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9626D" w14:textId="026AA670" w:rsidR="001E75CA" w:rsidRDefault="003746C5">
      <w:r>
        <w:rPr>
          <w:rFonts w:ascii="Times New Roman" w:eastAsiaTheme="minorHAnsi" w:hAnsi="Times New Roman"/>
          <w:noProof/>
          <w:lang w:eastAsia="fr-CA" w:bidi="ar-SA"/>
        </w:rPr>
        <mc:AlternateContent>
          <mc:Choice Requires="wpg">
            <w:drawing>
              <wp:anchor distT="0" distB="0" distL="114300" distR="114300" simplePos="0" relativeHeight="251752448" behindDoc="0" locked="0" layoutInCell="1" allowOverlap="1" wp14:anchorId="1BAC41C0" wp14:editId="30ACA7A4">
                <wp:simplePos x="0" y="0"/>
                <wp:positionH relativeFrom="margin">
                  <wp:posOffset>-97971</wp:posOffset>
                </wp:positionH>
                <wp:positionV relativeFrom="paragraph">
                  <wp:posOffset>-644979</wp:posOffset>
                </wp:positionV>
                <wp:extent cx="6848475" cy="2781300"/>
                <wp:effectExtent l="0" t="0" r="47625" b="0"/>
                <wp:wrapNone/>
                <wp:docPr id="683" name="Groupe 683" descr="Visuel de notre journal La Lumière, comprenant le titre, nos coordonnées et la date de l'édition "/>
                <wp:cNvGraphicFramePr/>
                <a:graphic xmlns:a="http://schemas.openxmlformats.org/drawingml/2006/main">
                  <a:graphicData uri="http://schemas.microsoft.com/office/word/2010/wordprocessingGroup">
                    <wpg:wgp>
                      <wpg:cNvGrpSpPr/>
                      <wpg:grpSpPr bwMode="auto">
                        <a:xfrm>
                          <a:off x="0" y="0"/>
                          <a:ext cx="6848475" cy="2781300"/>
                          <a:chOff x="0" y="0"/>
                          <a:chExt cx="64255" cy="27184"/>
                        </a:xfrm>
                      </wpg:grpSpPr>
                      <wpg:grpSp>
                        <wpg:cNvPr id="156" name="Group 14"/>
                        <wpg:cNvGrpSpPr>
                          <a:grpSpLocks/>
                        </wpg:cNvGrpSpPr>
                        <wpg:grpSpPr bwMode="auto">
                          <a:xfrm rot="-360000">
                            <a:off x="1516" y="7020"/>
                            <a:ext cx="21214" cy="20164"/>
                            <a:chOff x="1516" y="7020"/>
                            <a:chExt cx="21214" cy="20163"/>
                          </a:xfrm>
                        </wpg:grpSpPr>
                        <wps:wsp>
                          <wps:cNvPr id="162" name="Rectangle 162" hidden="1"/>
                          <wps:cNvSpPr>
                            <a:spLocks noChangeArrowheads="1" noChangeShapeType="1"/>
                          </wps:cNvSpPr>
                          <wps:spPr bwMode="auto">
                            <a:xfrm>
                              <a:off x="1516" y="7020"/>
                              <a:ext cx="21214" cy="20163"/>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63" name="Rectangle 163"/>
                          <wps:cNvSpPr>
                            <a:spLocks noChangeArrowheads="1" noChangeShapeType="1"/>
                          </wps:cNvSpPr>
                          <wps:spPr bwMode="auto">
                            <a:xfrm>
                              <a:off x="9975" y="15491"/>
                              <a:ext cx="12009" cy="11062"/>
                            </a:xfrm>
                            <a:prstGeom prst="rect">
                              <a:avLst/>
                            </a:prstGeom>
                            <a:ln/>
                          </wps:spPr>
                          <wps:style>
                            <a:lnRef idx="1">
                              <a:schemeClr val="accent1"/>
                            </a:lnRef>
                            <a:fillRef idx="2">
                              <a:schemeClr val="accent1"/>
                            </a:fillRef>
                            <a:effectRef idx="1">
                              <a:schemeClr val="accent1"/>
                            </a:effectRef>
                            <a:fontRef idx="minor">
                              <a:schemeClr val="dk1"/>
                            </a:fontRef>
                          </wps:style>
                          <wps:bodyPr rot="0" vert="horz" wrap="square" lIns="36576" tIns="36576" rIns="36576" bIns="36576" anchor="t" anchorCtr="0" upright="1">
                            <a:noAutofit/>
                          </wps:bodyPr>
                        </wps:wsp>
                        <wps:wsp>
                          <wps:cNvPr id="164" name="Rectangle 164"/>
                          <wps:cNvSpPr>
                            <a:spLocks noChangeArrowheads="1" noChangeShapeType="1"/>
                          </wps:cNvSpPr>
                          <wps:spPr bwMode="auto">
                            <a:xfrm>
                              <a:off x="5851" y="7020"/>
                              <a:ext cx="10098" cy="8769"/>
                            </a:xfrm>
                            <a:prstGeom prst="rect">
                              <a:avLst/>
                            </a:prstGeom>
                            <a:solidFill>
                              <a:srgbClr val="336699"/>
                            </a:solidFill>
                            <a:ln>
                              <a:noFill/>
                            </a:ln>
                            <a:effectLst>
                              <a:outerShdw dist="71842" dir="2700000" algn="ctr" rotWithShape="0">
                                <a:sysClr val="windowText" lastClr="000000">
                                  <a:lumMod val="0"/>
                                  <a:lumOff val="0"/>
                                  <a:gamma/>
                                  <a:tint val="49804"/>
                                  <a:invGamma/>
                                </a:sysClr>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165" name="Rectangle 165"/>
                          <wps:cNvSpPr>
                            <a:spLocks noChangeArrowheads="1" noChangeShapeType="1"/>
                          </wps:cNvSpPr>
                          <wps:spPr bwMode="auto">
                            <a:xfrm>
                              <a:off x="1516" y="14639"/>
                              <a:ext cx="8503" cy="7795"/>
                            </a:xfrm>
                            <a:prstGeom prst="rect">
                              <a:avLst/>
                            </a:prstGeom>
                            <a:solidFill>
                              <a:schemeClr val="accent5">
                                <a:lumMod val="40000"/>
                                <a:lumOff val="60000"/>
                              </a:schemeClr>
                            </a:solidFill>
                            <a:ln/>
                          </wps:spPr>
                          <wps:style>
                            <a:lnRef idx="1">
                              <a:schemeClr val="accent6"/>
                            </a:lnRef>
                            <a:fillRef idx="2">
                              <a:schemeClr val="accent6"/>
                            </a:fillRef>
                            <a:effectRef idx="1">
                              <a:schemeClr val="accent6"/>
                            </a:effectRef>
                            <a:fontRef idx="minor">
                              <a:schemeClr val="dk1"/>
                            </a:fontRef>
                          </wps:style>
                          <wps:bodyPr rot="0" vert="horz" wrap="square" lIns="36576" tIns="36576" rIns="36576" bIns="36576" anchor="t" anchorCtr="0" upright="1">
                            <a:noAutofit/>
                          </wps:bodyPr>
                        </wps:wsp>
                      </wpg:grpSp>
                      <wpg:grpSp>
                        <wpg:cNvPr id="157" name="Group 19"/>
                        <wpg:cNvGrpSpPr>
                          <a:grpSpLocks/>
                        </wpg:cNvGrpSpPr>
                        <wpg:grpSpPr bwMode="auto">
                          <a:xfrm rot="-300000">
                            <a:off x="0" y="0"/>
                            <a:ext cx="64255" cy="24200"/>
                            <a:chOff x="0" y="0"/>
                            <a:chExt cx="64254" cy="24200"/>
                          </a:xfrm>
                        </wpg:grpSpPr>
                        <wps:wsp>
                          <wps:cNvPr id="158" name="Line 20"/>
                          <wps:cNvCnPr>
                            <a:cxnSpLocks noChangeShapeType="1"/>
                          </wps:cNvCnPr>
                          <wps:spPr bwMode="auto">
                            <a:xfrm flipH="1">
                              <a:off x="0" y="15638"/>
                              <a:ext cx="64254" cy="116"/>
                            </a:xfrm>
                            <a:prstGeom prst="line">
                              <a:avLst/>
                            </a:prstGeom>
                            <a:noFill/>
                            <a:ln w="762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9" name="Line 21"/>
                          <wps:cNvCnPr>
                            <a:cxnSpLocks noChangeShapeType="1"/>
                          </wps:cNvCnPr>
                          <wps:spPr bwMode="auto">
                            <a:xfrm>
                              <a:off x="12138" y="0"/>
                              <a:ext cx="224" cy="24200"/>
                            </a:xfrm>
                            <a:prstGeom prst="line">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0" name="Rectangle 160"/>
                          <wps:cNvSpPr>
                            <a:spLocks noChangeArrowheads="1"/>
                          </wps:cNvSpPr>
                          <wps:spPr bwMode="auto">
                            <a:xfrm>
                              <a:off x="12299" y="9434"/>
                              <a:ext cx="51936" cy="6437"/>
                            </a:xfrm>
                            <a:prstGeom prst="rect">
                              <a:avLst/>
                            </a:prstGeom>
                            <a:solidFill>
                              <a:sysClr val="windowText" lastClr="000000">
                                <a:lumMod val="0"/>
                                <a:lumOff val="0"/>
                              </a:sysClr>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1" name="Text Box 23"/>
                          <wps:cNvSpPr txBox="1">
                            <a:spLocks noChangeArrowheads="1"/>
                          </wps:cNvSpPr>
                          <wps:spPr bwMode="auto">
                            <a:xfrm>
                              <a:off x="13299" y="9957"/>
                              <a:ext cx="50113" cy="5491"/>
                            </a:xfrm>
                            <a:prstGeom prst="rect">
                              <a:avLst/>
                            </a:prstGeom>
                            <a:solidFill>
                              <a:schemeClr val="bg1">
                                <a:lumMod val="9500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CA9797" w14:textId="77777777" w:rsidR="003746C5" w:rsidRPr="00992738" w:rsidRDefault="003746C5"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wps:txbx>
                          <wps:bodyPr rot="0" vert="horz" wrap="square" lIns="36195" tIns="36195" rIns="36195" bIns="36195"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BAC41C0" id="Groupe 683" o:spid="_x0000_s1026" alt="Visuel de notre journal La Lumière, comprenant le titre, nos coordonnées et la date de l'édition " style="position:absolute;margin-left:-7.7pt;margin-top:-50.8pt;width:539.25pt;height:219pt;z-index:251752448;mso-position-horizontal-relative:margin" coordsize="64255,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">
                <v:group id="Group 14" o:spid="_x0000_s1027" style="position:absolute;left:1516;top:7020;width:21214;height:20164;rotation:-6" coordorigin="1516,7020" coordsize="21214,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">
                  <v:rect id="Rectangle 162" o:spid="_x0000_s1028" style="position:absolute;left:1516;top:7020;width:21214;height:2016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" filled="f" fillcolor="black [0]" stroked="f" strokecolor="black [0]" strokeweight="0" insetpen="t">
                    <o:lock v:ext="edit" shapetype="t"/>
                    <v:textbox inset="2.88pt,2.88pt,2.88pt,2.88pt"/>
                  </v:rect>
                  <v:rect id="Rectangle 163" o:spid="_x0000_s1029" style="position:absolute;left:9975;top:15491;width:12009;height:1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" fillcolor="#43bae8 [2676]" strokecolor="#1cade4 [3204]">
                    <v:fill color2="#74ccee [1972]" rotate="t" focusposition="1,1" focussize="-1,-1" focus="100%" type="gradientRadial"/>
                    <o:lock v:ext="edit" shapetype="t"/>
                    <v:textbox inset="2.88pt,2.88pt,2.88pt,2.88pt"/>
                  </v:rect>
                  <v:rect id="Rectangle 164" o:spid="_x0000_s1030" style="position:absolute;left:5851;top:7020;width:10098;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" fillcolor="#369" stroked="f" strokecolor="black [0]" strokeweight="0" insetpen="t">
                    <v:shadow on="t" offset="4pt,4pt"/>
                    <o:lock v:ext="edit" shapetype="t"/>
                    <v:textbox inset="2.88pt,2.88pt,2.88pt,2.88pt"/>
                  </v:rect>
                  <v:rect id="Rectangle 165" o:spid="_x0000_s1031" style="position:absolute;left:1516;top:14639;width:8503;height:7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" fillcolor="#a9d7b6 [1304]" strokecolor="#62a39f [3209]">
                    <o:lock v:ext="edit" shapetype="t"/>
                    <v:textbox inset="2.88pt,2.88pt,2.88pt,2.88pt"/>
                  </v:rect>
                </v:group>
                <v:group id="Group 19" o:spid="_x0000_s1032" style="position:absolute;width:64255;height:24200;rotation:-5" coordsize="64254,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">
                  <v:line id="Line 20" o:spid="_x0000_s1033" style="position:absolute;flip:x;visibility:visible;mso-wrap-style:square" from="0,15638" to="64254,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" strokeweight="6pt">
                    <v:shadow color="#ccc"/>
                  </v:line>
                  <v:line id="Line 21" o:spid="_x0000_s1034" style="position:absolute;visibility:visible;mso-wrap-style:square" from="12138,0" to="12362,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" strokeweight="2pt">
                    <v:shadow color="#ccc"/>
                  </v:line>
                  <v:rect id="Rectangle 160" o:spid="_x0000_s1035" style="position:absolute;left:12299;top:9434;width:51936;height: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" fillcolor="black" strokeweight="1pt" insetpen="t">
                    <v:shadow color="#ccc"/>
                    <v:textbox inset="2.88pt,2.88pt,2.88pt,2.88pt"/>
                  </v:rect>
                  <v:shapetype id="_x0000_t202" coordsize="21600,21600" o:spt="202" path="m,l,21600r21600,l21600,xe">
                    <v:stroke joinstyle="miter"/>
                    <v:path gradientshapeok="t" o:connecttype="rect"/>
                  </v:shapetype>
                  <v:shape id="Text Box 23" o:spid="_x0000_s1036" type="#_x0000_t202" style="position:absolute;left:13299;top:9957;width:50113;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" fillcolor="#f2f2f2 [3052]" stroked="f" strokecolor="black [0]" strokeweight="0" insetpen="t">
                    <v:shadow color="#ccc"/>
                    <v:textbox inset="2.85pt,2.85pt,2.85pt,2.85pt">
                      <w:txbxContent>
                        <w:p w14:paraId="21CA9797" w14:textId="77777777" w:rsidR="003746C5" w:rsidRPr="00992738" w:rsidRDefault="003746C5"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v:textbox>
                  </v:shape>
                </v:group>
                <w10:wrap anchorx="margin"/>
              </v:group>
            </w:pict>
          </mc:Fallback>
        </mc:AlternateContent>
      </w:r>
    </w:p>
    <w:p w14:paraId="2E21A40D" w14:textId="77777777" w:rsidR="001E75CA" w:rsidRDefault="001E75CA"/>
    <w:p w14:paraId="5B9F3FE4" w14:textId="05673F1D" w:rsidR="001E75CA" w:rsidRDefault="001E75CA"/>
    <w:p w14:paraId="0762FE60" w14:textId="77777777" w:rsidR="001E75CA" w:rsidRDefault="001E75CA"/>
    <w:p w14:paraId="7BC5559B" w14:textId="6616FC4C" w:rsidR="001E75CA" w:rsidRDefault="00895E35">
      <w:r>
        <w:rPr>
          <w:noProof/>
          <w:lang w:eastAsia="fr-CA" w:bidi="ar-SA"/>
        </w:rPr>
        <w:drawing>
          <wp:anchor distT="0" distB="0" distL="114300" distR="114300" simplePos="0" relativeHeight="251749376" behindDoc="0" locked="0" layoutInCell="1" allowOverlap="1" wp14:anchorId="612BF113" wp14:editId="34A6DDAF">
            <wp:simplePos x="0" y="0"/>
            <wp:positionH relativeFrom="margin">
              <wp:posOffset>5795010</wp:posOffset>
            </wp:positionH>
            <wp:positionV relativeFrom="paragraph">
              <wp:posOffset>133985</wp:posOffset>
            </wp:positionV>
            <wp:extent cx="963930" cy="859790"/>
            <wp:effectExtent l="0" t="0" r="7620" b="0"/>
            <wp:wrapTight wrapText="bothSides">
              <wp:wrapPolygon edited="0">
                <wp:start x="0" y="0"/>
                <wp:lineTo x="0" y="21058"/>
                <wp:lineTo x="21344" y="21058"/>
                <wp:lineTo x="21344" y="0"/>
                <wp:lineTo x="0" y="0"/>
              </wp:wrapPolygon>
            </wp:wrapTight>
            <wp:docPr id="16" name="Image 16" descr="Logo de l'APHRSO : Image d'une terre de laquelle se détache une pièce de casse-tête démont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Logo de l'APHRSO : Image d'une terre de laquelle se détache une pièce de casse-tête démontrant une personne en fauteuil roula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3930" cy="859790"/>
                    </a:xfrm>
                    <a:prstGeom prst="rect">
                      <a:avLst/>
                    </a:prstGeom>
                  </pic:spPr>
                </pic:pic>
              </a:graphicData>
            </a:graphic>
            <wp14:sizeRelH relativeFrom="margin">
              <wp14:pctWidth>0</wp14:pctWidth>
            </wp14:sizeRelH>
            <wp14:sizeRelV relativeFrom="margin">
              <wp14:pctHeight>0</wp14:pctHeight>
            </wp14:sizeRelV>
          </wp:anchor>
        </w:drawing>
      </w:r>
    </w:p>
    <w:p w14:paraId="5C720601" w14:textId="4AF34AAE" w:rsidR="001E75CA" w:rsidRDefault="001E75CA"/>
    <w:p w14:paraId="1D5D4761" w14:textId="51AC1E3A" w:rsidR="00EC2E2B" w:rsidRDefault="003F1D2A">
      <w:r>
        <w:rPr>
          <w:noProof/>
        </w:rPr>
        <w:drawing>
          <wp:anchor distT="0" distB="0" distL="114300" distR="114300" simplePos="0" relativeHeight="251885568" behindDoc="1" locked="0" layoutInCell="1" allowOverlap="1" wp14:anchorId="0FB9BEFA" wp14:editId="1476DBF2">
            <wp:simplePos x="0" y="0"/>
            <wp:positionH relativeFrom="margin">
              <wp:posOffset>1868170</wp:posOffset>
            </wp:positionH>
            <wp:positionV relativeFrom="paragraph">
              <wp:posOffset>5674360</wp:posOffset>
            </wp:positionV>
            <wp:extent cx="4777740" cy="2051685"/>
            <wp:effectExtent l="0" t="0" r="3810" b="0"/>
            <wp:wrapThrough wrapText="bothSides">
              <wp:wrapPolygon edited="0">
                <wp:start x="18603" y="4412"/>
                <wp:lineTo x="10938" y="4813"/>
                <wp:lineTo x="9129" y="5415"/>
                <wp:lineTo x="9129" y="8022"/>
                <wp:lineTo x="5856" y="9627"/>
                <wp:lineTo x="4565" y="10429"/>
                <wp:lineTo x="4565" y="11231"/>
                <wp:lineTo x="1378" y="13036"/>
                <wp:lineTo x="603" y="13638"/>
                <wp:lineTo x="603" y="14440"/>
                <wp:lineTo x="0" y="16646"/>
                <wp:lineTo x="86" y="17448"/>
                <wp:lineTo x="1636" y="17649"/>
                <wp:lineTo x="1636" y="18451"/>
                <wp:lineTo x="6890" y="19454"/>
                <wp:lineTo x="11024" y="19855"/>
                <wp:lineTo x="20584" y="19855"/>
                <wp:lineTo x="21531" y="19454"/>
                <wp:lineTo x="21531" y="5014"/>
                <wp:lineTo x="19206" y="4412"/>
                <wp:lineTo x="18603" y="4412"/>
              </wp:wrapPolygon>
            </wp:wrapThrough>
            <wp:docPr id="1352295814"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95814" name="Image 10">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7740" cy="2051685"/>
                    </a:xfrm>
                    <a:prstGeom prst="rect">
                      <a:avLst/>
                    </a:prstGeom>
                  </pic:spPr>
                </pic:pic>
              </a:graphicData>
            </a:graphic>
            <wp14:sizeRelH relativeFrom="margin">
              <wp14:pctWidth>0</wp14:pctWidth>
            </wp14:sizeRelH>
            <wp14:sizeRelV relativeFrom="margin">
              <wp14:pctHeight>0</wp14:pctHeight>
            </wp14:sizeRelV>
          </wp:anchor>
        </w:drawing>
      </w:r>
      <w:r w:rsidR="00504331">
        <w:rPr>
          <w:noProof/>
          <w:lang w:eastAsia="fr-CA" w:bidi="ar-SA"/>
        </w:rPr>
        <w:drawing>
          <wp:anchor distT="0" distB="0" distL="114300" distR="114300" simplePos="0" relativeHeight="251845632" behindDoc="1" locked="0" layoutInCell="1" allowOverlap="1" wp14:anchorId="20690E8E" wp14:editId="7C01C7D6">
            <wp:simplePos x="0" y="0"/>
            <wp:positionH relativeFrom="column">
              <wp:posOffset>239014</wp:posOffset>
            </wp:positionH>
            <wp:positionV relativeFrom="paragraph">
              <wp:posOffset>6328664</wp:posOffset>
            </wp:positionV>
            <wp:extent cx="1493520" cy="754380"/>
            <wp:effectExtent l="0" t="0" r="0" b="7620"/>
            <wp:wrapTight wrapText="bothSides">
              <wp:wrapPolygon edited="0">
                <wp:start x="0" y="0"/>
                <wp:lineTo x="0" y="21273"/>
                <wp:lineTo x="21214" y="21273"/>
                <wp:lineTo x="21214" y="0"/>
                <wp:lineTo x="0" y="0"/>
              </wp:wrapPolygon>
            </wp:wrapTight>
            <wp:docPr id="694" name="Image 694" descr="Logo de l'APHRSO démontrant une diversité de personnes ayant des limitations."/>
            <wp:cNvGraphicFramePr/>
            <a:graphic xmlns:a="http://schemas.openxmlformats.org/drawingml/2006/main">
              <a:graphicData uri="http://schemas.openxmlformats.org/drawingml/2006/picture">
                <pic:pic xmlns:pic="http://schemas.openxmlformats.org/drawingml/2006/picture">
                  <pic:nvPicPr>
                    <pic:cNvPr id="689" name="Image 689" descr="C:\Users\PC\Pictures\Mes images\APHRSO\inclusif.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3520" cy="754380"/>
                    </a:xfrm>
                    <a:prstGeom prst="rect">
                      <a:avLst/>
                    </a:prstGeom>
                    <a:noFill/>
                    <a:ln>
                      <a:noFill/>
                    </a:ln>
                  </pic:spPr>
                </pic:pic>
              </a:graphicData>
            </a:graphic>
            <wp14:sizeRelH relativeFrom="margin">
              <wp14:pctWidth>0</wp14:pctWidth>
            </wp14:sizeRelH>
          </wp:anchor>
        </w:drawing>
      </w:r>
      <w:r w:rsidR="00FF2A92">
        <w:rPr>
          <w:noProof/>
          <w:lang w:eastAsia="fr-CA" w:bidi="ar-SA"/>
        </w:rPr>
        <mc:AlternateContent>
          <mc:Choice Requires="wps">
            <w:drawing>
              <wp:anchor distT="0" distB="0" distL="114300" distR="114300" simplePos="0" relativeHeight="251658240" behindDoc="1" locked="0" layoutInCell="0" allowOverlap="1" wp14:anchorId="1A783ECA" wp14:editId="392736F9">
                <wp:simplePos x="0" y="0"/>
                <wp:positionH relativeFrom="margin">
                  <wp:align>right</wp:align>
                </wp:positionH>
                <wp:positionV relativeFrom="margin">
                  <wp:posOffset>2847975</wp:posOffset>
                </wp:positionV>
                <wp:extent cx="1477010" cy="3114675"/>
                <wp:effectExtent l="0" t="0" r="8890" b="9525"/>
                <wp:wrapTight wrapText="bothSides">
                  <wp:wrapPolygon edited="0">
                    <wp:start x="0" y="0"/>
                    <wp:lineTo x="0" y="21534"/>
                    <wp:lineTo x="21451" y="21534"/>
                    <wp:lineTo x="21451" y="0"/>
                    <wp:lineTo x="0" y="0"/>
                  </wp:wrapPolygon>
                </wp:wrapTight>
                <wp:docPr id="12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311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3ECA" id="Text Box 133" o:spid="_x0000_s1037" type="#_x0000_t202" style="position:absolute;margin-left:65.1pt;margin-top:224.25pt;width:116.3pt;height:245.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" o:allowincell="f" filled="f" stroked="f">
                <v:textbox inset="0,0,0,0">
                  <w:txbxContent/>
                </v:textbox>
                <w10:wrap type="tight" anchorx="margin" anchory="margin"/>
              </v:shape>
            </w:pict>
          </mc:Fallback>
        </mc:AlternateContent>
      </w:r>
      <w:r w:rsidR="00F43E47">
        <w:rPr>
          <w:noProof/>
        </w:rPr>
        <w:drawing>
          <wp:anchor distT="0" distB="0" distL="114300" distR="114300" simplePos="0" relativeHeight="251896832" behindDoc="1" locked="0" layoutInCell="1" allowOverlap="1" wp14:anchorId="2A20549F" wp14:editId="0571B7C1">
            <wp:simplePos x="0" y="0"/>
            <wp:positionH relativeFrom="margin">
              <wp:posOffset>1866900</wp:posOffset>
            </wp:positionH>
            <wp:positionV relativeFrom="paragraph">
              <wp:posOffset>3274695</wp:posOffset>
            </wp:positionV>
            <wp:extent cx="3124200" cy="1560830"/>
            <wp:effectExtent l="19050" t="19050" r="19050" b="20320"/>
            <wp:wrapTight wrapText="bothSides">
              <wp:wrapPolygon edited="0">
                <wp:start x="-132" y="-264"/>
                <wp:lineTo x="-132" y="21618"/>
                <wp:lineTo x="21600" y="21618"/>
                <wp:lineTo x="21600" y="-264"/>
                <wp:lineTo x="-132" y="-264"/>
              </wp:wrapPolygon>
            </wp:wrapTight>
            <wp:docPr id="12538522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52254" name="Imag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4200" cy="156083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6F7EA4">
        <w:rPr>
          <w:noProof/>
          <w:lang w:eastAsia="fr-CA" w:bidi="ar-SA"/>
        </w:rPr>
        <mc:AlternateContent>
          <mc:Choice Requires="wps">
            <w:drawing>
              <wp:anchor distT="0" distB="0" distL="114300" distR="114300" simplePos="0" relativeHeight="251615232" behindDoc="0" locked="0" layoutInCell="0" allowOverlap="1" wp14:anchorId="00AF585D" wp14:editId="61F9EF0E">
                <wp:simplePos x="0" y="0"/>
                <wp:positionH relativeFrom="margin">
                  <wp:align>right</wp:align>
                </wp:positionH>
                <wp:positionV relativeFrom="page">
                  <wp:posOffset>7183727</wp:posOffset>
                </wp:positionV>
                <wp:extent cx="4770120" cy="864704"/>
                <wp:effectExtent l="0" t="0" r="11430" b="12065"/>
                <wp:wrapNone/>
                <wp:docPr id="1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864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E9D6F" w14:textId="4000699E" w:rsidR="00EC063F" w:rsidRDefault="00B31CC3" w:rsidP="00B31CC3">
                            <w:pPr>
                              <w:pStyle w:val="Corpsdetexte"/>
                              <w:spacing w:line="240" w:lineRule="exact"/>
                              <w:jc w:val="both"/>
                              <w:rPr>
                                <w:sz w:val="22"/>
                                <w:szCs w:val="22"/>
                                <w:lang w:val="fr-FR"/>
                              </w:rPr>
                            </w:pPr>
                            <w:r w:rsidRPr="00010E50">
                              <w:rPr>
                                <w:sz w:val="22"/>
                                <w:szCs w:val="22"/>
                                <w:lang w:val="fr-FR"/>
                              </w:rPr>
                              <w:t xml:space="preserve">Les membres du conseil d’administration et le personnel de l’APHRSO s’unissent pour vous offrir leurs meilleurs vœux et vous souhaiter un très joyeux </w:t>
                            </w:r>
                            <w:r w:rsidR="009C38A2">
                              <w:rPr>
                                <w:sz w:val="22"/>
                                <w:szCs w:val="22"/>
                                <w:lang w:val="fr-FR"/>
                              </w:rPr>
                              <w:t>t</w:t>
                            </w:r>
                            <w:r w:rsidRPr="00010E50">
                              <w:rPr>
                                <w:sz w:val="22"/>
                                <w:szCs w:val="22"/>
                                <w:lang w:val="fr-FR"/>
                              </w:rPr>
                              <w:t xml:space="preserve">emps des fêtes. </w:t>
                            </w:r>
                          </w:p>
                          <w:p w14:paraId="0142AB5A" w14:textId="06311E93" w:rsidR="00B31CC3" w:rsidRPr="00010E50" w:rsidRDefault="00B31CC3" w:rsidP="00B31CC3">
                            <w:pPr>
                              <w:pStyle w:val="Corpsdetexte"/>
                              <w:spacing w:line="240" w:lineRule="exact"/>
                              <w:jc w:val="both"/>
                              <w:rPr>
                                <w:sz w:val="22"/>
                                <w:szCs w:val="22"/>
                                <w:lang w:val="fr-FR"/>
                              </w:rPr>
                            </w:pPr>
                            <w:r w:rsidRPr="00010E50">
                              <w:rPr>
                                <w:sz w:val="22"/>
                                <w:szCs w:val="22"/>
                                <w:lang w:val="fr-FR"/>
                              </w:rPr>
                              <w:t xml:space="preserve">Que cette période de festivités soit pour vous et vos proches un moment de réjouissance, de réconfort et de douceur. </w:t>
                            </w:r>
                          </w:p>
                          <w:p w14:paraId="6A0D3779" w14:textId="0E09B5D7" w:rsidR="009716CA" w:rsidRPr="009C2472" w:rsidRDefault="009716CA" w:rsidP="009716CA">
                            <w:pPr>
                              <w:pStyle w:val="Corpsdetexte"/>
                              <w:spacing w:line="240" w:lineRule="exact"/>
                              <w:rPr>
                                <w:lang w:val="fr-FR"/>
                              </w:rPr>
                            </w:pPr>
                          </w:p>
                          <w:p w14:paraId="22E265A6" w14:textId="1F69F827" w:rsidR="001E75CA" w:rsidRPr="009C2472" w:rsidRDefault="001E75CA" w:rsidP="00B31CC3">
                            <w:pPr>
                              <w:pStyle w:val="Corpsdetexte"/>
                              <w:spacing w:line="240" w:lineRule="exact"/>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F585D" id="Text Box 15" o:spid="_x0000_s1038" type="#_x0000_t202" style="position:absolute;margin-left:324.4pt;margin-top:565.65pt;width:375.6pt;height:68.1pt;z-index:2516152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" o:allowincell="f" filled="f" stroked="f">
                <v:textbox inset="0,0,0,0">
                  <w:txbxContent>
                    <w:p w14:paraId="256E9D6F" w14:textId="4000699E" w:rsidR="00EC063F" w:rsidRDefault="00B31CC3" w:rsidP="00B31CC3">
                      <w:pPr>
                        <w:pStyle w:val="Corpsdetexte"/>
                        <w:spacing w:line="240" w:lineRule="exact"/>
                        <w:jc w:val="both"/>
                        <w:rPr>
                          <w:sz w:val="22"/>
                          <w:szCs w:val="22"/>
                          <w:lang w:val="fr-FR"/>
                        </w:rPr>
                      </w:pPr>
                      <w:r w:rsidRPr="00010E50">
                        <w:rPr>
                          <w:sz w:val="22"/>
                          <w:szCs w:val="22"/>
                          <w:lang w:val="fr-FR"/>
                        </w:rPr>
                        <w:t xml:space="preserve">Les membres du conseil d’administration et le personnel de l’APHRSO s’unissent pour vous offrir leurs meilleurs vœux et vous souhaiter un très joyeux </w:t>
                      </w:r>
                      <w:r w:rsidR="009C38A2">
                        <w:rPr>
                          <w:sz w:val="22"/>
                          <w:szCs w:val="22"/>
                          <w:lang w:val="fr-FR"/>
                        </w:rPr>
                        <w:t>t</w:t>
                      </w:r>
                      <w:r w:rsidRPr="00010E50">
                        <w:rPr>
                          <w:sz w:val="22"/>
                          <w:szCs w:val="22"/>
                          <w:lang w:val="fr-FR"/>
                        </w:rPr>
                        <w:t xml:space="preserve">emps des fêtes. </w:t>
                      </w:r>
                    </w:p>
                    <w:p w14:paraId="0142AB5A" w14:textId="06311E93" w:rsidR="00B31CC3" w:rsidRPr="00010E50" w:rsidRDefault="00B31CC3" w:rsidP="00B31CC3">
                      <w:pPr>
                        <w:pStyle w:val="Corpsdetexte"/>
                        <w:spacing w:line="240" w:lineRule="exact"/>
                        <w:jc w:val="both"/>
                        <w:rPr>
                          <w:sz w:val="22"/>
                          <w:szCs w:val="22"/>
                          <w:lang w:val="fr-FR"/>
                        </w:rPr>
                      </w:pPr>
                      <w:r w:rsidRPr="00010E50">
                        <w:rPr>
                          <w:sz w:val="22"/>
                          <w:szCs w:val="22"/>
                          <w:lang w:val="fr-FR"/>
                        </w:rPr>
                        <w:t xml:space="preserve">Que cette période de festivités soit pour vous et vos proches un moment de réjouissance, de réconfort et de douceur. </w:t>
                      </w:r>
                    </w:p>
                    <w:p w14:paraId="6A0D3779" w14:textId="0E09B5D7" w:rsidR="009716CA" w:rsidRPr="009C2472" w:rsidRDefault="009716CA" w:rsidP="009716CA">
                      <w:pPr>
                        <w:pStyle w:val="Corpsdetexte"/>
                        <w:spacing w:line="240" w:lineRule="exact"/>
                        <w:rPr>
                          <w:lang w:val="fr-FR"/>
                        </w:rPr>
                      </w:pPr>
                    </w:p>
                    <w:p w14:paraId="22E265A6" w14:textId="1F69F827" w:rsidR="001E75CA" w:rsidRPr="009C2472" w:rsidRDefault="001E75CA" w:rsidP="00B31CC3">
                      <w:pPr>
                        <w:pStyle w:val="Corpsdetexte"/>
                        <w:spacing w:line="240" w:lineRule="exact"/>
                        <w:rPr>
                          <w:lang w:val="fr-FR"/>
                        </w:rPr>
                      </w:pPr>
                    </w:p>
                  </w:txbxContent>
                </v:textbox>
                <w10:wrap anchorx="margin" anchory="page"/>
              </v:shape>
            </w:pict>
          </mc:Fallback>
        </mc:AlternateContent>
      </w:r>
      <w:r w:rsidR="006F7EA4">
        <w:rPr>
          <w:noProof/>
          <w:lang w:eastAsia="fr-CA" w:bidi="ar-SA"/>
        </w:rPr>
        <mc:AlternateContent>
          <mc:Choice Requires="wps">
            <w:drawing>
              <wp:anchor distT="0" distB="0" distL="114300" distR="114300" simplePos="0" relativeHeight="251614208" behindDoc="0" locked="0" layoutInCell="1" allowOverlap="1" wp14:anchorId="79FEE192" wp14:editId="47C1A438">
                <wp:simplePos x="0" y="0"/>
                <wp:positionH relativeFrom="margin">
                  <wp:align>right</wp:align>
                </wp:positionH>
                <wp:positionV relativeFrom="page">
                  <wp:posOffset>6877326</wp:posOffset>
                </wp:positionV>
                <wp:extent cx="4800600" cy="291465"/>
                <wp:effectExtent l="0" t="0" r="0" b="13335"/>
                <wp:wrapNone/>
                <wp:docPr id="1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D735A" w14:textId="4A61A29C" w:rsidR="001E75CA" w:rsidRPr="00544981" w:rsidRDefault="000B2797">
                            <w:pPr>
                              <w:pStyle w:val="Titre2"/>
                              <w:rPr>
                                <w:color w:val="C00000"/>
                              </w:rPr>
                            </w:pPr>
                            <w:r w:rsidRPr="00544981">
                              <w:rPr>
                                <w:rFonts w:ascii="Bookman Old Style" w:hAnsi="Bookman Old Style"/>
                                <w:b/>
                                <w:bCs/>
                                <w:color w:val="C00000"/>
                              </w:rPr>
                              <w:t>Joyeuses fêtes</w:t>
                            </w:r>
                            <w:r w:rsidR="00310ACB" w:rsidRPr="00544981">
                              <w:rPr>
                                <w:rFonts w:ascii="Bookman Old Style" w:hAnsi="Bookman Old Style"/>
                                <w:b/>
                                <w:bCs/>
                                <w:color w:val="C00000"/>
                              </w:rPr>
                              <w:t xml:space="preserve"> à tous</w:t>
                            </w:r>
                            <w:r w:rsidRPr="00544981">
                              <w:rPr>
                                <w:rFonts w:ascii="Bookman Old Style" w:hAnsi="Bookman Old Style"/>
                                <w:b/>
                                <w:bCs/>
                                <w:color w:val="C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EE192" id="Text Box 14" o:spid="_x0000_s1039" type="#_x0000_t202" style="position:absolute;margin-left:326.8pt;margin-top:541.5pt;width:378pt;height:22.95pt;z-index:2516142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" filled="f" stroked="f">
                <v:textbox inset="0,0,0,0">
                  <w:txbxContent>
                    <w:p w14:paraId="325D735A" w14:textId="4A61A29C" w:rsidR="001E75CA" w:rsidRPr="00544981" w:rsidRDefault="000B2797">
                      <w:pPr>
                        <w:pStyle w:val="Titre2"/>
                        <w:rPr>
                          <w:color w:val="C00000"/>
                        </w:rPr>
                      </w:pPr>
                      <w:r w:rsidRPr="00544981">
                        <w:rPr>
                          <w:rFonts w:ascii="Bookman Old Style" w:hAnsi="Bookman Old Style"/>
                          <w:b/>
                          <w:bCs/>
                          <w:color w:val="C00000"/>
                        </w:rPr>
                        <w:t>Joyeuses fêtes</w:t>
                      </w:r>
                      <w:r w:rsidR="00310ACB" w:rsidRPr="00544981">
                        <w:rPr>
                          <w:rFonts w:ascii="Bookman Old Style" w:hAnsi="Bookman Old Style"/>
                          <w:b/>
                          <w:bCs/>
                          <w:color w:val="C00000"/>
                        </w:rPr>
                        <w:t xml:space="preserve"> à tous</w:t>
                      </w:r>
                      <w:r w:rsidRPr="00544981">
                        <w:rPr>
                          <w:rFonts w:ascii="Bookman Old Style" w:hAnsi="Bookman Old Style"/>
                          <w:b/>
                          <w:bCs/>
                          <w:color w:val="C00000"/>
                        </w:rPr>
                        <w:t>!</w:t>
                      </w:r>
                    </w:p>
                  </w:txbxContent>
                </v:textbox>
                <w10:wrap anchorx="margin" anchory="page"/>
              </v:shape>
            </w:pict>
          </mc:Fallback>
        </mc:AlternateContent>
      </w:r>
      <w:r w:rsidR="001F379E">
        <w:rPr>
          <w:noProof/>
          <w:lang w:eastAsia="fr-CA" w:bidi="ar-SA"/>
        </w:rPr>
        <mc:AlternateContent>
          <mc:Choice Requires="wps">
            <w:drawing>
              <wp:anchor distT="0" distB="0" distL="114300" distR="114300" simplePos="0" relativeHeight="251657216" behindDoc="0" locked="0" layoutInCell="0" allowOverlap="1" wp14:anchorId="1C9A78D5" wp14:editId="4ECAFDED">
                <wp:simplePos x="0" y="0"/>
                <wp:positionH relativeFrom="page">
                  <wp:posOffset>3985067</wp:posOffset>
                </wp:positionH>
                <wp:positionV relativeFrom="page">
                  <wp:posOffset>3736616</wp:posOffset>
                </wp:positionV>
                <wp:extent cx="1490345" cy="1431235"/>
                <wp:effectExtent l="0" t="0" r="14605" b="17145"/>
                <wp:wrapNone/>
                <wp:docPr id="13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143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78D5" id="Text Box 132" o:spid="_x0000_s1040" type="#_x0000_t202" style="position:absolute;margin-left:313.8pt;margin-top:294.2pt;width:117.35pt;height:112.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" o:allowincell="f" filled="f" stroked="f">
                <v:textbox style="mso-next-textbox:#Text Box 133" inset="0,0,0,0">
                  <w:txbxContent/>
                </v:textbox>
                <w10:wrap anchorx="page" anchory="page"/>
              </v:shape>
            </w:pict>
          </mc:Fallback>
        </mc:AlternateContent>
      </w:r>
      <w:r w:rsidR="001F379E">
        <w:rPr>
          <w:noProof/>
          <w:lang w:eastAsia="fr-CA" w:bidi="ar-SA"/>
        </w:rPr>
        <mc:AlternateContent>
          <mc:Choice Requires="wps">
            <w:drawing>
              <wp:anchor distT="0" distB="0" distL="114300" distR="114300" simplePos="0" relativeHeight="251612160" behindDoc="0" locked="0" layoutInCell="0" allowOverlap="1" wp14:anchorId="7749CEF1" wp14:editId="4C0494B9">
                <wp:simplePos x="0" y="0"/>
                <wp:positionH relativeFrom="page">
                  <wp:posOffset>2384425</wp:posOffset>
                </wp:positionH>
                <wp:positionV relativeFrom="page">
                  <wp:posOffset>3736395</wp:posOffset>
                </wp:positionV>
                <wp:extent cx="1486535" cy="1083365"/>
                <wp:effectExtent l="0" t="0" r="18415" b="2540"/>
                <wp:wrapNone/>
                <wp:docPr id="1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08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14929739" w14:textId="45B88ECD" w:rsidR="00937AD0" w:rsidRPr="00FB4CD0" w:rsidRDefault="00937AD0" w:rsidP="00937AD0">
                            <w:pPr>
                              <w:pStyle w:val="Corpsdetexte"/>
                              <w:spacing w:line="240" w:lineRule="auto"/>
                              <w:jc w:val="both"/>
                              <w:rPr>
                                <w:sz w:val="22"/>
                                <w:szCs w:val="22"/>
                                <w:lang w:val="fr-FR"/>
                              </w:rPr>
                            </w:pPr>
                            <w:r w:rsidRPr="00FB4CD0">
                              <w:rPr>
                                <w:sz w:val="22"/>
                                <w:szCs w:val="22"/>
                                <w:lang w:val="fr-FR"/>
                              </w:rPr>
                              <w:t xml:space="preserve">C’est la fin de l’année qui approche et pour l’APHRSO, cela signifie le retour de notre grand tirage du </w:t>
                            </w:r>
                            <w:r w:rsidR="009C38A2">
                              <w:rPr>
                                <w:sz w:val="22"/>
                                <w:szCs w:val="22"/>
                                <w:lang w:val="fr-FR"/>
                              </w:rPr>
                              <w:t>t</w:t>
                            </w:r>
                            <w:r w:rsidRPr="00FB4CD0">
                              <w:rPr>
                                <w:sz w:val="22"/>
                                <w:szCs w:val="22"/>
                                <w:lang w:val="fr-FR"/>
                              </w:rPr>
                              <w:t>emps des fêtes.</w:t>
                            </w:r>
                          </w:p>
                          <w:p w14:paraId="1C56DC25" w14:textId="68888BF6" w:rsidR="00937AD0" w:rsidRPr="00FB4CD0" w:rsidRDefault="00937AD0" w:rsidP="00937AD0">
                            <w:pPr>
                              <w:pStyle w:val="Corpsdetexte"/>
                              <w:spacing w:line="240" w:lineRule="auto"/>
                              <w:jc w:val="both"/>
                              <w:rPr>
                                <w:sz w:val="22"/>
                                <w:szCs w:val="22"/>
                                <w:lang w:val="fr-FR"/>
                              </w:rPr>
                            </w:pPr>
                            <w:r w:rsidRPr="001E3786">
                              <w:rPr>
                                <w:b/>
                                <w:bCs/>
                                <w:sz w:val="22"/>
                                <w:szCs w:val="22"/>
                                <w:lang w:val="fr-FR"/>
                              </w:rPr>
                              <w:t xml:space="preserve">À gagner cette année </w:t>
                            </w:r>
                            <w:r w:rsidRPr="00FB4CD0">
                              <w:rPr>
                                <w:b/>
                                <w:bCs/>
                                <w:sz w:val="22"/>
                                <w:szCs w:val="22"/>
                                <w:lang w:val="fr-FR"/>
                              </w:rPr>
                              <w:t>:</w:t>
                            </w:r>
                            <w:r w:rsidRPr="00FB4CD0">
                              <w:rPr>
                                <w:sz w:val="22"/>
                                <w:szCs w:val="22"/>
                                <w:lang w:val="fr-FR"/>
                              </w:rPr>
                              <w:t xml:space="preserve"> </w:t>
                            </w:r>
                          </w:p>
                          <w:p w14:paraId="441AEBCD" w14:textId="4FFDD106" w:rsidR="00937AD0" w:rsidRPr="00544981" w:rsidRDefault="00937AD0" w:rsidP="00CF7F1A">
                            <w:pPr>
                              <w:pStyle w:val="Corpsdetexte"/>
                              <w:numPr>
                                <w:ilvl w:val="0"/>
                                <w:numId w:val="12"/>
                              </w:numPr>
                              <w:spacing w:line="240" w:lineRule="auto"/>
                              <w:jc w:val="both"/>
                              <w:rPr>
                                <w:lang w:val="fr-FR"/>
                              </w:rPr>
                            </w:pPr>
                            <w:r w:rsidRPr="00544981">
                              <w:rPr>
                                <w:lang w:val="fr-FR"/>
                              </w:rPr>
                              <w:t xml:space="preserve">3 magnifiques </w:t>
                            </w:r>
                            <w:r w:rsidR="002B155E">
                              <w:rPr>
                                <w:lang w:val="fr-FR"/>
                              </w:rPr>
                              <w:t>emballages</w:t>
                            </w:r>
                            <w:r w:rsidRPr="00544981">
                              <w:rPr>
                                <w:lang w:val="fr-FR"/>
                              </w:rPr>
                              <w:t>-cadeaux d’une valeur de 100$ chacun.</w:t>
                            </w:r>
                          </w:p>
                          <w:p w14:paraId="32B7C188" w14:textId="7E8CADE8" w:rsidR="0024126F" w:rsidRDefault="00937AD0" w:rsidP="00B31CC3">
                            <w:pPr>
                              <w:pStyle w:val="Corpsdetexte"/>
                              <w:spacing w:after="0" w:line="240" w:lineRule="auto"/>
                              <w:jc w:val="both"/>
                              <w:rPr>
                                <w:sz w:val="22"/>
                                <w:szCs w:val="22"/>
                                <w:lang w:val="fr-FR"/>
                              </w:rPr>
                            </w:pPr>
                            <w:r w:rsidRPr="00CF7F1A">
                              <w:rPr>
                                <w:sz w:val="22"/>
                                <w:szCs w:val="22"/>
                                <w:lang w:val="fr-FR"/>
                              </w:rPr>
                              <w:t>Pour courir la chance de remporter l’un d’eux, rien de plus simple</w:t>
                            </w:r>
                            <w:r w:rsidR="0024126F">
                              <w:rPr>
                                <w:sz w:val="22"/>
                                <w:szCs w:val="22"/>
                                <w:lang w:val="fr-FR"/>
                              </w:rPr>
                              <w:t> !</w:t>
                            </w:r>
                          </w:p>
                          <w:p w14:paraId="2B517982" w14:textId="4E884211" w:rsidR="00937AD0" w:rsidRPr="00CF7F1A" w:rsidRDefault="00937AD0" w:rsidP="00B31CC3">
                            <w:pPr>
                              <w:pStyle w:val="Corpsdetexte"/>
                              <w:spacing w:after="0" w:line="240" w:lineRule="auto"/>
                              <w:jc w:val="both"/>
                              <w:rPr>
                                <w:sz w:val="22"/>
                                <w:szCs w:val="22"/>
                                <w:lang w:val="fr-FR"/>
                              </w:rPr>
                            </w:pPr>
                            <w:r w:rsidRPr="00CF7F1A">
                              <w:rPr>
                                <w:sz w:val="22"/>
                                <w:szCs w:val="22"/>
                                <w:lang w:val="fr-FR"/>
                              </w:rPr>
                              <w:t>Il vous suffit de communiquer avec nous pour vous inscrire.</w:t>
                            </w:r>
                          </w:p>
                          <w:p w14:paraId="0C27DD65" w14:textId="77777777" w:rsidR="00B31CC3" w:rsidRPr="00544981" w:rsidRDefault="00B31CC3" w:rsidP="00B31CC3">
                            <w:pPr>
                              <w:pStyle w:val="Corpsdetexte"/>
                              <w:spacing w:after="0" w:line="240" w:lineRule="auto"/>
                              <w:jc w:val="both"/>
                              <w:rPr>
                                <w:sz w:val="22"/>
                                <w:szCs w:val="22"/>
                                <w:lang w:val="fr-FR"/>
                              </w:rPr>
                            </w:pPr>
                          </w:p>
                          <w:p w14:paraId="6FAF39F4" w14:textId="68331E8C" w:rsidR="00937AD0" w:rsidRPr="00544981" w:rsidRDefault="00937AD0" w:rsidP="00B31CC3">
                            <w:pPr>
                              <w:pStyle w:val="Corpsdetexte"/>
                              <w:spacing w:after="0" w:line="240" w:lineRule="auto"/>
                              <w:jc w:val="both"/>
                              <w:rPr>
                                <w:sz w:val="22"/>
                                <w:szCs w:val="22"/>
                                <w:lang w:val="fr-FR"/>
                              </w:rPr>
                            </w:pPr>
                            <w:r w:rsidRPr="00544981">
                              <w:rPr>
                                <w:sz w:val="22"/>
                                <w:szCs w:val="22"/>
                                <w:lang w:val="fr-FR"/>
                              </w:rPr>
                              <w:t xml:space="preserve">Les </w:t>
                            </w:r>
                            <w:r w:rsidRPr="00544981">
                              <w:rPr>
                                <w:b/>
                                <w:bCs/>
                                <w:sz w:val="22"/>
                                <w:szCs w:val="22"/>
                                <w:lang w:val="fr-FR"/>
                              </w:rPr>
                              <w:t>inscriptions</w:t>
                            </w:r>
                            <w:r w:rsidRPr="00544981">
                              <w:rPr>
                                <w:sz w:val="22"/>
                                <w:szCs w:val="22"/>
                                <w:lang w:val="fr-FR"/>
                              </w:rPr>
                              <w:t xml:space="preserve"> se feront </w:t>
                            </w:r>
                            <w:r w:rsidRPr="00EC063F">
                              <w:rPr>
                                <w:sz w:val="22"/>
                                <w:szCs w:val="22"/>
                                <w:lang w:val="fr-FR"/>
                              </w:rPr>
                              <w:t>jusqu’au</w:t>
                            </w:r>
                            <w:r w:rsidRPr="00544981">
                              <w:rPr>
                                <w:b/>
                                <w:bCs/>
                                <w:sz w:val="22"/>
                                <w:szCs w:val="22"/>
                                <w:lang w:val="fr-FR"/>
                              </w:rPr>
                              <w:t xml:space="preserve"> 1</w:t>
                            </w:r>
                            <w:r w:rsidR="00FB4CD0" w:rsidRPr="00544981">
                              <w:rPr>
                                <w:b/>
                                <w:bCs/>
                                <w:sz w:val="22"/>
                                <w:szCs w:val="22"/>
                                <w:lang w:val="fr-FR"/>
                              </w:rPr>
                              <w:t>4</w:t>
                            </w:r>
                            <w:r w:rsidRPr="00544981">
                              <w:rPr>
                                <w:b/>
                                <w:bCs/>
                                <w:sz w:val="22"/>
                                <w:szCs w:val="22"/>
                                <w:lang w:val="fr-FR"/>
                              </w:rPr>
                              <w:t xml:space="preserve"> décembre</w:t>
                            </w:r>
                            <w:r w:rsidRPr="00544981">
                              <w:rPr>
                                <w:sz w:val="22"/>
                                <w:szCs w:val="22"/>
                                <w:lang w:val="fr-FR"/>
                              </w:rPr>
                              <w:t xml:space="preserve"> inclusivement. </w:t>
                            </w:r>
                          </w:p>
                          <w:p w14:paraId="304F3BA7" w14:textId="1DDDE291" w:rsidR="00937AD0" w:rsidRPr="00CF7F1A" w:rsidRDefault="00937AD0" w:rsidP="002B155E">
                            <w:pPr>
                              <w:pStyle w:val="Corpsdetexte"/>
                              <w:spacing w:after="0" w:line="240" w:lineRule="auto"/>
                              <w:rPr>
                                <w:sz w:val="22"/>
                                <w:szCs w:val="22"/>
                                <w:lang w:val="fr-FR"/>
                              </w:rPr>
                            </w:pPr>
                            <w:r w:rsidRPr="00544981">
                              <w:rPr>
                                <w:sz w:val="22"/>
                                <w:szCs w:val="22"/>
                                <w:lang w:val="fr-FR"/>
                              </w:rPr>
                              <w:t>Le tirage aura lieu le 1</w:t>
                            </w:r>
                            <w:r w:rsidR="00FB4CD0" w:rsidRPr="00544981">
                              <w:rPr>
                                <w:sz w:val="22"/>
                                <w:szCs w:val="22"/>
                                <w:lang w:val="fr-FR"/>
                              </w:rPr>
                              <w:t>5</w:t>
                            </w:r>
                            <w:r w:rsidRPr="00544981">
                              <w:rPr>
                                <w:sz w:val="22"/>
                                <w:szCs w:val="22"/>
                                <w:lang w:val="fr-FR"/>
                              </w:rPr>
                              <w:t xml:space="preserve"> décembre</w:t>
                            </w:r>
                            <w:r w:rsidR="009D21A8">
                              <w:rPr>
                                <w:sz w:val="22"/>
                                <w:szCs w:val="22"/>
                                <w:lang w:val="fr-FR"/>
                              </w:rPr>
                              <w:t xml:space="preserve"> prochain</w:t>
                            </w:r>
                            <w:r w:rsidR="002B155E">
                              <w:rPr>
                                <w:sz w:val="22"/>
                                <w:szCs w:val="22"/>
                                <w:lang w:val="fr-FR"/>
                              </w:rPr>
                              <w:t>.</w:t>
                            </w:r>
                            <w:r w:rsidRPr="00544981">
                              <w:rPr>
                                <w:sz w:val="22"/>
                                <w:szCs w:val="22"/>
                                <w:lang w:val="fr-FR"/>
                              </w:rPr>
                              <w:t xml:space="preserve"> </w:t>
                            </w:r>
                          </w:p>
                          <w:p w14:paraId="035C04D9" w14:textId="77777777" w:rsidR="00FF2A92" w:rsidRDefault="00FF2A92" w:rsidP="00FF2A92">
                            <w:pPr>
                              <w:pStyle w:val="Corpsdetexte"/>
                              <w:spacing w:after="0" w:line="240" w:lineRule="auto"/>
                              <w:rPr>
                                <w:i/>
                                <w:iCs/>
                                <w:sz w:val="22"/>
                                <w:szCs w:val="22"/>
                                <w:lang w:val="fr-FR"/>
                              </w:rPr>
                            </w:pPr>
                          </w:p>
                          <w:p w14:paraId="46C8E4ED" w14:textId="3B09D5CE" w:rsidR="00FB4CD0" w:rsidRPr="00F43E47" w:rsidRDefault="00FB4CD0" w:rsidP="00F43E47">
                            <w:pPr>
                              <w:pStyle w:val="Corpsdetexte"/>
                              <w:numPr>
                                <w:ilvl w:val="0"/>
                                <w:numId w:val="13"/>
                              </w:numPr>
                              <w:spacing w:after="0" w:line="240" w:lineRule="auto"/>
                              <w:rPr>
                                <w:i/>
                                <w:iCs/>
                                <w:sz w:val="22"/>
                                <w:szCs w:val="22"/>
                                <w:lang w:val="fr-FR"/>
                              </w:rPr>
                            </w:pPr>
                            <w:r w:rsidRPr="00F43E47">
                              <w:rPr>
                                <w:i/>
                                <w:iCs/>
                                <w:sz w:val="22"/>
                                <w:szCs w:val="22"/>
                                <w:lang w:val="fr-FR"/>
                              </w:rPr>
                              <w:t>Une seule inscription par famille</w:t>
                            </w:r>
                            <w:r w:rsidR="002B155E" w:rsidRPr="00F43E47">
                              <w:rPr>
                                <w:i/>
                                <w:iCs/>
                                <w:sz w:val="22"/>
                                <w:szCs w:val="22"/>
                                <w:lang w:val="fr-FR"/>
                              </w:rPr>
                              <w:t>.</w:t>
                            </w:r>
                          </w:p>
                          <w:p w14:paraId="252131C3" w14:textId="77777777" w:rsidR="00B31CC3" w:rsidRPr="00F43E47" w:rsidRDefault="00B31CC3" w:rsidP="00B31CC3">
                            <w:pPr>
                              <w:pStyle w:val="Corpsdetexte"/>
                              <w:spacing w:after="0" w:line="240" w:lineRule="auto"/>
                              <w:jc w:val="both"/>
                              <w:rPr>
                                <w:i/>
                                <w:iCs/>
                                <w:sz w:val="22"/>
                                <w:szCs w:val="22"/>
                                <w:lang w:val="fr-FR"/>
                              </w:rPr>
                            </w:pPr>
                          </w:p>
                          <w:p w14:paraId="5015FF9D" w14:textId="5ABE496C" w:rsidR="00A11319" w:rsidRPr="00F43E47" w:rsidRDefault="00A11319" w:rsidP="006851F0">
                            <w:pPr>
                              <w:pStyle w:val="Corpsdetexte"/>
                              <w:numPr>
                                <w:ilvl w:val="0"/>
                                <w:numId w:val="13"/>
                              </w:numPr>
                              <w:spacing w:after="0" w:line="240" w:lineRule="auto"/>
                              <w:rPr>
                                <w:i/>
                                <w:iCs/>
                                <w:sz w:val="22"/>
                                <w:szCs w:val="22"/>
                                <w:lang w:val="fr-FR"/>
                              </w:rPr>
                            </w:pPr>
                            <w:r w:rsidRPr="00F43E47">
                              <w:rPr>
                                <w:i/>
                                <w:iCs/>
                                <w:sz w:val="22"/>
                                <w:szCs w:val="22"/>
                                <w:lang w:val="fr-FR"/>
                              </w:rPr>
                              <w:t>Tirage exclusif aux membres</w:t>
                            </w:r>
                            <w:r w:rsidR="00FF2A92">
                              <w:rPr>
                                <w:i/>
                                <w:iCs/>
                                <w:sz w:val="22"/>
                                <w:szCs w:val="22"/>
                                <w:lang w:val="fr-FR"/>
                              </w:rPr>
                              <w:t xml:space="preserve"> vivant avec des limitations</w:t>
                            </w:r>
                            <w:r w:rsidRPr="00F43E47">
                              <w:rPr>
                                <w:i/>
                                <w:iCs/>
                                <w:sz w:val="22"/>
                                <w:szCs w:val="22"/>
                                <w:lang w:val="fr-FR"/>
                              </w:rPr>
                              <w:t>.</w:t>
                            </w:r>
                          </w:p>
                          <w:p w14:paraId="0BB20570" w14:textId="77777777" w:rsidR="00901CC9" w:rsidRPr="00F43E47" w:rsidRDefault="00901CC9" w:rsidP="00901CC9">
                            <w:pPr>
                              <w:pStyle w:val="Corpsdetexte"/>
                              <w:spacing w:after="0" w:line="240" w:lineRule="auto"/>
                              <w:rPr>
                                <w:i/>
                                <w:iCs/>
                                <w:sz w:val="22"/>
                                <w:szCs w:val="22"/>
                                <w:lang w:val="fr-FR"/>
                              </w:rPr>
                            </w:pPr>
                          </w:p>
                          <w:p w14:paraId="3F825C9A" w14:textId="072759F0" w:rsidR="00901CC9" w:rsidRPr="00F43E47" w:rsidRDefault="00901CC9" w:rsidP="00901CC9">
                            <w:pPr>
                              <w:pStyle w:val="Corpsdetexte"/>
                              <w:spacing w:after="0" w:line="240" w:lineRule="auto"/>
                              <w:rPr>
                                <w:i/>
                                <w:iCs/>
                                <w:sz w:val="22"/>
                                <w:szCs w:val="22"/>
                                <w:lang w:val="fr-FR"/>
                              </w:rPr>
                            </w:pPr>
                            <w:r w:rsidRPr="00F43E47">
                              <w:rPr>
                                <w:i/>
                                <w:iCs/>
                                <w:sz w:val="22"/>
                                <w:szCs w:val="22"/>
                                <w:lang w:val="fr-FR"/>
                              </w:rPr>
                              <w:t>Bonne chance à tous !</w:t>
                            </w:r>
                          </w:p>
                          <w:p w14:paraId="6DCAA22F" w14:textId="77777777" w:rsidR="00FB4CD0" w:rsidRDefault="00FB4CD0" w:rsidP="00937AD0">
                            <w:pPr>
                              <w:pStyle w:val="Corpsdetexte"/>
                              <w:jc w:val="both"/>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CEF1" id="Text Box 12" o:spid="_x0000_s1041" type="#_x0000_t202" style="position:absolute;margin-left:187.75pt;margin-top:294.2pt;width:117.05pt;height:85.3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" o:allowincell="f" filled="f" stroked="f">
                <v:textbox inset="0,0,0,0">
                  <w:txbxContent>
                    <w:p w14:paraId="14929739" w14:textId="45B88ECD" w:rsidR="00937AD0" w:rsidRPr="00FB4CD0" w:rsidRDefault="00937AD0" w:rsidP="00937AD0">
                      <w:pPr>
                        <w:pStyle w:val="Corpsdetexte"/>
                        <w:spacing w:line="240" w:lineRule="auto"/>
                        <w:jc w:val="both"/>
                        <w:rPr>
                          <w:sz w:val="22"/>
                          <w:szCs w:val="22"/>
                          <w:lang w:val="fr-FR"/>
                        </w:rPr>
                      </w:pPr>
                      <w:r w:rsidRPr="00FB4CD0">
                        <w:rPr>
                          <w:sz w:val="22"/>
                          <w:szCs w:val="22"/>
                          <w:lang w:val="fr-FR"/>
                        </w:rPr>
                        <w:t xml:space="preserve">C’est la fin de l’année qui approche et pour l’APHRSO, cela signifie le retour de notre grand tirage du </w:t>
                      </w:r>
                      <w:r w:rsidR="009C38A2">
                        <w:rPr>
                          <w:sz w:val="22"/>
                          <w:szCs w:val="22"/>
                          <w:lang w:val="fr-FR"/>
                        </w:rPr>
                        <w:t>t</w:t>
                      </w:r>
                      <w:r w:rsidRPr="00FB4CD0">
                        <w:rPr>
                          <w:sz w:val="22"/>
                          <w:szCs w:val="22"/>
                          <w:lang w:val="fr-FR"/>
                        </w:rPr>
                        <w:t>emps des fêtes.</w:t>
                      </w:r>
                    </w:p>
                    <w:p w14:paraId="1C56DC25" w14:textId="68888BF6" w:rsidR="00937AD0" w:rsidRPr="00FB4CD0" w:rsidRDefault="00937AD0" w:rsidP="00937AD0">
                      <w:pPr>
                        <w:pStyle w:val="Corpsdetexte"/>
                        <w:spacing w:line="240" w:lineRule="auto"/>
                        <w:jc w:val="both"/>
                        <w:rPr>
                          <w:sz w:val="22"/>
                          <w:szCs w:val="22"/>
                          <w:lang w:val="fr-FR"/>
                        </w:rPr>
                      </w:pPr>
                      <w:r w:rsidRPr="001E3786">
                        <w:rPr>
                          <w:b/>
                          <w:bCs/>
                          <w:sz w:val="22"/>
                          <w:szCs w:val="22"/>
                          <w:lang w:val="fr-FR"/>
                        </w:rPr>
                        <w:t xml:space="preserve">À gagner cette année </w:t>
                      </w:r>
                      <w:r w:rsidRPr="00FB4CD0">
                        <w:rPr>
                          <w:b/>
                          <w:bCs/>
                          <w:sz w:val="22"/>
                          <w:szCs w:val="22"/>
                          <w:lang w:val="fr-FR"/>
                        </w:rPr>
                        <w:t>:</w:t>
                      </w:r>
                      <w:r w:rsidRPr="00FB4CD0">
                        <w:rPr>
                          <w:sz w:val="22"/>
                          <w:szCs w:val="22"/>
                          <w:lang w:val="fr-FR"/>
                        </w:rPr>
                        <w:t xml:space="preserve"> </w:t>
                      </w:r>
                    </w:p>
                    <w:p w14:paraId="441AEBCD" w14:textId="4FFDD106" w:rsidR="00937AD0" w:rsidRPr="00544981" w:rsidRDefault="00937AD0" w:rsidP="00CF7F1A">
                      <w:pPr>
                        <w:pStyle w:val="Corpsdetexte"/>
                        <w:numPr>
                          <w:ilvl w:val="0"/>
                          <w:numId w:val="12"/>
                        </w:numPr>
                        <w:spacing w:line="240" w:lineRule="auto"/>
                        <w:jc w:val="both"/>
                        <w:rPr>
                          <w:lang w:val="fr-FR"/>
                        </w:rPr>
                      </w:pPr>
                      <w:r w:rsidRPr="00544981">
                        <w:rPr>
                          <w:lang w:val="fr-FR"/>
                        </w:rPr>
                        <w:t xml:space="preserve">3 magnifiques </w:t>
                      </w:r>
                      <w:r w:rsidR="002B155E">
                        <w:rPr>
                          <w:lang w:val="fr-FR"/>
                        </w:rPr>
                        <w:t>emballages</w:t>
                      </w:r>
                      <w:r w:rsidRPr="00544981">
                        <w:rPr>
                          <w:lang w:val="fr-FR"/>
                        </w:rPr>
                        <w:t>-cadeaux d’une valeur de 100$ chacun.</w:t>
                      </w:r>
                    </w:p>
                    <w:p w14:paraId="32B7C188" w14:textId="7E8CADE8" w:rsidR="0024126F" w:rsidRDefault="00937AD0" w:rsidP="00B31CC3">
                      <w:pPr>
                        <w:pStyle w:val="Corpsdetexte"/>
                        <w:spacing w:after="0" w:line="240" w:lineRule="auto"/>
                        <w:jc w:val="both"/>
                        <w:rPr>
                          <w:sz w:val="22"/>
                          <w:szCs w:val="22"/>
                          <w:lang w:val="fr-FR"/>
                        </w:rPr>
                      </w:pPr>
                      <w:r w:rsidRPr="00CF7F1A">
                        <w:rPr>
                          <w:sz w:val="22"/>
                          <w:szCs w:val="22"/>
                          <w:lang w:val="fr-FR"/>
                        </w:rPr>
                        <w:t>Pour courir la chance de remporter l’un d’eux, rien de plus simple</w:t>
                      </w:r>
                      <w:r w:rsidR="0024126F">
                        <w:rPr>
                          <w:sz w:val="22"/>
                          <w:szCs w:val="22"/>
                          <w:lang w:val="fr-FR"/>
                        </w:rPr>
                        <w:t> !</w:t>
                      </w:r>
                    </w:p>
                    <w:p w14:paraId="2B517982" w14:textId="4E884211" w:rsidR="00937AD0" w:rsidRPr="00CF7F1A" w:rsidRDefault="00937AD0" w:rsidP="00B31CC3">
                      <w:pPr>
                        <w:pStyle w:val="Corpsdetexte"/>
                        <w:spacing w:after="0" w:line="240" w:lineRule="auto"/>
                        <w:jc w:val="both"/>
                        <w:rPr>
                          <w:sz w:val="22"/>
                          <w:szCs w:val="22"/>
                          <w:lang w:val="fr-FR"/>
                        </w:rPr>
                      </w:pPr>
                      <w:r w:rsidRPr="00CF7F1A">
                        <w:rPr>
                          <w:sz w:val="22"/>
                          <w:szCs w:val="22"/>
                          <w:lang w:val="fr-FR"/>
                        </w:rPr>
                        <w:t>Il vous suffit de communiquer avec nous pour vous inscrire.</w:t>
                      </w:r>
                    </w:p>
                    <w:p w14:paraId="0C27DD65" w14:textId="77777777" w:rsidR="00B31CC3" w:rsidRPr="00544981" w:rsidRDefault="00B31CC3" w:rsidP="00B31CC3">
                      <w:pPr>
                        <w:pStyle w:val="Corpsdetexte"/>
                        <w:spacing w:after="0" w:line="240" w:lineRule="auto"/>
                        <w:jc w:val="both"/>
                        <w:rPr>
                          <w:sz w:val="22"/>
                          <w:szCs w:val="22"/>
                          <w:lang w:val="fr-FR"/>
                        </w:rPr>
                      </w:pPr>
                    </w:p>
                    <w:p w14:paraId="6FAF39F4" w14:textId="68331E8C" w:rsidR="00937AD0" w:rsidRPr="00544981" w:rsidRDefault="00937AD0" w:rsidP="00B31CC3">
                      <w:pPr>
                        <w:pStyle w:val="Corpsdetexte"/>
                        <w:spacing w:after="0" w:line="240" w:lineRule="auto"/>
                        <w:jc w:val="both"/>
                        <w:rPr>
                          <w:sz w:val="22"/>
                          <w:szCs w:val="22"/>
                          <w:lang w:val="fr-FR"/>
                        </w:rPr>
                      </w:pPr>
                      <w:r w:rsidRPr="00544981">
                        <w:rPr>
                          <w:sz w:val="22"/>
                          <w:szCs w:val="22"/>
                          <w:lang w:val="fr-FR"/>
                        </w:rPr>
                        <w:t xml:space="preserve">Les </w:t>
                      </w:r>
                      <w:r w:rsidRPr="00544981">
                        <w:rPr>
                          <w:b/>
                          <w:bCs/>
                          <w:sz w:val="22"/>
                          <w:szCs w:val="22"/>
                          <w:lang w:val="fr-FR"/>
                        </w:rPr>
                        <w:t>inscriptions</w:t>
                      </w:r>
                      <w:r w:rsidRPr="00544981">
                        <w:rPr>
                          <w:sz w:val="22"/>
                          <w:szCs w:val="22"/>
                          <w:lang w:val="fr-FR"/>
                        </w:rPr>
                        <w:t xml:space="preserve"> se feront </w:t>
                      </w:r>
                      <w:r w:rsidRPr="00EC063F">
                        <w:rPr>
                          <w:sz w:val="22"/>
                          <w:szCs w:val="22"/>
                          <w:lang w:val="fr-FR"/>
                        </w:rPr>
                        <w:t>jusqu’au</w:t>
                      </w:r>
                      <w:r w:rsidRPr="00544981">
                        <w:rPr>
                          <w:b/>
                          <w:bCs/>
                          <w:sz w:val="22"/>
                          <w:szCs w:val="22"/>
                          <w:lang w:val="fr-FR"/>
                        </w:rPr>
                        <w:t xml:space="preserve"> 1</w:t>
                      </w:r>
                      <w:r w:rsidR="00FB4CD0" w:rsidRPr="00544981">
                        <w:rPr>
                          <w:b/>
                          <w:bCs/>
                          <w:sz w:val="22"/>
                          <w:szCs w:val="22"/>
                          <w:lang w:val="fr-FR"/>
                        </w:rPr>
                        <w:t>4</w:t>
                      </w:r>
                      <w:r w:rsidRPr="00544981">
                        <w:rPr>
                          <w:b/>
                          <w:bCs/>
                          <w:sz w:val="22"/>
                          <w:szCs w:val="22"/>
                          <w:lang w:val="fr-FR"/>
                        </w:rPr>
                        <w:t xml:space="preserve"> décembre</w:t>
                      </w:r>
                      <w:r w:rsidRPr="00544981">
                        <w:rPr>
                          <w:sz w:val="22"/>
                          <w:szCs w:val="22"/>
                          <w:lang w:val="fr-FR"/>
                        </w:rPr>
                        <w:t xml:space="preserve"> inclusivement. </w:t>
                      </w:r>
                    </w:p>
                    <w:p w14:paraId="304F3BA7" w14:textId="1DDDE291" w:rsidR="00937AD0" w:rsidRPr="00CF7F1A" w:rsidRDefault="00937AD0" w:rsidP="002B155E">
                      <w:pPr>
                        <w:pStyle w:val="Corpsdetexte"/>
                        <w:spacing w:after="0" w:line="240" w:lineRule="auto"/>
                        <w:rPr>
                          <w:sz w:val="22"/>
                          <w:szCs w:val="22"/>
                          <w:lang w:val="fr-FR"/>
                        </w:rPr>
                      </w:pPr>
                      <w:r w:rsidRPr="00544981">
                        <w:rPr>
                          <w:sz w:val="22"/>
                          <w:szCs w:val="22"/>
                          <w:lang w:val="fr-FR"/>
                        </w:rPr>
                        <w:t>Le tirage aura lieu le 1</w:t>
                      </w:r>
                      <w:r w:rsidR="00FB4CD0" w:rsidRPr="00544981">
                        <w:rPr>
                          <w:sz w:val="22"/>
                          <w:szCs w:val="22"/>
                          <w:lang w:val="fr-FR"/>
                        </w:rPr>
                        <w:t>5</w:t>
                      </w:r>
                      <w:r w:rsidRPr="00544981">
                        <w:rPr>
                          <w:sz w:val="22"/>
                          <w:szCs w:val="22"/>
                          <w:lang w:val="fr-FR"/>
                        </w:rPr>
                        <w:t xml:space="preserve"> décembre</w:t>
                      </w:r>
                      <w:r w:rsidR="009D21A8">
                        <w:rPr>
                          <w:sz w:val="22"/>
                          <w:szCs w:val="22"/>
                          <w:lang w:val="fr-FR"/>
                        </w:rPr>
                        <w:t xml:space="preserve"> prochain</w:t>
                      </w:r>
                      <w:r w:rsidR="002B155E">
                        <w:rPr>
                          <w:sz w:val="22"/>
                          <w:szCs w:val="22"/>
                          <w:lang w:val="fr-FR"/>
                        </w:rPr>
                        <w:t>.</w:t>
                      </w:r>
                      <w:r w:rsidRPr="00544981">
                        <w:rPr>
                          <w:sz w:val="22"/>
                          <w:szCs w:val="22"/>
                          <w:lang w:val="fr-FR"/>
                        </w:rPr>
                        <w:t xml:space="preserve"> </w:t>
                      </w:r>
                    </w:p>
                    <w:p w14:paraId="035C04D9" w14:textId="77777777" w:rsidR="00FF2A92" w:rsidRDefault="00FF2A92" w:rsidP="00FF2A92">
                      <w:pPr>
                        <w:pStyle w:val="Corpsdetexte"/>
                        <w:spacing w:after="0" w:line="240" w:lineRule="auto"/>
                        <w:rPr>
                          <w:i/>
                          <w:iCs/>
                          <w:sz w:val="22"/>
                          <w:szCs w:val="22"/>
                          <w:lang w:val="fr-FR"/>
                        </w:rPr>
                      </w:pPr>
                    </w:p>
                    <w:p w14:paraId="46C8E4ED" w14:textId="3B09D5CE" w:rsidR="00FB4CD0" w:rsidRPr="00F43E47" w:rsidRDefault="00FB4CD0" w:rsidP="00F43E47">
                      <w:pPr>
                        <w:pStyle w:val="Corpsdetexte"/>
                        <w:numPr>
                          <w:ilvl w:val="0"/>
                          <w:numId w:val="13"/>
                        </w:numPr>
                        <w:spacing w:after="0" w:line="240" w:lineRule="auto"/>
                        <w:rPr>
                          <w:i/>
                          <w:iCs/>
                          <w:sz w:val="22"/>
                          <w:szCs w:val="22"/>
                          <w:lang w:val="fr-FR"/>
                        </w:rPr>
                      </w:pPr>
                      <w:r w:rsidRPr="00F43E47">
                        <w:rPr>
                          <w:i/>
                          <w:iCs/>
                          <w:sz w:val="22"/>
                          <w:szCs w:val="22"/>
                          <w:lang w:val="fr-FR"/>
                        </w:rPr>
                        <w:t>Une seule inscription par famille</w:t>
                      </w:r>
                      <w:r w:rsidR="002B155E" w:rsidRPr="00F43E47">
                        <w:rPr>
                          <w:i/>
                          <w:iCs/>
                          <w:sz w:val="22"/>
                          <w:szCs w:val="22"/>
                          <w:lang w:val="fr-FR"/>
                        </w:rPr>
                        <w:t>.</w:t>
                      </w:r>
                    </w:p>
                    <w:p w14:paraId="252131C3" w14:textId="77777777" w:rsidR="00B31CC3" w:rsidRPr="00F43E47" w:rsidRDefault="00B31CC3" w:rsidP="00B31CC3">
                      <w:pPr>
                        <w:pStyle w:val="Corpsdetexte"/>
                        <w:spacing w:after="0" w:line="240" w:lineRule="auto"/>
                        <w:jc w:val="both"/>
                        <w:rPr>
                          <w:i/>
                          <w:iCs/>
                          <w:sz w:val="22"/>
                          <w:szCs w:val="22"/>
                          <w:lang w:val="fr-FR"/>
                        </w:rPr>
                      </w:pPr>
                    </w:p>
                    <w:p w14:paraId="5015FF9D" w14:textId="5ABE496C" w:rsidR="00A11319" w:rsidRPr="00F43E47" w:rsidRDefault="00A11319" w:rsidP="006851F0">
                      <w:pPr>
                        <w:pStyle w:val="Corpsdetexte"/>
                        <w:numPr>
                          <w:ilvl w:val="0"/>
                          <w:numId w:val="13"/>
                        </w:numPr>
                        <w:spacing w:after="0" w:line="240" w:lineRule="auto"/>
                        <w:rPr>
                          <w:i/>
                          <w:iCs/>
                          <w:sz w:val="22"/>
                          <w:szCs w:val="22"/>
                          <w:lang w:val="fr-FR"/>
                        </w:rPr>
                      </w:pPr>
                      <w:r w:rsidRPr="00F43E47">
                        <w:rPr>
                          <w:i/>
                          <w:iCs/>
                          <w:sz w:val="22"/>
                          <w:szCs w:val="22"/>
                          <w:lang w:val="fr-FR"/>
                        </w:rPr>
                        <w:t>Tirage exclusif aux membres</w:t>
                      </w:r>
                      <w:r w:rsidR="00FF2A92">
                        <w:rPr>
                          <w:i/>
                          <w:iCs/>
                          <w:sz w:val="22"/>
                          <w:szCs w:val="22"/>
                          <w:lang w:val="fr-FR"/>
                        </w:rPr>
                        <w:t xml:space="preserve"> vivant avec des limitations</w:t>
                      </w:r>
                      <w:r w:rsidRPr="00F43E47">
                        <w:rPr>
                          <w:i/>
                          <w:iCs/>
                          <w:sz w:val="22"/>
                          <w:szCs w:val="22"/>
                          <w:lang w:val="fr-FR"/>
                        </w:rPr>
                        <w:t>.</w:t>
                      </w:r>
                    </w:p>
                    <w:p w14:paraId="0BB20570" w14:textId="77777777" w:rsidR="00901CC9" w:rsidRPr="00F43E47" w:rsidRDefault="00901CC9" w:rsidP="00901CC9">
                      <w:pPr>
                        <w:pStyle w:val="Corpsdetexte"/>
                        <w:spacing w:after="0" w:line="240" w:lineRule="auto"/>
                        <w:rPr>
                          <w:i/>
                          <w:iCs/>
                          <w:sz w:val="22"/>
                          <w:szCs w:val="22"/>
                          <w:lang w:val="fr-FR"/>
                        </w:rPr>
                      </w:pPr>
                    </w:p>
                    <w:p w14:paraId="3F825C9A" w14:textId="072759F0" w:rsidR="00901CC9" w:rsidRPr="00F43E47" w:rsidRDefault="00901CC9" w:rsidP="00901CC9">
                      <w:pPr>
                        <w:pStyle w:val="Corpsdetexte"/>
                        <w:spacing w:after="0" w:line="240" w:lineRule="auto"/>
                        <w:rPr>
                          <w:i/>
                          <w:iCs/>
                          <w:sz w:val="22"/>
                          <w:szCs w:val="22"/>
                          <w:lang w:val="fr-FR"/>
                        </w:rPr>
                      </w:pPr>
                      <w:r w:rsidRPr="00F43E47">
                        <w:rPr>
                          <w:i/>
                          <w:iCs/>
                          <w:sz w:val="22"/>
                          <w:szCs w:val="22"/>
                          <w:lang w:val="fr-FR"/>
                        </w:rPr>
                        <w:t>Bonne chance à tous !</w:t>
                      </w:r>
                    </w:p>
                    <w:p w14:paraId="6DCAA22F" w14:textId="77777777" w:rsidR="00FB4CD0" w:rsidRDefault="00FB4CD0" w:rsidP="00937AD0">
                      <w:pPr>
                        <w:pStyle w:val="Corpsdetexte"/>
                        <w:jc w:val="both"/>
                        <w:rPr>
                          <w:lang w:val="fr-FR"/>
                        </w:rPr>
                      </w:pPr>
                    </w:p>
                  </w:txbxContent>
                </v:textbox>
                <w10:wrap anchorx="page" anchory="page"/>
              </v:shape>
            </w:pict>
          </mc:Fallback>
        </mc:AlternateContent>
      </w:r>
      <w:r w:rsidR="00E72951">
        <w:rPr>
          <w:noProof/>
          <w:lang w:eastAsia="fr-CA" w:bidi="ar-SA"/>
        </w:rPr>
        <mc:AlternateContent>
          <mc:Choice Requires="wps">
            <w:drawing>
              <wp:anchor distT="0" distB="0" distL="114300" distR="114300" simplePos="0" relativeHeight="251613184" behindDoc="0" locked="0" layoutInCell="1" allowOverlap="1" wp14:anchorId="256336F1" wp14:editId="6D97CB69">
                <wp:simplePos x="0" y="0"/>
                <wp:positionH relativeFrom="page">
                  <wp:posOffset>2352787</wp:posOffset>
                </wp:positionH>
                <wp:positionV relativeFrom="page">
                  <wp:posOffset>3348206</wp:posOffset>
                </wp:positionV>
                <wp:extent cx="4800600" cy="304800"/>
                <wp:effectExtent l="0" t="0" r="0" b="0"/>
                <wp:wrapNone/>
                <wp:docPr id="1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C7909" w14:textId="62A6D31D" w:rsidR="001E75CA" w:rsidRPr="00544981" w:rsidRDefault="009934CC">
                            <w:pPr>
                              <w:pStyle w:val="Titre1"/>
                              <w:rPr>
                                <w:rFonts w:ascii="Bookman Old Style" w:hAnsi="Bookman Old Style"/>
                                <w:b/>
                                <w:bCs/>
                                <w:color w:val="C00000"/>
                                <w:sz w:val="36"/>
                                <w:szCs w:val="36"/>
                              </w:rPr>
                            </w:pPr>
                            <w:r w:rsidRPr="00544981">
                              <w:rPr>
                                <w:rFonts w:ascii="Bookman Old Style" w:hAnsi="Bookman Old Style"/>
                                <w:b/>
                                <w:bCs/>
                                <w:color w:val="C00000"/>
                                <w:sz w:val="36"/>
                                <w:szCs w:val="36"/>
                              </w:rPr>
                              <w:t xml:space="preserve">Notre grand tirage du </w:t>
                            </w:r>
                            <w:r w:rsidR="009C38A2">
                              <w:rPr>
                                <w:rFonts w:ascii="Bookman Old Style" w:hAnsi="Bookman Old Style"/>
                                <w:b/>
                                <w:bCs/>
                                <w:color w:val="C00000"/>
                                <w:sz w:val="36"/>
                                <w:szCs w:val="36"/>
                              </w:rPr>
                              <w:t>t</w:t>
                            </w:r>
                            <w:r w:rsidRPr="00544981">
                              <w:rPr>
                                <w:rFonts w:ascii="Bookman Old Style" w:hAnsi="Bookman Old Style"/>
                                <w:b/>
                                <w:bCs/>
                                <w:color w:val="C00000"/>
                                <w:sz w:val="36"/>
                                <w:szCs w:val="36"/>
                              </w:rPr>
                              <w:t>emps des fêtes</w:t>
                            </w:r>
                            <w:r w:rsidR="009718D2" w:rsidRPr="00544981">
                              <w:rPr>
                                <w:rFonts w:ascii="Bookman Old Style" w:hAnsi="Bookman Old Style"/>
                                <w:b/>
                                <w:bCs/>
                                <w:color w:val="C00000"/>
                                <w:sz w:val="36"/>
                                <w:szCs w:val="36"/>
                              </w:rPr>
                              <w:t> !</w:t>
                            </w:r>
                          </w:p>
                          <w:p w14:paraId="373C4F12" w14:textId="77777777" w:rsidR="001E75CA" w:rsidRPr="00D828BA" w:rsidRDefault="001E75CA">
                            <w:pPr>
                              <w:pStyle w:val="Titre1"/>
                              <w:rPr>
                                <w:rFonts w:ascii="Baskerville Old Face" w:hAnsi="Baskerville Old Face"/>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336F1" id="Text Box 13" o:spid="_x0000_s1042" type="#_x0000_t202" style="position:absolute;margin-left:185.25pt;margin-top:263.65pt;width:378pt;height:24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" filled="f" stroked="f">
                <v:textbox inset="0,0,0,0">
                  <w:txbxContent>
                    <w:p w14:paraId="797C7909" w14:textId="62A6D31D" w:rsidR="001E75CA" w:rsidRPr="00544981" w:rsidRDefault="009934CC">
                      <w:pPr>
                        <w:pStyle w:val="Titre1"/>
                        <w:rPr>
                          <w:rFonts w:ascii="Bookman Old Style" w:hAnsi="Bookman Old Style"/>
                          <w:b/>
                          <w:bCs/>
                          <w:color w:val="C00000"/>
                          <w:sz w:val="36"/>
                          <w:szCs w:val="36"/>
                        </w:rPr>
                      </w:pPr>
                      <w:r w:rsidRPr="00544981">
                        <w:rPr>
                          <w:rFonts w:ascii="Bookman Old Style" w:hAnsi="Bookman Old Style"/>
                          <w:b/>
                          <w:bCs/>
                          <w:color w:val="C00000"/>
                          <w:sz w:val="36"/>
                          <w:szCs w:val="36"/>
                        </w:rPr>
                        <w:t xml:space="preserve">Notre grand tirage du </w:t>
                      </w:r>
                      <w:r w:rsidR="009C38A2">
                        <w:rPr>
                          <w:rFonts w:ascii="Bookman Old Style" w:hAnsi="Bookman Old Style"/>
                          <w:b/>
                          <w:bCs/>
                          <w:color w:val="C00000"/>
                          <w:sz w:val="36"/>
                          <w:szCs w:val="36"/>
                        </w:rPr>
                        <w:t>t</w:t>
                      </w:r>
                      <w:r w:rsidRPr="00544981">
                        <w:rPr>
                          <w:rFonts w:ascii="Bookman Old Style" w:hAnsi="Bookman Old Style"/>
                          <w:b/>
                          <w:bCs/>
                          <w:color w:val="C00000"/>
                          <w:sz w:val="36"/>
                          <w:szCs w:val="36"/>
                        </w:rPr>
                        <w:t>emps des fêtes</w:t>
                      </w:r>
                      <w:r w:rsidR="009718D2" w:rsidRPr="00544981">
                        <w:rPr>
                          <w:rFonts w:ascii="Bookman Old Style" w:hAnsi="Bookman Old Style"/>
                          <w:b/>
                          <w:bCs/>
                          <w:color w:val="C00000"/>
                          <w:sz w:val="36"/>
                          <w:szCs w:val="36"/>
                        </w:rPr>
                        <w:t> !</w:t>
                      </w:r>
                    </w:p>
                    <w:p w14:paraId="373C4F12" w14:textId="77777777" w:rsidR="001E75CA" w:rsidRPr="00D828BA" w:rsidRDefault="001E75CA">
                      <w:pPr>
                        <w:pStyle w:val="Titre1"/>
                        <w:rPr>
                          <w:rFonts w:ascii="Baskerville Old Face" w:hAnsi="Baskerville Old Face"/>
                          <w:color w:val="auto"/>
                        </w:rPr>
                      </w:pPr>
                    </w:p>
                  </w:txbxContent>
                </v:textbox>
                <w10:wrap anchorx="page" anchory="page"/>
              </v:shape>
            </w:pict>
          </mc:Fallback>
        </mc:AlternateContent>
      </w:r>
      <w:r w:rsidR="00EE2A65">
        <w:rPr>
          <w:noProof/>
          <w:lang w:eastAsia="fr-CA" w:bidi="ar-SA"/>
        </w:rPr>
        <w:drawing>
          <wp:anchor distT="0" distB="0" distL="114300" distR="114300" simplePos="0" relativeHeight="251815936" behindDoc="1" locked="0" layoutInCell="1" allowOverlap="1" wp14:anchorId="4FE42BA0" wp14:editId="41CA4509">
            <wp:simplePos x="0" y="0"/>
            <wp:positionH relativeFrom="column">
              <wp:posOffset>125395</wp:posOffset>
            </wp:positionH>
            <wp:positionV relativeFrom="page">
              <wp:posOffset>9274063</wp:posOffset>
            </wp:positionV>
            <wp:extent cx="936625" cy="936625"/>
            <wp:effectExtent l="0" t="0" r="0" b="0"/>
            <wp:wrapTight wrapText="bothSides">
              <wp:wrapPolygon edited="0">
                <wp:start x="0" y="0"/>
                <wp:lineTo x="0" y="21087"/>
                <wp:lineTo x="21087" y="21087"/>
                <wp:lineTo x="21087" y="0"/>
                <wp:lineTo x="0" y="0"/>
              </wp:wrapPolygon>
            </wp:wrapTight>
            <wp:docPr id="681" name="Image 681" descr="Logo de Centraide du Grand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pic:spPr>
                </pic:pic>
              </a:graphicData>
            </a:graphic>
            <wp14:sizeRelH relativeFrom="page">
              <wp14:pctWidth>0</wp14:pctWidth>
            </wp14:sizeRelH>
            <wp14:sizeRelV relativeFrom="page">
              <wp14:pctHeight>0</wp14:pctHeight>
            </wp14:sizeRelV>
          </wp:anchor>
        </w:drawing>
      </w:r>
      <w:r w:rsidR="00215E18">
        <w:rPr>
          <w:noProof/>
          <w:lang w:eastAsia="fr-CA" w:bidi="ar-SA"/>
        </w:rPr>
        <mc:AlternateContent>
          <mc:Choice Requires="wps">
            <w:drawing>
              <wp:anchor distT="0" distB="0" distL="114300" distR="114300" simplePos="0" relativeHeight="251794432" behindDoc="0" locked="0" layoutInCell="1" allowOverlap="1" wp14:anchorId="335BAD4C" wp14:editId="2579D4DE">
                <wp:simplePos x="0" y="0"/>
                <wp:positionH relativeFrom="margin">
                  <wp:posOffset>1911350</wp:posOffset>
                </wp:positionH>
                <wp:positionV relativeFrom="paragraph">
                  <wp:posOffset>7666990</wp:posOffset>
                </wp:positionV>
                <wp:extent cx="4870450" cy="349250"/>
                <wp:effectExtent l="0" t="0" r="6350" b="0"/>
                <wp:wrapNone/>
                <wp:docPr id="17" name="Zone de texte 17"/>
                <wp:cNvGraphicFramePr/>
                <a:graphic xmlns:a="http://schemas.openxmlformats.org/drawingml/2006/main">
                  <a:graphicData uri="http://schemas.microsoft.com/office/word/2010/wordprocessingShape">
                    <wps:wsp>
                      <wps:cNvSpPr txBox="1"/>
                      <wps:spPr>
                        <a:xfrm>
                          <a:off x="0" y="0"/>
                          <a:ext cx="487045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2149D" w14:textId="77777777" w:rsidR="00924008" w:rsidRPr="008D51EC" w:rsidRDefault="00924008"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AD4C" id="Zone de texte 17" o:spid="_x0000_s1043" type="#_x0000_t202" style="position:absolute;margin-left:150.5pt;margin-top:603.7pt;width:383.5pt;height:2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" fillcolor="white [3201]" stroked="f" strokeweight=".5pt">
                <v:textbox>
                  <w:txbxContent>
                    <w:p w14:paraId="7912149D" w14:textId="77777777" w:rsidR="00924008" w:rsidRPr="008D51EC" w:rsidRDefault="00924008"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v:textbox>
                <w10:wrap anchorx="margin"/>
              </v:shape>
            </w:pict>
          </mc:Fallback>
        </mc:AlternateContent>
      </w:r>
      <w:r w:rsidR="00093AC1">
        <w:rPr>
          <w:noProof/>
          <w:lang w:eastAsia="fr-CA" w:bidi="ar-SA"/>
        </w:rPr>
        <mc:AlternateContent>
          <mc:Choice Requires="wps">
            <w:drawing>
              <wp:anchor distT="0" distB="0" distL="114300" distR="114300" simplePos="0" relativeHeight="251607040" behindDoc="1" locked="0" layoutInCell="0" allowOverlap="1" wp14:anchorId="78BCFEFA" wp14:editId="27617503">
                <wp:simplePos x="0" y="0"/>
                <wp:positionH relativeFrom="page">
                  <wp:posOffset>499533</wp:posOffset>
                </wp:positionH>
                <wp:positionV relativeFrom="page">
                  <wp:posOffset>3124201</wp:posOffset>
                </wp:positionV>
                <wp:extent cx="1828800" cy="6248400"/>
                <wp:effectExtent l="0" t="19050" r="0" b="19050"/>
                <wp:wrapNone/>
                <wp:docPr id="123" name="DOM 1" descr="Rectangle ve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248400"/>
                        </a:xfrm>
                        <a:prstGeom prst="rect">
                          <a:avLst/>
                        </a:prstGeom>
                        <a:solidFill>
                          <a:schemeClr val="accent2">
                            <a:lumMod val="75000"/>
                          </a:schemeClr>
                        </a:solidFill>
                        <a:ln>
                          <a:solidFill>
                            <a:schemeClr val="tx1"/>
                          </a:solidFill>
                          <a:headEnd/>
                          <a:tailEnd/>
                        </a:ln>
                        <a:scene3d>
                          <a:camera prst="isometricOffAxis2Left"/>
                          <a:lightRig rig="threePt" dir="t"/>
                        </a:scene3d>
                      </wps:spPr>
                      <wps:style>
                        <a:lnRef idx="1">
                          <a:schemeClr val="accent4"/>
                        </a:lnRef>
                        <a:fillRef idx="2">
                          <a:schemeClr val="accent4"/>
                        </a:fillRef>
                        <a:effectRef idx="1">
                          <a:schemeClr val="accent4"/>
                        </a:effectRef>
                        <a:fontRef idx="minor">
                          <a:schemeClr val="dk1"/>
                        </a:fontRef>
                      </wps:style>
                      <wps:txbx>
                        <w:txbxContent>
                          <w:p w14:paraId="38CAA45B" w14:textId="77777777" w:rsidR="0030316D" w:rsidRDefault="0030316D" w:rsidP="003031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CFEFA" id="DOM 1" o:spid="_x0000_s1044" alt="Rectangle vert" style="position:absolute;margin-left:39.35pt;margin-top:246pt;width:2in;height:492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" o:allowincell="f" fillcolor="#1c6194 [2405]" strokecolor="black [3213]">
                <v:textbox>
                  <w:txbxContent>
                    <w:p w14:paraId="38CAA45B" w14:textId="77777777" w:rsidR="0030316D" w:rsidRDefault="0030316D" w:rsidP="0030316D">
                      <w:pPr>
                        <w:jc w:val="center"/>
                      </w:pPr>
                    </w:p>
                  </w:txbxContent>
                </v:textbox>
                <w10:wrap anchorx="page" anchory="page"/>
              </v:rect>
            </w:pict>
          </mc:Fallback>
        </mc:AlternateContent>
      </w:r>
      <w:r w:rsidR="00093AC1">
        <w:rPr>
          <w:noProof/>
          <w:lang w:eastAsia="fr-CA" w:bidi="ar-SA"/>
        </w:rPr>
        <mc:AlternateContent>
          <mc:Choice Requires="wps">
            <w:drawing>
              <wp:anchor distT="0" distB="0" distL="114300" distR="114300" simplePos="0" relativeHeight="251609088" behindDoc="0" locked="0" layoutInCell="0" allowOverlap="1" wp14:anchorId="4F04EBCA" wp14:editId="60D2B8CC">
                <wp:simplePos x="0" y="0"/>
                <wp:positionH relativeFrom="page">
                  <wp:posOffset>651933</wp:posOffset>
                </wp:positionH>
                <wp:positionV relativeFrom="page">
                  <wp:posOffset>4097866</wp:posOffset>
                </wp:positionV>
                <wp:extent cx="1540510" cy="2480733"/>
                <wp:effectExtent l="0" t="0" r="0" b="0"/>
                <wp:wrapNone/>
                <wp:docPr id="1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2480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5FA2" w14:textId="77777777" w:rsidR="001E75CA" w:rsidRPr="009718D2" w:rsidRDefault="004474F8">
                            <w:pPr>
                              <w:pStyle w:val="Corpsdetexte"/>
                              <w:rPr>
                                <w:b/>
                                <w:bCs/>
                                <w:i/>
                                <w:iCs/>
                                <w:color w:val="FFFFFF" w:themeColor="background1"/>
                                <w:lang w:val="fr-FR"/>
                              </w:rPr>
                            </w:pPr>
                            <w:r w:rsidRPr="006D5A53">
                              <w:rPr>
                                <w:b/>
                                <w:bCs/>
                                <w:i/>
                                <w:iCs/>
                                <w:color w:val="FFFFFF" w:themeColor="background1"/>
                                <w:sz w:val="22"/>
                                <w:lang w:val="fr-FR"/>
                              </w:rPr>
                              <w:t>Dates à retenir</w:t>
                            </w:r>
                            <w:r w:rsidR="001E75CA" w:rsidRPr="006D5A53">
                              <w:rPr>
                                <w:b/>
                                <w:bCs/>
                                <w:i/>
                                <w:iCs/>
                                <w:color w:val="FFFFFF" w:themeColor="background1"/>
                                <w:sz w:val="22"/>
                                <w:lang w:val="fr-FR"/>
                              </w:rPr>
                              <w:t> :</w:t>
                            </w:r>
                          </w:p>
                          <w:p w14:paraId="289BE794" w14:textId="77777777" w:rsidR="00B77F2E" w:rsidRDefault="00B77F2E" w:rsidP="00B77F2E">
                            <w:pPr>
                              <w:pStyle w:val="Corpsdetexte"/>
                              <w:numPr>
                                <w:ilvl w:val="0"/>
                                <w:numId w:val="11"/>
                              </w:numPr>
                              <w:spacing w:after="0"/>
                              <w:rPr>
                                <w:color w:val="FFFFFF" w:themeColor="background1"/>
                                <w:szCs w:val="18"/>
                                <w:lang w:val="fr-FR"/>
                              </w:rPr>
                            </w:pPr>
                            <w:r w:rsidRPr="00D830AD">
                              <w:rPr>
                                <w:color w:val="FFFFFF" w:themeColor="background1"/>
                                <w:szCs w:val="18"/>
                                <w:lang w:val="fr-FR"/>
                              </w:rPr>
                              <w:t xml:space="preserve">Journée internationale des personnes handicapées </w:t>
                            </w:r>
                          </w:p>
                          <w:p w14:paraId="000FDC21" w14:textId="77777777" w:rsidR="00B77F2E" w:rsidRDefault="00B77F2E" w:rsidP="00B77F2E">
                            <w:pPr>
                              <w:pStyle w:val="Corpsdetexte"/>
                              <w:spacing w:after="0"/>
                              <w:ind w:left="360"/>
                              <w:rPr>
                                <w:color w:val="FFFFFF" w:themeColor="background1"/>
                                <w:szCs w:val="18"/>
                                <w:lang w:val="fr-FR"/>
                              </w:rPr>
                            </w:pPr>
                            <w:r w:rsidRPr="00D830AD">
                              <w:rPr>
                                <w:color w:val="FFFFFF" w:themeColor="background1"/>
                                <w:szCs w:val="18"/>
                                <w:lang w:val="fr-FR"/>
                              </w:rPr>
                              <w:t>(3 décembre)</w:t>
                            </w:r>
                          </w:p>
                          <w:p w14:paraId="7B7C9CC6" w14:textId="096C4AD8" w:rsidR="00B77F2E" w:rsidRDefault="00B77F2E" w:rsidP="00B77F2E">
                            <w:pPr>
                              <w:pStyle w:val="Corpsdetexte"/>
                              <w:numPr>
                                <w:ilvl w:val="0"/>
                                <w:numId w:val="11"/>
                              </w:numPr>
                              <w:spacing w:before="240" w:after="0"/>
                              <w:rPr>
                                <w:color w:val="FFFFFF" w:themeColor="background1"/>
                                <w:szCs w:val="18"/>
                                <w:lang w:val="fr-FR"/>
                              </w:rPr>
                            </w:pPr>
                            <w:r w:rsidRPr="00D830AD">
                              <w:rPr>
                                <w:color w:val="FFFFFF" w:themeColor="background1"/>
                                <w:szCs w:val="18"/>
                                <w:lang w:val="fr-FR"/>
                              </w:rPr>
                              <w:t xml:space="preserve">Grand tirage du </w:t>
                            </w:r>
                            <w:r w:rsidR="009C38A2">
                              <w:rPr>
                                <w:color w:val="FFFFFF" w:themeColor="background1"/>
                                <w:szCs w:val="18"/>
                                <w:lang w:val="fr-FR"/>
                              </w:rPr>
                              <w:t>t</w:t>
                            </w:r>
                            <w:r w:rsidRPr="00D830AD">
                              <w:rPr>
                                <w:color w:val="FFFFFF" w:themeColor="background1"/>
                                <w:szCs w:val="18"/>
                                <w:lang w:val="fr-FR"/>
                              </w:rPr>
                              <w:t xml:space="preserve">emps des fêtes </w:t>
                            </w:r>
                          </w:p>
                          <w:p w14:paraId="7697605F" w14:textId="6B8E963D" w:rsidR="00B77F2E" w:rsidRPr="00D830AD" w:rsidRDefault="00B77F2E" w:rsidP="00B77F2E">
                            <w:pPr>
                              <w:pStyle w:val="Corpsdetexte"/>
                              <w:spacing w:after="0"/>
                              <w:ind w:left="360"/>
                              <w:rPr>
                                <w:color w:val="FFFFFF" w:themeColor="background1"/>
                                <w:szCs w:val="18"/>
                                <w:lang w:val="fr-FR"/>
                              </w:rPr>
                            </w:pPr>
                            <w:r>
                              <w:rPr>
                                <w:color w:val="FFFFFF" w:themeColor="background1"/>
                                <w:szCs w:val="18"/>
                                <w:lang w:val="fr-FR"/>
                              </w:rPr>
                              <w:t>(15 décembre)</w:t>
                            </w:r>
                          </w:p>
                          <w:p w14:paraId="24A737DB" w14:textId="77777777" w:rsidR="00B77F2E" w:rsidRDefault="00B77F2E" w:rsidP="00B77F2E">
                            <w:pPr>
                              <w:rPr>
                                <w:color w:val="FFFFFF" w:themeColor="background1"/>
                                <w:sz w:val="20"/>
                                <w:szCs w:val="20"/>
                                <w:lang w:val="fr-FR"/>
                              </w:rPr>
                            </w:pPr>
                          </w:p>
                          <w:p w14:paraId="01D4C5F0" w14:textId="3E2B968D" w:rsidR="009718D2" w:rsidRDefault="00B77F2E" w:rsidP="00B77F2E">
                            <w:pPr>
                              <w:rPr>
                                <w:color w:val="FFFFFF" w:themeColor="background1"/>
                                <w:sz w:val="20"/>
                                <w:szCs w:val="20"/>
                                <w:lang w:val="fr-FR"/>
                              </w:rPr>
                            </w:pPr>
                            <w:r>
                              <w:rPr>
                                <w:color w:val="FFFFFF" w:themeColor="background1"/>
                                <w:sz w:val="20"/>
                                <w:szCs w:val="20"/>
                                <w:lang w:val="fr-FR"/>
                              </w:rPr>
                              <w:t xml:space="preserve">Nos bureaux seront fermés du </w:t>
                            </w:r>
                            <w:r w:rsidRPr="003919A5">
                              <w:rPr>
                                <w:b/>
                                <w:bCs/>
                                <w:color w:val="FFFFFF" w:themeColor="background1"/>
                                <w:sz w:val="20"/>
                                <w:szCs w:val="20"/>
                                <w:lang w:val="fr-FR"/>
                              </w:rPr>
                              <w:t>2</w:t>
                            </w:r>
                            <w:r>
                              <w:rPr>
                                <w:b/>
                                <w:bCs/>
                                <w:color w:val="FFFFFF" w:themeColor="background1"/>
                                <w:sz w:val="20"/>
                                <w:szCs w:val="20"/>
                                <w:lang w:val="fr-FR"/>
                              </w:rPr>
                              <w:t>3</w:t>
                            </w:r>
                            <w:r w:rsidRPr="003919A5">
                              <w:rPr>
                                <w:b/>
                                <w:bCs/>
                                <w:color w:val="FFFFFF" w:themeColor="background1"/>
                                <w:sz w:val="20"/>
                                <w:szCs w:val="20"/>
                                <w:lang w:val="fr-FR"/>
                              </w:rPr>
                              <w:t xml:space="preserve"> décembre 202</w:t>
                            </w:r>
                            <w:r>
                              <w:rPr>
                                <w:b/>
                                <w:bCs/>
                                <w:color w:val="FFFFFF" w:themeColor="background1"/>
                                <w:sz w:val="20"/>
                                <w:szCs w:val="20"/>
                                <w:lang w:val="fr-FR"/>
                              </w:rPr>
                              <w:t>3</w:t>
                            </w:r>
                            <w:r w:rsidRPr="003919A5">
                              <w:rPr>
                                <w:b/>
                                <w:bCs/>
                                <w:color w:val="FFFFFF" w:themeColor="background1"/>
                                <w:sz w:val="20"/>
                                <w:szCs w:val="20"/>
                                <w:lang w:val="fr-FR"/>
                              </w:rPr>
                              <w:t xml:space="preserve"> au </w:t>
                            </w:r>
                            <w:r>
                              <w:rPr>
                                <w:b/>
                                <w:bCs/>
                                <w:color w:val="FFFFFF" w:themeColor="background1"/>
                                <w:sz w:val="20"/>
                                <w:szCs w:val="20"/>
                                <w:lang w:val="fr-FR"/>
                              </w:rPr>
                              <w:t>7</w:t>
                            </w:r>
                            <w:r w:rsidRPr="003919A5">
                              <w:rPr>
                                <w:b/>
                                <w:bCs/>
                                <w:color w:val="FFFFFF" w:themeColor="background1"/>
                                <w:sz w:val="20"/>
                                <w:szCs w:val="20"/>
                                <w:lang w:val="fr-FR"/>
                              </w:rPr>
                              <w:t xml:space="preserve"> janvier 202</w:t>
                            </w:r>
                            <w:r>
                              <w:rPr>
                                <w:b/>
                                <w:bCs/>
                                <w:color w:val="FFFFFF" w:themeColor="background1"/>
                                <w:sz w:val="20"/>
                                <w:szCs w:val="20"/>
                                <w:lang w:val="fr-FR"/>
                              </w:rPr>
                              <w:t>4</w:t>
                            </w:r>
                            <w:r>
                              <w:rPr>
                                <w:color w:val="FFFFFF" w:themeColor="background1"/>
                                <w:sz w:val="20"/>
                                <w:szCs w:val="20"/>
                                <w:lang w:val="fr-FR"/>
                              </w:rPr>
                              <w:t xml:space="preserve"> inclusivement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4EBCA" id="Text Box 9" o:spid="_x0000_s1045" type="#_x0000_t202" style="position:absolute;margin-left:51.35pt;margin-top:322.65pt;width:121.3pt;height:195.3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" o:allowincell="f" filled="f" stroked="f">
                <v:textbox>
                  <w:txbxContent>
                    <w:p w14:paraId="6D0F5FA2" w14:textId="77777777" w:rsidR="001E75CA" w:rsidRPr="009718D2" w:rsidRDefault="004474F8">
                      <w:pPr>
                        <w:pStyle w:val="Corpsdetexte"/>
                        <w:rPr>
                          <w:b/>
                          <w:bCs/>
                          <w:i/>
                          <w:iCs/>
                          <w:color w:val="FFFFFF" w:themeColor="background1"/>
                          <w:lang w:val="fr-FR"/>
                        </w:rPr>
                      </w:pPr>
                      <w:r w:rsidRPr="006D5A53">
                        <w:rPr>
                          <w:b/>
                          <w:bCs/>
                          <w:i/>
                          <w:iCs/>
                          <w:color w:val="FFFFFF" w:themeColor="background1"/>
                          <w:sz w:val="22"/>
                          <w:lang w:val="fr-FR"/>
                        </w:rPr>
                        <w:t>Dates à retenir</w:t>
                      </w:r>
                      <w:r w:rsidR="001E75CA" w:rsidRPr="006D5A53">
                        <w:rPr>
                          <w:b/>
                          <w:bCs/>
                          <w:i/>
                          <w:iCs/>
                          <w:color w:val="FFFFFF" w:themeColor="background1"/>
                          <w:sz w:val="22"/>
                          <w:lang w:val="fr-FR"/>
                        </w:rPr>
                        <w:t> :</w:t>
                      </w:r>
                    </w:p>
                    <w:p w14:paraId="289BE794" w14:textId="77777777" w:rsidR="00B77F2E" w:rsidRDefault="00B77F2E" w:rsidP="00B77F2E">
                      <w:pPr>
                        <w:pStyle w:val="Corpsdetexte"/>
                        <w:numPr>
                          <w:ilvl w:val="0"/>
                          <w:numId w:val="11"/>
                        </w:numPr>
                        <w:spacing w:after="0"/>
                        <w:rPr>
                          <w:color w:val="FFFFFF" w:themeColor="background1"/>
                          <w:szCs w:val="18"/>
                          <w:lang w:val="fr-FR"/>
                        </w:rPr>
                      </w:pPr>
                      <w:r w:rsidRPr="00D830AD">
                        <w:rPr>
                          <w:color w:val="FFFFFF" w:themeColor="background1"/>
                          <w:szCs w:val="18"/>
                          <w:lang w:val="fr-FR"/>
                        </w:rPr>
                        <w:t xml:space="preserve">Journée internationale des personnes handicapées </w:t>
                      </w:r>
                    </w:p>
                    <w:p w14:paraId="000FDC21" w14:textId="77777777" w:rsidR="00B77F2E" w:rsidRDefault="00B77F2E" w:rsidP="00B77F2E">
                      <w:pPr>
                        <w:pStyle w:val="Corpsdetexte"/>
                        <w:spacing w:after="0"/>
                        <w:ind w:left="360"/>
                        <w:rPr>
                          <w:color w:val="FFFFFF" w:themeColor="background1"/>
                          <w:szCs w:val="18"/>
                          <w:lang w:val="fr-FR"/>
                        </w:rPr>
                      </w:pPr>
                      <w:r w:rsidRPr="00D830AD">
                        <w:rPr>
                          <w:color w:val="FFFFFF" w:themeColor="background1"/>
                          <w:szCs w:val="18"/>
                          <w:lang w:val="fr-FR"/>
                        </w:rPr>
                        <w:t>(3 décembre)</w:t>
                      </w:r>
                    </w:p>
                    <w:p w14:paraId="7B7C9CC6" w14:textId="096C4AD8" w:rsidR="00B77F2E" w:rsidRDefault="00B77F2E" w:rsidP="00B77F2E">
                      <w:pPr>
                        <w:pStyle w:val="Corpsdetexte"/>
                        <w:numPr>
                          <w:ilvl w:val="0"/>
                          <w:numId w:val="11"/>
                        </w:numPr>
                        <w:spacing w:before="240" w:after="0"/>
                        <w:rPr>
                          <w:color w:val="FFFFFF" w:themeColor="background1"/>
                          <w:szCs w:val="18"/>
                          <w:lang w:val="fr-FR"/>
                        </w:rPr>
                      </w:pPr>
                      <w:r w:rsidRPr="00D830AD">
                        <w:rPr>
                          <w:color w:val="FFFFFF" w:themeColor="background1"/>
                          <w:szCs w:val="18"/>
                          <w:lang w:val="fr-FR"/>
                        </w:rPr>
                        <w:t xml:space="preserve">Grand tirage du </w:t>
                      </w:r>
                      <w:r w:rsidR="009C38A2">
                        <w:rPr>
                          <w:color w:val="FFFFFF" w:themeColor="background1"/>
                          <w:szCs w:val="18"/>
                          <w:lang w:val="fr-FR"/>
                        </w:rPr>
                        <w:t>t</w:t>
                      </w:r>
                      <w:r w:rsidRPr="00D830AD">
                        <w:rPr>
                          <w:color w:val="FFFFFF" w:themeColor="background1"/>
                          <w:szCs w:val="18"/>
                          <w:lang w:val="fr-FR"/>
                        </w:rPr>
                        <w:t xml:space="preserve">emps des fêtes </w:t>
                      </w:r>
                    </w:p>
                    <w:p w14:paraId="7697605F" w14:textId="6B8E963D" w:rsidR="00B77F2E" w:rsidRPr="00D830AD" w:rsidRDefault="00B77F2E" w:rsidP="00B77F2E">
                      <w:pPr>
                        <w:pStyle w:val="Corpsdetexte"/>
                        <w:spacing w:after="0"/>
                        <w:ind w:left="360"/>
                        <w:rPr>
                          <w:color w:val="FFFFFF" w:themeColor="background1"/>
                          <w:szCs w:val="18"/>
                          <w:lang w:val="fr-FR"/>
                        </w:rPr>
                      </w:pPr>
                      <w:r>
                        <w:rPr>
                          <w:color w:val="FFFFFF" w:themeColor="background1"/>
                          <w:szCs w:val="18"/>
                          <w:lang w:val="fr-FR"/>
                        </w:rPr>
                        <w:t>(15 décembre)</w:t>
                      </w:r>
                    </w:p>
                    <w:p w14:paraId="24A737DB" w14:textId="77777777" w:rsidR="00B77F2E" w:rsidRDefault="00B77F2E" w:rsidP="00B77F2E">
                      <w:pPr>
                        <w:rPr>
                          <w:color w:val="FFFFFF" w:themeColor="background1"/>
                          <w:sz w:val="20"/>
                          <w:szCs w:val="20"/>
                          <w:lang w:val="fr-FR"/>
                        </w:rPr>
                      </w:pPr>
                    </w:p>
                    <w:p w14:paraId="01D4C5F0" w14:textId="3E2B968D" w:rsidR="009718D2" w:rsidRDefault="00B77F2E" w:rsidP="00B77F2E">
                      <w:pPr>
                        <w:rPr>
                          <w:color w:val="FFFFFF" w:themeColor="background1"/>
                          <w:sz w:val="20"/>
                          <w:szCs w:val="20"/>
                          <w:lang w:val="fr-FR"/>
                        </w:rPr>
                      </w:pPr>
                      <w:r>
                        <w:rPr>
                          <w:color w:val="FFFFFF" w:themeColor="background1"/>
                          <w:sz w:val="20"/>
                          <w:szCs w:val="20"/>
                          <w:lang w:val="fr-FR"/>
                        </w:rPr>
                        <w:t xml:space="preserve">Nos bureaux seront fermés du </w:t>
                      </w:r>
                      <w:r w:rsidRPr="003919A5">
                        <w:rPr>
                          <w:b/>
                          <w:bCs/>
                          <w:color w:val="FFFFFF" w:themeColor="background1"/>
                          <w:sz w:val="20"/>
                          <w:szCs w:val="20"/>
                          <w:lang w:val="fr-FR"/>
                        </w:rPr>
                        <w:t>2</w:t>
                      </w:r>
                      <w:r>
                        <w:rPr>
                          <w:b/>
                          <w:bCs/>
                          <w:color w:val="FFFFFF" w:themeColor="background1"/>
                          <w:sz w:val="20"/>
                          <w:szCs w:val="20"/>
                          <w:lang w:val="fr-FR"/>
                        </w:rPr>
                        <w:t>3</w:t>
                      </w:r>
                      <w:r w:rsidRPr="003919A5">
                        <w:rPr>
                          <w:b/>
                          <w:bCs/>
                          <w:color w:val="FFFFFF" w:themeColor="background1"/>
                          <w:sz w:val="20"/>
                          <w:szCs w:val="20"/>
                          <w:lang w:val="fr-FR"/>
                        </w:rPr>
                        <w:t xml:space="preserve"> décembre 202</w:t>
                      </w:r>
                      <w:r>
                        <w:rPr>
                          <w:b/>
                          <w:bCs/>
                          <w:color w:val="FFFFFF" w:themeColor="background1"/>
                          <w:sz w:val="20"/>
                          <w:szCs w:val="20"/>
                          <w:lang w:val="fr-FR"/>
                        </w:rPr>
                        <w:t>3</w:t>
                      </w:r>
                      <w:r w:rsidRPr="003919A5">
                        <w:rPr>
                          <w:b/>
                          <w:bCs/>
                          <w:color w:val="FFFFFF" w:themeColor="background1"/>
                          <w:sz w:val="20"/>
                          <w:szCs w:val="20"/>
                          <w:lang w:val="fr-FR"/>
                        </w:rPr>
                        <w:t xml:space="preserve"> au </w:t>
                      </w:r>
                      <w:r>
                        <w:rPr>
                          <w:b/>
                          <w:bCs/>
                          <w:color w:val="FFFFFF" w:themeColor="background1"/>
                          <w:sz w:val="20"/>
                          <w:szCs w:val="20"/>
                          <w:lang w:val="fr-FR"/>
                        </w:rPr>
                        <w:t>7</w:t>
                      </w:r>
                      <w:r w:rsidRPr="003919A5">
                        <w:rPr>
                          <w:b/>
                          <w:bCs/>
                          <w:color w:val="FFFFFF" w:themeColor="background1"/>
                          <w:sz w:val="20"/>
                          <w:szCs w:val="20"/>
                          <w:lang w:val="fr-FR"/>
                        </w:rPr>
                        <w:t xml:space="preserve"> janvier 202</w:t>
                      </w:r>
                      <w:r>
                        <w:rPr>
                          <w:b/>
                          <w:bCs/>
                          <w:color w:val="FFFFFF" w:themeColor="background1"/>
                          <w:sz w:val="20"/>
                          <w:szCs w:val="20"/>
                          <w:lang w:val="fr-FR"/>
                        </w:rPr>
                        <w:t>4</w:t>
                      </w:r>
                      <w:r>
                        <w:rPr>
                          <w:color w:val="FFFFFF" w:themeColor="background1"/>
                          <w:sz w:val="20"/>
                          <w:szCs w:val="20"/>
                          <w:lang w:val="fr-FR"/>
                        </w:rPr>
                        <w:t xml:space="preserve"> inclusivement</w:t>
                      </w:r>
                    </w:p>
                  </w:txbxContent>
                </v:textbox>
                <w10:wrap anchorx="page" anchory="page"/>
              </v:shape>
            </w:pict>
          </mc:Fallback>
        </mc:AlternateContent>
      </w:r>
      <w:r w:rsidR="00093AC1">
        <w:rPr>
          <w:noProof/>
          <w:lang w:eastAsia="fr-CA" w:bidi="ar-SA"/>
        </w:rPr>
        <w:drawing>
          <wp:anchor distT="0" distB="0" distL="114300" distR="114300" simplePos="0" relativeHeight="251843584" behindDoc="1" locked="0" layoutInCell="1" allowOverlap="1" wp14:anchorId="62D1B593" wp14:editId="65BACD89">
            <wp:simplePos x="0" y="0"/>
            <wp:positionH relativeFrom="column">
              <wp:posOffset>417830</wp:posOffset>
            </wp:positionH>
            <wp:positionV relativeFrom="paragraph">
              <wp:posOffset>1497330</wp:posOffset>
            </wp:positionV>
            <wp:extent cx="1110615" cy="510540"/>
            <wp:effectExtent l="0" t="0" r="0" b="3810"/>
            <wp:wrapTight wrapText="bothSides">
              <wp:wrapPolygon edited="0">
                <wp:start x="15561" y="0"/>
                <wp:lineTo x="2964" y="5642"/>
                <wp:lineTo x="0" y="8060"/>
                <wp:lineTo x="0" y="19343"/>
                <wp:lineTo x="3705" y="20955"/>
                <wp:lineTo x="17784" y="20955"/>
                <wp:lineTo x="21118" y="16119"/>
                <wp:lineTo x="21118" y="12896"/>
                <wp:lineTo x="18525" y="0"/>
                <wp:lineTo x="15561" y="0"/>
              </wp:wrapPolygon>
            </wp:wrapTight>
            <wp:docPr id="695" name="Image.jpg" descr="logo de l'APHRSO"/>
            <wp:cNvGraphicFramePr/>
            <a:graphic xmlns:a="http://schemas.openxmlformats.org/drawingml/2006/main">
              <a:graphicData uri="http://schemas.openxmlformats.org/drawingml/2006/picture">
                <pic:pic xmlns:pic="http://schemas.openxmlformats.org/drawingml/2006/picture">
                  <pic:nvPicPr>
                    <pic:cNvPr id="695" name="Image.jpg"/>
                    <pic:cNvPicPr/>
                  </pic:nvPicPr>
                  <pic:blipFill>
                    <a:blip r:embed="rId14">
                      <a:clrChange>
                        <a:clrFrom>
                          <a:srgbClr val="023567"/>
                        </a:clrFrom>
                        <a:clrTo>
                          <a:srgbClr val="023567">
                            <a:alpha val="0"/>
                          </a:srgbClr>
                        </a:clrTo>
                      </a:clrChange>
                      <a:extLst>
                        <a:ext uri="{28A0092B-C50C-407E-A947-70E740481C1C}">
                          <a14:useLocalDpi xmlns:a14="http://schemas.microsoft.com/office/drawing/2010/main" val="0"/>
                        </a:ext>
                      </a:extLst>
                    </a:blip>
                    <a:stretch>
                      <a:fillRect/>
                    </a:stretch>
                  </pic:blipFill>
                  <pic:spPr>
                    <a:xfrm>
                      <a:off x="0" y="0"/>
                      <a:ext cx="1110615" cy="510540"/>
                    </a:xfrm>
                    <a:prstGeom prst="rect">
                      <a:avLst/>
                    </a:prstGeom>
                    <a:ln>
                      <a:noFill/>
                    </a:ln>
                  </pic:spPr>
                </pic:pic>
              </a:graphicData>
            </a:graphic>
          </wp:anchor>
        </w:drawing>
      </w:r>
      <w:r w:rsidR="009718D2">
        <w:rPr>
          <w:noProof/>
          <w:lang w:eastAsia="fr-CA" w:bidi="ar-SA"/>
        </w:rPr>
        <mc:AlternateContent>
          <mc:Choice Requires="wps">
            <w:drawing>
              <wp:anchor distT="0" distB="0" distL="114300" distR="114300" simplePos="0" relativeHeight="251610112" behindDoc="0" locked="0" layoutInCell="1" allowOverlap="1" wp14:anchorId="2DEA8B83" wp14:editId="0F08599B">
                <wp:simplePos x="0" y="0"/>
                <wp:positionH relativeFrom="page">
                  <wp:posOffset>601556</wp:posOffset>
                </wp:positionH>
                <wp:positionV relativeFrom="page">
                  <wp:posOffset>6612467</wp:posOffset>
                </wp:positionV>
                <wp:extent cx="1590675" cy="1701800"/>
                <wp:effectExtent l="0" t="0" r="9525" b="12700"/>
                <wp:wrapNone/>
                <wp:docPr id="1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91E2F" w14:textId="77777777" w:rsidR="001E75CA" w:rsidRPr="004474F8" w:rsidRDefault="0036203F">
                            <w:pPr>
                              <w:pStyle w:val="Corpsdetexte"/>
                              <w:rPr>
                                <w:b/>
                                <w:bCs/>
                                <w:i/>
                                <w:iCs/>
                                <w:color w:val="FFFFFF" w:themeColor="background1"/>
                                <w:lang w:val="fr-FR"/>
                              </w:rPr>
                            </w:pPr>
                            <w:r w:rsidRPr="00992738">
                              <w:rPr>
                                <w:b/>
                                <w:bCs/>
                                <w:i/>
                                <w:iCs/>
                                <w:color w:val="FFFFFF" w:themeColor="background1"/>
                                <w:lang w:val="fr-FR"/>
                              </w:rPr>
                              <w:t xml:space="preserve">   </w:t>
                            </w:r>
                            <w:r w:rsidR="001E75CA" w:rsidRPr="006D5A53">
                              <w:rPr>
                                <w:b/>
                                <w:bCs/>
                                <w:i/>
                                <w:iCs/>
                                <w:color w:val="FFFFFF" w:themeColor="background1"/>
                                <w:sz w:val="22"/>
                                <w:lang w:val="fr-FR"/>
                              </w:rPr>
                              <w:t>Pleins feux sur :</w:t>
                            </w:r>
                          </w:p>
                          <w:p w14:paraId="4BA40CC1" w14:textId="1CCE4EE1" w:rsidR="001E75CA" w:rsidRPr="004474F8" w:rsidRDefault="00156C93">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Brigade AXECIBLE</w:t>
                            </w:r>
                            <w:r w:rsidR="001E75CA" w:rsidRPr="004474F8">
                              <w:rPr>
                                <w:color w:val="FFFFFF" w:themeColor="background1"/>
                                <w:lang w:val="fr-FR"/>
                              </w:rPr>
                              <w:tab/>
                              <w:t>3</w:t>
                            </w:r>
                          </w:p>
                          <w:p w14:paraId="6F8A265F" w14:textId="5897E203" w:rsidR="001E75CA" w:rsidRPr="004474F8" w:rsidRDefault="00480AF3">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 xml:space="preserve">Prix Coup de </w:t>
                            </w:r>
                            <w:r w:rsidR="00C5206A">
                              <w:rPr>
                                <w:color w:val="FFFFFF" w:themeColor="background1"/>
                                <w:lang w:val="fr-FR"/>
                              </w:rPr>
                              <w:t>cœur</w:t>
                            </w:r>
                            <w:r w:rsidR="001E75CA" w:rsidRPr="004474F8">
                              <w:rPr>
                                <w:color w:val="FFFFFF" w:themeColor="background1"/>
                                <w:lang w:val="fr-FR"/>
                              </w:rPr>
                              <w:tab/>
                              <w:t>4</w:t>
                            </w:r>
                          </w:p>
                          <w:p w14:paraId="18143D9F" w14:textId="2332940B" w:rsidR="00504331" w:rsidRDefault="00504331">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Salon des partenaires</w:t>
                            </w:r>
                            <w:r>
                              <w:rPr>
                                <w:color w:val="FFFFFF" w:themeColor="background1"/>
                                <w:lang w:val="fr-FR"/>
                              </w:rPr>
                              <w:tab/>
                              <w:t>5</w:t>
                            </w:r>
                          </w:p>
                          <w:p w14:paraId="3EED4A5C" w14:textId="604D4297" w:rsidR="00504331" w:rsidRDefault="00504331">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Questionnaire</w:t>
                            </w:r>
                            <w:r>
                              <w:rPr>
                                <w:color w:val="FFFFFF" w:themeColor="background1"/>
                                <w:lang w:val="fr-FR"/>
                              </w:rPr>
                              <w:tab/>
                            </w:r>
                            <w:r>
                              <w:rPr>
                                <w:color w:val="FFFFFF" w:themeColor="background1"/>
                                <w:lang w:val="fr-FR"/>
                              </w:rPr>
                              <w:tab/>
                              <w:t xml:space="preserve">5 </w:t>
                            </w:r>
                          </w:p>
                          <w:p w14:paraId="21EEF7AF" w14:textId="5B8CAD9D" w:rsidR="001E75CA" w:rsidRPr="004474F8" w:rsidRDefault="00156C93">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Guignolée 2023</w:t>
                            </w:r>
                            <w:r>
                              <w:rPr>
                                <w:color w:val="FFFFFF" w:themeColor="background1"/>
                                <w:lang w:val="fr-FR"/>
                              </w:rPr>
                              <w:tab/>
                            </w:r>
                            <w:r w:rsidR="001E75CA" w:rsidRPr="004474F8">
                              <w:rPr>
                                <w:color w:val="FFFFFF" w:themeColor="background1"/>
                                <w:lang w:val="fr-FR"/>
                              </w:rPr>
                              <w:tab/>
                            </w:r>
                            <w:r w:rsidR="003A6ED5">
                              <w:rPr>
                                <w:color w:val="FFFFFF" w:themeColor="background1"/>
                                <w:lang w:val="fr-FR"/>
                              </w:rPr>
                              <w:t>6</w:t>
                            </w:r>
                          </w:p>
                          <w:p w14:paraId="67A0C113" w14:textId="77777777" w:rsidR="001E75CA" w:rsidRPr="004474F8" w:rsidRDefault="004474F8">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001E75CA" w:rsidRPr="004474F8">
                              <w:rPr>
                                <w:color w:val="FFFFFF" w:themeColor="background1"/>
                                <w:lang w:val="fr-FR"/>
                              </w:rPr>
                              <w:tab/>
                            </w:r>
                            <w:r>
                              <w:rPr>
                                <w:color w:val="FFFFFF" w:themeColor="background1"/>
                                <w:lang w:val="fr-FR"/>
                              </w:rPr>
                              <w:t>7</w:t>
                            </w:r>
                          </w:p>
                          <w:p w14:paraId="1D1BE134" w14:textId="77777777" w:rsidR="001E75CA" w:rsidRPr="004474F8" w:rsidRDefault="001E75CA">
                            <w:pPr>
                              <w:pStyle w:val="Retraitcorpsdetexte"/>
                              <w:tabs>
                                <w:tab w:val="clear" w:pos="180"/>
                                <w:tab w:val="right" w:pos="1620"/>
                              </w:tabs>
                              <w:spacing w:line="360" w:lineRule="exact"/>
                              <w:ind w:firstLine="0"/>
                              <w:rPr>
                                <w:color w:val="FFFFFF" w:themeColor="background1"/>
                                <w:lang w:val="fr-FR"/>
                              </w:rPr>
                            </w:pPr>
                          </w:p>
                          <w:p w14:paraId="519B3F90"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8C7138" w:rsidRPr="00992738" w:rsidRDefault="008C7138"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A8B83" id="Text Box 10" o:spid="_x0000_s1046" type="#_x0000_t202" style="position:absolute;margin-left:47.35pt;margin-top:520.65pt;width:125.25pt;height:134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" filled="f" stroked="f">
                <v:textbox inset="0,0,0,0">
                  <w:txbxContent>
                    <w:p w14:paraId="40091E2F" w14:textId="77777777" w:rsidR="001E75CA" w:rsidRPr="004474F8" w:rsidRDefault="0036203F">
                      <w:pPr>
                        <w:pStyle w:val="Corpsdetexte"/>
                        <w:rPr>
                          <w:b/>
                          <w:bCs/>
                          <w:i/>
                          <w:iCs/>
                          <w:color w:val="FFFFFF" w:themeColor="background1"/>
                          <w:lang w:val="fr-FR"/>
                        </w:rPr>
                      </w:pPr>
                      <w:r w:rsidRPr="00992738">
                        <w:rPr>
                          <w:b/>
                          <w:bCs/>
                          <w:i/>
                          <w:iCs/>
                          <w:color w:val="FFFFFF" w:themeColor="background1"/>
                          <w:lang w:val="fr-FR"/>
                        </w:rPr>
                        <w:t xml:space="preserve">   </w:t>
                      </w:r>
                      <w:r w:rsidR="001E75CA" w:rsidRPr="006D5A53">
                        <w:rPr>
                          <w:b/>
                          <w:bCs/>
                          <w:i/>
                          <w:iCs/>
                          <w:color w:val="FFFFFF" w:themeColor="background1"/>
                          <w:sz w:val="22"/>
                          <w:lang w:val="fr-FR"/>
                        </w:rPr>
                        <w:t>Pleins feux sur :</w:t>
                      </w:r>
                    </w:p>
                    <w:p w14:paraId="4BA40CC1" w14:textId="1CCE4EE1" w:rsidR="001E75CA" w:rsidRPr="004474F8" w:rsidRDefault="00156C93">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Brigade AXECIBLE</w:t>
                      </w:r>
                      <w:r w:rsidR="001E75CA" w:rsidRPr="004474F8">
                        <w:rPr>
                          <w:color w:val="FFFFFF" w:themeColor="background1"/>
                          <w:lang w:val="fr-FR"/>
                        </w:rPr>
                        <w:tab/>
                        <w:t>3</w:t>
                      </w:r>
                    </w:p>
                    <w:p w14:paraId="6F8A265F" w14:textId="5897E203" w:rsidR="001E75CA" w:rsidRPr="004474F8" w:rsidRDefault="00480AF3">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 xml:space="preserve">Prix Coup de </w:t>
                      </w:r>
                      <w:r w:rsidR="00C5206A">
                        <w:rPr>
                          <w:color w:val="FFFFFF" w:themeColor="background1"/>
                          <w:lang w:val="fr-FR"/>
                        </w:rPr>
                        <w:t>cœur</w:t>
                      </w:r>
                      <w:r w:rsidR="001E75CA" w:rsidRPr="004474F8">
                        <w:rPr>
                          <w:color w:val="FFFFFF" w:themeColor="background1"/>
                          <w:lang w:val="fr-FR"/>
                        </w:rPr>
                        <w:tab/>
                        <w:t>4</w:t>
                      </w:r>
                    </w:p>
                    <w:p w14:paraId="18143D9F" w14:textId="2332940B" w:rsidR="00504331" w:rsidRDefault="00504331">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Salon des partenaires</w:t>
                      </w:r>
                      <w:r>
                        <w:rPr>
                          <w:color w:val="FFFFFF" w:themeColor="background1"/>
                          <w:lang w:val="fr-FR"/>
                        </w:rPr>
                        <w:tab/>
                        <w:t>5</w:t>
                      </w:r>
                    </w:p>
                    <w:p w14:paraId="3EED4A5C" w14:textId="604D4297" w:rsidR="00504331" w:rsidRDefault="00504331">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Questionnaire</w:t>
                      </w:r>
                      <w:r>
                        <w:rPr>
                          <w:color w:val="FFFFFF" w:themeColor="background1"/>
                          <w:lang w:val="fr-FR"/>
                        </w:rPr>
                        <w:tab/>
                      </w:r>
                      <w:r>
                        <w:rPr>
                          <w:color w:val="FFFFFF" w:themeColor="background1"/>
                          <w:lang w:val="fr-FR"/>
                        </w:rPr>
                        <w:tab/>
                        <w:t xml:space="preserve">5 </w:t>
                      </w:r>
                    </w:p>
                    <w:p w14:paraId="21EEF7AF" w14:textId="5B8CAD9D" w:rsidR="001E75CA" w:rsidRPr="004474F8" w:rsidRDefault="00156C93">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Guignolée 2023</w:t>
                      </w:r>
                      <w:r>
                        <w:rPr>
                          <w:color w:val="FFFFFF" w:themeColor="background1"/>
                          <w:lang w:val="fr-FR"/>
                        </w:rPr>
                        <w:tab/>
                      </w:r>
                      <w:r w:rsidR="001E75CA" w:rsidRPr="004474F8">
                        <w:rPr>
                          <w:color w:val="FFFFFF" w:themeColor="background1"/>
                          <w:lang w:val="fr-FR"/>
                        </w:rPr>
                        <w:tab/>
                      </w:r>
                      <w:r w:rsidR="003A6ED5">
                        <w:rPr>
                          <w:color w:val="FFFFFF" w:themeColor="background1"/>
                          <w:lang w:val="fr-FR"/>
                        </w:rPr>
                        <w:t>6</w:t>
                      </w:r>
                    </w:p>
                    <w:p w14:paraId="67A0C113" w14:textId="77777777" w:rsidR="001E75CA" w:rsidRPr="004474F8" w:rsidRDefault="004474F8">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001E75CA" w:rsidRPr="004474F8">
                        <w:rPr>
                          <w:color w:val="FFFFFF" w:themeColor="background1"/>
                          <w:lang w:val="fr-FR"/>
                        </w:rPr>
                        <w:tab/>
                      </w:r>
                      <w:r>
                        <w:rPr>
                          <w:color w:val="FFFFFF" w:themeColor="background1"/>
                          <w:lang w:val="fr-FR"/>
                        </w:rPr>
                        <w:t>7</w:t>
                      </w:r>
                    </w:p>
                    <w:p w14:paraId="1D1BE134" w14:textId="77777777" w:rsidR="001E75CA" w:rsidRPr="004474F8" w:rsidRDefault="001E75CA">
                      <w:pPr>
                        <w:pStyle w:val="Retraitcorpsdetexte"/>
                        <w:tabs>
                          <w:tab w:val="clear" w:pos="180"/>
                          <w:tab w:val="right" w:pos="1620"/>
                        </w:tabs>
                        <w:spacing w:line="360" w:lineRule="exact"/>
                        <w:ind w:firstLine="0"/>
                        <w:rPr>
                          <w:color w:val="FFFFFF" w:themeColor="background1"/>
                          <w:lang w:val="fr-FR"/>
                        </w:rPr>
                      </w:pPr>
                    </w:p>
                    <w:p w14:paraId="519B3F90"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8C7138" w:rsidRPr="00992738" w:rsidRDefault="008C7138"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txbxContent>
                </v:textbox>
                <w10:wrap anchorx="page" anchory="page"/>
              </v:shape>
            </w:pict>
          </mc:Fallback>
        </mc:AlternateContent>
      </w:r>
      <w:r w:rsidR="004474F8">
        <w:rPr>
          <w:noProof/>
          <w:lang w:eastAsia="fr-CA" w:bidi="ar-SA"/>
        </w:rPr>
        <mc:AlternateContent>
          <mc:Choice Requires="wps">
            <w:drawing>
              <wp:anchor distT="45720" distB="45720" distL="114300" distR="114300" simplePos="0" relativeHeight="251754496" behindDoc="0" locked="0" layoutInCell="1" allowOverlap="1" wp14:anchorId="330BFE78" wp14:editId="2119C7EB">
                <wp:simplePos x="0" y="0"/>
                <wp:positionH relativeFrom="margin">
                  <wp:posOffset>5382472</wp:posOffset>
                </wp:positionH>
                <wp:positionV relativeFrom="paragraph">
                  <wp:posOffset>652145</wp:posOffset>
                </wp:positionV>
                <wp:extent cx="1399540" cy="462915"/>
                <wp:effectExtent l="0" t="0" r="0" b="0"/>
                <wp:wrapSquare wrapText="bothSides"/>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2915"/>
                        </a:xfrm>
                        <a:prstGeom prst="rect">
                          <a:avLst/>
                        </a:prstGeom>
                        <a:solidFill>
                          <a:srgbClr val="FFFFFF"/>
                        </a:solidFill>
                        <a:ln w="9525">
                          <a:noFill/>
                          <a:miter lim="800000"/>
                          <a:headEnd/>
                          <a:tailEnd/>
                        </a:ln>
                      </wps:spPr>
                      <wps:txbx>
                        <w:txbxContent>
                          <w:p w14:paraId="1B6BE1E3" w14:textId="5B4635B2" w:rsidR="003746C5" w:rsidRPr="003746C5" w:rsidRDefault="007C6B09">
                            <w:pPr>
                              <w:rPr>
                                <w:i/>
                                <w:sz w:val="20"/>
                              </w:rPr>
                            </w:pPr>
                            <w:r>
                              <w:rPr>
                                <w:i/>
                                <w:sz w:val="20"/>
                              </w:rPr>
                              <w:t>Décembre</w:t>
                            </w:r>
                            <w:r w:rsidR="00413208">
                              <w:rPr>
                                <w:i/>
                                <w:sz w:val="20"/>
                              </w:rPr>
                              <w:t xml:space="preserve"> 20</w:t>
                            </w:r>
                            <w:r w:rsidR="00F51BE6">
                              <w:rPr>
                                <w:i/>
                                <w:sz w:val="20"/>
                              </w:rPr>
                              <w:t>2</w:t>
                            </w:r>
                            <w:r w:rsidR="009365A5">
                              <w:rPr>
                                <w:i/>
                                <w:sz w:val="20"/>
                              </w:rPr>
                              <w:t>3</w:t>
                            </w:r>
                          </w:p>
                          <w:p w14:paraId="14C58F2B" w14:textId="71A039C7" w:rsidR="003746C5" w:rsidRDefault="00EC2822">
                            <w:r>
                              <w:rPr>
                                <w:i/>
                                <w:sz w:val="20"/>
                              </w:rPr>
                              <w:t xml:space="preserve">Édition </w:t>
                            </w:r>
                            <w:r w:rsidR="009365A5">
                              <w:rPr>
                                <w:i/>
                                <w:sz w:val="20"/>
                              </w:rPr>
                              <w:t>30</w:t>
                            </w:r>
                            <w:r w:rsidR="003746C5" w:rsidRPr="003746C5">
                              <w:rPr>
                                <w:i/>
                                <w:sz w:val="20"/>
                              </w:rPr>
                              <w:t xml:space="preserve">, Numéro </w:t>
                            </w:r>
                            <w:r w:rsidR="007C6B09">
                              <w:rPr>
                                <w:i/>
                                <w:sz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BFE78" id="Zone de texte 2" o:spid="_x0000_s1047" type="#_x0000_t202" style="position:absolute;margin-left:423.8pt;margin-top:51.35pt;width:110.2pt;height:36.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" stroked="f">
                <v:textbox>
                  <w:txbxContent>
                    <w:p w14:paraId="1B6BE1E3" w14:textId="5B4635B2" w:rsidR="003746C5" w:rsidRPr="003746C5" w:rsidRDefault="007C6B09">
                      <w:pPr>
                        <w:rPr>
                          <w:i/>
                          <w:sz w:val="20"/>
                        </w:rPr>
                      </w:pPr>
                      <w:r>
                        <w:rPr>
                          <w:i/>
                          <w:sz w:val="20"/>
                        </w:rPr>
                        <w:t>Décembre</w:t>
                      </w:r>
                      <w:r w:rsidR="00413208">
                        <w:rPr>
                          <w:i/>
                          <w:sz w:val="20"/>
                        </w:rPr>
                        <w:t xml:space="preserve"> 20</w:t>
                      </w:r>
                      <w:r w:rsidR="00F51BE6">
                        <w:rPr>
                          <w:i/>
                          <w:sz w:val="20"/>
                        </w:rPr>
                        <w:t>2</w:t>
                      </w:r>
                      <w:r w:rsidR="009365A5">
                        <w:rPr>
                          <w:i/>
                          <w:sz w:val="20"/>
                        </w:rPr>
                        <w:t>3</w:t>
                      </w:r>
                    </w:p>
                    <w:p w14:paraId="14C58F2B" w14:textId="71A039C7" w:rsidR="003746C5" w:rsidRDefault="00EC2822">
                      <w:r>
                        <w:rPr>
                          <w:i/>
                          <w:sz w:val="20"/>
                        </w:rPr>
                        <w:t xml:space="preserve">Édition </w:t>
                      </w:r>
                      <w:r w:rsidR="009365A5">
                        <w:rPr>
                          <w:i/>
                          <w:sz w:val="20"/>
                        </w:rPr>
                        <w:t>30</w:t>
                      </w:r>
                      <w:r w:rsidR="003746C5" w:rsidRPr="003746C5">
                        <w:rPr>
                          <w:i/>
                          <w:sz w:val="20"/>
                        </w:rPr>
                        <w:t xml:space="preserve">, Numéro </w:t>
                      </w:r>
                      <w:r w:rsidR="007C6B09">
                        <w:rPr>
                          <w:i/>
                          <w:sz w:val="20"/>
                        </w:rPr>
                        <w:t>3</w:t>
                      </w:r>
                    </w:p>
                  </w:txbxContent>
                </v:textbox>
                <w10:wrap type="square" anchorx="margin"/>
              </v:shape>
            </w:pict>
          </mc:Fallback>
        </mc:AlternateContent>
      </w:r>
      <w:r w:rsidR="001E75CA">
        <w:br w:type="page"/>
      </w:r>
    </w:p>
    <w:p w14:paraId="1E88271D" w14:textId="0CF1E3ED" w:rsidR="00EC2E2B" w:rsidRDefault="00C23C58">
      <w:r w:rsidRPr="00C23C58">
        <w:rPr>
          <w:noProof/>
        </w:rPr>
        <w:lastRenderedPageBreak/>
        <w:drawing>
          <wp:anchor distT="0" distB="0" distL="114300" distR="114300" simplePos="0" relativeHeight="251863040" behindDoc="1" locked="0" layoutInCell="1" allowOverlap="1" wp14:anchorId="3BDBB46F" wp14:editId="355F205B">
            <wp:simplePos x="0" y="0"/>
            <wp:positionH relativeFrom="margin">
              <wp:posOffset>314325</wp:posOffset>
            </wp:positionH>
            <wp:positionV relativeFrom="paragraph">
              <wp:posOffset>6045200</wp:posOffset>
            </wp:positionV>
            <wp:extent cx="2724150" cy="1398905"/>
            <wp:effectExtent l="552450" t="114300" r="114300" b="182245"/>
            <wp:wrapTight wrapText="bothSides">
              <wp:wrapPolygon edited="0">
                <wp:start x="-906" y="-1765"/>
                <wp:lineTo x="-906" y="12942"/>
                <wp:lineTo x="-4380" y="12942"/>
                <wp:lineTo x="-4380" y="22061"/>
                <wp:lineTo x="-1813" y="22355"/>
                <wp:lineTo x="-1208" y="23532"/>
                <wp:lineTo x="-1057" y="24120"/>
                <wp:lineTo x="21449" y="24120"/>
                <wp:lineTo x="21600" y="23532"/>
                <wp:lineTo x="22355" y="22355"/>
                <wp:lineTo x="22355" y="-1765"/>
                <wp:lineTo x="-906" y="-1765"/>
              </wp:wrapPolygon>
            </wp:wrapTight>
            <wp:docPr id="1676525479"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25479" name="Image 1">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150" cy="139890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7C6B09" w:rsidRPr="00BD7CB1">
        <w:rPr>
          <w:rFonts w:ascii="Times New Roman" w:hAnsi="Times New Roman"/>
          <w:noProof/>
          <w:lang w:eastAsia="fr-CA" w:bidi="ar-SA"/>
        </w:rPr>
        <mc:AlternateContent>
          <mc:Choice Requires="wps">
            <w:drawing>
              <wp:anchor distT="36576" distB="36576" distL="36576" distR="36576" simplePos="0" relativeHeight="251746304" behindDoc="0" locked="0" layoutInCell="1" allowOverlap="1" wp14:anchorId="45783210" wp14:editId="36C1A0A3">
                <wp:simplePos x="0" y="0"/>
                <wp:positionH relativeFrom="margin">
                  <wp:align>center</wp:align>
                </wp:positionH>
                <wp:positionV relativeFrom="paragraph">
                  <wp:posOffset>7548880</wp:posOffset>
                </wp:positionV>
                <wp:extent cx="6036310" cy="1625600"/>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16256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237A70" w14:textId="77777777" w:rsidR="00BD7CB1" w:rsidRPr="0065269A" w:rsidRDefault="00BD7CB1"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157FD0" w:rsidRPr="00157FD0" w:rsidRDefault="00157FD0" w:rsidP="00157FD0">
                            <w:pPr>
                              <w:rPr>
                                <w:lang w:val="fr-FR"/>
                              </w:rPr>
                            </w:pPr>
                          </w:p>
                          <w:p w14:paraId="7F4EFC3D" w14:textId="77777777" w:rsidR="00157FD0" w:rsidRDefault="00BD7CB1"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sidR="00157FD0">
                              <w:rPr>
                                <w:sz w:val="22"/>
                                <w:lang w:val="fr-FR"/>
                              </w:rPr>
                              <w:t xml:space="preserve">Que </w:t>
                            </w:r>
                            <w:r>
                              <w:rPr>
                                <w:sz w:val="22"/>
                                <w:lang w:val="fr-FR"/>
                              </w:rPr>
                              <w:t>vous souhait</w:t>
                            </w:r>
                            <w:r w:rsidR="00B53211">
                              <w:rPr>
                                <w:sz w:val="22"/>
                                <w:lang w:val="fr-FR"/>
                              </w:rPr>
                              <w:t>i</w:t>
                            </w:r>
                            <w:r>
                              <w:rPr>
                                <w:sz w:val="22"/>
                                <w:lang w:val="fr-FR"/>
                              </w:rPr>
                              <w:t>ez réagir sur un sujet d’actualité</w:t>
                            </w:r>
                            <w:r w:rsidR="00157FD0">
                              <w:rPr>
                                <w:sz w:val="22"/>
                                <w:lang w:val="fr-FR"/>
                              </w:rPr>
                              <w:t xml:space="preserve"> ou encore </w:t>
                            </w:r>
                            <w:r>
                              <w:rPr>
                                <w:sz w:val="22"/>
                                <w:lang w:val="fr-FR"/>
                              </w:rPr>
                              <w:t xml:space="preserve">nous faire réfléchir </w:t>
                            </w:r>
                            <w:r w:rsidR="00157FD0">
                              <w:rPr>
                                <w:sz w:val="22"/>
                                <w:lang w:val="fr-FR"/>
                              </w:rPr>
                              <w:t xml:space="preserve">sur une réalité qui vous touche, nous vous invitons à nous transmettre le tout par courriel à : </w:t>
                            </w:r>
                            <w:hyperlink r:id="rId16" w:history="1">
                              <w:r w:rsidR="00157FD0" w:rsidRPr="00157FD0">
                                <w:rPr>
                                  <w:rStyle w:val="Lienhypertexte"/>
                                  <w:color w:val="2683C6" w:themeColor="accent2"/>
                                  <w:sz w:val="22"/>
                                  <w:lang w:val="fr-FR"/>
                                </w:rPr>
                                <w:t>info@aphrso.org</w:t>
                              </w:r>
                            </w:hyperlink>
                            <w:r w:rsidR="00157FD0" w:rsidRPr="00157FD0">
                              <w:rPr>
                                <w:color w:val="2683C6" w:themeColor="accent2"/>
                                <w:sz w:val="22"/>
                                <w:lang w:val="fr-FR"/>
                              </w:rPr>
                              <w:t xml:space="preserve">. </w:t>
                            </w:r>
                          </w:p>
                          <w:p w14:paraId="142FA5BA" w14:textId="77777777" w:rsidR="00157FD0" w:rsidRDefault="00157FD0" w:rsidP="00157FD0">
                            <w:pPr>
                              <w:jc w:val="both"/>
                              <w:rPr>
                                <w:color w:val="2683C6" w:themeColor="accent2"/>
                                <w:sz w:val="22"/>
                                <w:lang w:val="fr-FR"/>
                              </w:rPr>
                            </w:pPr>
                          </w:p>
                          <w:p w14:paraId="02F583E6" w14:textId="77777777" w:rsidR="00BD7CB1" w:rsidRPr="00157FD0" w:rsidRDefault="00157FD0" w:rsidP="00157FD0">
                            <w:pPr>
                              <w:jc w:val="both"/>
                              <w:rPr>
                                <w:sz w:val="22"/>
                                <w:lang w:val="fr-FR"/>
                              </w:rPr>
                            </w:pPr>
                            <w:r w:rsidRPr="00157FD0">
                              <w:rPr>
                                <w:sz w:val="22"/>
                                <w:lang w:val="fr-FR"/>
                              </w:rPr>
                              <w:t>Nous serons heureux de vous publier dans le journal de VOTRE association.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3210" id="Text Box 2" o:spid="_x0000_s1048" type="#_x0000_t202" style="position:absolute;margin-left:0;margin-top:594.4pt;width:475.3pt;height:128pt;z-index:25174630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" stroked="f" strokecolor="black [0]" strokeweight="0" insetpen="t">
                <v:shadow color="#ccc"/>
                <v:textbox inset="2.85pt,2.85pt,2.85pt,2.85pt">
                  <w:txbxContent>
                    <w:p w14:paraId="18237A70" w14:textId="77777777" w:rsidR="00BD7CB1" w:rsidRPr="0065269A" w:rsidRDefault="00BD7CB1"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157FD0" w:rsidRPr="00157FD0" w:rsidRDefault="00157FD0" w:rsidP="00157FD0">
                      <w:pPr>
                        <w:rPr>
                          <w:lang w:val="fr-FR"/>
                        </w:rPr>
                      </w:pPr>
                    </w:p>
                    <w:p w14:paraId="7F4EFC3D" w14:textId="77777777" w:rsidR="00157FD0" w:rsidRDefault="00BD7CB1"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sidR="00157FD0">
                        <w:rPr>
                          <w:sz w:val="22"/>
                          <w:lang w:val="fr-FR"/>
                        </w:rPr>
                        <w:t xml:space="preserve">Que </w:t>
                      </w:r>
                      <w:r>
                        <w:rPr>
                          <w:sz w:val="22"/>
                          <w:lang w:val="fr-FR"/>
                        </w:rPr>
                        <w:t>vous souhait</w:t>
                      </w:r>
                      <w:r w:rsidR="00B53211">
                        <w:rPr>
                          <w:sz w:val="22"/>
                          <w:lang w:val="fr-FR"/>
                        </w:rPr>
                        <w:t>i</w:t>
                      </w:r>
                      <w:r>
                        <w:rPr>
                          <w:sz w:val="22"/>
                          <w:lang w:val="fr-FR"/>
                        </w:rPr>
                        <w:t>ez réagir sur un sujet d’actualité</w:t>
                      </w:r>
                      <w:r w:rsidR="00157FD0">
                        <w:rPr>
                          <w:sz w:val="22"/>
                          <w:lang w:val="fr-FR"/>
                        </w:rPr>
                        <w:t xml:space="preserve"> ou encore </w:t>
                      </w:r>
                      <w:r>
                        <w:rPr>
                          <w:sz w:val="22"/>
                          <w:lang w:val="fr-FR"/>
                        </w:rPr>
                        <w:t xml:space="preserve">nous faire réfléchir </w:t>
                      </w:r>
                      <w:r w:rsidR="00157FD0">
                        <w:rPr>
                          <w:sz w:val="22"/>
                          <w:lang w:val="fr-FR"/>
                        </w:rPr>
                        <w:t xml:space="preserve">sur une réalité qui vous touche, nous vous invitons à nous transmettre le tout par courriel à : </w:t>
                      </w:r>
                      <w:hyperlink r:id="rId17" w:history="1">
                        <w:r w:rsidR="00157FD0" w:rsidRPr="00157FD0">
                          <w:rPr>
                            <w:rStyle w:val="Lienhypertexte"/>
                            <w:color w:val="2683C6" w:themeColor="accent2"/>
                            <w:sz w:val="22"/>
                            <w:lang w:val="fr-FR"/>
                          </w:rPr>
                          <w:t>info@aphrso.org</w:t>
                        </w:r>
                      </w:hyperlink>
                      <w:r w:rsidR="00157FD0" w:rsidRPr="00157FD0">
                        <w:rPr>
                          <w:color w:val="2683C6" w:themeColor="accent2"/>
                          <w:sz w:val="22"/>
                          <w:lang w:val="fr-FR"/>
                        </w:rPr>
                        <w:t xml:space="preserve">. </w:t>
                      </w:r>
                    </w:p>
                    <w:p w14:paraId="142FA5BA" w14:textId="77777777" w:rsidR="00157FD0" w:rsidRDefault="00157FD0" w:rsidP="00157FD0">
                      <w:pPr>
                        <w:jc w:val="both"/>
                        <w:rPr>
                          <w:color w:val="2683C6" w:themeColor="accent2"/>
                          <w:sz w:val="22"/>
                          <w:lang w:val="fr-FR"/>
                        </w:rPr>
                      </w:pPr>
                    </w:p>
                    <w:p w14:paraId="02F583E6" w14:textId="77777777" w:rsidR="00BD7CB1" w:rsidRPr="00157FD0" w:rsidRDefault="00157FD0" w:rsidP="00157FD0">
                      <w:pPr>
                        <w:jc w:val="both"/>
                        <w:rPr>
                          <w:sz w:val="22"/>
                          <w:lang w:val="fr-FR"/>
                        </w:rPr>
                      </w:pPr>
                      <w:r w:rsidRPr="00157FD0">
                        <w:rPr>
                          <w:sz w:val="22"/>
                          <w:lang w:val="fr-FR"/>
                        </w:rPr>
                        <w:t>Nous serons heureux de vous publier dans le journal de VOTRE association.</w:t>
                      </w:r>
                    </w:p>
                  </w:txbxContent>
                </v:textbox>
                <w10:wrap anchorx="margin"/>
              </v:shape>
            </w:pict>
          </mc:Fallback>
        </mc:AlternateContent>
      </w:r>
      <w:r w:rsidR="007C6B09" w:rsidRPr="007C6B09">
        <w:rPr>
          <w:noProof/>
        </w:rPr>
        <w:drawing>
          <wp:anchor distT="0" distB="0" distL="114300" distR="114300" simplePos="0" relativeHeight="251860992" behindDoc="1" locked="0" layoutInCell="1" allowOverlap="1" wp14:anchorId="67729125" wp14:editId="4EFC052B">
            <wp:simplePos x="0" y="0"/>
            <wp:positionH relativeFrom="column">
              <wp:posOffset>171450</wp:posOffset>
            </wp:positionH>
            <wp:positionV relativeFrom="paragraph">
              <wp:posOffset>2978150</wp:posOffset>
            </wp:positionV>
            <wp:extent cx="3095625" cy="1876425"/>
            <wp:effectExtent l="0" t="0" r="0" b="0"/>
            <wp:wrapTight wrapText="bothSides">
              <wp:wrapPolygon edited="0">
                <wp:start x="930" y="0"/>
                <wp:lineTo x="399" y="658"/>
                <wp:lineTo x="0" y="2193"/>
                <wp:lineTo x="133" y="16008"/>
                <wp:lineTo x="266" y="17982"/>
                <wp:lineTo x="2127" y="20832"/>
                <wp:lineTo x="2260" y="21271"/>
                <wp:lineTo x="21135" y="21271"/>
                <wp:lineTo x="21401" y="17982"/>
                <wp:lineTo x="21268" y="3289"/>
                <wp:lineTo x="19141" y="658"/>
                <wp:lineTo x="18476" y="0"/>
                <wp:lineTo x="930" y="0"/>
              </wp:wrapPolygon>
            </wp:wrapTight>
            <wp:docPr id="685" name="Image 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Image 68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625" cy="1876425"/>
                    </a:xfrm>
                    <a:prstGeom prst="rect">
                      <a:avLst/>
                    </a:prstGeom>
                    <a:noFill/>
                    <a:ln>
                      <a:noFill/>
                    </a:ln>
                  </pic:spPr>
                </pic:pic>
              </a:graphicData>
            </a:graphic>
          </wp:anchor>
        </w:drawing>
      </w:r>
      <w:r w:rsidR="007C6B09" w:rsidRPr="00EC2822">
        <w:rPr>
          <w:noProof/>
          <w:lang w:eastAsia="fr-CA" w:bidi="ar-SA"/>
        </w:rPr>
        <mc:AlternateContent>
          <mc:Choice Requires="wps">
            <w:drawing>
              <wp:anchor distT="45720" distB="45720" distL="114300" distR="114300" simplePos="0" relativeHeight="251847680" behindDoc="0" locked="0" layoutInCell="1" allowOverlap="1" wp14:anchorId="68486E9C" wp14:editId="70C7E5DC">
                <wp:simplePos x="0" y="0"/>
                <wp:positionH relativeFrom="margin">
                  <wp:posOffset>200025</wp:posOffset>
                </wp:positionH>
                <wp:positionV relativeFrom="paragraph">
                  <wp:posOffset>549275</wp:posOffset>
                </wp:positionV>
                <wp:extent cx="6362700" cy="53340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5334000"/>
                        </a:xfrm>
                        <a:prstGeom prst="rect">
                          <a:avLst/>
                        </a:prstGeom>
                        <a:solidFill>
                          <a:srgbClr val="FFFFFF"/>
                        </a:solidFill>
                        <a:ln w="9525">
                          <a:noFill/>
                          <a:miter lim="800000"/>
                          <a:headEnd/>
                          <a:tailEnd/>
                        </a:ln>
                      </wps:spPr>
                      <wps:txbx>
                        <w:txbxContent>
                          <w:p w14:paraId="6F2C1BDE" w14:textId="77777777" w:rsidR="00EC2822" w:rsidRPr="008818B0" w:rsidRDefault="00EC2822"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EC2822" w:rsidRDefault="00EC2822" w:rsidP="00EC2822">
                            <w:pPr>
                              <w:rPr>
                                <w:i/>
                                <w:sz w:val="20"/>
                              </w:rPr>
                            </w:pPr>
                          </w:p>
                          <w:p w14:paraId="5756C75C" w14:textId="77777777" w:rsidR="00EC2822" w:rsidRDefault="00EC2822" w:rsidP="00EC2822">
                            <w:pPr>
                              <w:rPr>
                                <w:i/>
                                <w:sz w:val="20"/>
                              </w:rPr>
                            </w:pPr>
                          </w:p>
                          <w:p w14:paraId="372AE9FE" w14:textId="4598FE6D" w:rsidR="00EC2822" w:rsidRPr="007C6B09" w:rsidRDefault="00EC2822" w:rsidP="00EC2822">
                            <w:pPr>
                              <w:rPr>
                                <w:b/>
                                <w:bCs/>
                              </w:rPr>
                            </w:pPr>
                            <w:r w:rsidRPr="007C6B09">
                              <w:rPr>
                                <w:b/>
                                <w:bCs/>
                              </w:rPr>
                              <w:t xml:space="preserve">Votre </w:t>
                            </w:r>
                            <w:r w:rsidR="009365A5">
                              <w:rPr>
                                <w:b/>
                                <w:bCs/>
                              </w:rPr>
                              <w:t>c</w:t>
                            </w:r>
                            <w:r w:rsidRPr="007C6B09">
                              <w:rPr>
                                <w:b/>
                                <w:bCs/>
                              </w:rPr>
                              <w:t xml:space="preserve">onseil d’administration pour </w:t>
                            </w:r>
                            <w:r w:rsidR="00F51BE6" w:rsidRPr="007C6B09">
                              <w:rPr>
                                <w:b/>
                                <w:bCs/>
                              </w:rPr>
                              <w:t>202</w:t>
                            </w:r>
                            <w:r w:rsidR="009365A5">
                              <w:rPr>
                                <w:b/>
                                <w:bCs/>
                              </w:rPr>
                              <w:t>3</w:t>
                            </w:r>
                            <w:r w:rsidR="00F51BE6" w:rsidRPr="007C6B09">
                              <w:rPr>
                                <w:b/>
                                <w:bCs/>
                              </w:rPr>
                              <w:t>-202</w:t>
                            </w:r>
                            <w:r w:rsidR="009365A5">
                              <w:rPr>
                                <w:b/>
                                <w:bCs/>
                              </w:rPr>
                              <w:t>4</w:t>
                            </w:r>
                          </w:p>
                          <w:p w14:paraId="045F7963" w14:textId="77777777" w:rsidR="00EC2822" w:rsidRPr="009C6BC9" w:rsidRDefault="00EC2822" w:rsidP="00EC2822"/>
                          <w:p w14:paraId="5DC082B6" w14:textId="19656960" w:rsidR="00EC2822" w:rsidRPr="009C6BC9" w:rsidRDefault="00EC2822" w:rsidP="00EC2822">
                            <w:r w:rsidRPr="009C6BC9">
                              <w:t>Président</w:t>
                            </w:r>
                            <w:r w:rsidR="00F51BE6">
                              <w:t>e</w:t>
                            </w:r>
                            <w:r w:rsidRPr="009C6BC9">
                              <w:t> :</w:t>
                            </w:r>
                            <w:r w:rsidRPr="009C6BC9">
                              <w:tab/>
                            </w:r>
                            <w:r w:rsidRPr="009C6BC9">
                              <w:tab/>
                            </w:r>
                            <w:r w:rsidR="00F51BE6">
                              <w:t>Karine Lévesque</w:t>
                            </w:r>
                          </w:p>
                          <w:p w14:paraId="3D635F5A" w14:textId="6288502E" w:rsidR="00EC2822" w:rsidRPr="009C6BC9" w:rsidRDefault="00EC2822" w:rsidP="00EC2822">
                            <w:r>
                              <w:t>Vice-présidente :</w:t>
                            </w:r>
                            <w:r>
                              <w:tab/>
                            </w:r>
                            <w:r w:rsidRPr="009C6BC9">
                              <w:t>Guylaine Rathel</w:t>
                            </w:r>
                          </w:p>
                          <w:p w14:paraId="284DD45E" w14:textId="2278D96B" w:rsidR="00EC2822" w:rsidRPr="009C6BC9" w:rsidRDefault="00EC2822" w:rsidP="00EC2822">
                            <w:r w:rsidRPr="009C6BC9">
                              <w:t>Secrétaire :</w:t>
                            </w:r>
                            <w:r w:rsidRPr="009C6BC9">
                              <w:tab/>
                            </w:r>
                            <w:r w:rsidRPr="009C6BC9">
                              <w:tab/>
                            </w:r>
                            <w:r>
                              <w:t>Odette Gagnon</w:t>
                            </w:r>
                          </w:p>
                          <w:p w14:paraId="4CD8D75D" w14:textId="1C57D9C2" w:rsidR="00EC2822" w:rsidRPr="009C6BC9" w:rsidRDefault="00EC2822" w:rsidP="00EC2822">
                            <w:r w:rsidRPr="009C6BC9">
                              <w:t>Trésori</w:t>
                            </w:r>
                            <w:r w:rsidR="00F51BE6">
                              <w:t>er</w:t>
                            </w:r>
                            <w:r w:rsidRPr="009C6BC9">
                              <w:t> :</w:t>
                            </w:r>
                            <w:r w:rsidRPr="009C6BC9">
                              <w:tab/>
                            </w:r>
                            <w:r w:rsidRPr="009C6BC9">
                              <w:tab/>
                            </w:r>
                            <w:r w:rsidR="009365A5">
                              <w:t>E</w:t>
                            </w:r>
                            <w:r w:rsidR="00F51BE6">
                              <w:t>ric Cyr</w:t>
                            </w:r>
                          </w:p>
                          <w:p w14:paraId="35CAF3FC" w14:textId="77777777" w:rsidR="00EC2822" w:rsidRPr="009C6BC9" w:rsidRDefault="00EC2822" w:rsidP="00EC2822"/>
                          <w:p w14:paraId="45FEE549" w14:textId="7149A750" w:rsidR="00EC2822" w:rsidRPr="009C6BC9" w:rsidRDefault="00EC2822" w:rsidP="00EC2822">
                            <w:r w:rsidRPr="009C6BC9">
                              <w:t>Administrateurs</w:t>
                            </w:r>
                            <w:r w:rsidR="00F51BE6">
                              <w:t>.trices</w:t>
                            </w:r>
                            <w:r w:rsidRPr="009C6BC9">
                              <w:t> :</w:t>
                            </w:r>
                            <w:r w:rsidRPr="009C6BC9">
                              <w:tab/>
                            </w:r>
                            <w:r>
                              <w:t>Christine Paquette</w:t>
                            </w:r>
                          </w:p>
                          <w:p w14:paraId="3871C11B" w14:textId="31A49EFA" w:rsidR="007C6B09" w:rsidRDefault="00EC2822" w:rsidP="007C6B09">
                            <w:r w:rsidRPr="009C6BC9">
                              <w:tab/>
                            </w:r>
                            <w:r w:rsidRPr="009C6BC9">
                              <w:tab/>
                            </w:r>
                            <w:r w:rsidRPr="009C6BC9">
                              <w:tab/>
                            </w:r>
                            <w:r w:rsidR="00F51BE6">
                              <w:tab/>
                            </w:r>
                            <w:r w:rsidR="007C6B09">
                              <w:t>Stéphanie Boucher</w:t>
                            </w:r>
                          </w:p>
                          <w:p w14:paraId="79BCEC4A" w14:textId="13739A7D" w:rsidR="00EC2822" w:rsidRDefault="007C6B09" w:rsidP="007C6B09">
                            <w:r>
                              <w:tab/>
                            </w:r>
                            <w:r>
                              <w:tab/>
                            </w:r>
                            <w:r>
                              <w:tab/>
                            </w:r>
                            <w:r>
                              <w:tab/>
                              <w:t>Ian Rajotte</w:t>
                            </w:r>
                          </w:p>
                          <w:p w14:paraId="3523FC73" w14:textId="4098969A" w:rsidR="007C6B09" w:rsidRDefault="007C6B09" w:rsidP="007C6B09"/>
                          <w:p w14:paraId="38D66F15" w14:textId="15704A01" w:rsidR="007C6B09" w:rsidRDefault="007C6B09" w:rsidP="007C6B09"/>
                          <w:p w14:paraId="0FD3C5E2" w14:textId="4A5B2773" w:rsidR="007C6B09" w:rsidRDefault="007C6B09" w:rsidP="007C6B09"/>
                          <w:p w14:paraId="26053108" w14:textId="3036D9F9" w:rsidR="007C6B09" w:rsidRDefault="007C6B09" w:rsidP="007C6B09"/>
                          <w:p w14:paraId="4354E5AC" w14:textId="2AFBC483" w:rsidR="007C6B09" w:rsidRDefault="007C6B09" w:rsidP="007C6B09"/>
                          <w:p w14:paraId="17AEA4F1" w14:textId="21FA72BE" w:rsidR="007C6B09" w:rsidRDefault="007C6B09" w:rsidP="007C6B09"/>
                          <w:p w14:paraId="2010978D" w14:textId="3792BC5D" w:rsidR="007C6B09" w:rsidRDefault="007C6B09" w:rsidP="007C6B09"/>
                          <w:p w14:paraId="135101D9" w14:textId="25C08EF1" w:rsidR="007C6B09" w:rsidRDefault="007C6B09" w:rsidP="007C6B09"/>
                          <w:p w14:paraId="6738745D" w14:textId="7BD4F231" w:rsidR="007C6B09" w:rsidRDefault="007C6B09" w:rsidP="007C6B09"/>
                          <w:p w14:paraId="335C3CE9" w14:textId="77777777" w:rsidR="007C6B09" w:rsidRDefault="007C6B09" w:rsidP="007C6B09"/>
                          <w:p w14:paraId="07823A7E" w14:textId="004BF00A" w:rsidR="007C6B09" w:rsidRDefault="007C6B09" w:rsidP="007C6B09"/>
                          <w:p w14:paraId="747D2267" w14:textId="4716D0C8" w:rsidR="007C6B09" w:rsidRPr="00924008" w:rsidRDefault="007C6B09" w:rsidP="007C6B09"/>
                          <w:p w14:paraId="6BAFC7C4" w14:textId="77777777" w:rsidR="00EC2822" w:rsidRPr="007C6B09" w:rsidRDefault="00EC2822" w:rsidP="00EC2822">
                            <w:pPr>
                              <w:rPr>
                                <w:b/>
                                <w:bCs/>
                              </w:rPr>
                            </w:pPr>
                            <w:r w:rsidRPr="007C6B09">
                              <w:rPr>
                                <w:b/>
                                <w:bCs/>
                              </w:rPr>
                              <w:t>Le personnel permanent</w:t>
                            </w:r>
                          </w:p>
                          <w:p w14:paraId="518F919A" w14:textId="77777777" w:rsidR="00EC2822" w:rsidRPr="009C6BC9" w:rsidRDefault="00EC2822" w:rsidP="00EC2822">
                            <w:pPr>
                              <w:rPr>
                                <w:i/>
                              </w:rPr>
                            </w:pPr>
                          </w:p>
                          <w:p w14:paraId="0BD1B443" w14:textId="54FA73B1" w:rsidR="00EC2822" w:rsidRPr="000F353C" w:rsidRDefault="00EC282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Nancy Côté</w:t>
                            </w:r>
                          </w:p>
                          <w:p w14:paraId="06FD36B9" w14:textId="273535AD" w:rsidR="00EC2822" w:rsidRPr="000F353C" w:rsidRDefault="00EC282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Nancy Therrien</w:t>
                            </w:r>
                          </w:p>
                          <w:p w14:paraId="3B291C84" w14:textId="3F5908A9" w:rsidR="00EC2822" w:rsidRPr="009C6BC9" w:rsidRDefault="00EC2822" w:rsidP="00EC2822">
                            <w:pPr>
                              <w:rPr>
                                <w:i/>
                              </w:rPr>
                            </w:pPr>
                            <w:r w:rsidRPr="000F353C">
                              <w:rPr>
                                <w:i/>
                                <w:sz w:val="22"/>
                              </w:rPr>
                              <w:t xml:space="preserve">Agente de promotion et de développement social :  </w:t>
                            </w:r>
                            <w:r w:rsidRPr="000F353C">
                              <w:rPr>
                                <w:i/>
                                <w:sz w:val="22"/>
                              </w:rPr>
                              <w:tab/>
                            </w:r>
                            <w:r w:rsidRPr="000F353C">
                              <w:rPr>
                                <w:i/>
                                <w:sz w:val="22"/>
                              </w:rPr>
                              <w:tab/>
                              <w:t>Marie-Eve Clermont</w:t>
                            </w:r>
                            <w:r w:rsidRPr="000F353C">
                              <w:rPr>
                                <w:i/>
                                <w:sz w:val="22"/>
                              </w:rPr>
                              <w:tab/>
                            </w:r>
                            <w:r w:rsidRPr="009C6BC9">
                              <w:rPr>
                                <w:i/>
                              </w:rPr>
                              <w:tab/>
                            </w:r>
                            <w:r w:rsidRPr="009C6BC9">
                              <w:rPr>
                                <w:i/>
                              </w:rPr>
                              <w:tab/>
                            </w:r>
                          </w:p>
                          <w:p w14:paraId="3337CE78" w14:textId="013B297C" w:rsidR="00EC2822" w:rsidRPr="009C6BC9" w:rsidRDefault="00EC2822" w:rsidP="00EC2822">
                            <w:pPr>
                              <w:rPr>
                                <w:i/>
                              </w:rPr>
                            </w:pPr>
                          </w:p>
                          <w:p w14:paraId="7EF89540" w14:textId="77777777" w:rsidR="00EC2822" w:rsidRPr="00A017C9" w:rsidRDefault="00EC2822" w:rsidP="00EC2822">
                            <w:pPr>
                              <w:rPr>
                                <w:sz w:val="22"/>
                              </w:rPr>
                            </w:pPr>
                          </w:p>
                          <w:p w14:paraId="2182B947" w14:textId="77777777" w:rsidR="00EC2822" w:rsidRPr="00A017C9" w:rsidRDefault="00EC2822" w:rsidP="00EC2822">
                            <w:pPr>
                              <w:rPr>
                                <w:i/>
                                <w:sz w:val="22"/>
                              </w:rPr>
                            </w:pPr>
                          </w:p>
                          <w:p w14:paraId="2F0AAA8B" w14:textId="77777777" w:rsidR="00EC2822" w:rsidRDefault="00EC2822" w:rsidP="00EC2822"/>
                          <w:p w14:paraId="473D507E" w14:textId="77777777" w:rsidR="00EC2822" w:rsidRPr="009C6BC9" w:rsidRDefault="00EC2822" w:rsidP="00EC2822">
                            <w:pPr>
                              <w:rPr>
                                <w:b/>
                              </w:rPr>
                            </w:pPr>
                          </w:p>
                          <w:p w14:paraId="1B53DF01" w14:textId="77777777" w:rsidR="00EC2822" w:rsidRPr="009C6BC9" w:rsidRDefault="00EC2822" w:rsidP="00EC2822">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86E9C" id="_x0000_s1049" type="#_x0000_t202" style="position:absolute;margin-left:15.75pt;margin-top:43.25pt;width:501pt;height:420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" stroked="f">
                <v:textbox>
                  <w:txbxContent>
                    <w:p w14:paraId="6F2C1BDE" w14:textId="77777777" w:rsidR="00EC2822" w:rsidRPr="008818B0" w:rsidRDefault="00EC2822"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EC2822" w:rsidRDefault="00EC2822" w:rsidP="00EC2822">
                      <w:pPr>
                        <w:rPr>
                          <w:i/>
                          <w:sz w:val="20"/>
                        </w:rPr>
                      </w:pPr>
                    </w:p>
                    <w:p w14:paraId="5756C75C" w14:textId="77777777" w:rsidR="00EC2822" w:rsidRDefault="00EC2822" w:rsidP="00EC2822">
                      <w:pPr>
                        <w:rPr>
                          <w:i/>
                          <w:sz w:val="20"/>
                        </w:rPr>
                      </w:pPr>
                    </w:p>
                    <w:p w14:paraId="372AE9FE" w14:textId="4598FE6D" w:rsidR="00EC2822" w:rsidRPr="007C6B09" w:rsidRDefault="00EC2822" w:rsidP="00EC2822">
                      <w:pPr>
                        <w:rPr>
                          <w:b/>
                          <w:bCs/>
                        </w:rPr>
                      </w:pPr>
                      <w:r w:rsidRPr="007C6B09">
                        <w:rPr>
                          <w:b/>
                          <w:bCs/>
                        </w:rPr>
                        <w:t xml:space="preserve">Votre </w:t>
                      </w:r>
                      <w:r w:rsidR="009365A5">
                        <w:rPr>
                          <w:b/>
                          <w:bCs/>
                        </w:rPr>
                        <w:t>c</w:t>
                      </w:r>
                      <w:r w:rsidRPr="007C6B09">
                        <w:rPr>
                          <w:b/>
                          <w:bCs/>
                        </w:rPr>
                        <w:t xml:space="preserve">onseil d’administration pour </w:t>
                      </w:r>
                      <w:r w:rsidR="00F51BE6" w:rsidRPr="007C6B09">
                        <w:rPr>
                          <w:b/>
                          <w:bCs/>
                        </w:rPr>
                        <w:t>202</w:t>
                      </w:r>
                      <w:r w:rsidR="009365A5">
                        <w:rPr>
                          <w:b/>
                          <w:bCs/>
                        </w:rPr>
                        <w:t>3</w:t>
                      </w:r>
                      <w:r w:rsidR="00F51BE6" w:rsidRPr="007C6B09">
                        <w:rPr>
                          <w:b/>
                          <w:bCs/>
                        </w:rPr>
                        <w:t>-202</w:t>
                      </w:r>
                      <w:r w:rsidR="009365A5">
                        <w:rPr>
                          <w:b/>
                          <w:bCs/>
                        </w:rPr>
                        <w:t>4</w:t>
                      </w:r>
                    </w:p>
                    <w:p w14:paraId="045F7963" w14:textId="77777777" w:rsidR="00EC2822" w:rsidRPr="009C6BC9" w:rsidRDefault="00EC2822" w:rsidP="00EC2822"/>
                    <w:p w14:paraId="5DC082B6" w14:textId="19656960" w:rsidR="00EC2822" w:rsidRPr="009C6BC9" w:rsidRDefault="00EC2822" w:rsidP="00EC2822">
                      <w:r w:rsidRPr="009C6BC9">
                        <w:t>Président</w:t>
                      </w:r>
                      <w:r w:rsidR="00F51BE6">
                        <w:t>e</w:t>
                      </w:r>
                      <w:r w:rsidRPr="009C6BC9">
                        <w:t> :</w:t>
                      </w:r>
                      <w:r w:rsidRPr="009C6BC9">
                        <w:tab/>
                      </w:r>
                      <w:r w:rsidRPr="009C6BC9">
                        <w:tab/>
                      </w:r>
                      <w:r w:rsidR="00F51BE6">
                        <w:t>Karine Lévesque</w:t>
                      </w:r>
                    </w:p>
                    <w:p w14:paraId="3D635F5A" w14:textId="6288502E" w:rsidR="00EC2822" w:rsidRPr="009C6BC9" w:rsidRDefault="00EC2822" w:rsidP="00EC2822">
                      <w:r>
                        <w:t>Vice-présidente :</w:t>
                      </w:r>
                      <w:r>
                        <w:tab/>
                      </w:r>
                      <w:r w:rsidRPr="009C6BC9">
                        <w:t>Guylaine Rathel</w:t>
                      </w:r>
                    </w:p>
                    <w:p w14:paraId="284DD45E" w14:textId="2278D96B" w:rsidR="00EC2822" w:rsidRPr="009C6BC9" w:rsidRDefault="00EC2822" w:rsidP="00EC2822">
                      <w:r w:rsidRPr="009C6BC9">
                        <w:t>Secrétaire :</w:t>
                      </w:r>
                      <w:r w:rsidRPr="009C6BC9">
                        <w:tab/>
                      </w:r>
                      <w:r w:rsidRPr="009C6BC9">
                        <w:tab/>
                      </w:r>
                      <w:r>
                        <w:t>Odette Gagnon</w:t>
                      </w:r>
                    </w:p>
                    <w:p w14:paraId="4CD8D75D" w14:textId="1C57D9C2" w:rsidR="00EC2822" w:rsidRPr="009C6BC9" w:rsidRDefault="00EC2822" w:rsidP="00EC2822">
                      <w:r w:rsidRPr="009C6BC9">
                        <w:t>Trésori</w:t>
                      </w:r>
                      <w:r w:rsidR="00F51BE6">
                        <w:t>er</w:t>
                      </w:r>
                      <w:r w:rsidRPr="009C6BC9">
                        <w:t> :</w:t>
                      </w:r>
                      <w:r w:rsidRPr="009C6BC9">
                        <w:tab/>
                      </w:r>
                      <w:r w:rsidRPr="009C6BC9">
                        <w:tab/>
                      </w:r>
                      <w:r w:rsidR="009365A5">
                        <w:t>E</w:t>
                      </w:r>
                      <w:r w:rsidR="00F51BE6">
                        <w:t>ric Cyr</w:t>
                      </w:r>
                    </w:p>
                    <w:p w14:paraId="35CAF3FC" w14:textId="77777777" w:rsidR="00EC2822" w:rsidRPr="009C6BC9" w:rsidRDefault="00EC2822" w:rsidP="00EC2822"/>
                    <w:p w14:paraId="45FEE549" w14:textId="7149A750" w:rsidR="00EC2822" w:rsidRPr="009C6BC9" w:rsidRDefault="00EC2822" w:rsidP="00EC2822">
                      <w:r w:rsidRPr="009C6BC9">
                        <w:t>Administrateurs</w:t>
                      </w:r>
                      <w:r w:rsidR="00F51BE6">
                        <w:t>.trices</w:t>
                      </w:r>
                      <w:r w:rsidRPr="009C6BC9">
                        <w:t> :</w:t>
                      </w:r>
                      <w:r w:rsidRPr="009C6BC9">
                        <w:tab/>
                      </w:r>
                      <w:r>
                        <w:t>Christine Paquette</w:t>
                      </w:r>
                    </w:p>
                    <w:p w14:paraId="3871C11B" w14:textId="31A49EFA" w:rsidR="007C6B09" w:rsidRDefault="00EC2822" w:rsidP="007C6B09">
                      <w:r w:rsidRPr="009C6BC9">
                        <w:tab/>
                      </w:r>
                      <w:r w:rsidRPr="009C6BC9">
                        <w:tab/>
                      </w:r>
                      <w:r w:rsidRPr="009C6BC9">
                        <w:tab/>
                      </w:r>
                      <w:r w:rsidR="00F51BE6">
                        <w:tab/>
                      </w:r>
                      <w:r w:rsidR="007C6B09">
                        <w:t>Stéphanie Boucher</w:t>
                      </w:r>
                    </w:p>
                    <w:p w14:paraId="79BCEC4A" w14:textId="13739A7D" w:rsidR="00EC2822" w:rsidRDefault="007C6B09" w:rsidP="007C6B09">
                      <w:r>
                        <w:tab/>
                      </w:r>
                      <w:r>
                        <w:tab/>
                      </w:r>
                      <w:r>
                        <w:tab/>
                      </w:r>
                      <w:r>
                        <w:tab/>
                        <w:t>Ian Rajotte</w:t>
                      </w:r>
                    </w:p>
                    <w:p w14:paraId="3523FC73" w14:textId="4098969A" w:rsidR="007C6B09" w:rsidRDefault="007C6B09" w:rsidP="007C6B09"/>
                    <w:p w14:paraId="38D66F15" w14:textId="15704A01" w:rsidR="007C6B09" w:rsidRDefault="007C6B09" w:rsidP="007C6B09"/>
                    <w:p w14:paraId="0FD3C5E2" w14:textId="4A5B2773" w:rsidR="007C6B09" w:rsidRDefault="007C6B09" w:rsidP="007C6B09"/>
                    <w:p w14:paraId="26053108" w14:textId="3036D9F9" w:rsidR="007C6B09" w:rsidRDefault="007C6B09" w:rsidP="007C6B09"/>
                    <w:p w14:paraId="4354E5AC" w14:textId="2AFBC483" w:rsidR="007C6B09" w:rsidRDefault="007C6B09" w:rsidP="007C6B09"/>
                    <w:p w14:paraId="17AEA4F1" w14:textId="21FA72BE" w:rsidR="007C6B09" w:rsidRDefault="007C6B09" w:rsidP="007C6B09"/>
                    <w:p w14:paraId="2010978D" w14:textId="3792BC5D" w:rsidR="007C6B09" w:rsidRDefault="007C6B09" w:rsidP="007C6B09"/>
                    <w:p w14:paraId="135101D9" w14:textId="25C08EF1" w:rsidR="007C6B09" w:rsidRDefault="007C6B09" w:rsidP="007C6B09"/>
                    <w:p w14:paraId="6738745D" w14:textId="7BD4F231" w:rsidR="007C6B09" w:rsidRDefault="007C6B09" w:rsidP="007C6B09"/>
                    <w:p w14:paraId="335C3CE9" w14:textId="77777777" w:rsidR="007C6B09" w:rsidRDefault="007C6B09" w:rsidP="007C6B09"/>
                    <w:p w14:paraId="07823A7E" w14:textId="004BF00A" w:rsidR="007C6B09" w:rsidRDefault="007C6B09" w:rsidP="007C6B09"/>
                    <w:p w14:paraId="747D2267" w14:textId="4716D0C8" w:rsidR="007C6B09" w:rsidRPr="00924008" w:rsidRDefault="007C6B09" w:rsidP="007C6B09"/>
                    <w:p w14:paraId="6BAFC7C4" w14:textId="77777777" w:rsidR="00EC2822" w:rsidRPr="007C6B09" w:rsidRDefault="00EC2822" w:rsidP="00EC2822">
                      <w:pPr>
                        <w:rPr>
                          <w:b/>
                          <w:bCs/>
                        </w:rPr>
                      </w:pPr>
                      <w:r w:rsidRPr="007C6B09">
                        <w:rPr>
                          <w:b/>
                          <w:bCs/>
                        </w:rPr>
                        <w:t>Le personnel permanent</w:t>
                      </w:r>
                    </w:p>
                    <w:p w14:paraId="518F919A" w14:textId="77777777" w:rsidR="00EC2822" w:rsidRPr="009C6BC9" w:rsidRDefault="00EC2822" w:rsidP="00EC2822">
                      <w:pPr>
                        <w:rPr>
                          <w:i/>
                        </w:rPr>
                      </w:pPr>
                    </w:p>
                    <w:p w14:paraId="0BD1B443" w14:textId="54FA73B1" w:rsidR="00EC2822" w:rsidRPr="000F353C" w:rsidRDefault="00EC282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Nancy Côté</w:t>
                      </w:r>
                    </w:p>
                    <w:p w14:paraId="06FD36B9" w14:textId="273535AD" w:rsidR="00EC2822" w:rsidRPr="000F353C" w:rsidRDefault="00EC282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Nancy Therrien</w:t>
                      </w:r>
                    </w:p>
                    <w:p w14:paraId="3B291C84" w14:textId="3F5908A9" w:rsidR="00EC2822" w:rsidRPr="009C6BC9" w:rsidRDefault="00EC2822" w:rsidP="00EC2822">
                      <w:pPr>
                        <w:rPr>
                          <w:i/>
                        </w:rPr>
                      </w:pPr>
                      <w:r w:rsidRPr="000F353C">
                        <w:rPr>
                          <w:i/>
                          <w:sz w:val="22"/>
                        </w:rPr>
                        <w:t xml:space="preserve">Agente de promotion et de développement social :  </w:t>
                      </w:r>
                      <w:r w:rsidRPr="000F353C">
                        <w:rPr>
                          <w:i/>
                          <w:sz w:val="22"/>
                        </w:rPr>
                        <w:tab/>
                      </w:r>
                      <w:r w:rsidRPr="000F353C">
                        <w:rPr>
                          <w:i/>
                          <w:sz w:val="22"/>
                        </w:rPr>
                        <w:tab/>
                        <w:t>Marie-Eve Clermont</w:t>
                      </w:r>
                      <w:r w:rsidRPr="000F353C">
                        <w:rPr>
                          <w:i/>
                          <w:sz w:val="22"/>
                        </w:rPr>
                        <w:tab/>
                      </w:r>
                      <w:r w:rsidRPr="009C6BC9">
                        <w:rPr>
                          <w:i/>
                        </w:rPr>
                        <w:tab/>
                      </w:r>
                      <w:r w:rsidRPr="009C6BC9">
                        <w:rPr>
                          <w:i/>
                        </w:rPr>
                        <w:tab/>
                      </w:r>
                    </w:p>
                    <w:p w14:paraId="3337CE78" w14:textId="013B297C" w:rsidR="00EC2822" w:rsidRPr="009C6BC9" w:rsidRDefault="00EC2822" w:rsidP="00EC2822">
                      <w:pPr>
                        <w:rPr>
                          <w:i/>
                        </w:rPr>
                      </w:pPr>
                    </w:p>
                    <w:p w14:paraId="7EF89540" w14:textId="77777777" w:rsidR="00EC2822" w:rsidRPr="00A017C9" w:rsidRDefault="00EC2822" w:rsidP="00EC2822">
                      <w:pPr>
                        <w:rPr>
                          <w:sz w:val="22"/>
                        </w:rPr>
                      </w:pPr>
                    </w:p>
                    <w:p w14:paraId="2182B947" w14:textId="77777777" w:rsidR="00EC2822" w:rsidRPr="00A017C9" w:rsidRDefault="00EC2822" w:rsidP="00EC2822">
                      <w:pPr>
                        <w:rPr>
                          <w:i/>
                          <w:sz w:val="22"/>
                        </w:rPr>
                      </w:pPr>
                    </w:p>
                    <w:p w14:paraId="2F0AAA8B" w14:textId="77777777" w:rsidR="00EC2822" w:rsidRDefault="00EC2822" w:rsidP="00EC2822"/>
                    <w:p w14:paraId="473D507E" w14:textId="77777777" w:rsidR="00EC2822" w:rsidRPr="009C6BC9" w:rsidRDefault="00EC2822" w:rsidP="00EC2822">
                      <w:pPr>
                        <w:rPr>
                          <w:b/>
                        </w:rPr>
                      </w:pPr>
                    </w:p>
                    <w:p w14:paraId="1B53DF01" w14:textId="77777777" w:rsidR="00EC2822" w:rsidRPr="009C6BC9" w:rsidRDefault="00EC2822" w:rsidP="00EC2822">
                      <w:pPr>
                        <w:rPr>
                          <w:i/>
                        </w:rPr>
                      </w:pPr>
                    </w:p>
                  </w:txbxContent>
                </v:textbox>
                <w10:wrap type="square" anchorx="margin"/>
              </v:shape>
            </w:pict>
          </mc:Fallback>
        </mc:AlternateContent>
      </w:r>
      <w:r w:rsidR="007C6B09">
        <w:rPr>
          <w:rFonts w:ascii="Times New Roman" w:hAnsi="Times New Roman"/>
          <w:noProof/>
          <w:lang w:eastAsia="fr-CA" w:bidi="ar-SA"/>
        </w:rPr>
        <w:drawing>
          <wp:anchor distT="36576" distB="36576" distL="36576" distR="36576" simplePos="0" relativeHeight="251748352" behindDoc="1" locked="0" layoutInCell="1" allowOverlap="1" wp14:anchorId="0DF626E1" wp14:editId="4F75F85E">
            <wp:simplePos x="0" y="0"/>
            <wp:positionH relativeFrom="column">
              <wp:posOffset>5000625</wp:posOffset>
            </wp:positionH>
            <wp:positionV relativeFrom="page">
              <wp:posOffset>7877175</wp:posOffset>
            </wp:positionV>
            <wp:extent cx="1271270" cy="858520"/>
            <wp:effectExtent l="0" t="0" r="5080" b="0"/>
            <wp:wrapTight wrapText="bothSides">
              <wp:wrapPolygon edited="0">
                <wp:start x="0" y="0"/>
                <wp:lineTo x="0" y="21089"/>
                <wp:lineTo x="21363" y="21089"/>
                <wp:lineTo x="21363" y="0"/>
                <wp:lineTo x="0" y="0"/>
              </wp:wrapPolygon>
            </wp:wrapTight>
            <wp:docPr id="697" name="Image 697" descr="main tenant un 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4179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1270" cy="858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E2B">
        <w:br w:type="page"/>
      </w:r>
    </w:p>
    <w:p w14:paraId="685132F6" w14:textId="3EFBFE4C" w:rsidR="00E14BBD" w:rsidRDefault="00E14BBD"/>
    <w:p w14:paraId="0E1D06C0" w14:textId="717757D8" w:rsidR="001E75CA" w:rsidRDefault="001E75CA"/>
    <w:p w14:paraId="0A989F23" w14:textId="77777777" w:rsidR="001E75CA" w:rsidRDefault="00331EDD">
      <w:r>
        <w:rPr>
          <w:noProof/>
          <w:lang w:eastAsia="fr-CA" w:bidi="ar-SA"/>
        </w:rPr>
        <mc:AlternateContent>
          <mc:Choice Requires="wps">
            <w:drawing>
              <wp:anchor distT="0" distB="0" distL="114300" distR="114300" simplePos="0" relativeHeight="251618304" behindDoc="0" locked="0" layoutInCell="1" allowOverlap="1" wp14:anchorId="479B3120" wp14:editId="253DA00A">
                <wp:simplePos x="0" y="0"/>
                <wp:positionH relativeFrom="page">
                  <wp:posOffset>2499360</wp:posOffset>
                </wp:positionH>
                <wp:positionV relativeFrom="page">
                  <wp:posOffset>1024128</wp:posOffset>
                </wp:positionV>
                <wp:extent cx="4800600" cy="353568"/>
                <wp:effectExtent l="0" t="0" r="0" b="8890"/>
                <wp:wrapNone/>
                <wp:docPr id="1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53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DA66F" w14:textId="6BEC0FAA" w:rsidR="001E75CA" w:rsidRPr="00FA6C3E" w:rsidRDefault="00C401F2">
                            <w:pPr>
                              <w:pStyle w:val="Titre2"/>
                              <w:rPr>
                                <w:color w:val="335B74" w:themeColor="text2"/>
                                <w:sz w:val="40"/>
                                <w:szCs w:val="40"/>
                              </w:rPr>
                            </w:pPr>
                            <w:r w:rsidRPr="00FA6C3E">
                              <w:rPr>
                                <w:rFonts w:ascii="Bookman Old Style" w:hAnsi="Bookman Old Style"/>
                                <w:b/>
                                <w:bCs/>
                                <w:color w:val="335B74" w:themeColor="text2"/>
                                <w:sz w:val="44"/>
                                <w:szCs w:val="44"/>
                              </w:rPr>
                              <w:t>Retour sur la fête annuelle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B3120" id="Text Box 25" o:spid="_x0000_s1050" type="#_x0000_t202" style="position:absolute;margin-left:196.8pt;margin-top:80.65pt;width:378pt;height:27.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" filled="f" stroked="f">
                <v:textbox inset="0,0,0,0">
                  <w:txbxContent>
                    <w:p w14:paraId="136DA66F" w14:textId="6BEC0FAA" w:rsidR="001E75CA" w:rsidRPr="00FA6C3E" w:rsidRDefault="00C401F2">
                      <w:pPr>
                        <w:pStyle w:val="Titre2"/>
                        <w:rPr>
                          <w:color w:val="335B74" w:themeColor="text2"/>
                          <w:sz w:val="40"/>
                          <w:szCs w:val="40"/>
                        </w:rPr>
                      </w:pPr>
                      <w:r w:rsidRPr="00FA6C3E">
                        <w:rPr>
                          <w:rFonts w:ascii="Bookman Old Style" w:hAnsi="Bookman Old Style"/>
                          <w:b/>
                          <w:bCs/>
                          <w:color w:val="335B74" w:themeColor="text2"/>
                          <w:sz w:val="44"/>
                          <w:szCs w:val="44"/>
                        </w:rPr>
                        <w:t>Retour sur la fête annuelle</w:t>
                      </w:r>
                    </w:p>
                  </w:txbxContent>
                </v:textbox>
                <w10:wrap anchorx="page" anchory="page"/>
              </v:shape>
            </w:pict>
          </mc:Fallback>
        </mc:AlternateContent>
      </w:r>
    </w:p>
    <w:p w14:paraId="1C1DBBB6" w14:textId="6524943A" w:rsidR="001E75CA" w:rsidRDefault="001E75CA"/>
    <w:p w14:paraId="3BB6FF39" w14:textId="29A633E6" w:rsidR="001E75CA" w:rsidRDefault="00A25B2F">
      <w:r>
        <w:rPr>
          <w:noProof/>
          <w:lang w:eastAsia="fr-CA" w:bidi="ar-SA"/>
        </w:rPr>
        <mc:AlternateContent>
          <mc:Choice Requires="wps">
            <w:drawing>
              <wp:anchor distT="0" distB="0" distL="114300" distR="114300" simplePos="0" relativeHeight="251617280" behindDoc="0" locked="0" layoutInCell="1" allowOverlap="1" wp14:anchorId="564ADBCD" wp14:editId="30D8DF9A">
                <wp:simplePos x="0" y="0"/>
                <wp:positionH relativeFrom="page">
                  <wp:posOffset>2535936</wp:posOffset>
                </wp:positionH>
                <wp:positionV relativeFrom="page">
                  <wp:posOffset>1432561</wp:posOffset>
                </wp:positionV>
                <wp:extent cx="1546860" cy="2157984"/>
                <wp:effectExtent l="0" t="0" r="15240" b="13970"/>
                <wp:wrapNone/>
                <wp:docPr id="1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2157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
                        <w:txbxContent>
                          <w:p w14:paraId="7E955BF6" w14:textId="26F3632E" w:rsidR="00DD5219" w:rsidRDefault="00DD5219" w:rsidP="00DD5219">
                            <w:pPr>
                              <w:pStyle w:val="Corpsdetexte"/>
                              <w:jc w:val="both"/>
                              <w:rPr>
                                <w:lang w:val="fr-FR"/>
                              </w:rPr>
                            </w:pPr>
                            <w:r>
                              <w:rPr>
                                <w:lang w:val="fr-FR"/>
                              </w:rPr>
                              <w:t>C’est le 22 septembre dernier qu’avait lieu à Candiac</w:t>
                            </w:r>
                            <w:r w:rsidR="00680D1F">
                              <w:rPr>
                                <w:lang w:val="fr-FR"/>
                              </w:rPr>
                              <w:t xml:space="preserve"> le retour de</w:t>
                            </w:r>
                            <w:r>
                              <w:rPr>
                                <w:lang w:val="fr-FR"/>
                              </w:rPr>
                              <w:t xml:space="preserve"> notre traditionnelle fête annuelle avec nos membres et leur famille.</w:t>
                            </w:r>
                          </w:p>
                          <w:p w14:paraId="42F5E839" w14:textId="55C67CA8" w:rsidR="00DD5219" w:rsidRPr="009C2472" w:rsidRDefault="00DD5219" w:rsidP="00DD5219">
                            <w:pPr>
                              <w:pStyle w:val="Corpsdetexte"/>
                              <w:jc w:val="both"/>
                              <w:rPr>
                                <w:lang w:val="fr-FR"/>
                              </w:rPr>
                            </w:pPr>
                            <w:r>
                              <w:rPr>
                                <w:lang w:val="fr-FR"/>
                              </w:rPr>
                              <w:t xml:space="preserve">Comptant </w:t>
                            </w:r>
                            <w:r w:rsidRPr="00587052">
                              <w:rPr>
                                <w:b/>
                                <w:bCs/>
                                <w:lang w:val="fr-FR"/>
                              </w:rPr>
                              <w:t>85 personnes présentes</w:t>
                            </w:r>
                            <w:r>
                              <w:rPr>
                                <w:lang w:val="fr-FR"/>
                              </w:rPr>
                              <w:t xml:space="preserve"> pour le repas et la soirée</w:t>
                            </w:r>
                            <w:r w:rsidR="00680D1F">
                              <w:rPr>
                                <w:lang w:val="fr-FR"/>
                              </w:rPr>
                              <w:t xml:space="preserve"> et tenant compte des </w:t>
                            </w:r>
                            <w:r w:rsidR="00AA4DBF">
                              <w:rPr>
                                <w:lang w:val="fr-FR"/>
                              </w:rPr>
                              <w:t>nombreux commentaires</w:t>
                            </w:r>
                            <w:r w:rsidR="00680D1F">
                              <w:rPr>
                                <w:lang w:val="fr-FR"/>
                              </w:rPr>
                              <w:t xml:space="preserve"> positifs provenant des participants, </w:t>
                            </w:r>
                            <w:r>
                              <w:rPr>
                                <w:lang w:val="fr-FR"/>
                              </w:rPr>
                              <w:t xml:space="preserve">nous pouvons sans contredit affirmer que ce fut un grand succès. </w:t>
                            </w:r>
                          </w:p>
                          <w:p w14:paraId="1F277491" w14:textId="3A1A5873" w:rsidR="0062586F" w:rsidRDefault="00AA4DBF" w:rsidP="00A85E92">
                            <w:pPr>
                              <w:pStyle w:val="Corpsdetexte"/>
                              <w:jc w:val="both"/>
                              <w:rPr>
                                <w:lang w:val="fr-FR"/>
                              </w:rPr>
                            </w:pPr>
                            <w:r>
                              <w:rPr>
                                <w:lang w:val="fr-FR"/>
                              </w:rPr>
                              <w:t xml:space="preserve">Nous profitons d’ailleurs de l’occasion pour remercier une fois de plus tous ceux et celles qui étaient présents et qui ont fait de cet </w:t>
                            </w:r>
                            <w:r w:rsidR="009C38A2">
                              <w:rPr>
                                <w:lang w:val="fr-FR"/>
                              </w:rPr>
                              <w:t>événement</w:t>
                            </w:r>
                            <w:r>
                              <w:rPr>
                                <w:lang w:val="fr-FR"/>
                              </w:rPr>
                              <w:t xml:space="preserve"> une</w:t>
                            </w:r>
                            <w:r w:rsidR="002E6C61">
                              <w:rPr>
                                <w:lang w:val="fr-FR"/>
                              </w:rPr>
                              <w:t xml:space="preserve"> belle</w:t>
                            </w:r>
                            <w:r>
                              <w:rPr>
                                <w:lang w:val="fr-FR"/>
                              </w:rPr>
                              <w:t xml:space="preserve"> réussite.</w:t>
                            </w:r>
                          </w:p>
                          <w:p w14:paraId="717C4CA3" w14:textId="52F3FE3B" w:rsidR="00AA4DBF" w:rsidRDefault="00AA4DBF" w:rsidP="00AA4DBF">
                            <w:pPr>
                              <w:pStyle w:val="Corpsdetexte"/>
                              <w:jc w:val="both"/>
                              <w:rPr>
                                <w:lang w:val="fr-FR"/>
                              </w:rPr>
                            </w:pPr>
                            <w:r>
                              <w:rPr>
                                <w:lang w:val="fr-FR"/>
                              </w:rPr>
                              <w:t>Toute l’équipe de l’APHRSO vous dit… à l’an prochain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DBCD" id="Text Box 24" o:spid="_x0000_s1051" type="#_x0000_t202" style="position:absolute;margin-left:199.7pt;margin-top:112.8pt;width:121.8pt;height:169.9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" filled="f" stroked="f">
                <v:textbox style="mso-next-textbox:#Text Box 140" inset="0,0,0,0">
                  <w:txbxContent>
                    <w:p w14:paraId="7E955BF6" w14:textId="26F3632E" w:rsidR="00DD5219" w:rsidRDefault="00DD5219" w:rsidP="00DD5219">
                      <w:pPr>
                        <w:pStyle w:val="Corpsdetexte"/>
                        <w:jc w:val="both"/>
                        <w:rPr>
                          <w:lang w:val="fr-FR"/>
                        </w:rPr>
                      </w:pPr>
                      <w:r>
                        <w:rPr>
                          <w:lang w:val="fr-FR"/>
                        </w:rPr>
                        <w:t>C’est le 22 septembre dernier qu’avait lieu à Candiac</w:t>
                      </w:r>
                      <w:r w:rsidR="00680D1F">
                        <w:rPr>
                          <w:lang w:val="fr-FR"/>
                        </w:rPr>
                        <w:t xml:space="preserve"> le retour de</w:t>
                      </w:r>
                      <w:r>
                        <w:rPr>
                          <w:lang w:val="fr-FR"/>
                        </w:rPr>
                        <w:t xml:space="preserve"> notre traditionnelle fête annuelle avec nos membres et leur famille.</w:t>
                      </w:r>
                    </w:p>
                    <w:p w14:paraId="42F5E839" w14:textId="55C67CA8" w:rsidR="00DD5219" w:rsidRPr="009C2472" w:rsidRDefault="00DD5219" w:rsidP="00DD5219">
                      <w:pPr>
                        <w:pStyle w:val="Corpsdetexte"/>
                        <w:jc w:val="both"/>
                        <w:rPr>
                          <w:lang w:val="fr-FR"/>
                        </w:rPr>
                      </w:pPr>
                      <w:r>
                        <w:rPr>
                          <w:lang w:val="fr-FR"/>
                        </w:rPr>
                        <w:t xml:space="preserve">Comptant </w:t>
                      </w:r>
                      <w:r w:rsidRPr="00587052">
                        <w:rPr>
                          <w:b/>
                          <w:bCs/>
                          <w:lang w:val="fr-FR"/>
                        </w:rPr>
                        <w:t>85 personnes présentes</w:t>
                      </w:r>
                      <w:r>
                        <w:rPr>
                          <w:lang w:val="fr-FR"/>
                        </w:rPr>
                        <w:t xml:space="preserve"> pour le repas et la soirée</w:t>
                      </w:r>
                      <w:r w:rsidR="00680D1F">
                        <w:rPr>
                          <w:lang w:val="fr-FR"/>
                        </w:rPr>
                        <w:t xml:space="preserve"> et tenant compte des </w:t>
                      </w:r>
                      <w:r w:rsidR="00AA4DBF">
                        <w:rPr>
                          <w:lang w:val="fr-FR"/>
                        </w:rPr>
                        <w:t>nombreux commentaires</w:t>
                      </w:r>
                      <w:r w:rsidR="00680D1F">
                        <w:rPr>
                          <w:lang w:val="fr-FR"/>
                        </w:rPr>
                        <w:t xml:space="preserve"> positifs provenant des participants, </w:t>
                      </w:r>
                      <w:r>
                        <w:rPr>
                          <w:lang w:val="fr-FR"/>
                        </w:rPr>
                        <w:t xml:space="preserve">nous pouvons sans contredit affirmer que ce fut un grand succès. </w:t>
                      </w:r>
                    </w:p>
                    <w:p w14:paraId="1F277491" w14:textId="3A1A5873" w:rsidR="0062586F" w:rsidRDefault="00AA4DBF" w:rsidP="00A85E92">
                      <w:pPr>
                        <w:pStyle w:val="Corpsdetexte"/>
                        <w:jc w:val="both"/>
                        <w:rPr>
                          <w:lang w:val="fr-FR"/>
                        </w:rPr>
                      </w:pPr>
                      <w:r>
                        <w:rPr>
                          <w:lang w:val="fr-FR"/>
                        </w:rPr>
                        <w:t xml:space="preserve">Nous profitons d’ailleurs de l’occasion pour remercier une fois de plus tous ceux et celles qui étaient présents et qui ont fait de cet </w:t>
                      </w:r>
                      <w:r w:rsidR="009C38A2">
                        <w:rPr>
                          <w:lang w:val="fr-FR"/>
                        </w:rPr>
                        <w:t>événement</w:t>
                      </w:r>
                      <w:r>
                        <w:rPr>
                          <w:lang w:val="fr-FR"/>
                        </w:rPr>
                        <w:t xml:space="preserve"> une</w:t>
                      </w:r>
                      <w:r w:rsidR="002E6C61">
                        <w:rPr>
                          <w:lang w:val="fr-FR"/>
                        </w:rPr>
                        <w:t xml:space="preserve"> belle</w:t>
                      </w:r>
                      <w:r>
                        <w:rPr>
                          <w:lang w:val="fr-FR"/>
                        </w:rPr>
                        <w:t xml:space="preserve"> réussite.</w:t>
                      </w:r>
                    </w:p>
                    <w:p w14:paraId="717C4CA3" w14:textId="52F3FE3B" w:rsidR="00AA4DBF" w:rsidRDefault="00AA4DBF" w:rsidP="00AA4DBF">
                      <w:pPr>
                        <w:pStyle w:val="Corpsdetexte"/>
                        <w:jc w:val="both"/>
                        <w:rPr>
                          <w:lang w:val="fr-FR"/>
                        </w:rPr>
                      </w:pPr>
                      <w:r>
                        <w:rPr>
                          <w:lang w:val="fr-FR"/>
                        </w:rPr>
                        <w:t>Toute l’équipe de l’APHRSO vous dit… à l’an prochain !</w:t>
                      </w:r>
                    </w:p>
                  </w:txbxContent>
                </v:textbox>
                <w10:wrap anchorx="page" anchory="page"/>
              </v:shape>
            </w:pict>
          </mc:Fallback>
        </mc:AlternateContent>
      </w:r>
      <w:r w:rsidR="003A3AC1">
        <w:rPr>
          <w:noProof/>
          <w:lang w:eastAsia="fr-CA" w:bidi="ar-SA"/>
        </w:rPr>
        <mc:AlternateContent>
          <mc:Choice Requires="wps">
            <w:drawing>
              <wp:anchor distT="0" distB="0" distL="114300" distR="114300" simplePos="0" relativeHeight="251661312" behindDoc="0" locked="0" layoutInCell="1" allowOverlap="1" wp14:anchorId="6DF96C12" wp14:editId="2E8225FA">
                <wp:simplePos x="0" y="0"/>
                <wp:positionH relativeFrom="page">
                  <wp:posOffset>4246418</wp:posOffset>
                </wp:positionH>
                <wp:positionV relativeFrom="page">
                  <wp:posOffset>1427019</wp:posOffset>
                </wp:positionV>
                <wp:extent cx="1592580" cy="1438044"/>
                <wp:effectExtent l="0" t="0" r="7620" b="10160"/>
                <wp:wrapNone/>
                <wp:docPr id="1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1438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96C12" id="Text Box 140" o:spid="_x0000_s1052" type="#_x0000_t202" style="position:absolute;margin-left:334.35pt;margin-top:112.35pt;width:125.4pt;height:113.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" filled="f" stroked="f">
                <v:textbox inset="0,0,0,0">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94080" behindDoc="0" locked="0" layoutInCell="1" allowOverlap="1" wp14:anchorId="5BFC6100" wp14:editId="64A1DA4B">
                <wp:simplePos x="0" y="0"/>
                <wp:positionH relativeFrom="column">
                  <wp:posOffset>152400</wp:posOffset>
                </wp:positionH>
                <wp:positionV relativeFrom="paragraph">
                  <wp:posOffset>160020</wp:posOffset>
                </wp:positionV>
                <wp:extent cx="1250315" cy="1730375"/>
                <wp:effectExtent l="0" t="0" r="0" b="0"/>
                <wp:wrapNone/>
                <wp:docPr id="11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73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DC14B" w14:textId="07A8C9BB" w:rsidR="001E75CA" w:rsidRDefault="001E75C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FC6100" id="Text Box 241" o:spid="_x0000_s1053" type="#_x0000_t202" style="position:absolute;margin-left:12pt;margin-top:12.6pt;width:98.45pt;height:136.2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" stroked="f">
                <v:textbox style="mso-fit-shape-to-text:t">
                  <w:txbxContent>
                    <w:p w14:paraId="2BEDC14B" w14:textId="07A8C9BB" w:rsidR="001E75CA" w:rsidRDefault="001E75CA"/>
                  </w:txbxContent>
                </v:textbox>
              </v:shape>
            </w:pict>
          </mc:Fallback>
        </mc:AlternateContent>
      </w:r>
    </w:p>
    <w:p w14:paraId="7669F9D5" w14:textId="09CCB22C" w:rsidR="001E75CA" w:rsidRDefault="001E75CA"/>
    <w:p w14:paraId="5AA24F32" w14:textId="6BDB51A5" w:rsidR="001E75CA" w:rsidRDefault="001E75CA"/>
    <w:p w14:paraId="1FC523E2" w14:textId="25AA021E" w:rsidR="001E75CA" w:rsidRDefault="001E75CA"/>
    <w:p w14:paraId="68FE4C19" w14:textId="7619A7CA" w:rsidR="001E75CA" w:rsidRDefault="001E75CA"/>
    <w:p w14:paraId="7EBA415B" w14:textId="5DAEF52F" w:rsidR="001E75CA" w:rsidRDefault="001E75CA"/>
    <w:p w14:paraId="4A6A3DF0" w14:textId="6B79BEAE" w:rsidR="001E75CA" w:rsidRDefault="001E75CA"/>
    <w:p w14:paraId="68D70005" w14:textId="7CBB4388" w:rsidR="001E75CA" w:rsidRDefault="001E75CA"/>
    <w:p w14:paraId="1B28A5DF" w14:textId="6821BC71" w:rsidR="001E75CA" w:rsidRDefault="00A25B2F">
      <w:r w:rsidRPr="00DF3ADD">
        <w:rPr>
          <w:noProof/>
        </w:rPr>
        <w:drawing>
          <wp:anchor distT="0" distB="0" distL="114300" distR="114300" simplePos="0" relativeHeight="251865088" behindDoc="1" locked="0" layoutInCell="1" allowOverlap="1" wp14:anchorId="2C28A3B7" wp14:editId="042B8415">
            <wp:simplePos x="0" y="0"/>
            <wp:positionH relativeFrom="margin">
              <wp:posOffset>4956683</wp:posOffset>
            </wp:positionH>
            <wp:positionV relativeFrom="paragraph">
              <wp:posOffset>84963</wp:posOffset>
            </wp:positionV>
            <wp:extent cx="1864995" cy="905510"/>
            <wp:effectExtent l="133350" t="76200" r="78105" b="142240"/>
            <wp:wrapTight wrapText="bothSides">
              <wp:wrapPolygon edited="0">
                <wp:start x="883" y="-1818"/>
                <wp:lineTo x="-1544" y="-909"/>
                <wp:lineTo x="-1544" y="20903"/>
                <wp:lineTo x="221" y="24539"/>
                <wp:lineTo x="20519" y="24539"/>
                <wp:lineTo x="20740" y="23630"/>
                <wp:lineTo x="22063" y="20903"/>
                <wp:lineTo x="22284" y="6362"/>
                <wp:lineTo x="20298" y="-454"/>
                <wp:lineTo x="20078" y="-1818"/>
                <wp:lineTo x="883" y="-1818"/>
              </wp:wrapPolygon>
            </wp:wrapTight>
            <wp:docPr id="968578993"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78993" name="Image 2">
                      <a:extLst>
                        <a:ext uri="{C183D7F6-B498-43B3-948B-1728B52AA6E4}">
                          <adec:decorative xmlns:adec="http://schemas.microsoft.com/office/drawing/2017/decorative" val="1"/>
                        </a:ext>
                      </a:extLst>
                    </pic:cNvPr>
                    <pic:cNvPicPr>
                      <a:picLocks noChangeAspect="1" noChangeArrowheads="1"/>
                    </pic:cNvPicPr>
                  </pic:nvPicPr>
                  <pic:blipFill>
                    <a:blip r:embed="rId20" cstate="print">
                      <a:alphaModFix amt="85000"/>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864995" cy="9055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F448C21" w14:textId="21A64306" w:rsidR="00764C72" w:rsidRPr="003B595D" w:rsidRDefault="00A25B2F" w:rsidP="00764C72">
      <w:pPr>
        <w:pStyle w:val="Titre2"/>
        <w:rPr>
          <w:color w:val="FF0000"/>
        </w:rPr>
      </w:pPr>
      <w:r>
        <w:rPr>
          <w:noProof/>
          <w:lang w:eastAsia="fr-CA" w:bidi="ar-SA"/>
        </w:rPr>
        <mc:AlternateContent>
          <mc:Choice Requires="wps">
            <w:drawing>
              <wp:anchor distT="0" distB="0" distL="114300" distR="114300" simplePos="0" relativeHeight="251664384" behindDoc="1" locked="0" layoutInCell="1" allowOverlap="1" wp14:anchorId="09F2B292" wp14:editId="33630F44">
                <wp:simplePos x="0" y="0"/>
                <wp:positionH relativeFrom="page">
                  <wp:posOffset>5736336</wp:posOffset>
                </wp:positionH>
                <wp:positionV relativeFrom="page">
                  <wp:posOffset>4041648</wp:posOffset>
                </wp:positionV>
                <wp:extent cx="1517015" cy="2877312"/>
                <wp:effectExtent l="0" t="0" r="6985" b="18415"/>
                <wp:wrapTight wrapText="bothSides">
                  <wp:wrapPolygon edited="0">
                    <wp:start x="0" y="0"/>
                    <wp:lineTo x="0" y="21595"/>
                    <wp:lineTo x="21428" y="21595"/>
                    <wp:lineTo x="21428" y="0"/>
                    <wp:lineTo x="0" y="0"/>
                  </wp:wrapPolygon>
                </wp:wrapTight>
                <wp:docPr id="10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2877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B292" id="Text Box 145" o:spid="_x0000_s1054" type="#_x0000_t202" style="position:absolute;margin-left:451.7pt;margin-top:318.25pt;width:119.45pt;height:226.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" filled="f" stroked="f">
                <v:textbox inset="0,0,0,0">
                  <w:txbxContent/>
                </v:textbox>
                <w10:wrap type="tight" anchorx="page" anchory="page"/>
              </v:shape>
            </w:pict>
          </mc:Fallback>
        </mc:AlternateContent>
      </w:r>
      <w:r>
        <w:rPr>
          <w:noProof/>
          <w:lang w:eastAsia="fr-CA" w:bidi="ar-SA"/>
        </w:rPr>
        <mc:AlternateContent>
          <mc:Choice Requires="wps">
            <w:drawing>
              <wp:anchor distT="0" distB="0" distL="114300" distR="114300" simplePos="0" relativeHeight="251663360" behindDoc="0" locked="0" layoutInCell="1" allowOverlap="1" wp14:anchorId="65B9B518" wp14:editId="056AE2E1">
                <wp:simplePos x="0" y="0"/>
                <wp:positionH relativeFrom="page">
                  <wp:posOffset>4120896</wp:posOffset>
                </wp:positionH>
                <wp:positionV relativeFrom="page">
                  <wp:posOffset>4029456</wp:posOffset>
                </wp:positionV>
                <wp:extent cx="1498600" cy="2980944"/>
                <wp:effectExtent l="0" t="0" r="6350" b="10160"/>
                <wp:wrapNone/>
                <wp:docPr id="11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980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9B518" id="Text Box 144" o:spid="_x0000_s1055" type="#_x0000_t202" style="position:absolute;margin-left:324.5pt;margin-top:317.3pt;width:118pt;height:234.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" filled="f" stroked="f">
                <v:textbox style="mso-next-textbox:#Text Box 145" inset="0,0,0,0">
                  <w:txbxContent/>
                </v:textbox>
                <w10:wrap anchorx="page" anchory="page"/>
              </v:shape>
            </w:pict>
          </mc:Fallback>
        </mc:AlternateContent>
      </w:r>
      <w:r w:rsidR="00F37182">
        <w:rPr>
          <w:noProof/>
          <w:lang w:eastAsia="fr-CA" w:bidi="ar-SA"/>
        </w:rPr>
        <mc:AlternateContent>
          <mc:Choice Requires="wps">
            <w:drawing>
              <wp:anchor distT="0" distB="0" distL="114300" distR="114300" simplePos="0" relativeHeight="251666432" behindDoc="1" locked="0" layoutInCell="1" allowOverlap="1" wp14:anchorId="19494575" wp14:editId="78B8C05A">
                <wp:simplePos x="0" y="0"/>
                <wp:positionH relativeFrom="page">
                  <wp:posOffset>5766435</wp:posOffset>
                </wp:positionH>
                <wp:positionV relativeFrom="page">
                  <wp:posOffset>7412482</wp:posOffset>
                </wp:positionV>
                <wp:extent cx="1524000" cy="2304288"/>
                <wp:effectExtent l="0" t="0" r="0" b="1270"/>
                <wp:wrapTight wrapText="bothSides">
                  <wp:wrapPolygon edited="0">
                    <wp:start x="0" y="0"/>
                    <wp:lineTo x="0" y="21433"/>
                    <wp:lineTo x="21330" y="21433"/>
                    <wp:lineTo x="21330" y="0"/>
                    <wp:lineTo x="0" y="0"/>
                  </wp:wrapPolygon>
                </wp:wrapTight>
                <wp:docPr id="10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304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94575" id="Text Box 149" o:spid="_x0000_s1055" type="#_x0000_t202" style="position:absolute;margin-left:454.05pt;margin-top:583.65pt;width:120pt;height:181.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" filled="f" stroked="f">
                <v:textbox inset="0,0,0,0">
                  <w:txbxContent/>
                </v:textbox>
                <w10:wrap type="tight" anchorx="page" anchory="page"/>
              </v:shape>
            </w:pict>
          </mc:Fallback>
        </mc:AlternateContent>
      </w:r>
      <w:r w:rsidR="00F37182">
        <w:rPr>
          <w:noProof/>
          <w:lang w:eastAsia="fr-CA" w:bidi="ar-SA"/>
        </w:rPr>
        <mc:AlternateContent>
          <mc:Choice Requires="wps">
            <w:drawing>
              <wp:anchor distT="0" distB="0" distL="114300" distR="114300" simplePos="0" relativeHeight="251665408" behindDoc="0" locked="0" layoutInCell="1" allowOverlap="1" wp14:anchorId="3739107C" wp14:editId="50367F4F">
                <wp:simplePos x="0" y="0"/>
                <wp:positionH relativeFrom="page">
                  <wp:posOffset>4138803</wp:posOffset>
                </wp:positionH>
                <wp:positionV relativeFrom="page">
                  <wp:posOffset>7400163</wp:posOffset>
                </wp:positionV>
                <wp:extent cx="1524000" cy="2042160"/>
                <wp:effectExtent l="0" t="0" r="0" b="15240"/>
                <wp:wrapNone/>
                <wp:docPr id="10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04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9107C" id="Text Box 148" o:spid="_x0000_s1056" type="#_x0000_t202" style="position:absolute;margin-left:325.9pt;margin-top:582.7pt;width:120pt;height:160.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" filled="f" stroked="f">
                <v:textbox style="mso-next-textbox:#Text Box 149" inset="0,0,0,0">
                  <w:txbxContent/>
                </v:textbox>
                <w10:wrap anchorx="page" anchory="page"/>
              </v:shape>
            </w:pict>
          </mc:Fallback>
        </mc:AlternateContent>
      </w:r>
      <w:r w:rsidR="00F37182">
        <w:rPr>
          <w:noProof/>
          <w:lang w:eastAsia="fr-CA" w:bidi="ar-SA"/>
        </w:rPr>
        <mc:AlternateContent>
          <mc:Choice Requires="wps">
            <w:drawing>
              <wp:anchor distT="0" distB="0" distL="114300" distR="114300" simplePos="0" relativeHeight="251621376" behindDoc="0" locked="0" layoutInCell="1" allowOverlap="1" wp14:anchorId="60F4B902" wp14:editId="7FE6612C">
                <wp:simplePos x="0" y="0"/>
                <wp:positionH relativeFrom="page">
                  <wp:posOffset>2535555</wp:posOffset>
                </wp:positionH>
                <wp:positionV relativeFrom="page">
                  <wp:posOffset>7395210</wp:posOffset>
                </wp:positionV>
                <wp:extent cx="1498600" cy="2628265"/>
                <wp:effectExtent l="0" t="0" r="6350" b="635"/>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62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14:paraId="3B6EDDDF" w14:textId="764ED3AE" w:rsidR="00A249FB" w:rsidRDefault="00A249FB" w:rsidP="00AB47C0">
                            <w:pPr>
                              <w:pStyle w:val="Corpsdetexte"/>
                              <w:spacing w:after="0" w:line="240" w:lineRule="auto"/>
                              <w:jc w:val="both"/>
                              <w:rPr>
                                <w:lang w:val="fr-FR"/>
                              </w:rPr>
                            </w:pPr>
                            <w:r w:rsidRPr="00A249FB">
                              <w:rPr>
                                <w:lang w:val="fr-FR"/>
                              </w:rPr>
                              <w:t>L’APHRSO vous invite à joindre la Brigade AXECIBLE qui se déploie actuellement sur la Rive-Sud de Montréal.</w:t>
                            </w:r>
                            <w:r w:rsidR="00645710">
                              <w:rPr>
                                <w:lang w:val="fr-FR"/>
                              </w:rPr>
                              <w:t xml:space="preserve"> </w:t>
                            </w:r>
                            <w:r w:rsidRPr="00A249FB">
                              <w:rPr>
                                <w:lang w:val="fr-FR"/>
                              </w:rPr>
                              <w:t>Initiée par le Regroupement des organismes de promotion de personnes handicapées de Laval, la Brigade AXECIBLE est maintenant disponible dans la région, grâce à l’initiative du Groupement des associations de personnes handicapées de la Rive-Sud de Montréal</w:t>
                            </w:r>
                            <w:r w:rsidR="00F174F6">
                              <w:rPr>
                                <w:lang w:val="fr-FR"/>
                              </w:rPr>
                              <w:t xml:space="preserve">, </w:t>
                            </w:r>
                            <w:r w:rsidRPr="00A249FB">
                              <w:rPr>
                                <w:lang w:val="fr-FR"/>
                              </w:rPr>
                              <w:t>dont l’APHRSO est membre.</w:t>
                            </w:r>
                          </w:p>
                          <w:p w14:paraId="5DE87DAD" w14:textId="2742933F" w:rsidR="00A249FB" w:rsidRPr="00AB47C0" w:rsidRDefault="00A249FB" w:rsidP="00AB47C0">
                            <w:pPr>
                              <w:pStyle w:val="Corpsdetexte"/>
                              <w:spacing w:line="240" w:lineRule="auto"/>
                              <w:rPr>
                                <w:b/>
                                <w:bCs/>
                                <w:lang w:val="fr-FR"/>
                              </w:rPr>
                            </w:pPr>
                            <w:r w:rsidRPr="00AB47C0">
                              <w:rPr>
                                <w:b/>
                                <w:bCs/>
                                <w:lang w:val="fr-FR"/>
                              </w:rPr>
                              <w:t>LA BRIGADE C’EST QUOI ?</w:t>
                            </w:r>
                          </w:p>
                          <w:p w14:paraId="0BEEBC4E" w14:textId="3B2A2B31" w:rsidR="00A249FB" w:rsidRDefault="00A249FB" w:rsidP="00F174F6">
                            <w:pPr>
                              <w:pStyle w:val="Corpsdetexte"/>
                              <w:spacing w:line="240" w:lineRule="auto"/>
                              <w:jc w:val="both"/>
                              <w:rPr>
                                <w:lang w:val="fr-FR"/>
                              </w:rPr>
                            </w:pPr>
                            <w:r w:rsidRPr="00A249FB">
                              <w:rPr>
                                <w:lang w:val="fr-FR"/>
                              </w:rPr>
                              <w:t>C’est une application mobile, utilisée par une équipe de brigadiers et brigadières anonymes, qui évalue l’accessibilité des documents, des sites internet, des services et des établissements publics (municipalités, centres de services scolaires, établissements de santé).</w:t>
                            </w:r>
                          </w:p>
                          <w:p w14:paraId="04F2F2FA" w14:textId="224AAC4E" w:rsidR="00055E38" w:rsidRDefault="00055E38" w:rsidP="00A249FB">
                            <w:pPr>
                              <w:pStyle w:val="Corpsdetexte"/>
                              <w:spacing w:line="240" w:lineRule="auto"/>
                              <w:jc w:val="both"/>
                              <w:rPr>
                                <w:lang w:val="fr-FR"/>
                              </w:rPr>
                            </w:pPr>
                            <w:r>
                              <w:rPr>
                                <w:lang w:val="fr-FR"/>
                              </w:rPr>
                              <w:t xml:space="preserve">Nous lançons donc l’invitation à </w:t>
                            </w:r>
                            <w:r w:rsidR="003E2571">
                              <w:rPr>
                                <w:lang w:val="fr-FR"/>
                              </w:rPr>
                              <w:t>nos membres désireux</w:t>
                            </w:r>
                            <w:r>
                              <w:rPr>
                                <w:lang w:val="fr-FR"/>
                              </w:rPr>
                              <w:t xml:space="preserve"> de contribuer à l’évaluation de l’accessibilité des lieux et services publics</w:t>
                            </w:r>
                            <w:r w:rsidR="00DC403D">
                              <w:rPr>
                                <w:lang w:val="fr-FR"/>
                              </w:rPr>
                              <w:t>,</w:t>
                            </w:r>
                            <w:r w:rsidR="003E2571">
                              <w:rPr>
                                <w:lang w:val="fr-FR"/>
                              </w:rPr>
                              <w:t xml:space="preserve"> </w:t>
                            </w:r>
                            <w:r>
                              <w:rPr>
                                <w:lang w:val="fr-FR"/>
                              </w:rPr>
                              <w:t xml:space="preserve">à s’inscrire </w:t>
                            </w:r>
                            <w:r w:rsidR="00943331">
                              <w:rPr>
                                <w:lang w:val="fr-FR"/>
                              </w:rPr>
                              <w:t>pour faire partie de la brigade.</w:t>
                            </w:r>
                          </w:p>
                          <w:p w14:paraId="4F40CF73" w14:textId="2E7E1D21" w:rsidR="00F9554F" w:rsidRPr="00F174F6" w:rsidRDefault="00F9554F" w:rsidP="00FA000F">
                            <w:pPr>
                              <w:pStyle w:val="Corpsdetexte"/>
                              <w:spacing w:line="240" w:lineRule="auto"/>
                              <w:rPr>
                                <w:lang w:val="fr-FR"/>
                              </w:rPr>
                            </w:pPr>
                            <w:r w:rsidRPr="00F174F6">
                              <w:rPr>
                                <w:lang w:val="fr-FR"/>
                              </w:rPr>
                              <w:t>Pour en savoir davantage</w:t>
                            </w:r>
                            <w:r w:rsidR="00FA000F">
                              <w:rPr>
                                <w:lang w:val="fr-FR"/>
                              </w:rPr>
                              <w:t xml:space="preserve"> : </w:t>
                            </w:r>
                            <w:hyperlink r:id="rId22" w:history="1">
                              <w:r w:rsidRPr="00F174F6">
                                <w:rPr>
                                  <w:rStyle w:val="Lienhypertexte"/>
                                  <w:lang w:val="fr-FR"/>
                                </w:rPr>
                                <w:t>https://www.aphrso.org/invitation-a-joindre-la-brigade-axecible</w:t>
                              </w:r>
                            </w:hyperlink>
                          </w:p>
                          <w:p w14:paraId="46E90E60" w14:textId="1C81FEFE" w:rsidR="00F9554F" w:rsidRPr="00FA000F" w:rsidRDefault="009A7ACC" w:rsidP="00FA000F">
                            <w:pPr>
                              <w:pStyle w:val="Corpsdetexte"/>
                              <w:spacing w:line="240" w:lineRule="auto"/>
                              <w:rPr>
                                <w:lang w:val="fr-FR"/>
                              </w:rPr>
                            </w:pPr>
                            <w:r w:rsidRPr="00FA000F">
                              <w:rPr>
                                <w:lang w:val="fr-FR"/>
                              </w:rPr>
                              <w:t>Vous pouvez également communiquer avec l’APHRSO au besoin.</w:t>
                            </w:r>
                          </w:p>
                          <w:p w14:paraId="7827EB81" w14:textId="77777777" w:rsidR="00A249FB" w:rsidRDefault="00A249FB" w:rsidP="00A249FB">
                            <w:pPr>
                              <w:pStyle w:val="Corpsdetexte"/>
                              <w:jc w:val="both"/>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4B902" id="Text Box 28" o:spid="_x0000_s1058" type="#_x0000_t202" style="position:absolute;margin-left:199.65pt;margin-top:582.3pt;width:118pt;height:206.9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" filled="f" stroked="f">
                <v:textbox style="mso-next-textbox:#Text Box 148" inset="0,0,0,0">
                  <w:txbxContent>
                    <w:p w14:paraId="3B6EDDDF" w14:textId="764ED3AE" w:rsidR="00A249FB" w:rsidRDefault="00A249FB" w:rsidP="00AB47C0">
                      <w:pPr>
                        <w:pStyle w:val="Corpsdetexte"/>
                        <w:spacing w:after="0" w:line="240" w:lineRule="auto"/>
                        <w:jc w:val="both"/>
                        <w:rPr>
                          <w:lang w:val="fr-FR"/>
                        </w:rPr>
                      </w:pPr>
                      <w:r w:rsidRPr="00A249FB">
                        <w:rPr>
                          <w:lang w:val="fr-FR"/>
                        </w:rPr>
                        <w:t>L’APHRSO vous invite à joindre la Brigade AXECIBLE qui se déploie actuellement sur la Rive-Sud de Montréal.</w:t>
                      </w:r>
                      <w:r w:rsidR="00645710">
                        <w:rPr>
                          <w:lang w:val="fr-FR"/>
                        </w:rPr>
                        <w:t xml:space="preserve"> </w:t>
                      </w:r>
                      <w:r w:rsidRPr="00A249FB">
                        <w:rPr>
                          <w:lang w:val="fr-FR"/>
                        </w:rPr>
                        <w:t>Initiée par le Regroupement des organismes de promotion de personnes handicapées de Laval, la Brigade AXECIBLE est maintenant disponible dans la région, grâce à l’initiative du Groupement des associations de personnes handicapées de la Rive-Sud de Montréal</w:t>
                      </w:r>
                      <w:r w:rsidR="00F174F6">
                        <w:rPr>
                          <w:lang w:val="fr-FR"/>
                        </w:rPr>
                        <w:t xml:space="preserve">, </w:t>
                      </w:r>
                      <w:r w:rsidRPr="00A249FB">
                        <w:rPr>
                          <w:lang w:val="fr-FR"/>
                        </w:rPr>
                        <w:t>dont l’APHRSO est membre.</w:t>
                      </w:r>
                    </w:p>
                    <w:p w14:paraId="5DE87DAD" w14:textId="2742933F" w:rsidR="00A249FB" w:rsidRPr="00AB47C0" w:rsidRDefault="00A249FB" w:rsidP="00AB47C0">
                      <w:pPr>
                        <w:pStyle w:val="Corpsdetexte"/>
                        <w:spacing w:line="240" w:lineRule="auto"/>
                        <w:rPr>
                          <w:b/>
                          <w:bCs/>
                          <w:lang w:val="fr-FR"/>
                        </w:rPr>
                      </w:pPr>
                      <w:r w:rsidRPr="00AB47C0">
                        <w:rPr>
                          <w:b/>
                          <w:bCs/>
                          <w:lang w:val="fr-FR"/>
                        </w:rPr>
                        <w:t>LA BRIGADE C’EST QUOI ?</w:t>
                      </w:r>
                    </w:p>
                    <w:p w14:paraId="0BEEBC4E" w14:textId="3B2A2B31" w:rsidR="00A249FB" w:rsidRDefault="00A249FB" w:rsidP="00F174F6">
                      <w:pPr>
                        <w:pStyle w:val="Corpsdetexte"/>
                        <w:spacing w:line="240" w:lineRule="auto"/>
                        <w:jc w:val="both"/>
                        <w:rPr>
                          <w:lang w:val="fr-FR"/>
                        </w:rPr>
                      </w:pPr>
                      <w:r w:rsidRPr="00A249FB">
                        <w:rPr>
                          <w:lang w:val="fr-FR"/>
                        </w:rPr>
                        <w:t>C’est une application mobile, utilisée par une équipe de brigadiers et brigadières anonymes, qui évalue l’accessibilité des documents, des sites internet, des services et des établissements publics (municipalités, centres de services scolaires, établissements de santé).</w:t>
                      </w:r>
                    </w:p>
                    <w:p w14:paraId="04F2F2FA" w14:textId="224AAC4E" w:rsidR="00055E38" w:rsidRDefault="00055E38" w:rsidP="00A249FB">
                      <w:pPr>
                        <w:pStyle w:val="Corpsdetexte"/>
                        <w:spacing w:line="240" w:lineRule="auto"/>
                        <w:jc w:val="both"/>
                        <w:rPr>
                          <w:lang w:val="fr-FR"/>
                        </w:rPr>
                      </w:pPr>
                      <w:r>
                        <w:rPr>
                          <w:lang w:val="fr-FR"/>
                        </w:rPr>
                        <w:t xml:space="preserve">Nous lançons donc l’invitation à </w:t>
                      </w:r>
                      <w:r w:rsidR="003E2571">
                        <w:rPr>
                          <w:lang w:val="fr-FR"/>
                        </w:rPr>
                        <w:t>nos membres désireux</w:t>
                      </w:r>
                      <w:r>
                        <w:rPr>
                          <w:lang w:val="fr-FR"/>
                        </w:rPr>
                        <w:t xml:space="preserve"> de contribuer à l’évaluation de l’accessibilité des lieux et services publics</w:t>
                      </w:r>
                      <w:r w:rsidR="00DC403D">
                        <w:rPr>
                          <w:lang w:val="fr-FR"/>
                        </w:rPr>
                        <w:t>,</w:t>
                      </w:r>
                      <w:r w:rsidR="003E2571">
                        <w:rPr>
                          <w:lang w:val="fr-FR"/>
                        </w:rPr>
                        <w:t xml:space="preserve"> </w:t>
                      </w:r>
                      <w:r>
                        <w:rPr>
                          <w:lang w:val="fr-FR"/>
                        </w:rPr>
                        <w:t xml:space="preserve">à s’inscrire </w:t>
                      </w:r>
                      <w:r w:rsidR="00943331">
                        <w:rPr>
                          <w:lang w:val="fr-FR"/>
                        </w:rPr>
                        <w:t>pour faire partie de la brigade.</w:t>
                      </w:r>
                    </w:p>
                    <w:p w14:paraId="4F40CF73" w14:textId="2E7E1D21" w:rsidR="00F9554F" w:rsidRPr="00F174F6" w:rsidRDefault="00F9554F" w:rsidP="00FA000F">
                      <w:pPr>
                        <w:pStyle w:val="Corpsdetexte"/>
                        <w:spacing w:line="240" w:lineRule="auto"/>
                        <w:rPr>
                          <w:lang w:val="fr-FR"/>
                        </w:rPr>
                      </w:pPr>
                      <w:r w:rsidRPr="00F174F6">
                        <w:rPr>
                          <w:lang w:val="fr-FR"/>
                        </w:rPr>
                        <w:t>Pour en savoir davantage</w:t>
                      </w:r>
                      <w:r w:rsidR="00FA000F">
                        <w:rPr>
                          <w:lang w:val="fr-FR"/>
                        </w:rPr>
                        <w:t xml:space="preserve"> : </w:t>
                      </w:r>
                      <w:hyperlink r:id="rId23" w:history="1">
                        <w:r w:rsidRPr="00F174F6">
                          <w:rPr>
                            <w:rStyle w:val="Lienhypertexte"/>
                            <w:lang w:val="fr-FR"/>
                          </w:rPr>
                          <w:t>https://www.aphrso.org/invitation-a-joindre-la-brigade-axecible</w:t>
                        </w:r>
                      </w:hyperlink>
                    </w:p>
                    <w:p w14:paraId="46E90E60" w14:textId="1C81FEFE" w:rsidR="00F9554F" w:rsidRPr="00FA000F" w:rsidRDefault="009A7ACC" w:rsidP="00FA000F">
                      <w:pPr>
                        <w:pStyle w:val="Corpsdetexte"/>
                        <w:spacing w:line="240" w:lineRule="auto"/>
                        <w:rPr>
                          <w:lang w:val="fr-FR"/>
                        </w:rPr>
                      </w:pPr>
                      <w:r w:rsidRPr="00FA000F">
                        <w:rPr>
                          <w:lang w:val="fr-FR"/>
                        </w:rPr>
                        <w:t>Vous pouvez également communiquer avec l’APHRSO au besoin.</w:t>
                      </w:r>
                    </w:p>
                    <w:p w14:paraId="7827EB81" w14:textId="77777777" w:rsidR="00A249FB" w:rsidRDefault="00A249FB" w:rsidP="00A249FB">
                      <w:pPr>
                        <w:pStyle w:val="Corpsdetexte"/>
                        <w:jc w:val="both"/>
                        <w:rPr>
                          <w:lang w:val="fr-FR"/>
                        </w:rPr>
                      </w:pPr>
                    </w:p>
                  </w:txbxContent>
                </v:textbox>
                <w10:wrap anchorx="page" anchory="page"/>
              </v:shape>
            </w:pict>
          </mc:Fallback>
        </mc:AlternateContent>
      </w:r>
      <w:r w:rsidR="00F37182">
        <w:rPr>
          <w:noProof/>
          <w:lang w:eastAsia="fr-CA" w:bidi="ar-SA"/>
        </w:rPr>
        <mc:AlternateContent>
          <mc:Choice Requires="wps">
            <w:drawing>
              <wp:anchor distT="0" distB="0" distL="114300" distR="114300" simplePos="0" relativeHeight="251622400" behindDoc="1" locked="0" layoutInCell="1" allowOverlap="1" wp14:anchorId="45EF1D2C" wp14:editId="70AB415A">
                <wp:simplePos x="0" y="0"/>
                <wp:positionH relativeFrom="page">
                  <wp:posOffset>2511425</wp:posOffset>
                </wp:positionH>
                <wp:positionV relativeFrom="page">
                  <wp:posOffset>7040880</wp:posOffset>
                </wp:positionV>
                <wp:extent cx="3553968" cy="312420"/>
                <wp:effectExtent l="0" t="0" r="8890" b="11430"/>
                <wp:wrapTight wrapText="bothSides">
                  <wp:wrapPolygon edited="0">
                    <wp:start x="0" y="0"/>
                    <wp:lineTo x="0" y="21073"/>
                    <wp:lineTo x="21538" y="21073"/>
                    <wp:lineTo x="21538" y="0"/>
                    <wp:lineTo x="0" y="0"/>
                  </wp:wrapPolygon>
                </wp:wrapTight>
                <wp:docPr id="1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968"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0F677" w14:textId="422D1037" w:rsidR="001E75CA" w:rsidRPr="00DC403D" w:rsidRDefault="00573893">
                            <w:pPr>
                              <w:pStyle w:val="Titre2"/>
                              <w:rPr>
                                <w:color w:val="FF3300"/>
                              </w:rPr>
                            </w:pPr>
                            <w:r w:rsidRPr="00DC403D">
                              <w:rPr>
                                <w:rFonts w:ascii="Bookman Old Style" w:hAnsi="Bookman Old Style"/>
                                <w:b/>
                                <w:bCs/>
                                <w:color w:val="FF3300"/>
                              </w:rPr>
                              <w:t xml:space="preserve">Joignez </w:t>
                            </w:r>
                            <w:r w:rsidR="00764C72" w:rsidRPr="00DC403D">
                              <w:rPr>
                                <w:rFonts w:ascii="Bookman Old Style" w:hAnsi="Bookman Old Style"/>
                                <w:b/>
                                <w:bCs/>
                                <w:color w:val="FF3300"/>
                              </w:rPr>
                              <w:t>la Brigade AXECIBLE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F1D2C" id="Text Box 29" o:spid="_x0000_s1059" type="#_x0000_t202" style="position:absolute;margin-left:197.75pt;margin-top:554.4pt;width:279.85pt;height:24.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" filled="f" stroked="f">
                <v:textbox inset="0,0,0,0">
                  <w:txbxContent>
                    <w:p w14:paraId="0600F677" w14:textId="422D1037" w:rsidR="001E75CA" w:rsidRPr="00DC403D" w:rsidRDefault="00573893">
                      <w:pPr>
                        <w:pStyle w:val="Titre2"/>
                        <w:rPr>
                          <w:color w:val="FF3300"/>
                        </w:rPr>
                      </w:pPr>
                      <w:r w:rsidRPr="00DC403D">
                        <w:rPr>
                          <w:rFonts w:ascii="Bookman Old Style" w:hAnsi="Bookman Old Style"/>
                          <w:b/>
                          <w:bCs/>
                          <w:color w:val="FF3300"/>
                        </w:rPr>
                        <w:t xml:space="preserve">Joignez </w:t>
                      </w:r>
                      <w:r w:rsidR="00764C72" w:rsidRPr="00DC403D">
                        <w:rPr>
                          <w:rFonts w:ascii="Bookman Old Style" w:hAnsi="Bookman Old Style"/>
                          <w:b/>
                          <w:bCs/>
                          <w:color w:val="FF3300"/>
                        </w:rPr>
                        <w:t>la Brigade AXECIBLE</w:t>
                      </w:r>
                    </w:p>
                  </w:txbxContent>
                </v:textbox>
                <w10:wrap type="tight" anchorx="page" anchory="page"/>
              </v:shape>
            </w:pict>
          </mc:Fallback>
        </mc:AlternateContent>
      </w:r>
      <w:r w:rsidR="00F37182">
        <w:rPr>
          <w:rFonts w:ascii="Times New Roman" w:hAnsi="Times New Roman"/>
          <w:noProof/>
          <w:sz w:val="20"/>
          <w:szCs w:val="20"/>
          <w:lang w:eastAsia="fr-CA" w:bidi="ar-SA"/>
        </w:rPr>
        <w:drawing>
          <wp:anchor distT="0" distB="0" distL="114300" distR="114300" simplePos="0" relativeHeight="251889664" behindDoc="1" locked="0" layoutInCell="1" allowOverlap="1" wp14:anchorId="5C21CE1A" wp14:editId="633C6F03">
            <wp:simplePos x="0" y="0"/>
            <wp:positionH relativeFrom="margin">
              <wp:posOffset>-260350</wp:posOffset>
            </wp:positionH>
            <wp:positionV relativeFrom="page">
              <wp:posOffset>4224782</wp:posOffset>
            </wp:positionV>
            <wp:extent cx="2183765" cy="1687830"/>
            <wp:effectExtent l="0" t="0" r="6985" b="7620"/>
            <wp:wrapTight wrapText="bothSides">
              <wp:wrapPolygon edited="0">
                <wp:start x="0" y="0"/>
                <wp:lineTo x="0" y="21454"/>
                <wp:lineTo x="21481" y="21454"/>
                <wp:lineTo x="21481" y="0"/>
                <wp:lineTo x="0" y="0"/>
              </wp:wrapPolygon>
            </wp:wrapTight>
            <wp:docPr id="676" name="Image 6" descr="Logo du Projet Coup de main:  personages se tenant par la main , formant un cercle. Au centre, le logo de &#10;l'APHRSO et le titre du pro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te roug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183765" cy="168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7182">
        <w:rPr>
          <w:noProof/>
          <w:lang w:eastAsia="fr-CA" w:bidi="ar-SA"/>
        </w:rPr>
        <mc:AlternateContent>
          <mc:Choice Requires="wps">
            <w:drawing>
              <wp:anchor distT="0" distB="0" distL="114300" distR="114300" simplePos="0" relativeHeight="251619328" behindDoc="0" locked="0" layoutInCell="1" allowOverlap="1" wp14:anchorId="69CD54B3" wp14:editId="3CD0DB08">
                <wp:simplePos x="0" y="0"/>
                <wp:positionH relativeFrom="page">
                  <wp:posOffset>2544191</wp:posOffset>
                </wp:positionH>
                <wp:positionV relativeFrom="page">
                  <wp:posOffset>4020185</wp:posOffset>
                </wp:positionV>
                <wp:extent cx="1498600" cy="2847109"/>
                <wp:effectExtent l="0" t="0" r="6350" b="10795"/>
                <wp:wrapNone/>
                <wp:docPr id="10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847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14:paraId="340B9A72" w14:textId="77777777" w:rsidR="002870F5" w:rsidRPr="00F03EC4" w:rsidRDefault="002870F5" w:rsidP="00775F4F">
                            <w:pPr>
                              <w:pStyle w:val="Corpsdetexte"/>
                              <w:jc w:val="both"/>
                              <w:rPr>
                                <w:b/>
                                <w:bCs/>
                                <w:color w:val="1CADE4" w:themeColor="accent1"/>
                                <w:lang w:val="fr-FR"/>
                              </w:rPr>
                            </w:pPr>
                            <w:r w:rsidRPr="00F03EC4">
                              <w:rPr>
                                <w:b/>
                                <w:bCs/>
                                <w:color w:val="1CADE4" w:themeColor="accent1"/>
                                <w:lang w:val="fr-FR"/>
                              </w:rPr>
                              <w:t>Le saviez-vous ?</w:t>
                            </w:r>
                          </w:p>
                          <w:p w14:paraId="1AE957D9" w14:textId="1E24CF8A" w:rsidR="002870F5" w:rsidRDefault="002870F5" w:rsidP="00775F4F">
                            <w:pPr>
                              <w:pStyle w:val="Corpsdetexte"/>
                              <w:jc w:val="both"/>
                              <w:rPr>
                                <w:lang w:val="fr-FR"/>
                              </w:rPr>
                            </w:pPr>
                            <w:r>
                              <w:rPr>
                                <w:lang w:val="fr-FR"/>
                              </w:rPr>
                              <w:t>Le projet Coup de main de l’APHRSO a repris du service cette année.</w:t>
                            </w:r>
                          </w:p>
                          <w:p w14:paraId="5051B5CE" w14:textId="022FF7CF" w:rsidR="00775F4F" w:rsidRDefault="001F0E16" w:rsidP="00775F4F">
                            <w:pPr>
                              <w:pStyle w:val="Corpsdetexte"/>
                              <w:jc w:val="both"/>
                              <w:rPr>
                                <w:lang w:val="fr-FR"/>
                              </w:rPr>
                            </w:pPr>
                            <w:r>
                              <w:rPr>
                                <w:lang w:val="fr-FR"/>
                              </w:rPr>
                              <w:t xml:space="preserve">Nous y avons toutefois apporté quelques modifications pour </w:t>
                            </w:r>
                            <w:r w:rsidR="00CA75C8">
                              <w:rPr>
                                <w:lang w:val="fr-FR"/>
                              </w:rPr>
                              <w:t xml:space="preserve">mieux </w:t>
                            </w:r>
                            <w:r>
                              <w:rPr>
                                <w:lang w:val="fr-FR"/>
                              </w:rPr>
                              <w:t>répondre à notre vision du projet et permettre</w:t>
                            </w:r>
                            <w:r w:rsidR="00775F4F">
                              <w:rPr>
                                <w:lang w:val="fr-FR"/>
                              </w:rPr>
                              <w:t xml:space="preserve"> davantage</w:t>
                            </w:r>
                            <w:r>
                              <w:rPr>
                                <w:lang w:val="fr-FR"/>
                              </w:rPr>
                              <w:t xml:space="preserve"> </w:t>
                            </w:r>
                            <w:r w:rsidR="00775F4F">
                              <w:rPr>
                                <w:lang w:val="fr-FR"/>
                              </w:rPr>
                              <w:t>l’implication des personnes qui fréquentent nos locaux.</w:t>
                            </w:r>
                          </w:p>
                          <w:p w14:paraId="399E63FE" w14:textId="4B5CD95D" w:rsidR="001F0E16" w:rsidRDefault="00D35492" w:rsidP="00775F4F">
                            <w:pPr>
                              <w:pStyle w:val="Corpsdetexte"/>
                              <w:jc w:val="both"/>
                              <w:rPr>
                                <w:lang w:val="fr-FR"/>
                              </w:rPr>
                            </w:pPr>
                            <w:r>
                              <w:rPr>
                                <w:lang w:val="fr-FR"/>
                              </w:rPr>
                              <w:t xml:space="preserve">De façon </w:t>
                            </w:r>
                            <w:r w:rsidR="004A5A37">
                              <w:rPr>
                                <w:lang w:val="fr-FR"/>
                              </w:rPr>
                              <w:t>générale</w:t>
                            </w:r>
                            <w:r w:rsidR="00556254">
                              <w:rPr>
                                <w:lang w:val="fr-FR"/>
                              </w:rPr>
                              <w:t xml:space="preserve">, </w:t>
                            </w:r>
                            <w:r w:rsidR="00CA75C8">
                              <w:rPr>
                                <w:lang w:val="fr-FR"/>
                              </w:rPr>
                              <w:t xml:space="preserve">c’est minimalement une dizaine de personnes qui </w:t>
                            </w:r>
                            <w:r w:rsidR="009370EF">
                              <w:rPr>
                                <w:lang w:val="fr-FR"/>
                              </w:rPr>
                              <w:t xml:space="preserve">participent </w:t>
                            </w:r>
                            <w:r w:rsidR="004A5A37">
                              <w:rPr>
                                <w:lang w:val="fr-FR"/>
                              </w:rPr>
                              <w:t xml:space="preserve">chaque semaine </w:t>
                            </w:r>
                            <w:r w:rsidR="009370EF">
                              <w:rPr>
                                <w:lang w:val="fr-FR"/>
                              </w:rPr>
                              <w:t>à</w:t>
                            </w:r>
                            <w:r w:rsidR="00CA75C8">
                              <w:rPr>
                                <w:lang w:val="fr-FR"/>
                              </w:rPr>
                              <w:t xml:space="preserve"> nos projets d’implication sociale. </w:t>
                            </w:r>
                            <w:r w:rsidR="00775F4F">
                              <w:rPr>
                                <w:lang w:val="fr-FR"/>
                              </w:rPr>
                              <w:t xml:space="preserve"> </w:t>
                            </w:r>
                          </w:p>
                          <w:p w14:paraId="00F7297E" w14:textId="77777777" w:rsidR="000C1ED8" w:rsidRDefault="003A3AC1" w:rsidP="009743A1">
                            <w:pPr>
                              <w:pStyle w:val="Corpsdetexte"/>
                              <w:jc w:val="both"/>
                              <w:rPr>
                                <w:lang w:val="fr-FR"/>
                              </w:rPr>
                            </w:pPr>
                            <w:r>
                              <w:rPr>
                                <w:lang w:val="fr-FR"/>
                              </w:rPr>
                              <w:t>Actuellement</w:t>
                            </w:r>
                            <w:r w:rsidR="009258EA">
                              <w:rPr>
                                <w:lang w:val="fr-FR"/>
                              </w:rPr>
                              <w:t xml:space="preserve">, notre </w:t>
                            </w:r>
                            <w:r>
                              <w:rPr>
                                <w:lang w:val="fr-FR"/>
                              </w:rPr>
                              <w:t xml:space="preserve">principale </w:t>
                            </w:r>
                            <w:r w:rsidR="009258EA">
                              <w:rPr>
                                <w:lang w:val="fr-FR"/>
                              </w:rPr>
                              <w:t>implication se veut en soutien à l’organisme Le Partage</w:t>
                            </w:r>
                            <w:r w:rsidR="000C1ED8">
                              <w:rPr>
                                <w:lang w:val="fr-FR"/>
                              </w:rPr>
                              <w:t>.</w:t>
                            </w:r>
                          </w:p>
                          <w:p w14:paraId="5D352A3C" w14:textId="145B6873" w:rsidR="000C1ED8" w:rsidRDefault="000C1ED8" w:rsidP="009743A1">
                            <w:pPr>
                              <w:pStyle w:val="Corpsdetexte"/>
                              <w:jc w:val="both"/>
                              <w:rPr>
                                <w:lang w:val="fr-FR"/>
                              </w:rPr>
                            </w:pPr>
                            <w:r w:rsidRPr="000C1ED8">
                              <w:rPr>
                                <w:lang w:val="fr-FR"/>
                              </w:rPr>
                              <w:t xml:space="preserve">Chaque semaine, </w:t>
                            </w:r>
                            <w:r w:rsidR="00F00592">
                              <w:rPr>
                                <w:lang w:val="fr-FR"/>
                              </w:rPr>
                              <w:t>l</w:t>
                            </w:r>
                            <w:r w:rsidRPr="000C1ED8">
                              <w:rPr>
                                <w:lang w:val="fr-FR"/>
                              </w:rPr>
                              <w:t xml:space="preserve">es participants </w:t>
                            </w:r>
                            <w:r w:rsidR="00F00592">
                              <w:rPr>
                                <w:lang w:val="fr-FR"/>
                              </w:rPr>
                              <w:t xml:space="preserve">volontaires </w:t>
                            </w:r>
                            <w:r w:rsidRPr="000C1ED8">
                              <w:rPr>
                                <w:lang w:val="fr-FR"/>
                              </w:rPr>
                              <w:t xml:space="preserve">de nos diners Cause-Ris et du centre d’activités de jour de Mouvement Action Découverte </w:t>
                            </w:r>
                            <w:r w:rsidR="00656D44">
                              <w:rPr>
                                <w:lang w:val="fr-FR"/>
                              </w:rPr>
                              <w:t xml:space="preserve">s’impliquent à la vérification </w:t>
                            </w:r>
                            <w:r w:rsidRPr="000C1ED8">
                              <w:rPr>
                                <w:lang w:val="fr-FR"/>
                              </w:rPr>
                              <w:t xml:space="preserve">de jeux de société et de casse-têtes </w:t>
                            </w:r>
                            <w:r w:rsidR="00656D44">
                              <w:rPr>
                                <w:lang w:val="fr-FR"/>
                              </w:rPr>
                              <w:t xml:space="preserve">pour s’assurer qu’ils </w:t>
                            </w:r>
                            <w:r w:rsidRPr="000C1ED8">
                              <w:rPr>
                                <w:lang w:val="fr-FR"/>
                              </w:rPr>
                              <w:t xml:space="preserve">soient complets </w:t>
                            </w:r>
                            <w:r w:rsidR="00656D44">
                              <w:rPr>
                                <w:lang w:val="fr-FR"/>
                              </w:rPr>
                              <w:t xml:space="preserve">et </w:t>
                            </w:r>
                            <w:r w:rsidRPr="000C1ED8">
                              <w:rPr>
                                <w:lang w:val="fr-FR"/>
                              </w:rPr>
                              <w:t>en bon état avant d’être mis en vente à la friperie de l’organisme Le Partage</w:t>
                            </w:r>
                            <w:r>
                              <w:rPr>
                                <w:lang w:val="fr-FR"/>
                              </w:rPr>
                              <w:t>.</w:t>
                            </w:r>
                          </w:p>
                          <w:p w14:paraId="3A2370DF" w14:textId="65F5EC34" w:rsidR="001E75CA" w:rsidRDefault="009743A1" w:rsidP="009743A1">
                            <w:pPr>
                              <w:pStyle w:val="Corpsdetexte"/>
                              <w:jc w:val="both"/>
                              <w:rPr>
                                <w:lang w:val="fr-FR"/>
                              </w:rPr>
                            </w:pPr>
                            <w:r>
                              <w:rPr>
                                <w:lang w:val="fr-FR"/>
                              </w:rPr>
                              <w:t>R</w:t>
                            </w:r>
                            <w:r w:rsidR="004538AA">
                              <w:rPr>
                                <w:lang w:val="fr-FR"/>
                              </w:rPr>
                              <w:t xml:space="preserve">écemment, nos bénévoles ont </w:t>
                            </w:r>
                            <w:r w:rsidR="00364A0A">
                              <w:rPr>
                                <w:lang w:val="fr-FR"/>
                              </w:rPr>
                              <w:t>également</w:t>
                            </w:r>
                            <w:r w:rsidR="004538AA">
                              <w:rPr>
                                <w:lang w:val="fr-FR"/>
                              </w:rPr>
                              <w:t xml:space="preserve"> </w:t>
                            </w:r>
                            <w:r>
                              <w:rPr>
                                <w:lang w:val="fr-FR"/>
                              </w:rPr>
                              <w:t>donné</w:t>
                            </w:r>
                            <w:r w:rsidR="004538AA">
                              <w:rPr>
                                <w:lang w:val="fr-FR"/>
                              </w:rPr>
                              <w:t xml:space="preserve"> quelques heures à la fabrication de </w:t>
                            </w:r>
                            <w:r>
                              <w:rPr>
                                <w:lang w:val="fr-FR"/>
                              </w:rPr>
                              <w:t xml:space="preserve">plus de 1000 </w:t>
                            </w:r>
                            <w:r w:rsidR="004538AA">
                              <w:rPr>
                                <w:lang w:val="fr-FR"/>
                              </w:rPr>
                              <w:t xml:space="preserve">sacs de bonbons </w:t>
                            </w:r>
                            <w:r>
                              <w:rPr>
                                <w:lang w:val="fr-FR"/>
                              </w:rPr>
                              <w:t xml:space="preserve">d’Halloween </w:t>
                            </w:r>
                            <w:r w:rsidRPr="009C2472">
                              <w:rPr>
                                <w:lang w:val="fr-FR"/>
                              </w:rPr>
                              <w:t>pour</w:t>
                            </w:r>
                            <w:r>
                              <w:rPr>
                                <w:lang w:val="fr-FR"/>
                              </w:rPr>
                              <w:t xml:space="preserve"> le bureau du député de La Prairie, monsieur Christian Dubé.</w:t>
                            </w:r>
                          </w:p>
                          <w:p w14:paraId="2304B3AF" w14:textId="11EB2C1E" w:rsidR="00432AC8" w:rsidRPr="009C2472" w:rsidRDefault="00432AC8" w:rsidP="009743A1">
                            <w:pPr>
                              <w:pStyle w:val="Corpsdetexte"/>
                              <w:jc w:val="both"/>
                              <w:rPr>
                                <w:lang w:val="fr-FR"/>
                              </w:rPr>
                            </w:pPr>
                            <w:r>
                              <w:rPr>
                                <w:lang w:val="fr-FR"/>
                              </w:rPr>
                              <w:t xml:space="preserve">Jusqu’à présent, nous sommes très heureux de l’impact </w:t>
                            </w:r>
                            <w:r w:rsidR="00656D44">
                              <w:rPr>
                                <w:lang w:val="fr-FR"/>
                              </w:rPr>
                              <w:t xml:space="preserve">positif </w:t>
                            </w:r>
                            <w:r>
                              <w:rPr>
                                <w:lang w:val="fr-FR"/>
                              </w:rPr>
                              <w:t xml:space="preserve">de ce projet tant pour la collectivité que pour nos bénévoles </w:t>
                            </w:r>
                            <w:r w:rsidR="00FD113A">
                              <w:rPr>
                                <w:lang w:val="fr-FR"/>
                              </w:rPr>
                              <w:t>qui s’y impliquent avec cœur.</w:t>
                            </w:r>
                            <w:r>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D54B3" id="Text Box 26" o:spid="_x0000_s1060" type="#_x0000_t202" style="position:absolute;margin-left:200.35pt;margin-top:316.55pt;width:118pt;height:224.2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" filled="f" stroked="f">
                <v:textbox style="mso-next-textbox:#Text Box 144" inset="0,0,0,0">
                  <w:txbxContent>
                    <w:p w14:paraId="340B9A72" w14:textId="77777777" w:rsidR="002870F5" w:rsidRPr="00F03EC4" w:rsidRDefault="002870F5" w:rsidP="00775F4F">
                      <w:pPr>
                        <w:pStyle w:val="Corpsdetexte"/>
                        <w:jc w:val="both"/>
                        <w:rPr>
                          <w:b/>
                          <w:bCs/>
                          <w:color w:val="1CADE4" w:themeColor="accent1"/>
                          <w:lang w:val="fr-FR"/>
                        </w:rPr>
                      </w:pPr>
                      <w:r w:rsidRPr="00F03EC4">
                        <w:rPr>
                          <w:b/>
                          <w:bCs/>
                          <w:color w:val="1CADE4" w:themeColor="accent1"/>
                          <w:lang w:val="fr-FR"/>
                        </w:rPr>
                        <w:t>Le saviez-vous ?</w:t>
                      </w:r>
                    </w:p>
                    <w:p w14:paraId="1AE957D9" w14:textId="1E24CF8A" w:rsidR="002870F5" w:rsidRDefault="002870F5" w:rsidP="00775F4F">
                      <w:pPr>
                        <w:pStyle w:val="Corpsdetexte"/>
                        <w:jc w:val="both"/>
                        <w:rPr>
                          <w:lang w:val="fr-FR"/>
                        </w:rPr>
                      </w:pPr>
                      <w:r>
                        <w:rPr>
                          <w:lang w:val="fr-FR"/>
                        </w:rPr>
                        <w:t>Le projet Coup de main de l’APHRSO a repris du service cette année.</w:t>
                      </w:r>
                    </w:p>
                    <w:p w14:paraId="5051B5CE" w14:textId="022FF7CF" w:rsidR="00775F4F" w:rsidRDefault="001F0E16" w:rsidP="00775F4F">
                      <w:pPr>
                        <w:pStyle w:val="Corpsdetexte"/>
                        <w:jc w:val="both"/>
                        <w:rPr>
                          <w:lang w:val="fr-FR"/>
                        </w:rPr>
                      </w:pPr>
                      <w:r>
                        <w:rPr>
                          <w:lang w:val="fr-FR"/>
                        </w:rPr>
                        <w:t xml:space="preserve">Nous y avons toutefois apporté quelques modifications pour </w:t>
                      </w:r>
                      <w:r w:rsidR="00CA75C8">
                        <w:rPr>
                          <w:lang w:val="fr-FR"/>
                        </w:rPr>
                        <w:t xml:space="preserve">mieux </w:t>
                      </w:r>
                      <w:r>
                        <w:rPr>
                          <w:lang w:val="fr-FR"/>
                        </w:rPr>
                        <w:t>répondre à notre vision du projet et permettre</w:t>
                      </w:r>
                      <w:r w:rsidR="00775F4F">
                        <w:rPr>
                          <w:lang w:val="fr-FR"/>
                        </w:rPr>
                        <w:t xml:space="preserve"> davantage</w:t>
                      </w:r>
                      <w:r>
                        <w:rPr>
                          <w:lang w:val="fr-FR"/>
                        </w:rPr>
                        <w:t xml:space="preserve"> </w:t>
                      </w:r>
                      <w:r w:rsidR="00775F4F">
                        <w:rPr>
                          <w:lang w:val="fr-FR"/>
                        </w:rPr>
                        <w:t>l’implication des personnes qui fréquentent nos locaux.</w:t>
                      </w:r>
                    </w:p>
                    <w:p w14:paraId="399E63FE" w14:textId="4B5CD95D" w:rsidR="001F0E16" w:rsidRDefault="00D35492" w:rsidP="00775F4F">
                      <w:pPr>
                        <w:pStyle w:val="Corpsdetexte"/>
                        <w:jc w:val="both"/>
                        <w:rPr>
                          <w:lang w:val="fr-FR"/>
                        </w:rPr>
                      </w:pPr>
                      <w:r>
                        <w:rPr>
                          <w:lang w:val="fr-FR"/>
                        </w:rPr>
                        <w:t xml:space="preserve">De façon </w:t>
                      </w:r>
                      <w:r w:rsidR="004A5A37">
                        <w:rPr>
                          <w:lang w:val="fr-FR"/>
                        </w:rPr>
                        <w:t>générale</w:t>
                      </w:r>
                      <w:r w:rsidR="00556254">
                        <w:rPr>
                          <w:lang w:val="fr-FR"/>
                        </w:rPr>
                        <w:t xml:space="preserve">, </w:t>
                      </w:r>
                      <w:r w:rsidR="00CA75C8">
                        <w:rPr>
                          <w:lang w:val="fr-FR"/>
                        </w:rPr>
                        <w:t xml:space="preserve">c’est minimalement une dizaine de personnes qui </w:t>
                      </w:r>
                      <w:r w:rsidR="009370EF">
                        <w:rPr>
                          <w:lang w:val="fr-FR"/>
                        </w:rPr>
                        <w:t xml:space="preserve">participent </w:t>
                      </w:r>
                      <w:r w:rsidR="004A5A37">
                        <w:rPr>
                          <w:lang w:val="fr-FR"/>
                        </w:rPr>
                        <w:t xml:space="preserve">chaque semaine </w:t>
                      </w:r>
                      <w:r w:rsidR="009370EF">
                        <w:rPr>
                          <w:lang w:val="fr-FR"/>
                        </w:rPr>
                        <w:t>à</w:t>
                      </w:r>
                      <w:r w:rsidR="00CA75C8">
                        <w:rPr>
                          <w:lang w:val="fr-FR"/>
                        </w:rPr>
                        <w:t xml:space="preserve"> nos projets d’implication sociale. </w:t>
                      </w:r>
                      <w:r w:rsidR="00775F4F">
                        <w:rPr>
                          <w:lang w:val="fr-FR"/>
                        </w:rPr>
                        <w:t xml:space="preserve"> </w:t>
                      </w:r>
                    </w:p>
                    <w:p w14:paraId="00F7297E" w14:textId="77777777" w:rsidR="000C1ED8" w:rsidRDefault="003A3AC1" w:rsidP="009743A1">
                      <w:pPr>
                        <w:pStyle w:val="Corpsdetexte"/>
                        <w:jc w:val="both"/>
                        <w:rPr>
                          <w:lang w:val="fr-FR"/>
                        </w:rPr>
                      </w:pPr>
                      <w:r>
                        <w:rPr>
                          <w:lang w:val="fr-FR"/>
                        </w:rPr>
                        <w:t>Actuellement</w:t>
                      </w:r>
                      <w:r w:rsidR="009258EA">
                        <w:rPr>
                          <w:lang w:val="fr-FR"/>
                        </w:rPr>
                        <w:t xml:space="preserve">, notre </w:t>
                      </w:r>
                      <w:r>
                        <w:rPr>
                          <w:lang w:val="fr-FR"/>
                        </w:rPr>
                        <w:t xml:space="preserve">principale </w:t>
                      </w:r>
                      <w:r w:rsidR="009258EA">
                        <w:rPr>
                          <w:lang w:val="fr-FR"/>
                        </w:rPr>
                        <w:t>implication se veut en soutien à l’organisme Le Partage</w:t>
                      </w:r>
                      <w:r w:rsidR="000C1ED8">
                        <w:rPr>
                          <w:lang w:val="fr-FR"/>
                        </w:rPr>
                        <w:t>.</w:t>
                      </w:r>
                    </w:p>
                    <w:p w14:paraId="5D352A3C" w14:textId="145B6873" w:rsidR="000C1ED8" w:rsidRDefault="000C1ED8" w:rsidP="009743A1">
                      <w:pPr>
                        <w:pStyle w:val="Corpsdetexte"/>
                        <w:jc w:val="both"/>
                        <w:rPr>
                          <w:lang w:val="fr-FR"/>
                        </w:rPr>
                      </w:pPr>
                      <w:r w:rsidRPr="000C1ED8">
                        <w:rPr>
                          <w:lang w:val="fr-FR"/>
                        </w:rPr>
                        <w:t xml:space="preserve">Chaque semaine, </w:t>
                      </w:r>
                      <w:r w:rsidR="00F00592">
                        <w:rPr>
                          <w:lang w:val="fr-FR"/>
                        </w:rPr>
                        <w:t>l</w:t>
                      </w:r>
                      <w:r w:rsidRPr="000C1ED8">
                        <w:rPr>
                          <w:lang w:val="fr-FR"/>
                        </w:rPr>
                        <w:t xml:space="preserve">es participants </w:t>
                      </w:r>
                      <w:r w:rsidR="00F00592">
                        <w:rPr>
                          <w:lang w:val="fr-FR"/>
                        </w:rPr>
                        <w:t xml:space="preserve">volontaires </w:t>
                      </w:r>
                      <w:r w:rsidRPr="000C1ED8">
                        <w:rPr>
                          <w:lang w:val="fr-FR"/>
                        </w:rPr>
                        <w:t xml:space="preserve">de nos diners Cause-Ris et du centre d’activités de jour de Mouvement Action Découverte </w:t>
                      </w:r>
                      <w:r w:rsidR="00656D44">
                        <w:rPr>
                          <w:lang w:val="fr-FR"/>
                        </w:rPr>
                        <w:t xml:space="preserve">s’impliquent à la vérification </w:t>
                      </w:r>
                      <w:r w:rsidRPr="000C1ED8">
                        <w:rPr>
                          <w:lang w:val="fr-FR"/>
                        </w:rPr>
                        <w:t xml:space="preserve">de jeux de société et de casse-têtes </w:t>
                      </w:r>
                      <w:r w:rsidR="00656D44">
                        <w:rPr>
                          <w:lang w:val="fr-FR"/>
                        </w:rPr>
                        <w:t xml:space="preserve">pour s’assurer qu’ils </w:t>
                      </w:r>
                      <w:r w:rsidRPr="000C1ED8">
                        <w:rPr>
                          <w:lang w:val="fr-FR"/>
                        </w:rPr>
                        <w:t xml:space="preserve">soient complets </w:t>
                      </w:r>
                      <w:r w:rsidR="00656D44">
                        <w:rPr>
                          <w:lang w:val="fr-FR"/>
                        </w:rPr>
                        <w:t xml:space="preserve">et </w:t>
                      </w:r>
                      <w:r w:rsidRPr="000C1ED8">
                        <w:rPr>
                          <w:lang w:val="fr-FR"/>
                        </w:rPr>
                        <w:t>en bon état avant d’être mis en vente à la friperie de l’organisme Le Partage</w:t>
                      </w:r>
                      <w:r>
                        <w:rPr>
                          <w:lang w:val="fr-FR"/>
                        </w:rPr>
                        <w:t>.</w:t>
                      </w:r>
                    </w:p>
                    <w:p w14:paraId="3A2370DF" w14:textId="65F5EC34" w:rsidR="001E75CA" w:rsidRDefault="009743A1" w:rsidP="009743A1">
                      <w:pPr>
                        <w:pStyle w:val="Corpsdetexte"/>
                        <w:jc w:val="both"/>
                        <w:rPr>
                          <w:lang w:val="fr-FR"/>
                        </w:rPr>
                      </w:pPr>
                      <w:r>
                        <w:rPr>
                          <w:lang w:val="fr-FR"/>
                        </w:rPr>
                        <w:t>R</w:t>
                      </w:r>
                      <w:r w:rsidR="004538AA">
                        <w:rPr>
                          <w:lang w:val="fr-FR"/>
                        </w:rPr>
                        <w:t xml:space="preserve">écemment, nos bénévoles ont </w:t>
                      </w:r>
                      <w:r w:rsidR="00364A0A">
                        <w:rPr>
                          <w:lang w:val="fr-FR"/>
                        </w:rPr>
                        <w:t>également</w:t>
                      </w:r>
                      <w:r w:rsidR="004538AA">
                        <w:rPr>
                          <w:lang w:val="fr-FR"/>
                        </w:rPr>
                        <w:t xml:space="preserve"> </w:t>
                      </w:r>
                      <w:r>
                        <w:rPr>
                          <w:lang w:val="fr-FR"/>
                        </w:rPr>
                        <w:t>donné</w:t>
                      </w:r>
                      <w:r w:rsidR="004538AA">
                        <w:rPr>
                          <w:lang w:val="fr-FR"/>
                        </w:rPr>
                        <w:t xml:space="preserve"> quelques heures à la fabrication de </w:t>
                      </w:r>
                      <w:r>
                        <w:rPr>
                          <w:lang w:val="fr-FR"/>
                        </w:rPr>
                        <w:t xml:space="preserve">plus de 1000 </w:t>
                      </w:r>
                      <w:r w:rsidR="004538AA">
                        <w:rPr>
                          <w:lang w:val="fr-FR"/>
                        </w:rPr>
                        <w:t xml:space="preserve">sacs de bonbons </w:t>
                      </w:r>
                      <w:r>
                        <w:rPr>
                          <w:lang w:val="fr-FR"/>
                        </w:rPr>
                        <w:t xml:space="preserve">d’Halloween </w:t>
                      </w:r>
                      <w:r w:rsidRPr="009C2472">
                        <w:rPr>
                          <w:lang w:val="fr-FR"/>
                        </w:rPr>
                        <w:t>pour</w:t>
                      </w:r>
                      <w:r>
                        <w:rPr>
                          <w:lang w:val="fr-FR"/>
                        </w:rPr>
                        <w:t xml:space="preserve"> le bureau du député de La Prairie, monsieur Christian Dubé.</w:t>
                      </w:r>
                    </w:p>
                    <w:p w14:paraId="2304B3AF" w14:textId="11EB2C1E" w:rsidR="00432AC8" w:rsidRPr="009C2472" w:rsidRDefault="00432AC8" w:rsidP="009743A1">
                      <w:pPr>
                        <w:pStyle w:val="Corpsdetexte"/>
                        <w:jc w:val="both"/>
                        <w:rPr>
                          <w:lang w:val="fr-FR"/>
                        </w:rPr>
                      </w:pPr>
                      <w:r>
                        <w:rPr>
                          <w:lang w:val="fr-FR"/>
                        </w:rPr>
                        <w:t xml:space="preserve">Jusqu’à présent, nous sommes très heureux de l’impact </w:t>
                      </w:r>
                      <w:r w:rsidR="00656D44">
                        <w:rPr>
                          <w:lang w:val="fr-FR"/>
                        </w:rPr>
                        <w:t xml:space="preserve">positif </w:t>
                      </w:r>
                      <w:r>
                        <w:rPr>
                          <w:lang w:val="fr-FR"/>
                        </w:rPr>
                        <w:t xml:space="preserve">de ce projet tant pour la collectivité que pour nos bénévoles </w:t>
                      </w:r>
                      <w:r w:rsidR="00FD113A">
                        <w:rPr>
                          <w:lang w:val="fr-FR"/>
                        </w:rPr>
                        <w:t>qui s’y impliquent avec cœur.</w:t>
                      </w:r>
                      <w:r>
                        <w:rPr>
                          <w:lang w:val="fr-FR"/>
                        </w:rPr>
                        <w:t xml:space="preserve"> </w:t>
                      </w:r>
                    </w:p>
                  </w:txbxContent>
                </v:textbox>
                <w10:wrap anchorx="page" anchory="page"/>
              </v:shape>
            </w:pict>
          </mc:Fallback>
        </mc:AlternateContent>
      </w:r>
      <w:r w:rsidR="00F37182">
        <w:rPr>
          <w:noProof/>
          <w:lang w:eastAsia="fr-CA" w:bidi="ar-SA"/>
        </w:rPr>
        <mc:AlternateContent>
          <mc:Choice Requires="wps">
            <w:drawing>
              <wp:anchor distT="0" distB="0" distL="114300" distR="114300" simplePos="0" relativeHeight="251620352" behindDoc="0" locked="0" layoutInCell="1" allowOverlap="1" wp14:anchorId="68E6F9C9" wp14:editId="1C8A8CB7">
                <wp:simplePos x="0" y="0"/>
                <wp:positionH relativeFrom="page">
                  <wp:posOffset>2529078</wp:posOffset>
                </wp:positionH>
                <wp:positionV relativeFrom="page">
                  <wp:posOffset>3657600</wp:posOffset>
                </wp:positionV>
                <wp:extent cx="4800600" cy="312420"/>
                <wp:effectExtent l="0" t="0" r="0" b="0"/>
                <wp:wrapNone/>
                <wp:docPr id="10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DA367" w14:textId="2E76F545" w:rsidR="001E75CA" w:rsidRPr="00F03EC4" w:rsidRDefault="0056299E">
                            <w:pPr>
                              <w:pStyle w:val="Titre2"/>
                              <w:rPr>
                                <w:color w:val="auto"/>
                              </w:rPr>
                            </w:pPr>
                            <w:r w:rsidRPr="00F03EC4">
                              <w:rPr>
                                <w:rFonts w:ascii="Bookman Old Style" w:hAnsi="Bookman Old Style"/>
                                <w:b/>
                                <w:bCs/>
                                <w:color w:val="auto"/>
                              </w:rPr>
                              <w:t>Projet Coup de main</w:t>
                            </w:r>
                            <w:r w:rsidR="002F7D3B" w:rsidRPr="00F03EC4">
                              <w:rPr>
                                <w:rFonts w:ascii="Bookman Old Style" w:hAnsi="Bookman Old Style"/>
                                <w:b/>
                                <w:bCs/>
                                <w:color w:val="auto"/>
                              </w:rPr>
                              <w:t xml:space="preserve">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F9C9" id="Text Box 27" o:spid="_x0000_s1061" type="#_x0000_t202" style="position:absolute;margin-left:199.15pt;margin-top:4in;width:378pt;height:24.6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" filled="f" stroked="f">
                <v:textbox inset="0,0,0,0">
                  <w:txbxContent>
                    <w:p w14:paraId="0EBDA367" w14:textId="2E76F545" w:rsidR="001E75CA" w:rsidRPr="00F03EC4" w:rsidRDefault="0056299E">
                      <w:pPr>
                        <w:pStyle w:val="Titre2"/>
                        <w:rPr>
                          <w:color w:val="auto"/>
                        </w:rPr>
                      </w:pPr>
                      <w:r w:rsidRPr="00F03EC4">
                        <w:rPr>
                          <w:rFonts w:ascii="Bookman Old Style" w:hAnsi="Bookman Old Style"/>
                          <w:b/>
                          <w:bCs/>
                          <w:color w:val="auto"/>
                        </w:rPr>
                        <w:t>Projet Coup de main</w:t>
                      </w:r>
                      <w:r w:rsidR="002F7D3B" w:rsidRPr="00F03EC4">
                        <w:rPr>
                          <w:rFonts w:ascii="Bookman Old Style" w:hAnsi="Bookman Old Style"/>
                          <w:b/>
                          <w:bCs/>
                          <w:color w:val="auto"/>
                        </w:rPr>
                        <w:t xml:space="preserve"> 2.0</w:t>
                      </w:r>
                    </w:p>
                  </w:txbxContent>
                </v:textbox>
                <w10:wrap anchorx="page" anchory="page"/>
              </v:shape>
            </w:pict>
          </mc:Fallback>
        </mc:AlternateContent>
      </w:r>
      <w:r w:rsidR="008A1B8B">
        <w:rPr>
          <w:noProof/>
          <w:lang w:eastAsia="fr-CA" w:bidi="ar-SA"/>
        </w:rPr>
        <w:drawing>
          <wp:anchor distT="0" distB="0" distL="114300" distR="114300" simplePos="0" relativeHeight="251899904" behindDoc="1" locked="0" layoutInCell="1" allowOverlap="1" wp14:anchorId="586EDC0A" wp14:editId="5ADB1453">
            <wp:simplePos x="0" y="0"/>
            <wp:positionH relativeFrom="margin">
              <wp:align>left</wp:align>
            </wp:positionH>
            <wp:positionV relativeFrom="paragraph">
              <wp:posOffset>5347970</wp:posOffset>
            </wp:positionV>
            <wp:extent cx="1906905" cy="866775"/>
            <wp:effectExtent l="0" t="0" r="0" b="0"/>
            <wp:wrapTight wrapText="bothSides">
              <wp:wrapPolygon edited="0">
                <wp:start x="10358" y="1424"/>
                <wp:lineTo x="3884" y="3323"/>
                <wp:lineTo x="432" y="6171"/>
                <wp:lineTo x="216" y="14242"/>
                <wp:lineTo x="3021" y="17565"/>
                <wp:lineTo x="5179" y="19464"/>
                <wp:lineTo x="5179" y="20888"/>
                <wp:lineTo x="6474" y="20888"/>
                <wp:lineTo x="6905" y="19938"/>
                <wp:lineTo x="8847" y="18040"/>
                <wp:lineTo x="20715" y="16141"/>
                <wp:lineTo x="21363" y="14716"/>
                <wp:lineTo x="21147" y="6646"/>
                <wp:lineTo x="20715" y="4273"/>
                <wp:lineTo x="19421" y="1424"/>
                <wp:lineTo x="10358" y="1424"/>
              </wp:wrapPolygon>
            </wp:wrapTight>
            <wp:docPr id="1417376347"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76347" name="Image 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6905" cy="866775"/>
                    </a:xfrm>
                    <a:prstGeom prst="rect">
                      <a:avLst/>
                    </a:prstGeom>
                  </pic:spPr>
                </pic:pic>
              </a:graphicData>
            </a:graphic>
            <wp14:sizeRelH relativeFrom="margin">
              <wp14:pctWidth>0</wp14:pctWidth>
            </wp14:sizeRelH>
            <wp14:sizeRelV relativeFrom="margin">
              <wp14:pctHeight>0</wp14:pctHeight>
            </wp14:sizeRelV>
          </wp:anchor>
        </w:drawing>
      </w:r>
      <w:r w:rsidR="001E75CA">
        <w:br w:type="page"/>
      </w:r>
    </w:p>
    <w:p w14:paraId="01701EA1" w14:textId="27E7ACE1" w:rsidR="001E75CA" w:rsidRDefault="001E75CA"/>
    <w:p w14:paraId="4553A5F5" w14:textId="0F3E2DF0" w:rsidR="001E75CA" w:rsidRDefault="007A5A60" w:rsidP="007142CF">
      <w:pPr>
        <w:spacing w:before="100" w:beforeAutospacing="1" w:after="100" w:afterAutospacing="1"/>
        <w:outlineLvl w:val="2"/>
      </w:pPr>
      <w:r w:rsidRPr="008D6A83">
        <w:rPr>
          <w:noProof/>
        </w:rPr>
        <w:drawing>
          <wp:anchor distT="0" distB="0" distL="114300" distR="114300" simplePos="0" relativeHeight="251869184" behindDoc="1" locked="0" layoutInCell="1" allowOverlap="1" wp14:anchorId="28ABF2ED" wp14:editId="253883F8">
            <wp:simplePos x="0" y="0"/>
            <wp:positionH relativeFrom="page">
              <wp:posOffset>5800494</wp:posOffset>
            </wp:positionH>
            <wp:positionV relativeFrom="paragraph">
              <wp:posOffset>98944</wp:posOffset>
            </wp:positionV>
            <wp:extent cx="1540565" cy="1540565"/>
            <wp:effectExtent l="0" t="0" r="0" b="0"/>
            <wp:wrapNone/>
            <wp:docPr id="977976621" name="Image 1" descr="Logo du prix coup de coeur: demi coeur indiquant prix coup de 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76621" name="Image 1" descr="Logo du prix coup de coeur: demi coeur indiquant prix coup de coeu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0565" cy="1540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520B">
        <w:rPr>
          <w:noProof/>
          <w:lang w:eastAsia="fr-CA" w:bidi="ar-SA"/>
        </w:rPr>
        <mc:AlternateContent>
          <mc:Choice Requires="wps">
            <w:drawing>
              <wp:anchor distT="0" distB="0" distL="114300" distR="114300" simplePos="0" relativeHeight="251898880" behindDoc="0" locked="0" layoutInCell="1" allowOverlap="1" wp14:anchorId="7B31CD8D" wp14:editId="1E6CB43D">
                <wp:simplePos x="0" y="0"/>
                <wp:positionH relativeFrom="margin">
                  <wp:align>left</wp:align>
                </wp:positionH>
                <wp:positionV relativeFrom="page">
                  <wp:posOffset>1054735</wp:posOffset>
                </wp:positionV>
                <wp:extent cx="4800600" cy="636104"/>
                <wp:effectExtent l="0" t="0" r="0" b="12065"/>
                <wp:wrapNone/>
                <wp:docPr id="153923376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36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CC1D3" w14:textId="02D1767D" w:rsidR="007142CF" w:rsidRPr="00B8520B" w:rsidRDefault="007142CF" w:rsidP="007142CF">
                            <w:pPr>
                              <w:pStyle w:val="Titre2"/>
                              <w:spacing w:after="0"/>
                              <w:rPr>
                                <w:rFonts w:ascii="Bookman Old Style" w:hAnsi="Bookman Old Style"/>
                                <w:b/>
                                <w:bCs/>
                                <w:color w:val="335B74" w:themeColor="text2"/>
                                <w:sz w:val="48"/>
                                <w:szCs w:val="48"/>
                              </w:rPr>
                            </w:pPr>
                            <w:r w:rsidRPr="00B8520B">
                              <w:rPr>
                                <w:rFonts w:ascii="Bookman Old Style" w:hAnsi="Bookman Old Style"/>
                                <w:b/>
                                <w:bCs/>
                                <w:color w:val="335B74" w:themeColor="text2"/>
                                <w:sz w:val="48"/>
                                <w:szCs w:val="48"/>
                              </w:rPr>
                              <w:t>L’APHRSO lance</w:t>
                            </w:r>
                          </w:p>
                          <w:p w14:paraId="046A732D" w14:textId="45037D2F" w:rsidR="007142CF" w:rsidRPr="00B8520B" w:rsidRDefault="00461412" w:rsidP="007142CF">
                            <w:pPr>
                              <w:rPr>
                                <w:b/>
                                <w:bCs/>
                                <w:color w:val="335B74" w:themeColor="text2"/>
                                <w:sz w:val="48"/>
                                <w:szCs w:val="48"/>
                              </w:rPr>
                            </w:pPr>
                            <w:r>
                              <w:rPr>
                                <w:b/>
                                <w:bCs/>
                                <w:color w:val="335B74" w:themeColor="text2"/>
                                <w:sz w:val="48"/>
                                <w:szCs w:val="48"/>
                              </w:rPr>
                              <w:t>l</w:t>
                            </w:r>
                            <w:r w:rsidR="007142CF" w:rsidRPr="00B8520B">
                              <w:rPr>
                                <w:b/>
                                <w:bCs/>
                                <w:color w:val="335B74" w:themeColor="text2"/>
                                <w:sz w:val="48"/>
                                <w:szCs w:val="48"/>
                              </w:rPr>
                              <w:t>es « </w:t>
                            </w:r>
                            <w:r w:rsidR="007142CF" w:rsidRPr="00B8520B">
                              <w:rPr>
                                <w:b/>
                                <w:bCs/>
                                <w:i/>
                                <w:iCs/>
                                <w:color w:val="335B74" w:themeColor="text2"/>
                                <w:sz w:val="48"/>
                                <w:szCs w:val="48"/>
                              </w:rPr>
                              <w:t>Prix coup de cœur</w:t>
                            </w:r>
                            <w:r w:rsidR="007142CF" w:rsidRPr="00B8520B">
                              <w:rPr>
                                <w:b/>
                                <w:bCs/>
                                <w:color w:val="335B74" w:themeColor="text2"/>
                                <w:sz w:val="48"/>
                                <w:szCs w:val="48"/>
                              </w:rPr>
                              <w:t>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1CD8D" id="_x0000_s1062" type="#_x0000_t202" style="position:absolute;margin-left:0;margin-top:83.05pt;width:378pt;height:50.1pt;z-index:2518988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" filled="f" stroked="f">
                <v:textbox inset="0,0,0,0">
                  <w:txbxContent>
                    <w:p w14:paraId="2E4CC1D3" w14:textId="02D1767D" w:rsidR="007142CF" w:rsidRPr="00B8520B" w:rsidRDefault="007142CF" w:rsidP="007142CF">
                      <w:pPr>
                        <w:pStyle w:val="Titre2"/>
                        <w:spacing w:after="0"/>
                        <w:rPr>
                          <w:rFonts w:ascii="Bookman Old Style" w:hAnsi="Bookman Old Style"/>
                          <w:b/>
                          <w:bCs/>
                          <w:color w:val="335B74" w:themeColor="text2"/>
                          <w:sz w:val="48"/>
                          <w:szCs w:val="48"/>
                        </w:rPr>
                      </w:pPr>
                      <w:r w:rsidRPr="00B8520B">
                        <w:rPr>
                          <w:rFonts w:ascii="Bookman Old Style" w:hAnsi="Bookman Old Style"/>
                          <w:b/>
                          <w:bCs/>
                          <w:color w:val="335B74" w:themeColor="text2"/>
                          <w:sz w:val="48"/>
                          <w:szCs w:val="48"/>
                        </w:rPr>
                        <w:t>L’APHRSO lance</w:t>
                      </w:r>
                    </w:p>
                    <w:p w14:paraId="046A732D" w14:textId="45037D2F" w:rsidR="007142CF" w:rsidRPr="00B8520B" w:rsidRDefault="00461412" w:rsidP="007142CF">
                      <w:pPr>
                        <w:rPr>
                          <w:b/>
                          <w:bCs/>
                          <w:color w:val="335B74" w:themeColor="text2"/>
                          <w:sz w:val="48"/>
                          <w:szCs w:val="48"/>
                        </w:rPr>
                      </w:pPr>
                      <w:r>
                        <w:rPr>
                          <w:b/>
                          <w:bCs/>
                          <w:color w:val="335B74" w:themeColor="text2"/>
                          <w:sz w:val="48"/>
                          <w:szCs w:val="48"/>
                        </w:rPr>
                        <w:t>l</w:t>
                      </w:r>
                      <w:r w:rsidR="007142CF" w:rsidRPr="00B8520B">
                        <w:rPr>
                          <w:b/>
                          <w:bCs/>
                          <w:color w:val="335B74" w:themeColor="text2"/>
                          <w:sz w:val="48"/>
                          <w:szCs w:val="48"/>
                        </w:rPr>
                        <w:t>es « </w:t>
                      </w:r>
                      <w:r w:rsidR="007142CF" w:rsidRPr="00B8520B">
                        <w:rPr>
                          <w:b/>
                          <w:bCs/>
                          <w:i/>
                          <w:iCs/>
                          <w:color w:val="335B74" w:themeColor="text2"/>
                          <w:sz w:val="48"/>
                          <w:szCs w:val="48"/>
                        </w:rPr>
                        <w:t>Prix coup de cœur</w:t>
                      </w:r>
                      <w:r w:rsidR="007142CF" w:rsidRPr="00B8520B">
                        <w:rPr>
                          <w:b/>
                          <w:bCs/>
                          <w:color w:val="335B74" w:themeColor="text2"/>
                          <w:sz w:val="48"/>
                          <w:szCs w:val="48"/>
                        </w:rPr>
                        <w:t> » !</w:t>
                      </w:r>
                    </w:p>
                  </w:txbxContent>
                </v:textbox>
                <w10:wrap anchorx="margin" anchory="page"/>
              </v:shape>
            </w:pict>
          </mc:Fallback>
        </mc:AlternateContent>
      </w:r>
    </w:p>
    <w:p w14:paraId="652F4FC0" w14:textId="493BF236" w:rsidR="007142CF" w:rsidRDefault="007142CF" w:rsidP="007142CF">
      <w:pPr>
        <w:spacing w:before="100" w:beforeAutospacing="1" w:after="100" w:afterAutospacing="1"/>
        <w:outlineLvl w:val="2"/>
      </w:pPr>
    </w:p>
    <w:p w14:paraId="35128CEF" w14:textId="17AD29BB" w:rsidR="001E75CA" w:rsidRDefault="001E75CA"/>
    <w:p w14:paraId="23B58577" w14:textId="661062FA" w:rsidR="001E75CA" w:rsidRDefault="00FA6C3E">
      <w:r>
        <w:rPr>
          <w:noProof/>
          <w:lang w:eastAsia="fr-CA" w:bidi="ar-SA"/>
        </w:rPr>
        <mc:AlternateContent>
          <mc:Choice Requires="wps">
            <w:drawing>
              <wp:anchor distT="0" distB="0" distL="114300" distR="114300" simplePos="0" relativeHeight="251668480" behindDoc="0" locked="0" layoutInCell="1" allowOverlap="1" wp14:anchorId="452D2A62" wp14:editId="63DDD9EF">
                <wp:simplePos x="0" y="0"/>
                <wp:positionH relativeFrom="page">
                  <wp:posOffset>4378036</wp:posOffset>
                </wp:positionH>
                <wp:positionV relativeFrom="page">
                  <wp:posOffset>1906385</wp:posOffset>
                </wp:positionV>
                <wp:extent cx="1838739" cy="3168420"/>
                <wp:effectExtent l="0" t="0" r="9525" b="13335"/>
                <wp:wrapNone/>
                <wp:docPr id="9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739" cy="316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2A62" id="Text Box 153" o:spid="_x0000_s1063" type="#_x0000_t202" style="position:absolute;margin-left:344.75pt;margin-top:150.1pt;width:144.8pt;height:24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" filled="f" stroked="f">
                <v:textbox inset="0,0,0,0">
                  <w:txbxContent/>
                </v:textbox>
                <w10:wrap anchorx="page" anchory="page"/>
              </v:shape>
            </w:pict>
          </mc:Fallback>
        </mc:AlternateContent>
      </w:r>
      <w:r w:rsidR="00B8520B">
        <w:rPr>
          <w:noProof/>
          <w:lang w:eastAsia="fr-CA" w:bidi="ar-SA"/>
        </w:rPr>
        <mc:AlternateContent>
          <mc:Choice Requires="wps">
            <w:drawing>
              <wp:anchor distT="0" distB="0" distL="114300" distR="114300" simplePos="0" relativeHeight="251623424" behindDoc="0" locked="0" layoutInCell="1" allowOverlap="1" wp14:anchorId="3C853A69" wp14:editId="031DAF99">
                <wp:simplePos x="0" y="0"/>
                <wp:positionH relativeFrom="margin">
                  <wp:align>left</wp:align>
                </wp:positionH>
                <wp:positionV relativeFrom="page">
                  <wp:posOffset>1903811</wp:posOffset>
                </wp:positionV>
                <wp:extent cx="1740535" cy="3776345"/>
                <wp:effectExtent l="0" t="0" r="12065" b="14605"/>
                <wp:wrapNone/>
                <wp:docPr id="1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377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1">
                        <w:txbxContent>
                          <w:p w14:paraId="1546EEDD" w14:textId="77777777" w:rsidR="00AC5D4F" w:rsidRPr="00AC5D4F" w:rsidRDefault="00E14ABD" w:rsidP="00245D0E">
                            <w:pPr>
                              <w:pStyle w:val="Corpsdetexte"/>
                              <w:spacing w:line="240" w:lineRule="auto"/>
                              <w:jc w:val="both"/>
                              <w:rPr>
                                <w:i/>
                                <w:iCs/>
                                <w:sz w:val="22"/>
                                <w:szCs w:val="22"/>
                              </w:rPr>
                            </w:pPr>
                            <w:r w:rsidRPr="00AC5D4F">
                              <w:rPr>
                                <w:sz w:val="22"/>
                                <w:szCs w:val="22"/>
                              </w:rPr>
                              <w:t xml:space="preserve">Nous avons profité de la journée internationale des personnes handicapées pour lancer la toute première édition de notre campagne </w:t>
                            </w:r>
                            <w:r w:rsidRPr="00AC5D4F">
                              <w:rPr>
                                <w:i/>
                                <w:iCs/>
                                <w:sz w:val="22"/>
                                <w:szCs w:val="22"/>
                              </w:rPr>
                              <w:t>Prix Coup de cœur.</w:t>
                            </w:r>
                          </w:p>
                          <w:p w14:paraId="1F9F2080" w14:textId="77777777" w:rsidR="00A20834" w:rsidRDefault="00A20834" w:rsidP="00245D0E">
                            <w:pPr>
                              <w:jc w:val="both"/>
                              <w:rPr>
                                <w:kern w:val="2"/>
                                <w:sz w:val="22"/>
                                <w:szCs w:val="22"/>
                                <w14:ligatures w14:val="standardContextual"/>
                              </w:rPr>
                            </w:pPr>
                          </w:p>
                          <w:p w14:paraId="508F0174" w14:textId="6F6C0F98" w:rsidR="00FB0041" w:rsidRDefault="00AC5D4F" w:rsidP="00245D0E">
                            <w:pPr>
                              <w:jc w:val="both"/>
                              <w:rPr>
                                <w:kern w:val="2"/>
                                <w:sz w:val="22"/>
                                <w:szCs w:val="22"/>
                                <w14:ligatures w14:val="standardContextual"/>
                              </w:rPr>
                            </w:pPr>
                            <w:r w:rsidRPr="00AC5D4F">
                              <w:rPr>
                                <w:kern w:val="2"/>
                                <w:sz w:val="22"/>
                                <w:szCs w:val="22"/>
                                <w14:ligatures w14:val="standardContextual"/>
                              </w:rPr>
                              <w:t>Parce que l’accessibilité universelle est un projet de société qui se réalise à long terme et qui nécessite l’engagement et la contribution de tous, l’APHRSO souhaite prendre un moment annuellement pour mettre en lumière ceux et celles qui fournissent</w:t>
                            </w:r>
                            <w:r w:rsidRPr="004C22F3">
                              <w:rPr>
                                <w:kern w:val="2"/>
                                <w14:ligatures w14:val="standardContextual"/>
                              </w:rPr>
                              <w:t xml:space="preserve"> </w:t>
                            </w:r>
                            <w:r w:rsidRPr="00245D0E">
                              <w:rPr>
                                <w:kern w:val="2"/>
                                <w:sz w:val="22"/>
                                <w:szCs w:val="22"/>
                                <w14:ligatures w14:val="standardContextual"/>
                              </w:rPr>
                              <w:t>des</w:t>
                            </w:r>
                            <w:r w:rsidRPr="004C22F3">
                              <w:rPr>
                                <w:kern w:val="2"/>
                                <w14:ligatures w14:val="standardContextual"/>
                              </w:rPr>
                              <w:t xml:space="preserve"> </w:t>
                            </w:r>
                            <w:r w:rsidRPr="00AC5D4F">
                              <w:rPr>
                                <w:kern w:val="2"/>
                                <w:sz w:val="22"/>
                                <w:szCs w:val="22"/>
                                <w14:ligatures w14:val="standardContextual"/>
                              </w:rPr>
                              <w:t>efforts pour améliorer l’accessibilité de leur environnement, de leurs outils de communication ou de leurs services aux personnes vivant avec des limitations fonctionnelles.</w:t>
                            </w:r>
                            <w:bookmarkStart w:id="0" w:name="_Hlk134014418"/>
                          </w:p>
                          <w:p w14:paraId="1F70A9A4" w14:textId="6B5FAD7A" w:rsidR="00AC5D4F" w:rsidRPr="004C22F3" w:rsidRDefault="00AC5D4F" w:rsidP="00245D0E">
                            <w:pPr>
                              <w:jc w:val="both"/>
                            </w:pPr>
                            <w:r w:rsidRPr="00AC5D4F">
                              <w:rPr>
                                <w:sz w:val="22"/>
                                <w:szCs w:val="22"/>
                              </w:rPr>
                              <w:t>La campagne « </w:t>
                            </w:r>
                            <w:r w:rsidRPr="00AC5D4F">
                              <w:rPr>
                                <w:i/>
                                <w:iCs/>
                                <w:sz w:val="22"/>
                                <w:szCs w:val="22"/>
                              </w:rPr>
                              <w:t>Prix Coup de cœur</w:t>
                            </w:r>
                            <w:r w:rsidRPr="00AC5D4F">
                              <w:rPr>
                                <w:sz w:val="22"/>
                                <w:szCs w:val="22"/>
                              </w:rPr>
                              <w:t> » vise donc à rendre visibles des actions et des gestes concrets qui sont posés dans la MRC de Roussillon pour améliorer la qualité de vie des personnes handicapées</w:t>
                            </w:r>
                            <w:r>
                              <w:t xml:space="preserve">. </w:t>
                            </w:r>
                            <w:r w:rsidRPr="004C22F3">
                              <w:t xml:space="preserve"> </w:t>
                            </w:r>
                          </w:p>
                          <w:bookmarkEnd w:id="0"/>
                          <w:p w14:paraId="010B707C" w14:textId="3B5242E7" w:rsidR="00281900" w:rsidRPr="00E45639" w:rsidRDefault="00281900" w:rsidP="00106487">
                            <w:pPr>
                              <w:pStyle w:val="Corpsdetexte"/>
                              <w:spacing w:before="240"/>
                              <w:rPr>
                                <w:b/>
                                <w:bCs/>
                                <w:sz w:val="22"/>
                                <w:szCs w:val="22"/>
                              </w:rPr>
                            </w:pPr>
                            <w:r w:rsidRPr="00E45639">
                              <w:rPr>
                                <w:b/>
                                <w:bCs/>
                                <w:sz w:val="22"/>
                                <w:szCs w:val="22"/>
                              </w:rPr>
                              <w:t>Deux catégories :</w:t>
                            </w:r>
                          </w:p>
                          <w:p w14:paraId="08FB6EF4" w14:textId="6DE516CA" w:rsidR="00281900" w:rsidRPr="00245D0E" w:rsidRDefault="00281900" w:rsidP="00FC3010">
                            <w:pPr>
                              <w:pStyle w:val="Corpsdetexte"/>
                              <w:numPr>
                                <w:ilvl w:val="0"/>
                                <w:numId w:val="7"/>
                              </w:numPr>
                              <w:rPr>
                                <w:sz w:val="22"/>
                                <w:szCs w:val="22"/>
                              </w:rPr>
                            </w:pPr>
                            <w:r w:rsidRPr="00245D0E">
                              <w:rPr>
                                <w:sz w:val="22"/>
                                <w:szCs w:val="22"/>
                              </w:rPr>
                              <w:t>Villes et municipalités du Roussillon</w:t>
                            </w:r>
                          </w:p>
                          <w:p w14:paraId="1242DECD" w14:textId="57E9239C" w:rsidR="00281900" w:rsidRDefault="00281900" w:rsidP="00FC3010">
                            <w:pPr>
                              <w:pStyle w:val="Corpsdetexte"/>
                              <w:numPr>
                                <w:ilvl w:val="0"/>
                                <w:numId w:val="7"/>
                              </w:numPr>
                              <w:rPr>
                                <w:sz w:val="22"/>
                                <w:szCs w:val="22"/>
                              </w:rPr>
                            </w:pPr>
                            <w:r w:rsidRPr="00245D0E">
                              <w:rPr>
                                <w:sz w:val="22"/>
                                <w:szCs w:val="22"/>
                              </w:rPr>
                              <w:t>Commerces et dispensateurs de services publics</w:t>
                            </w:r>
                          </w:p>
                          <w:p w14:paraId="45B355E5" w14:textId="77777777" w:rsidR="00245D0E" w:rsidRPr="00245D0E" w:rsidRDefault="00245D0E" w:rsidP="00245D0E">
                            <w:pPr>
                              <w:pStyle w:val="Corpsdetexte"/>
                              <w:rPr>
                                <w:b/>
                                <w:bCs/>
                                <w:sz w:val="22"/>
                                <w:szCs w:val="22"/>
                              </w:rPr>
                            </w:pPr>
                            <w:r w:rsidRPr="00245D0E">
                              <w:rPr>
                                <w:b/>
                                <w:bCs/>
                                <w:sz w:val="22"/>
                                <w:szCs w:val="22"/>
                              </w:rPr>
                              <w:t>QUI PEUT SOUMETTRE DES CANDIDATURES?</w:t>
                            </w:r>
                          </w:p>
                          <w:p w14:paraId="0BF30B0F" w14:textId="7D852FA4" w:rsidR="00245D0E" w:rsidRPr="00245D0E" w:rsidRDefault="00245D0E" w:rsidP="00C675DD">
                            <w:pPr>
                              <w:pStyle w:val="Corpsdetexte"/>
                              <w:numPr>
                                <w:ilvl w:val="0"/>
                                <w:numId w:val="8"/>
                              </w:numPr>
                              <w:jc w:val="both"/>
                              <w:rPr>
                                <w:sz w:val="22"/>
                                <w:szCs w:val="22"/>
                              </w:rPr>
                            </w:pPr>
                            <w:r w:rsidRPr="00245D0E">
                              <w:rPr>
                                <w:sz w:val="22"/>
                                <w:szCs w:val="22"/>
                              </w:rPr>
                              <w:t>Les représentants des villes et municipalités de la MRC de Roussillon</w:t>
                            </w:r>
                            <w:r w:rsidR="00C675DD">
                              <w:rPr>
                                <w:sz w:val="22"/>
                                <w:szCs w:val="22"/>
                              </w:rPr>
                              <w:t>;</w:t>
                            </w:r>
                            <w:r w:rsidRPr="00245D0E">
                              <w:rPr>
                                <w:sz w:val="22"/>
                                <w:szCs w:val="22"/>
                              </w:rPr>
                              <w:t xml:space="preserve"> </w:t>
                            </w:r>
                          </w:p>
                          <w:p w14:paraId="2FEF8694" w14:textId="79818FC6" w:rsidR="00245D0E" w:rsidRPr="00245D0E" w:rsidRDefault="00245D0E" w:rsidP="00C675DD">
                            <w:pPr>
                              <w:pStyle w:val="Corpsdetexte"/>
                              <w:numPr>
                                <w:ilvl w:val="0"/>
                                <w:numId w:val="8"/>
                              </w:numPr>
                              <w:jc w:val="both"/>
                              <w:rPr>
                                <w:sz w:val="22"/>
                                <w:szCs w:val="22"/>
                              </w:rPr>
                            </w:pPr>
                            <w:r w:rsidRPr="00245D0E">
                              <w:rPr>
                                <w:sz w:val="22"/>
                                <w:szCs w:val="22"/>
                              </w:rPr>
                              <w:t>Les représentants des commerces ou dispensateurs de services de la MRC de Roussillon</w:t>
                            </w:r>
                            <w:r w:rsidR="00C675DD">
                              <w:rPr>
                                <w:sz w:val="22"/>
                                <w:szCs w:val="22"/>
                              </w:rPr>
                              <w:t>;</w:t>
                            </w:r>
                            <w:r w:rsidRPr="00245D0E">
                              <w:rPr>
                                <w:sz w:val="22"/>
                                <w:szCs w:val="22"/>
                              </w:rPr>
                              <w:t xml:space="preserve"> </w:t>
                            </w:r>
                          </w:p>
                          <w:p w14:paraId="1A6D696F" w14:textId="0C59235F" w:rsidR="00245D0E" w:rsidRPr="00245D0E" w:rsidRDefault="00245D0E" w:rsidP="00C675DD">
                            <w:pPr>
                              <w:pStyle w:val="Corpsdetexte"/>
                              <w:numPr>
                                <w:ilvl w:val="0"/>
                                <w:numId w:val="8"/>
                              </w:numPr>
                              <w:jc w:val="both"/>
                              <w:rPr>
                                <w:sz w:val="22"/>
                                <w:szCs w:val="22"/>
                              </w:rPr>
                            </w:pPr>
                            <w:r w:rsidRPr="00245D0E">
                              <w:rPr>
                                <w:b/>
                                <w:bCs/>
                                <w:color w:val="2683C6" w:themeColor="accent2"/>
                                <w:sz w:val="22"/>
                                <w:szCs w:val="22"/>
                              </w:rPr>
                              <w:t>Les citoyens</w:t>
                            </w:r>
                            <w:r w:rsidR="00E45639">
                              <w:rPr>
                                <w:b/>
                                <w:bCs/>
                                <w:sz w:val="22"/>
                                <w:szCs w:val="22"/>
                              </w:rPr>
                              <w:t>,</w:t>
                            </w:r>
                            <w:r w:rsidR="00E45639">
                              <w:rPr>
                                <w:sz w:val="22"/>
                                <w:szCs w:val="22"/>
                              </w:rPr>
                              <w:t xml:space="preserve"> </w:t>
                            </w:r>
                            <w:r w:rsidRPr="00245D0E">
                              <w:rPr>
                                <w:sz w:val="22"/>
                                <w:szCs w:val="22"/>
                              </w:rPr>
                              <w:t>vivant ou non</w:t>
                            </w:r>
                            <w:r w:rsidRPr="00245D0E">
                              <w:rPr>
                                <w:b/>
                                <w:bCs/>
                                <w:sz w:val="22"/>
                                <w:szCs w:val="22"/>
                              </w:rPr>
                              <w:t xml:space="preserve"> </w:t>
                            </w:r>
                            <w:r w:rsidRPr="00245D0E">
                              <w:rPr>
                                <w:sz w:val="22"/>
                                <w:szCs w:val="22"/>
                              </w:rPr>
                              <w:t>avec des limitations fonctionnelles, qui souhaitent porter à notre attention des initiatives qui améliorent au quotidien la qualité de vie des personnes handicapées.</w:t>
                            </w:r>
                          </w:p>
                          <w:p w14:paraId="154E65E0" w14:textId="77777777" w:rsidR="00245D0E" w:rsidRPr="00245D0E" w:rsidRDefault="00245D0E" w:rsidP="00245D0E">
                            <w:pPr>
                              <w:pStyle w:val="Corpsdetexte"/>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53A69" id="Text Box 49" o:spid="_x0000_s1064" type="#_x0000_t202" style="position:absolute;margin-left:0;margin-top:149.9pt;width:137.05pt;height:297.35pt;z-index:2516234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" filled="f" stroked="f">
                <v:textbox style="mso-next-textbox:#Text Box 152" inset="0,0,0,0">
                  <w:txbxContent>
                    <w:p w14:paraId="1546EEDD" w14:textId="77777777" w:rsidR="00AC5D4F" w:rsidRPr="00AC5D4F" w:rsidRDefault="00E14ABD" w:rsidP="00245D0E">
                      <w:pPr>
                        <w:pStyle w:val="Corpsdetexte"/>
                        <w:spacing w:line="240" w:lineRule="auto"/>
                        <w:jc w:val="both"/>
                        <w:rPr>
                          <w:i/>
                          <w:iCs/>
                          <w:sz w:val="22"/>
                          <w:szCs w:val="22"/>
                        </w:rPr>
                      </w:pPr>
                      <w:r w:rsidRPr="00AC5D4F">
                        <w:rPr>
                          <w:sz w:val="22"/>
                          <w:szCs w:val="22"/>
                        </w:rPr>
                        <w:t xml:space="preserve">Nous avons profité de la journée internationale des personnes handicapées pour lancer la toute première édition de notre campagne </w:t>
                      </w:r>
                      <w:r w:rsidRPr="00AC5D4F">
                        <w:rPr>
                          <w:i/>
                          <w:iCs/>
                          <w:sz w:val="22"/>
                          <w:szCs w:val="22"/>
                        </w:rPr>
                        <w:t>Prix Coup de cœur.</w:t>
                      </w:r>
                    </w:p>
                    <w:p w14:paraId="1F9F2080" w14:textId="77777777" w:rsidR="00A20834" w:rsidRDefault="00A20834" w:rsidP="00245D0E">
                      <w:pPr>
                        <w:jc w:val="both"/>
                        <w:rPr>
                          <w:kern w:val="2"/>
                          <w:sz w:val="22"/>
                          <w:szCs w:val="22"/>
                          <w14:ligatures w14:val="standardContextual"/>
                        </w:rPr>
                      </w:pPr>
                    </w:p>
                    <w:p w14:paraId="508F0174" w14:textId="6F6C0F98" w:rsidR="00FB0041" w:rsidRDefault="00AC5D4F" w:rsidP="00245D0E">
                      <w:pPr>
                        <w:jc w:val="both"/>
                        <w:rPr>
                          <w:kern w:val="2"/>
                          <w:sz w:val="22"/>
                          <w:szCs w:val="22"/>
                          <w14:ligatures w14:val="standardContextual"/>
                        </w:rPr>
                      </w:pPr>
                      <w:r w:rsidRPr="00AC5D4F">
                        <w:rPr>
                          <w:kern w:val="2"/>
                          <w:sz w:val="22"/>
                          <w:szCs w:val="22"/>
                          <w14:ligatures w14:val="standardContextual"/>
                        </w:rPr>
                        <w:t>Parce que l’accessibilité universelle est un projet de société qui se réalise à long terme et qui nécessite l’engagement et la contribution de tous, l’APHRSO souhaite prendre un moment annuellement pour mettre en lumière ceux et celles qui fournissent</w:t>
                      </w:r>
                      <w:r w:rsidRPr="004C22F3">
                        <w:rPr>
                          <w:kern w:val="2"/>
                          <w14:ligatures w14:val="standardContextual"/>
                        </w:rPr>
                        <w:t xml:space="preserve"> </w:t>
                      </w:r>
                      <w:r w:rsidRPr="00245D0E">
                        <w:rPr>
                          <w:kern w:val="2"/>
                          <w:sz w:val="22"/>
                          <w:szCs w:val="22"/>
                          <w14:ligatures w14:val="standardContextual"/>
                        </w:rPr>
                        <w:t>des</w:t>
                      </w:r>
                      <w:r w:rsidRPr="004C22F3">
                        <w:rPr>
                          <w:kern w:val="2"/>
                          <w14:ligatures w14:val="standardContextual"/>
                        </w:rPr>
                        <w:t xml:space="preserve"> </w:t>
                      </w:r>
                      <w:r w:rsidRPr="00AC5D4F">
                        <w:rPr>
                          <w:kern w:val="2"/>
                          <w:sz w:val="22"/>
                          <w:szCs w:val="22"/>
                          <w14:ligatures w14:val="standardContextual"/>
                        </w:rPr>
                        <w:t>efforts pour améliorer l’accessibilité de leur environnement, de leurs outils de communication ou de leurs services aux personnes vivant avec des limitations fonctionnelles.</w:t>
                      </w:r>
                      <w:bookmarkStart w:id="1" w:name="_Hlk134014418"/>
                    </w:p>
                    <w:p w14:paraId="1F70A9A4" w14:textId="6B5FAD7A" w:rsidR="00AC5D4F" w:rsidRPr="004C22F3" w:rsidRDefault="00AC5D4F" w:rsidP="00245D0E">
                      <w:pPr>
                        <w:jc w:val="both"/>
                      </w:pPr>
                      <w:r w:rsidRPr="00AC5D4F">
                        <w:rPr>
                          <w:sz w:val="22"/>
                          <w:szCs w:val="22"/>
                        </w:rPr>
                        <w:t>La campagne « </w:t>
                      </w:r>
                      <w:r w:rsidRPr="00AC5D4F">
                        <w:rPr>
                          <w:i/>
                          <w:iCs/>
                          <w:sz w:val="22"/>
                          <w:szCs w:val="22"/>
                        </w:rPr>
                        <w:t>Prix Coup de cœur</w:t>
                      </w:r>
                      <w:r w:rsidRPr="00AC5D4F">
                        <w:rPr>
                          <w:sz w:val="22"/>
                          <w:szCs w:val="22"/>
                        </w:rPr>
                        <w:t> » vise donc à rendre visibles des actions et des gestes concrets qui sont posés dans la MRC de Roussillon pour améliorer la qualité de vie des personnes handicapées</w:t>
                      </w:r>
                      <w:r>
                        <w:t xml:space="preserve">. </w:t>
                      </w:r>
                      <w:r w:rsidRPr="004C22F3">
                        <w:t xml:space="preserve"> </w:t>
                      </w:r>
                    </w:p>
                    <w:bookmarkEnd w:id="1"/>
                    <w:p w14:paraId="010B707C" w14:textId="3B5242E7" w:rsidR="00281900" w:rsidRPr="00E45639" w:rsidRDefault="00281900" w:rsidP="00106487">
                      <w:pPr>
                        <w:pStyle w:val="Corpsdetexte"/>
                        <w:spacing w:before="240"/>
                        <w:rPr>
                          <w:b/>
                          <w:bCs/>
                          <w:sz w:val="22"/>
                          <w:szCs w:val="22"/>
                        </w:rPr>
                      </w:pPr>
                      <w:r w:rsidRPr="00E45639">
                        <w:rPr>
                          <w:b/>
                          <w:bCs/>
                          <w:sz w:val="22"/>
                          <w:szCs w:val="22"/>
                        </w:rPr>
                        <w:t>Deux catégories :</w:t>
                      </w:r>
                    </w:p>
                    <w:p w14:paraId="08FB6EF4" w14:textId="6DE516CA" w:rsidR="00281900" w:rsidRPr="00245D0E" w:rsidRDefault="00281900" w:rsidP="00FC3010">
                      <w:pPr>
                        <w:pStyle w:val="Corpsdetexte"/>
                        <w:numPr>
                          <w:ilvl w:val="0"/>
                          <w:numId w:val="7"/>
                        </w:numPr>
                        <w:rPr>
                          <w:sz w:val="22"/>
                          <w:szCs w:val="22"/>
                        </w:rPr>
                      </w:pPr>
                      <w:r w:rsidRPr="00245D0E">
                        <w:rPr>
                          <w:sz w:val="22"/>
                          <w:szCs w:val="22"/>
                        </w:rPr>
                        <w:t>Villes et municipalités du Roussillon</w:t>
                      </w:r>
                    </w:p>
                    <w:p w14:paraId="1242DECD" w14:textId="57E9239C" w:rsidR="00281900" w:rsidRDefault="00281900" w:rsidP="00FC3010">
                      <w:pPr>
                        <w:pStyle w:val="Corpsdetexte"/>
                        <w:numPr>
                          <w:ilvl w:val="0"/>
                          <w:numId w:val="7"/>
                        </w:numPr>
                        <w:rPr>
                          <w:sz w:val="22"/>
                          <w:szCs w:val="22"/>
                        </w:rPr>
                      </w:pPr>
                      <w:r w:rsidRPr="00245D0E">
                        <w:rPr>
                          <w:sz w:val="22"/>
                          <w:szCs w:val="22"/>
                        </w:rPr>
                        <w:t>Commerces et dispensateurs de services publics</w:t>
                      </w:r>
                    </w:p>
                    <w:p w14:paraId="45B355E5" w14:textId="77777777" w:rsidR="00245D0E" w:rsidRPr="00245D0E" w:rsidRDefault="00245D0E" w:rsidP="00245D0E">
                      <w:pPr>
                        <w:pStyle w:val="Corpsdetexte"/>
                        <w:rPr>
                          <w:b/>
                          <w:bCs/>
                          <w:sz w:val="22"/>
                          <w:szCs w:val="22"/>
                        </w:rPr>
                      </w:pPr>
                      <w:r w:rsidRPr="00245D0E">
                        <w:rPr>
                          <w:b/>
                          <w:bCs/>
                          <w:sz w:val="22"/>
                          <w:szCs w:val="22"/>
                        </w:rPr>
                        <w:t>QUI PEUT SOUMETTRE DES CANDIDATURES?</w:t>
                      </w:r>
                    </w:p>
                    <w:p w14:paraId="0BF30B0F" w14:textId="7D852FA4" w:rsidR="00245D0E" w:rsidRPr="00245D0E" w:rsidRDefault="00245D0E" w:rsidP="00C675DD">
                      <w:pPr>
                        <w:pStyle w:val="Corpsdetexte"/>
                        <w:numPr>
                          <w:ilvl w:val="0"/>
                          <w:numId w:val="8"/>
                        </w:numPr>
                        <w:jc w:val="both"/>
                        <w:rPr>
                          <w:sz w:val="22"/>
                          <w:szCs w:val="22"/>
                        </w:rPr>
                      </w:pPr>
                      <w:r w:rsidRPr="00245D0E">
                        <w:rPr>
                          <w:sz w:val="22"/>
                          <w:szCs w:val="22"/>
                        </w:rPr>
                        <w:t>Les représentants des villes et municipalités de la MRC de Roussillon</w:t>
                      </w:r>
                      <w:r w:rsidR="00C675DD">
                        <w:rPr>
                          <w:sz w:val="22"/>
                          <w:szCs w:val="22"/>
                        </w:rPr>
                        <w:t>;</w:t>
                      </w:r>
                      <w:r w:rsidRPr="00245D0E">
                        <w:rPr>
                          <w:sz w:val="22"/>
                          <w:szCs w:val="22"/>
                        </w:rPr>
                        <w:t xml:space="preserve"> </w:t>
                      </w:r>
                    </w:p>
                    <w:p w14:paraId="2FEF8694" w14:textId="79818FC6" w:rsidR="00245D0E" w:rsidRPr="00245D0E" w:rsidRDefault="00245D0E" w:rsidP="00C675DD">
                      <w:pPr>
                        <w:pStyle w:val="Corpsdetexte"/>
                        <w:numPr>
                          <w:ilvl w:val="0"/>
                          <w:numId w:val="8"/>
                        </w:numPr>
                        <w:jc w:val="both"/>
                        <w:rPr>
                          <w:sz w:val="22"/>
                          <w:szCs w:val="22"/>
                        </w:rPr>
                      </w:pPr>
                      <w:r w:rsidRPr="00245D0E">
                        <w:rPr>
                          <w:sz w:val="22"/>
                          <w:szCs w:val="22"/>
                        </w:rPr>
                        <w:t>Les représentants des commerces ou dispensateurs de services de la MRC de Roussillon</w:t>
                      </w:r>
                      <w:r w:rsidR="00C675DD">
                        <w:rPr>
                          <w:sz w:val="22"/>
                          <w:szCs w:val="22"/>
                        </w:rPr>
                        <w:t>;</w:t>
                      </w:r>
                      <w:r w:rsidRPr="00245D0E">
                        <w:rPr>
                          <w:sz w:val="22"/>
                          <w:szCs w:val="22"/>
                        </w:rPr>
                        <w:t xml:space="preserve"> </w:t>
                      </w:r>
                    </w:p>
                    <w:p w14:paraId="1A6D696F" w14:textId="0C59235F" w:rsidR="00245D0E" w:rsidRPr="00245D0E" w:rsidRDefault="00245D0E" w:rsidP="00C675DD">
                      <w:pPr>
                        <w:pStyle w:val="Corpsdetexte"/>
                        <w:numPr>
                          <w:ilvl w:val="0"/>
                          <w:numId w:val="8"/>
                        </w:numPr>
                        <w:jc w:val="both"/>
                        <w:rPr>
                          <w:sz w:val="22"/>
                          <w:szCs w:val="22"/>
                        </w:rPr>
                      </w:pPr>
                      <w:r w:rsidRPr="00245D0E">
                        <w:rPr>
                          <w:b/>
                          <w:bCs/>
                          <w:color w:val="2683C6" w:themeColor="accent2"/>
                          <w:sz w:val="22"/>
                          <w:szCs w:val="22"/>
                        </w:rPr>
                        <w:t>Les citoyens</w:t>
                      </w:r>
                      <w:r w:rsidR="00E45639">
                        <w:rPr>
                          <w:b/>
                          <w:bCs/>
                          <w:sz w:val="22"/>
                          <w:szCs w:val="22"/>
                        </w:rPr>
                        <w:t>,</w:t>
                      </w:r>
                      <w:r w:rsidR="00E45639">
                        <w:rPr>
                          <w:sz w:val="22"/>
                          <w:szCs w:val="22"/>
                        </w:rPr>
                        <w:t xml:space="preserve"> </w:t>
                      </w:r>
                      <w:r w:rsidRPr="00245D0E">
                        <w:rPr>
                          <w:sz w:val="22"/>
                          <w:szCs w:val="22"/>
                        </w:rPr>
                        <w:t>vivant ou non</w:t>
                      </w:r>
                      <w:r w:rsidRPr="00245D0E">
                        <w:rPr>
                          <w:b/>
                          <w:bCs/>
                          <w:sz w:val="22"/>
                          <w:szCs w:val="22"/>
                        </w:rPr>
                        <w:t xml:space="preserve"> </w:t>
                      </w:r>
                      <w:r w:rsidRPr="00245D0E">
                        <w:rPr>
                          <w:sz w:val="22"/>
                          <w:szCs w:val="22"/>
                        </w:rPr>
                        <w:t>avec des limitations fonctionnelles, qui souhaitent porter à notre attention des initiatives qui améliorent au quotidien la qualité de vie des personnes handicapées.</w:t>
                      </w:r>
                    </w:p>
                    <w:p w14:paraId="154E65E0" w14:textId="77777777" w:rsidR="00245D0E" w:rsidRPr="00245D0E" w:rsidRDefault="00245D0E" w:rsidP="00245D0E">
                      <w:pPr>
                        <w:pStyle w:val="Corpsdetexte"/>
                        <w:rPr>
                          <w:sz w:val="22"/>
                          <w:szCs w:val="22"/>
                        </w:rPr>
                      </w:pPr>
                    </w:p>
                  </w:txbxContent>
                </v:textbox>
                <w10:wrap anchorx="margin" anchory="page"/>
              </v:shape>
            </w:pict>
          </mc:Fallback>
        </mc:AlternateContent>
      </w:r>
      <w:r w:rsidR="00B8520B">
        <w:rPr>
          <w:noProof/>
          <w:lang w:eastAsia="fr-CA" w:bidi="ar-SA"/>
        </w:rPr>
        <mc:AlternateContent>
          <mc:Choice Requires="wps">
            <w:drawing>
              <wp:anchor distT="0" distB="0" distL="114300" distR="114300" simplePos="0" relativeHeight="251667456" behindDoc="0" locked="0" layoutInCell="1" allowOverlap="1" wp14:anchorId="0A902CD8" wp14:editId="6676EF05">
                <wp:simplePos x="0" y="0"/>
                <wp:positionH relativeFrom="page">
                  <wp:posOffset>2396297</wp:posOffset>
                </wp:positionH>
                <wp:positionV relativeFrom="page">
                  <wp:posOffset>1896911</wp:posOffset>
                </wp:positionV>
                <wp:extent cx="1828800" cy="2814955"/>
                <wp:effectExtent l="0" t="0" r="0" b="4445"/>
                <wp:wrapNone/>
                <wp:docPr id="10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1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02CD8" id="Text Box 152" o:spid="_x0000_s1065" type="#_x0000_t202" style="position:absolute;margin-left:188.7pt;margin-top:149.35pt;width:2in;height:221.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" filled="f" stroked="f">
                <v:textbox style="mso-next-textbox:#Text Box 153" inset="0,0,0,0">
                  <w:txbxContent/>
                </v:textbox>
                <w10:wrap anchorx="page" anchory="page"/>
              </v:shape>
            </w:pict>
          </mc:Fallback>
        </mc:AlternateContent>
      </w:r>
    </w:p>
    <w:p w14:paraId="05CDFB81" w14:textId="23906F99" w:rsidR="001E75CA" w:rsidRDefault="001E75CA"/>
    <w:p w14:paraId="4A362C19" w14:textId="5C49798F" w:rsidR="001E75CA" w:rsidRPr="00E14ABD" w:rsidRDefault="001E75CA">
      <w:pPr>
        <w:rPr>
          <w:sz w:val="22"/>
          <w:szCs w:val="22"/>
        </w:rPr>
      </w:pPr>
    </w:p>
    <w:p w14:paraId="1B46A9AE" w14:textId="5E1B4B57" w:rsidR="001E75CA" w:rsidRPr="00E14ABD" w:rsidRDefault="001E75CA">
      <w:pPr>
        <w:rPr>
          <w:sz w:val="22"/>
          <w:szCs w:val="22"/>
        </w:rPr>
      </w:pPr>
    </w:p>
    <w:p w14:paraId="00E82F96" w14:textId="6A5F6296" w:rsidR="001E75CA" w:rsidRPr="00E14ABD" w:rsidRDefault="001E75CA">
      <w:pPr>
        <w:rPr>
          <w:sz w:val="22"/>
          <w:szCs w:val="22"/>
        </w:rPr>
      </w:pPr>
    </w:p>
    <w:p w14:paraId="667649E2" w14:textId="250CEF4E" w:rsidR="001E75CA" w:rsidRPr="00E14ABD" w:rsidRDefault="001E75CA">
      <w:pPr>
        <w:rPr>
          <w:sz w:val="22"/>
          <w:szCs w:val="22"/>
        </w:rPr>
      </w:pPr>
    </w:p>
    <w:p w14:paraId="62FD4C60" w14:textId="2019953B" w:rsidR="001E75CA" w:rsidRPr="00E14ABD" w:rsidRDefault="001E75CA">
      <w:pPr>
        <w:rPr>
          <w:sz w:val="22"/>
          <w:szCs w:val="22"/>
        </w:rPr>
      </w:pPr>
    </w:p>
    <w:p w14:paraId="2A67EC0C" w14:textId="5F92707E" w:rsidR="001E75CA" w:rsidRPr="00E14ABD" w:rsidRDefault="001E75CA">
      <w:pPr>
        <w:rPr>
          <w:sz w:val="22"/>
          <w:szCs w:val="22"/>
        </w:rPr>
      </w:pPr>
    </w:p>
    <w:p w14:paraId="6FD754C9" w14:textId="5117F9B5" w:rsidR="001E75CA" w:rsidRPr="00E14ABD" w:rsidRDefault="001E75CA">
      <w:pPr>
        <w:rPr>
          <w:sz w:val="22"/>
          <w:szCs w:val="22"/>
        </w:rPr>
      </w:pPr>
    </w:p>
    <w:p w14:paraId="32DC875A" w14:textId="0F0CBECD" w:rsidR="001E75CA" w:rsidRPr="00E14ABD" w:rsidRDefault="001E75CA">
      <w:pPr>
        <w:rPr>
          <w:sz w:val="22"/>
          <w:szCs w:val="22"/>
        </w:rPr>
      </w:pPr>
    </w:p>
    <w:p w14:paraId="51414390" w14:textId="3053E450" w:rsidR="001E75CA" w:rsidRPr="00E14ABD" w:rsidRDefault="001E75CA">
      <w:pPr>
        <w:rPr>
          <w:sz w:val="22"/>
          <w:szCs w:val="22"/>
        </w:rPr>
      </w:pPr>
    </w:p>
    <w:p w14:paraId="4FC9CA2C" w14:textId="467B45F8" w:rsidR="001E75CA" w:rsidRPr="00E14ABD" w:rsidRDefault="001E75CA">
      <w:pPr>
        <w:rPr>
          <w:sz w:val="22"/>
          <w:szCs w:val="22"/>
        </w:rPr>
      </w:pPr>
    </w:p>
    <w:p w14:paraId="034BAF15" w14:textId="3E099916" w:rsidR="006D59C5" w:rsidRPr="006D59C5" w:rsidRDefault="00B8520B" w:rsidP="006D59C5">
      <w:pPr>
        <w:pStyle w:val="Titre3"/>
        <w:rPr>
          <w:rFonts w:ascii="Times New Roman" w:hAnsi="Times New Roman" w:cs="Times New Roman"/>
          <w:bCs/>
          <w:sz w:val="27"/>
          <w:szCs w:val="27"/>
          <w:lang w:eastAsia="fr-CA" w:bidi="ar-SA"/>
        </w:rPr>
      </w:pPr>
      <w:r w:rsidRPr="00FA1E74">
        <w:rPr>
          <w:rFonts w:ascii="Times New Roman" w:hAnsi="Times New Roman" w:cs="Times New Roman"/>
          <w:bCs/>
          <w:noProof/>
          <w:color w:val="0A4F94"/>
          <w:sz w:val="27"/>
          <w:szCs w:val="27"/>
          <w:lang w:eastAsia="fr-CA" w:bidi="ar-SA"/>
        </w:rPr>
        <w:drawing>
          <wp:anchor distT="0" distB="0" distL="114300" distR="114300" simplePos="0" relativeHeight="251870208" behindDoc="1" locked="0" layoutInCell="1" allowOverlap="1" wp14:anchorId="63480040" wp14:editId="393C58B7">
            <wp:simplePos x="0" y="0"/>
            <wp:positionH relativeFrom="column">
              <wp:posOffset>2206498</wp:posOffset>
            </wp:positionH>
            <wp:positionV relativeFrom="paragraph">
              <wp:posOffset>642112</wp:posOffset>
            </wp:positionV>
            <wp:extent cx="1349375" cy="1349375"/>
            <wp:effectExtent l="0" t="0" r="3175" b="0"/>
            <wp:wrapNone/>
            <wp:docPr id="1110953274" name="Image 1110953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53274" name="Image 1110953274">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9375"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737" w:rsidRPr="00E14ABD">
        <w:rPr>
          <w:noProof/>
          <w:sz w:val="22"/>
          <w:szCs w:val="22"/>
          <w:lang w:eastAsia="fr-CA" w:bidi="ar-SA"/>
        </w:rPr>
        <mc:AlternateContent>
          <mc:Choice Requires="wps">
            <w:drawing>
              <wp:anchor distT="0" distB="0" distL="114300" distR="114300" simplePos="0" relativeHeight="251670528" behindDoc="0" locked="0" layoutInCell="1" allowOverlap="1" wp14:anchorId="466320C8" wp14:editId="3CB0670F">
                <wp:simplePos x="0" y="0"/>
                <wp:positionH relativeFrom="page">
                  <wp:posOffset>4267579</wp:posOffset>
                </wp:positionH>
                <wp:positionV relativeFrom="margin">
                  <wp:posOffset>5701071</wp:posOffset>
                </wp:positionV>
                <wp:extent cx="2012950" cy="3828162"/>
                <wp:effectExtent l="0" t="0" r="6350" b="1270"/>
                <wp:wrapNone/>
                <wp:docPr id="9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3828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320C8" id="Text Box 157" o:spid="_x0000_s1066" type="#_x0000_t202" style="position:absolute;margin-left:336.05pt;margin-top:448.9pt;width:158.5pt;height:301.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" filled="f" stroked="f">
                <v:textbox inset="0,0,0,0">
                  <w:txbxContent/>
                </v:textbox>
                <w10:wrap anchorx="page" anchory="margin"/>
              </v:shape>
            </w:pict>
          </mc:Fallback>
        </mc:AlternateContent>
      </w:r>
      <w:r w:rsidR="006D59C5" w:rsidRPr="006D59C5">
        <w:rPr>
          <w:rFonts w:ascii="Times New Roman" w:hAnsi="Times New Roman" w:cs="Times New Roman"/>
          <w:bCs/>
          <w:noProof/>
          <w:color w:val="2771BA"/>
          <w:sz w:val="27"/>
          <w:szCs w:val="27"/>
          <w:lang w:eastAsia="fr-CA" w:bidi="ar-SA"/>
        </w:rPr>
        <w:drawing>
          <wp:anchor distT="0" distB="0" distL="114300" distR="114300" simplePos="0" relativeHeight="251871232" behindDoc="1" locked="0" layoutInCell="1" allowOverlap="1" wp14:anchorId="5337A781" wp14:editId="23141A49">
            <wp:simplePos x="0" y="0"/>
            <wp:positionH relativeFrom="column">
              <wp:posOffset>1382485</wp:posOffset>
            </wp:positionH>
            <wp:positionV relativeFrom="page">
              <wp:posOffset>8980624</wp:posOffset>
            </wp:positionV>
            <wp:extent cx="1327785" cy="1110615"/>
            <wp:effectExtent l="0" t="0" r="0" b="0"/>
            <wp:wrapTight wrapText="bothSides">
              <wp:wrapPolygon edited="0">
                <wp:start x="3099" y="0"/>
                <wp:lineTo x="3099" y="21118"/>
                <wp:lineTo x="18284" y="21118"/>
                <wp:lineTo x="18284" y="0"/>
                <wp:lineTo x="3099" y="0"/>
              </wp:wrapPolygon>
            </wp:wrapTight>
            <wp:docPr id="1533021646" name="Image 15330216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21646" name="Image 1533021646">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7785" cy="111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28B" w:rsidRPr="00E14ABD">
        <w:rPr>
          <w:noProof/>
          <w:sz w:val="22"/>
          <w:szCs w:val="22"/>
          <w:lang w:eastAsia="fr-CA" w:bidi="ar-SA"/>
        </w:rPr>
        <mc:AlternateContent>
          <mc:Choice Requires="wps">
            <w:drawing>
              <wp:anchor distT="0" distB="0" distL="114300" distR="114300" simplePos="0" relativeHeight="251669504" behindDoc="0" locked="0" layoutInCell="1" allowOverlap="1" wp14:anchorId="0222CE28" wp14:editId="7A68CEF9">
                <wp:simplePos x="0" y="0"/>
                <wp:positionH relativeFrom="page">
                  <wp:posOffset>2308678</wp:posOffset>
                </wp:positionH>
                <wp:positionV relativeFrom="page">
                  <wp:posOffset>6491967</wp:posOffset>
                </wp:positionV>
                <wp:extent cx="1756410" cy="2837956"/>
                <wp:effectExtent l="0" t="0" r="15240" b="635"/>
                <wp:wrapNone/>
                <wp:docPr id="9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2837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CE28" id="Text Box 156" o:spid="_x0000_s1070" type="#_x0000_t202" style="position:absolute;margin-left:181.8pt;margin-top:511.2pt;width:138.3pt;height:223.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" filled="f" stroked="f">
                <v:textbox style="mso-next-textbox:#Text Box 157" inset="0,0,0,0">
                  <w:txbxContent/>
                </v:textbox>
                <w10:wrap anchorx="page" anchory="page"/>
              </v:shape>
            </w:pict>
          </mc:Fallback>
        </mc:AlternateContent>
      </w:r>
      <w:r w:rsidR="00A20834" w:rsidRPr="00E14ABD">
        <w:rPr>
          <w:noProof/>
          <w:sz w:val="22"/>
          <w:szCs w:val="22"/>
          <w:lang w:eastAsia="fr-CA" w:bidi="ar-SA"/>
        </w:rPr>
        <mc:AlternateContent>
          <mc:Choice Requires="wps">
            <w:drawing>
              <wp:anchor distT="0" distB="0" distL="114300" distR="114300" simplePos="0" relativeHeight="251626496" behindDoc="0" locked="0" layoutInCell="1" allowOverlap="1" wp14:anchorId="0B8B2002" wp14:editId="0F4F46CA">
                <wp:simplePos x="0" y="0"/>
                <wp:positionH relativeFrom="margin">
                  <wp:align>left</wp:align>
                </wp:positionH>
                <wp:positionV relativeFrom="margin">
                  <wp:posOffset>5295533</wp:posOffset>
                </wp:positionV>
                <wp:extent cx="6600585" cy="312420"/>
                <wp:effectExtent l="0" t="0" r="10160" b="11430"/>
                <wp:wrapNone/>
                <wp:docPr id="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58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0FE67" w14:textId="08D162FB" w:rsidR="001E75CA" w:rsidRPr="0089667C" w:rsidRDefault="0089667C">
                            <w:pPr>
                              <w:pStyle w:val="Titre2"/>
                              <w:rPr>
                                <w:color w:val="auto"/>
                              </w:rPr>
                            </w:pPr>
                            <w:r>
                              <w:rPr>
                                <w:rFonts w:ascii="Bookman Old Style" w:hAnsi="Bookman Old Style"/>
                                <w:b/>
                                <w:bCs/>
                                <w:color w:val="auto"/>
                              </w:rPr>
                              <w:t>Durée de la campagne, t</w:t>
                            </w:r>
                            <w:r w:rsidR="0056299E" w:rsidRPr="0089667C">
                              <w:rPr>
                                <w:rFonts w:ascii="Bookman Old Style" w:hAnsi="Bookman Old Style"/>
                                <w:b/>
                                <w:bCs/>
                                <w:color w:val="auto"/>
                              </w:rPr>
                              <w:t>irage et dévoilement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B2002" id="Text Box 52" o:spid="_x0000_s1068" type="#_x0000_t202" style="position:absolute;margin-left:0;margin-top:416.95pt;width:519.75pt;height:24.6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" filled="f" stroked="f">
                <v:textbox inset="0,0,0,0">
                  <w:txbxContent>
                    <w:p w14:paraId="7E00FE67" w14:textId="08D162FB" w:rsidR="001E75CA" w:rsidRPr="0089667C" w:rsidRDefault="0089667C">
                      <w:pPr>
                        <w:pStyle w:val="Titre2"/>
                        <w:rPr>
                          <w:color w:val="auto"/>
                        </w:rPr>
                      </w:pPr>
                      <w:r>
                        <w:rPr>
                          <w:rFonts w:ascii="Bookman Old Style" w:hAnsi="Bookman Old Style"/>
                          <w:b/>
                          <w:bCs/>
                          <w:color w:val="auto"/>
                        </w:rPr>
                        <w:t>Durée de la campagne, t</w:t>
                      </w:r>
                      <w:r w:rsidR="0056299E" w:rsidRPr="0089667C">
                        <w:rPr>
                          <w:rFonts w:ascii="Bookman Old Style" w:hAnsi="Bookman Old Style"/>
                          <w:b/>
                          <w:bCs/>
                          <w:color w:val="auto"/>
                        </w:rPr>
                        <w:t>irage et dévoilement</w:t>
                      </w:r>
                    </w:p>
                  </w:txbxContent>
                </v:textbox>
                <w10:wrap anchorx="margin" anchory="margin"/>
              </v:shape>
            </w:pict>
          </mc:Fallback>
        </mc:AlternateContent>
      </w:r>
      <w:r w:rsidR="00FC3010" w:rsidRPr="00E14ABD">
        <w:rPr>
          <w:noProof/>
          <w:sz w:val="22"/>
          <w:szCs w:val="22"/>
          <w:lang w:eastAsia="fr-CA" w:bidi="ar-SA"/>
        </w:rPr>
        <mc:AlternateContent>
          <mc:Choice Requires="wps">
            <w:drawing>
              <wp:anchor distT="0" distB="0" distL="114300" distR="114300" simplePos="0" relativeHeight="251625472" behindDoc="0" locked="0" layoutInCell="1" allowOverlap="1" wp14:anchorId="2A30A690" wp14:editId="6E6E0F56">
                <wp:simplePos x="0" y="0"/>
                <wp:positionH relativeFrom="page">
                  <wp:posOffset>489284</wp:posOffset>
                </wp:positionH>
                <wp:positionV relativeFrom="margin">
                  <wp:posOffset>5661192</wp:posOffset>
                </wp:positionV>
                <wp:extent cx="1644316" cy="3810000"/>
                <wp:effectExtent l="0" t="0" r="13335" b="0"/>
                <wp:wrapNone/>
                <wp:docPr id="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316"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2">
                        <w:txbxContent>
                          <w:p w14:paraId="4839B596" w14:textId="77777777" w:rsidR="007E7965" w:rsidRPr="007E7965" w:rsidRDefault="007E7965" w:rsidP="007E7965">
                            <w:pPr>
                              <w:pStyle w:val="Corpsdetexte"/>
                              <w:rPr>
                                <w:b/>
                                <w:bCs/>
                                <w:sz w:val="22"/>
                                <w:szCs w:val="22"/>
                              </w:rPr>
                            </w:pPr>
                            <w:r w:rsidRPr="007E7965">
                              <w:rPr>
                                <w:b/>
                                <w:bCs/>
                                <w:sz w:val="22"/>
                                <w:szCs w:val="22"/>
                              </w:rPr>
                              <w:t xml:space="preserve">DURÉE </w:t>
                            </w:r>
                          </w:p>
                          <w:p w14:paraId="68F8078B" w14:textId="10323621" w:rsidR="007E7965" w:rsidRPr="007E7965" w:rsidRDefault="007E7965" w:rsidP="007E7965">
                            <w:pPr>
                              <w:pStyle w:val="Corpsdetexte"/>
                              <w:jc w:val="both"/>
                              <w:rPr>
                                <w:sz w:val="22"/>
                                <w:szCs w:val="22"/>
                              </w:rPr>
                            </w:pPr>
                            <w:r w:rsidRPr="007E7965">
                              <w:rPr>
                                <w:sz w:val="22"/>
                                <w:szCs w:val="22"/>
                              </w:rPr>
                              <w:t>La campagne « </w:t>
                            </w:r>
                            <w:r w:rsidRPr="007E7965">
                              <w:rPr>
                                <w:i/>
                                <w:iCs/>
                                <w:sz w:val="22"/>
                                <w:szCs w:val="22"/>
                              </w:rPr>
                              <w:t>Prix Coup de cœur</w:t>
                            </w:r>
                            <w:r w:rsidRPr="007E7965">
                              <w:rPr>
                                <w:sz w:val="22"/>
                                <w:szCs w:val="22"/>
                              </w:rPr>
                              <w:t> » se déroule</w:t>
                            </w:r>
                            <w:r w:rsidR="00C05419">
                              <w:rPr>
                                <w:sz w:val="22"/>
                                <w:szCs w:val="22"/>
                              </w:rPr>
                              <w:t>ra</w:t>
                            </w:r>
                            <w:r w:rsidRPr="007E7965">
                              <w:rPr>
                                <w:sz w:val="22"/>
                                <w:szCs w:val="22"/>
                              </w:rPr>
                              <w:t xml:space="preserve"> du 3 décembre 2023 au 1</w:t>
                            </w:r>
                            <w:r w:rsidRPr="007E7965">
                              <w:rPr>
                                <w:sz w:val="22"/>
                                <w:szCs w:val="22"/>
                                <w:vertAlign w:val="superscript"/>
                              </w:rPr>
                              <w:t>er</w:t>
                            </w:r>
                            <w:r w:rsidRPr="007E7965">
                              <w:rPr>
                                <w:sz w:val="22"/>
                                <w:szCs w:val="22"/>
                              </w:rPr>
                              <w:t xml:space="preserve"> mars 2024 inclusivement.   </w:t>
                            </w:r>
                          </w:p>
                          <w:p w14:paraId="591ADE87" w14:textId="77777777" w:rsidR="007E7965" w:rsidRPr="007E7965" w:rsidRDefault="007E7965" w:rsidP="007E7965">
                            <w:pPr>
                              <w:pStyle w:val="Corpsdetexte"/>
                              <w:rPr>
                                <w:b/>
                                <w:bCs/>
                                <w:sz w:val="22"/>
                                <w:szCs w:val="22"/>
                              </w:rPr>
                            </w:pPr>
                            <w:r w:rsidRPr="007E7965">
                              <w:rPr>
                                <w:b/>
                                <w:bCs/>
                                <w:sz w:val="22"/>
                                <w:szCs w:val="22"/>
                              </w:rPr>
                              <w:t xml:space="preserve">DÉVOILEMENT </w:t>
                            </w:r>
                          </w:p>
                          <w:p w14:paraId="76D7BC14" w14:textId="1DAD7DA4" w:rsidR="007E7965" w:rsidRPr="007E7965" w:rsidRDefault="007E7965" w:rsidP="007E7965">
                            <w:pPr>
                              <w:pStyle w:val="Corpsdetexte"/>
                              <w:jc w:val="both"/>
                              <w:rPr>
                                <w:sz w:val="22"/>
                                <w:szCs w:val="22"/>
                              </w:rPr>
                            </w:pPr>
                            <w:r w:rsidRPr="007E7965">
                              <w:rPr>
                                <w:sz w:val="22"/>
                                <w:szCs w:val="22"/>
                              </w:rPr>
                              <w:t xml:space="preserve">Le dévoilement des lauréats aura lieu dans le cadre de la semaine québécoise des personnes handicapées (SQPH) qui se </w:t>
                            </w:r>
                            <w:r w:rsidR="00C05419">
                              <w:rPr>
                                <w:sz w:val="22"/>
                                <w:szCs w:val="22"/>
                              </w:rPr>
                              <w:t>tient</w:t>
                            </w:r>
                            <w:r w:rsidRPr="007E7965">
                              <w:rPr>
                                <w:sz w:val="22"/>
                                <w:szCs w:val="22"/>
                              </w:rPr>
                              <w:t xml:space="preserve"> annuellement du 1 au 7 juin. </w:t>
                            </w:r>
                          </w:p>
                          <w:p w14:paraId="4106290F" w14:textId="77777777" w:rsidR="009E4983" w:rsidRDefault="009E4983" w:rsidP="007E7965">
                            <w:pPr>
                              <w:pStyle w:val="Corpsdetexte"/>
                              <w:rPr>
                                <w:b/>
                                <w:bCs/>
                                <w:sz w:val="22"/>
                                <w:szCs w:val="22"/>
                              </w:rPr>
                            </w:pPr>
                          </w:p>
                          <w:p w14:paraId="3700D8BA" w14:textId="4F13ADFA" w:rsidR="007E7965" w:rsidRPr="00FC3010" w:rsidRDefault="007E7965" w:rsidP="007E7965">
                            <w:pPr>
                              <w:pStyle w:val="Corpsdetexte"/>
                              <w:rPr>
                                <w:b/>
                                <w:bCs/>
                                <w:sz w:val="22"/>
                                <w:szCs w:val="22"/>
                              </w:rPr>
                            </w:pPr>
                            <w:r w:rsidRPr="007E7965">
                              <w:rPr>
                                <w:b/>
                                <w:bCs/>
                                <w:sz w:val="22"/>
                                <w:szCs w:val="22"/>
                              </w:rPr>
                              <w:t xml:space="preserve">Pour plus d’information ou pour déposer des candidatures : </w:t>
                            </w:r>
                          </w:p>
                          <w:p w14:paraId="2733C0B9" w14:textId="162FB2C0" w:rsidR="007E7965" w:rsidRPr="00FC3010" w:rsidRDefault="00000000" w:rsidP="007E7965">
                            <w:pPr>
                              <w:pStyle w:val="Corpsdetexte"/>
                              <w:rPr>
                                <w:sz w:val="22"/>
                                <w:szCs w:val="22"/>
                                <w:lang w:val="fr-FR"/>
                              </w:rPr>
                            </w:pPr>
                            <w:hyperlink r:id="rId29" w:history="1">
                              <w:r w:rsidR="007E7965" w:rsidRPr="007E7965">
                                <w:rPr>
                                  <w:rStyle w:val="Lienhypertexte"/>
                                  <w:sz w:val="22"/>
                                  <w:szCs w:val="22"/>
                                </w:rPr>
                                <w:t>www.aphrso.org/prixcoupdecoeur</w:t>
                              </w:r>
                            </w:hyperlink>
                          </w:p>
                          <w:p w14:paraId="36D64507" w14:textId="77777777" w:rsidR="007E7965" w:rsidRPr="007E7965" w:rsidRDefault="007E7965" w:rsidP="007E7965">
                            <w:pPr>
                              <w:pStyle w:val="Corpsdetexte"/>
                            </w:pPr>
                          </w:p>
                          <w:p w14:paraId="58527D82" w14:textId="77777777" w:rsidR="007E7965" w:rsidRPr="00FC3010" w:rsidRDefault="007E7965" w:rsidP="007E7965">
                            <w:pPr>
                              <w:pStyle w:val="Corpsdetexte"/>
                              <w:jc w:val="both"/>
                              <w:rPr>
                                <w:sz w:val="22"/>
                                <w:szCs w:val="22"/>
                              </w:rPr>
                            </w:pPr>
                            <w:r w:rsidRPr="007E7965">
                              <w:rPr>
                                <w:sz w:val="22"/>
                                <w:szCs w:val="22"/>
                              </w:rPr>
                              <w:t>Pour remercier les citoyens de leur participation à la campagne « </w:t>
                            </w:r>
                            <w:r w:rsidRPr="007E7965">
                              <w:rPr>
                                <w:i/>
                                <w:iCs/>
                                <w:sz w:val="22"/>
                                <w:szCs w:val="22"/>
                              </w:rPr>
                              <w:t>Prix Coup de cœur</w:t>
                            </w:r>
                            <w:r w:rsidRPr="007E7965">
                              <w:rPr>
                                <w:sz w:val="22"/>
                                <w:szCs w:val="22"/>
                              </w:rPr>
                              <w:t xml:space="preserve"> », </w:t>
                            </w:r>
                            <w:r w:rsidRPr="007E7965">
                              <w:rPr>
                                <w:b/>
                                <w:bCs/>
                                <w:color w:val="2683C6" w:themeColor="accent2"/>
                                <w:sz w:val="22"/>
                                <w:szCs w:val="22"/>
                              </w:rPr>
                              <w:t>l’APHRSO offrira par tirage au sort une carte-cadeau de 100$,</w:t>
                            </w:r>
                            <w:r w:rsidRPr="007E7965">
                              <w:rPr>
                                <w:color w:val="2683C6" w:themeColor="accent2"/>
                                <w:sz w:val="22"/>
                                <w:szCs w:val="22"/>
                              </w:rPr>
                              <w:t xml:space="preserve"> </w:t>
                            </w:r>
                            <w:r w:rsidRPr="007E7965">
                              <w:rPr>
                                <w:sz w:val="22"/>
                                <w:szCs w:val="22"/>
                              </w:rPr>
                              <w:t>utilisable dans un supermarché de la MRC de Roussillon.</w:t>
                            </w:r>
                          </w:p>
                          <w:p w14:paraId="24CBD1D2" w14:textId="50E05A80" w:rsidR="00C70CC9" w:rsidRPr="009E4983" w:rsidRDefault="00177FBB" w:rsidP="007E7965">
                            <w:pPr>
                              <w:pStyle w:val="Corpsdetexte"/>
                              <w:jc w:val="both"/>
                              <w:rPr>
                                <w:sz w:val="22"/>
                                <w:szCs w:val="22"/>
                              </w:rPr>
                            </w:pPr>
                            <w:r w:rsidRPr="00FC3010">
                              <w:rPr>
                                <w:b/>
                                <w:bCs/>
                                <w:color w:val="2683C6" w:themeColor="accent2"/>
                                <w:sz w:val="22"/>
                                <w:szCs w:val="22"/>
                              </w:rPr>
                              <w:t xml:space="preserve">Nous invitons donc nos membres et leurs proches </w:t>
                            </w:r>
                            <w:r w:rsidRPr="009E4983">
                              <w:rPr>
                                <w:sz w:val="22"/>
                                <w:szCs w:val="22"/>
                              </w:rPr>
                              <w:t>à déposer des candidatures pour mettre en lumière des initiatives réalisées</w:t>
                            </w:r>
                            <w:r w:rsidR="0089667C" w:rsidRPr="009E4983">
                              <w:rPr>
                                <w:sz w:val="22"/>
                                <w:szCs w:val="22"/>
                              </w:rPr>
                              <w:t xml:space="preserve"> dans le Roussillon</w:t>
                            </w:r>
                            <w:r w:rsidRPr="009E4983">
                              <w:rPr>
                                <w:sz w:val="22"/>
                                <w:szCs w:val="22"/>
                              </w:rPr>
                              <w:t xml:space="preserve"> et qui ont un impact positif pour </w:t>
                            </w:r>
                            <w:r w:rsidR="0089667C" w:rsidRPr="009E4983">
                              <w:rPr>
                                <w:sz w:val="22"/>
                                <w:szCs w:val="22"/>
                              </w:rPr>
                              <w:t>eux</w:t>
                            </w:r>
                            <w:r w:rsidR="00C70CC9" w:rsidRPr="009E4983">
                              <w:rPr>
                                <w:sz w:val="22"/>
                                <w:szCs w:val="22"/>
                              </w:rPr>
                              <w:t xml:space="preserve">. </w:t>
                            </w:r>
                          </w:p>
                          <w:p w14:paraId="2B145589" w14:textId="608BDD58" w:rsidR="007E7965" w:rsidRPr="00FC3010" w:rsidRDefault="00C70CC9" w:rsidP="001237A3">
                            <w:pPr>
                              <w:pStyle w:val="Corpsdetexte"/>
                              <w:spacing w:after="0"/>
                              <w:rPr>
                                <w:sz w:val="22"/>
                                <w:szCs w:val="22"/>
                              </w:rPr>
                            </w:pPr>
                            <w:r w:rsidRPr="00FC3010">
                              <w:rPr>
                                <w:sz w:val="22"/>
                                <w:szCs w:val="22"/>
                              </w:rPr>
                              <w:t>Voici quelques exemples pour vous inspirer :</w:t>
                            </w:r>
                          </w:p>
                          <w:p w14:paraId="113043A9" w14:textId="24B0451D" w:rsidR="00177FBB" w:rsidRPr="00FC3010" w:rsidRDefault="00C70CC9" w:rsidP="009E4983">
                            <w:pPr>
                              <w:pStyle w:val="Corpsdetexte"/>
                              <w:numPr>
                                <w:ilvl w:val="0"/>
                                <w:numId w:val="9"/>
                              </w:numPr>
                              <w:spacing w:before="240" w:line="240" w:lineRule="auto"/>
                              <w:rPr>
                                <w:sz w:val="22"/>
                                <w:szCs w:val="22"/>
                              </w:rPr>
                            </w:pPr>
                            <w:r w:rsidRPr="00FC3010">
                              <w:rPr>
                                <w:sz w:val="22"/>
                                <w:szCs w:val="22"/>
                              </w:rPr>
                              <w:t>Installation d’une rampe d’accès, d’un bouton-poussoir ou de portes électriques à un endroit que vous fréquentez</w:t>
                            </w:r>
                          </w:p>
                          <w:p w14:paraId="6E358585" w14:textId="14C6876F" w:rsidR="00C70CC9" w:rsidRPr="00FC3010" w:rsidRDefault="00577BCF" w:rsidP="009E4983">
                            <w:pPr>
                              <w:pStyle w:val="Corpsdetexte"/>
                              <w:numPr>
                                <w:ilvl w:val="0"/>
                                <w:numId w:val="9"/>
                              </w:numPr>
                              <w:spacing w:line="240" w:lineRule="auto"/>
                              <w:rPr>
                                <w:sz w:val="22"/>
                                <w:szCs w:val="22"/>
                              </w:rPr>
                            </w:pPr>
                            <w:r w:rsidRPr="00FC3010">
                              <w:rPr>
                                <w:sz w:val="22"/>
                                <w:szCs w:val="22"/>
                              </w:rPr>
                              <w:t>Mesure, accommodement ou adaptation d’une activité ou d’un service pour vous faciliter l’accès</w:t>
                            </w:r>
                          </w:p>
                          <w:p w14:paraId="3346C9FE" w14:textId="009F9577" w:rsidR="001E75CA" w:rsidRDefault="00577BCF" w:rsidP="009E4983">
                            <w:pPr>
                              <w:pStyle w:val="Corpsdetexte"/>
                              <w:numPr>
                                <w:ilvl w:val="0"/>
                                <w:numId w:val="9"/>
                              </w:numPr>
                              <w:spacing w:line="240" w:lineRule="auto"/>
                              <w:rPr>
                                <w:sz w:val="22"/>
                                <w:szCs w:val="22"/>
                                <w:lang w:val="fr-FR"/>
                              </w:rPr>
                            </w:pPr>
                            <w:r w:rsidRPr="00FC3010">
                              <w:rPr>
                                <w:sz w:val="22"/>
                                <w:szCs w:val="22"/>
                                <w:lang w:val="fr-FR"/>
                              </w:rPr>
                              <w:t xml:space="preserve">Embauche </w:t>
                            </w:r>
                            <w:r w:rsidR="0089667C" w:rsidRPr="00FC3010">
                              <w:rPr>
                                <w:sz w:val="22"/>
                                <w:szCs w:val="22"/>
                                <w:lang w:val="fr-FR"/>
                              </w:rPr>
                              <w:t xml:space="preserve">ou possibilité d’un stage </w:t>
                            </w:r>
                            <w:r w:rsidR="00C2228B">
                              <w:rPr>
                                <w:sz w:val="22"/>
                                <w:szCs w:val="22"/>
                                <w:lang w:val="fr-FR"/>
                              </w:rPr>
                              <w:t>par une entreprise, un organisme ou un commerce de la région</w:t>
                            </w:r>
                          </w:p>
                          <w:p w14:paraId="4CA7918A" w14:textId="39F618E3" w:rsidR="009520CC" w:rsidRPr="001237A3" w:rsidRDefault="009520CC" w:rsidP="001237A3">
                            <w:pPr>
                              <w:pStyle w:val="Corpsdetexte"/>
                              <w:jc w:val="both"/>
                              <w:rPr>
                                <w:lang w:val="fr-FR"/>
                              </w:rPr>
                            </w:pPr>
                            <w:r w:rsidRPr="001237A3">
                              <w:rPr>
                                <w:lang w:val="fr-FR"/>
                              </w:rPr>
                              <w:t xml:space="preserve">Si vous avez besoin d’assistance pour déposer une candidature, n’hésitez pas à communiquer avec </w:t>
                            </w:r>
                            <w:r w:rsidR="009E4983">
                              <w:rPr>
                                <w:lang w:val="fr-FR"/>
                              </w:rPr>
                              <w:t>nous.</w:t>
                            </w:r>
                            <w:r w:rsidRPr="001237A3">
                              <w:rPr>
                                <w:lang w:val="fr-FR"/>
                              </w:rPr>
                              <w:t xml:space="preserve"> </w:t>
                            </w:r>
                            <w:r w:rsidR="009E4983">
                              <w:rPr>
                                <w:lang w:val="fr-FR"/>
                              </w:rPr>
                              <w:t>Il nous fera</w:t>
                            </w:r>
                            <w:r w:rsidRPr="001237A3">
                              <w:rPr>
                                <w:lang w:val="fr-FR"/>
                              </w:rPr>
                              <w:t xml:space="preserve"> un plaisir de vous accompagner.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0A690" id="Text Box 51" o:spid="_x0000_s1069" type="#_x0000_t202" style="position:absolute;margin-left:38.55pt;margin-top:445.75pt;width:129.45pt;height:300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" filled="f" stroked="f">
                <v:textbox style="mso-next-textbox:#Text Box 156" inset="0,0,0,0">
                  <w:txbxContent>
                    <w:p w14:paraId="4839B596" w14:textId="77777777" w:rsidR="007E7965" w:rsidRPr="007E7965" w:rsidRDefault="007E7965" w:rsidP="007E7965">
                      <w:pPr>
                        <w:pStyle w:val="Corpsdetexte"/>
                        <w:rPr>
                          <w:b/>
                          <w:bCs/>
                          <w:sz w:val="22"/>
                          <w:szCs w:val="22"/>
                        </w:rPr>
                      </w:pPr>
                      <w:r w:rsidRPr="007E7965">
                        <w:rPr>
                          <w:b/>
                          <w:bCs/>
                          <w:sz w:val="22"/>
                          <w:szCs w:val="22"/>
                        </w:rPr>
                        <w:t xml:space="preserve">DURÉE </w:t>
                      </w:r>
                    </w:p>
                    <w:p w14:paraId="68F8078B" w14:textId="10323621" w:rsidR="007E7965" w:rsidRPr="007E7965" w:rsidRDefault="007E7965" w:rsidP="007E7965">
                      <w:pPr>
                        <w:pStyle w:val="Corpsdetexte"/>
                        <w:jc w:val="both"/>
                        <w:rPr>
                          <w:sz w:val="22"/>
                          <w:szCs w:val="22"/>
                        </w:rPr>
                      </w:pPr>
                      <w:r w:rsidRPr="007E7965">
                        <w:rPr>
                          <w:sz w:val="22"/>
                          <w:szCs w:val="22"/>
                        </w:rPr>
                        <w:t>La campagne « </w:t>
                      </w:r>
                      <w:r w:rsidRPr="007E7965">
                        <w:rPr>
                          <w:i/>
                          <w:iCs/>
                          <w:sz w:val="22"/>
                          <w:szCs w:val="22"/>
                        </w:rPr>
                        <w:t>Prix Coup de cœur</w:t>
                      </w:r>
                      <w:r w:rsidRPr="007E7965">
                        <w:rPr>
                          <w:sz w:val="22"/>
                          <w:szCs w:val="22"/>
                        </w:rPr>
                        <w:t> » se déroule</w:t>
                      </w:r>
                      <w:r w:rsidR="00C05419">
                        <w:rPr>
                          <w:sz w:val="22"/>
                          <w:szCs w:val="22"/>
                        </w:rPr>
                        <w:t>ra</w:t>
                      </w:r>
                      <w:r w:rsidRPr="007E7965">
                        <w:rPr>
                          <w:sz w:val="22"/>
                          <w:szCs w:val="22"/>
                        </w:rPr>
                        <w:t xml:space="preserve"> du 3 décembre 2023 au 1</w:t>
                      </w:r>
                      <w:r w:rsidRPr="007E7965">
                        <w:rPr>
                          <w:sz w:val="22"/>
                          <w:szCs w:val="22"/>
                          <w:vertAlign w:val="superscript"/>
                        </w:rPr>
                        <w:t>er</w:t>
                      </w:r>
                      <w:r w:rsidRPr="007E7965">
                        <w:rPr>
                          <w:sz w:val="22"/>
                          <w:szCs w:val="22"/>
                        </w:rPr>
                        <w:t xml:space="preserve"> mars 2024 inclusivement.   </w:t>
                      </w:r>
                    </w:p>
                    <w:p w14:paraId="591ADE87" w14:textId="77777777" w:rsidR="007E7965" w:rsidRPr="007E7965" w:rsidRDefault="007E7965" w:rsidP="007E7965">
                      <w:pPr>
                        <w:pStyle w:val="Corpsdetexte"/>
                        <w:rPr>
                          <w:b/>
                          <w:bCs/>
                          <w:sz w:val="22"/>
                          <w:szCs w:val="22"/>
                        </w:rPr>
                      </w:pPr>
                      <w:r w:rsidRPr="007E7965">
                        <w:rPr>
                          <w:b/>
                          <w:bCs/>
                          <w:sz w:val="22"/>
                          <w:szCs w:val="22"/>
                        </w:rPr>
                        <w:t xml:space="preserve">DÉVOILEMENT </w:t>
                      </w:r>
                    </w:p>
                    <w:p w14:paraId="76D7BC14" w14:textId="1DAD7DA4" w:rsidR="007E7965" w:rsidRPr="007E7965" w:rsidRDefault="007E7965" w:rsidP="007E7965">
                      <w:pPr>
                        <w:pStyle w:val="Corpsdetexte"/>
                        <w:jc w:val="both"/>
                        <w:rPr>
                          <w:sz w:val="22"/>
                          <w:szCs w:val="22"/>
                        </w:rPr>
                      </w:pPr>
                      <w:r w:rsidRPr="007E7965">
                        <w:rPr>
                          <w:sz w:val="22"/>
                          <w:szCs w:val="22"/>
                        </w:rPr>
                        <w:t xml:space="preserve">Le dévoilement des lauréats aura lieu dans le cadre de la semaine québécoise des personnes handicapées (SQPH) qui se </w:t>
                      </w:r>
                      <w:r w:rsidR="00C05419">
                        <w:rPr>
                          <w:sz w:val="22"/>
                          <w:szCs w:val="22"/>
                        </w:rPr>
                        <w:t>tient</w:t>
                      </w:r>
                      <w:r w:rsidRPr="007E7965">
                        <w:rPr>
                          <w:sz w:val="22"/>
                          <w:szCs w:val="22"/>
                        </w:rPr>
                        <w:t xml:space="preserve"> annuellement du 1 au 7 juin. </w:t>
                      </w:r>
                    </w:p>
                    <w:p w14:paraId="4106290F" w14:textId="77777777" w:rsidR="009E4983" w:rsidRDefault="009E4983" w:rsidP="007E7965">
                      <w:pPr>
                        <w:pStyle w:val="Corpsdetexte"/>
                        <w:rPr>
                          <w:b/>
                          <w:bCs/>
                          <w:sz w:val="22"/>
                          <w:szCs w:val="22"/>
                        </w:rPr>
                      </w:pPr>
                    </w:p>
                    <w:p w14:paraId="3700D8BA" w14:textId="4F13ADFA" w:rsidR="007E7965" w:rsidRPr="00FC3010" w:rsidRDefault="007E7965" w:rsidP="007E7965">
                      <w:pPr>
                        <w:pStyle w:val="Corpsdetexte"/>
                        <w:rPr>
                          <w:b/>
                          <w:bCs/>
                          <w:sz w:val="22"/>
                          <w:szCs w:val="22"/>
                        </w:rPr>
                      </w:pPr>
                      <w:r w:rsidRPr="007E7965">
                        <w:rPr>
                          <w:b/>
                          <w:bCs/>
                          <w:sz w:val="22"/>
                          <w:szCs w:val="22"/>
                        </w:rPr>
                        <w:t xml:space="preserve">Pour plus d’information ou pour déposer des candidatures : </w:t>
                      </w:r>
                    </w:p>
                    <w:p w14:paraId="2733C0B9" w14:textId="162FB2C0" w:rsidR="007E7965" w:rsidRPr="00FC3010" w:rsidRDefault="00000000" w:rsidP="007E7965">
                      <w:pPr>
                        <w:pStyle w:val="Corpsdetexte"/>
                        <w:rPr>
                          <w:sz w:val="22"/>
                          <w:szCs w:val="22"/>
                          <w:lang w:val="fr-FR"/>
                        </w:rPr>
                      </w:pPr>
                      <w:hyperlink r:id="rId30" w:history="1">
                        <w:r w:rsidR="007E7965" w:rsidRPr="007E7965">
                          <w:rPr>
                            <w:rStyle w:val="Lienhypertexte"/>
                            <w:sz w:val="22"/>
                            <w:szCs w:val="22"/>
                          </w:rPr>
                          <w:t>www.aphrso.org/prixcoupdecoeur</w:t>
                        </w:r>
                      </w:hyperlink>
                    </w:p>
                    <w:p w14:paraId="36D64507" w14:textId="77777777" w:rsidR="007E7965" w:rsidRPr="007E7965" w:rsidRDefault="007E7965" w:rsidP="007E7965">
                      <w:pPr>
                        <w:pStyle w:val="Corpsdetexte"/>
                      </w:pPr>
                    </w:p>
                    <w:p w14:paraId="58527D82" w14:textId="77777777" w:rsidR="007E7965" w:rsidRPr="00FC3010" w:rsidRDefault="007E7965" w:rsidP="007E7965">
                      <w:pPr>
                        <w:pStyle w:val="Corpsdetexte"/>
                        <w:jc w:val="both"/>
                        <w:rPr>
                          <w:sz w:val="22"/>
                          <w:szCs w:val="22"/>
                        </w:rPr>
                      </w:pPr>
                      <w:r w:rsidRPr="007E7965">
                        <w:rPr>
                          <w:sz w:val="22"/>
                          <w:szCs w:val="22"/>
                        </w:rPr>
                        <w:t>Pour remercier les citoyens de leur participation à la campagne « </w:t>
                      </w:r>
                      <w:r w:rsidRPr="007E7965">
                        <w:rPr>
                          <w:i/>
                          <w:iCs/>
                          <w:sz w:val="22"/>
                          <w:szCs w:val="22"/>
                        </w:rPr>
                        <w:t>Prix Coup de cœur</w:t>
                      </w:r>
                      <w:r w:rsidRPr="007E7965">
                        <w:rPr>
                          <w:sz w:val="22"/>
                          <w:szCs w:val="22"/>
                        </w:rPr>
                        <w:t xml:space="preserve"> », </w:t>
                      </w:r>
                      <w:r w:rsidRPr="007E7965">
                        <w:rPr>
                          <w:b/>
                          <w:bCs/>
                          <w:color w:val="2683C6" w:themeColor="accent2"/>
                          <w:sz w:val="22"/>
                          <w:szCs w:val="22"/>
                        </w:rPr>
                        <w:t>l’APHRSO offrira par tirage au sort une carte-cadeau de 100$,</w:t>
                      </w:r>
                      <w:r w:rsidRPr="007E7965">
                        <w:rPr>
                          <w:color w:val="2683C6" w:themeColor="accent2"/>
                          <w:sz w:val="22"/>
                          <w:szCs w:val="22"/>
                        </w:rPr>
                        <w:t xml:space="preserve"> </w:t>
                      </w:r>
                      <w:r w:rsidRPr="007E7965">
                        <w:rPr>
                          <w:sz w:val="22"/>
                          <w:szCs w:val="22"/>
                        </w:rPr>
                        <w:t>utilisable dans un supermarché de la MRC de Roussillon.</w:t>
                      </w:r>
                    </w:p>
                    <w:p w14:paraId="24CBD1D2" w14:textId="50E05A80" w:rsidR="00C70CC9" w:rsidRPr="009E4983" w:rsidRDefault="00177FBB" w:rsidP="007E7965">
                      <w:pPr>
                        <w:pStyle w:val="Corpsdetexte"/>
                        <w:jc w:val="both"/>
                        <w:rPr>
                          <w:sz w:val="22"/>
                          <w:szCs w:val="22"/>
                        </w:rPr>
                      </w:pPr>
                      <w:r w:rsidRPr="00FC3010">
                        <w:rPr>
                          <w:b/>
                          <w:bCs/>
                          <w:color w:val="2683C6" w:themeColor="accent2"/>
                          <w:sz w:val="22"/>
                          <w:szCs w:val="22"/>
                        </w:rPr>
                        <w:t xml:space="preserve">Nous invitons donc nos membres et leurs proches </w:t>
                      </w:r>
                      <w:r w:rsidRPr="009E4983">
                        <w:rPr>
                          <w:sz w:val="22"/>
                          <w:szCs w:val="22"/>
                        </w:rPr>
                        <w:t>à déposer des candidatures pour mettre en lumière des initiatives réalisées</w:t>
                      </w:r>
                      <w:r w:rsidR="0089667C" w:rsidRPr="009E4983">
                        <w:rPr>
                          <w:sz w:val="22"/>
                          <w:szCs w:val="22"/>
                        </w:rPr>
                        <w:t xml:space="preserve"> dans le Roussillon</w:t>
                      </w:r>
                      <w:r w:rsidRPr="009E4983">
                        <w:rPr>
                          <w:sz w:val="22"/>
                          <w:szCs w:val="22"/>
                        </w:rPr>
                        <w:t xml:space="preserve"> et qui ont un impact positif pour </w:t>
                      </w:r>
                      <w:r w:rsidR="0089667C" w:rsidRPr="009E4983">
                        <w:rPr>
                          <w:sz w:val="22"/>
                          <w:szCs w:val="22"/>
                        </w:rPr>
                        <w:t>eux</w:t>
                      </w:r>
                      <w:r w:rsidR="00C70CC9" w:rsidRPr="009E4983">
                        <w:rPr>
                          <w:sz w:val="22"/>
                          <w:szCs w:val="22"/>
                        </w:rPr>
                        <w:t xml:space="preserve">. </w:t>
                      </w:r>
                    </w:p>
                    <w:p w14:paraId="2B145589" w14:textId="608BDD58" w:rsidR="007E7965" w:rsidRPr="00FC3010" w:rsidRDefault="00C70CC9" w:rsidP="001237A3">
                      <w:pPr>
                        <w:pStyle w:val="Corpsdetexte"/>
                        <w:spacing w:after="0"/>
                        <w:rPr>
                          <w:sz w:val="22"/>
                          <w:szCs w:val="22"/>
                        </w:rPr>
                      </w:pPr>
                      <w:r w:rsidRPr="00FC3010">
                        <w:rPr>
                          <w:sz w:val="22"/>
                          <w:szCs w:val="22"/>
                        </w:rPr>
                        <w:t>Voici quelques exemples pour vous inspirer :</w:t>
                      </w:r>
                    </w:p>
                    <w:p w14:paraId="113043A9" w14:textId="24B0451D" w:rsidR="00177FBB" w:rsidRPr="00FC3010" w:rsidRDefault="00C70CC9" w:rsidP="009E4983">
                      <w:pPr>
                        <w:pStyle w:val="Corpsdetexte"/>
                        <w:numPr>
                          <w:ilvl w:val="0"/>
                          <w:numId w:val="9"/>
                        </w:numPr>
                        <w:spacing w:before="240" w:line="240" w:lineRule="auto"/>
                        <w:rPr>
                          <w:sz w:val="22"/>
                          <w:szCs w:val="22"/>
                        </w:rPr>
                      </w:pPr>
                      <w:r w:rsidRPr="00FC3010">
                        <w:rPr>
                          <w:sz w:val="22"/>
                          <w:szCs w:val="22"/>
                        </w:rPr>
                        <w:t>Installation d’une rampe d’accès, d’un bouton-poussoir ou de portes électriques à un endroit que vous fréquentez</w:t>
                      </w:r>
                    </w:p>
                    <w:p w14:paraId="6E358585" w14:textId="14C6876F" w:rsidR="00C70CC9" w:rsidRPr="00FC3010" w:rsidRDefault="00577BCF" w:rsidP="009E4983">
                      <w:pPr>
                        <w:pStyle w:val="Corpsdetexte"/>
                        <w:numPr>
                          <w:ilvl w:val="0"/>
                          <w:numId w:val="9"/>
                        </w:numPr>
                        <w:spacing w:line="240" w:lineRule="auto"/>
                        <w:rPr>
                          <w:sz w:val="22"/>
                          <w:szCs w:val="22"/>
                        </w:rPr>
                      </w:pPr>
                      <w:r w:rsidRPr="00FC3010">
                        <w:rPr>
                          <w:sz w:val="22"/>
                          <w:szCs w:val="22"/>
                        </w:rPr>
                        <w:t>Mesure, accommodement ou adaptation d’une activité ou d’un service pour vous faciliter l’accès</w:t>
                      </w:r>
                    </w:p>
                    <w:p w14:paraId="3346C9FE" w14:textId="009F9577" w:rsidR="001E75CA" w:rsidRDefault="00577BCF" w:rsidP="009E4983">
                      <w:pPr>
                        <w:pStyle w:val="Corpsdetexte"/>
                        <w:numPr>
                          <w:ilvl w:val="0"/>
                          <w:numId w:val="9"/>
                        </w:numPr>
                        <w:spacing w:line="240" w:lineRule="auto"/>
                        <w:rPr>
                          <w:sz w:val="22"/>
                          <w:szCs w:val="22"/>
                          <w:lang w:val="fr-FR"/>
                        </w:rPr>
                      </w:pPr>
                      <w:r w:rsidRPr="00FC3010">
                        <w:rPr>
                          <w:sz w:val="22"/>
                          <w:szCs w:val="22"/>
                          <w:lang w:val="fr-FR"/>
                        </w:rPr>
                        <w:t xml:space="preserve">Embauche </w:t>
                      </w:r>
                      <w:r w:rsidR="0089667C" w:rsidRPr="00FC3010">
                        <w:rPr>
                          <w:sz w:val="22"/>
                          <w:szCs w:val="22"/>
                          <w:lang w:val="fr-FR"/>
                        </w:rPr>
                        <w:t xml:space="preserve">ou possibilité d’un stage </w:t>
                      </w:r>
                      <w:r w:rsidR="00C2228B">
                        <w:rPr>
                          <w:sz w:val="22"/>
                          <w:szCs w:val="22"/>
                          <w:lang w:val="fr-FR"/>
                        </w:rPr>
                        <w:t>par une entreprise, un organisme ou un commerce de la région</w:t>
                      </w:r>
                    </w:p>
                    <w:p w14:paraId="4CA7918A" w14:textId="39F618E3" w:rsidR="009520CC" w:rsidRPr="001237A3" w:rsidRDefault="009520CC" w:rsidP="001237A3">
                      <w:pPr>
                        <w:pStyle w:val="Corpsdetexte"/>
                        <w:jc w:val="both"/>
                        <w:rPr>
                          <w:lang w:val="fr-FR"/>
                        </w:rPr>
                      </w:pPr>
                      <w:r w:rsidRPr="001237A3">
                        <w:rPr>
                          <w:lang w:val="fr-FR"/>
                        </w:rPr>
                        <w:t xml:space="preserve">Si vous avez besoin d’assistance pour déposer une candidature, n’hésitez pas à communiquer avec </w:t>
                      </w:r>
                      <w:r w:rsidR="009E4983">
                        <w:rPr>
                          <w:lang w:val="fr-FR"/>
                        </w:rPr>
                        <w:t>nous.</w:t>
                      </w:r>
                      <w:r w:rsidRPr="001237A3">
                        <w:rPr>
                          <w:lang w:val="fr-FR"/>
                        </w:rPr>
                        <w:t xml:space="preserve"> </w:t>
                      </w:r>
                      <w:r w:rsidR="009E4983">
                        <w:rPr>
                          <w:lang w:val="fr-FR"/>
                        </w:rPr>
                        <w:t>Il nous fera</w:t>
                      </w:r>
                      <w:r w:rsidRPr="001237A3">
                        <w:rPr>
                          <w:lang w:val="fr-FR"/>
                        </w:rPr>
                        <w:t xml:space="preserve"> un plaisir de vous accompagner.</w:t>
                      </w:r>
                    </w:p>
                  </w:txbxContent>
                </v:textbox>
                <w10:wrap anchorx="page" anchory="margin"/>
              </v:shape>
            </w:pict>
          </mc:Fallback>
        </mc:AlternateContent>
      </w:r>
      <w:r w:rsidR="001E75CA" w:rsidRPr="00E14ABD">
        <w:rPr>
          <w:sz w:val="22"/>
          <w:szCs w:val="22"/>
        </w:rPr>
        <w:br w:type="page"/>
      </w:r>
    </w:p>
    <w:p w14:paraId="0B5DD22E" w14:textId="134DC787" w:rsidR="001E75CA" w:rsidRPr="00E14ABD" w:rsidRDefault="001E75CA">
      <w:pPr>
        <w:rPr>
          <w:sz w:val="22"/>
          <w:szCs w:val="22"/>
        </w:rPr>
      </w:pPr>
    </w:p>
    <w:p w14:paraId="2954DA2C" w14:textId="7152A5B6" w:rsidR="001E75CA" w:rsidRDefault="001E75CA"/>
    <w:p w14:paraId="37428AF3" w14:textId="609867D9" w:rsidR="001E75CA" w:rsidRDefault="0065269A">
      <w:r>
        <w:rPr>
          <w:noProof/>
          <w:lang w:eastAsia="fr-CA" w:bidi="ar-SA"/>
        </w:rPr>
        <mc:AlternateContent>
          <mc:Choice Requires="wps">
            <w:drawing>
              <wp:anchor distT="0" distB="0" distL="114300" distR="114300" simplePos="0" relativeHeight="251629568" behindDoc="0" locked="0" layoutInCell="1" allowOverlap="1" wp14:anchorId="28C99B23" wp14:editId="6F854C66">
                <wp:simplePos x="0" y="0"/>
                <wp:positionH relativeFrom="page">
                  <wp:posOffset>2428155</wp:posOffset>
                </wp:positionH>
                <wp:positionV relativeFrom="page">
                  <wp:posOffset>922083</wp:posOffset>
                </wp:positionV>
                <wp:extent cx="4800600" cy="591671"/>
                <wp:effectExtent l="0" t="0" r="0" b="18415"/>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9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5EDC9" w14:textId="3201CB56" w:rsidR="00104961" w:rsidRPr="006A7103" w:rsidRDefault="007E73A8" w:rsidP="00286713">
                            <w:pPr>
                              <w:pStyle w:val="Titre2"/>
                              <w:spacing w:after="0" w:line="240" w:lineRule="auto"/>
                              <w:rPr>
                                <w:rFonts w:ascii="Bookman Old Style" w:hAnsi="Bookman Old Style"/>
                                <w:b/>
                                <w:bCs/>
                                <w:color w:val="auto"/>
                                <w:sz w:val="40"/>
                                <w:szCs w:val="40"/>
                              </w:rPr>
                            </w:pPr>
                            <w:r w:rsidRPr="006A7103">
                              <w:rPr>
                                <w:rFonts w:ascii="Bookman Old Style" w:hAnsi="Bookman Old Style"/>
                                <w:b/>
                                <w:bCs/>
                                <w:color w:val="auto"/>
                                <w:sz w:val="40"/>
                                <w:szCs w:val="40"/>
                              </w:rPr>
                              <w:t>Notre s</w:t>
                            </w:r>
                            <w:r w:rsidR="00104961" w:rsidRPr="006A7103">
                              <w:rPr>
                                <w:rFonts w:ascii="Bookman Old Style" w:hAnsi="Bookman Old Style"/>
                                <w:b/>
                                <w:bCs/>
                                <w:color w:val="auto"/>
                                <w:sz w:val="40"/>
                                <w:szCs w:val="40"/>
                              </w:rPr>
                              <w:t xml:space="preserve">alon des partenaires : </w:t>
                            </w:r>
                          </w:p>
                          <w:p w14:paraId="004B9DD9" w14:textId="34992CD4" w:rsidR="001E75CA" w:rsidRPr="006A7103" w:rsidRDefault="0056299E" w:rsidP="00286713">
                            <w:pPr>
                              <w:pStyle w:val="Titre2"/>
                              <w:spacing w:after="0" w:line="240" w:lineRule="auto"/>
                              <w:rPr>
                                <w:color w:val="335B74" w:themeColor="text2"/>
                              </w:rPr>
                            </w:pPr>
                            <w:r w:rsidRPr="006A7103">
                              <w:rPr>
                                <w:rFonts w:ascii="Bookman Old Style" w:hAnsi="Bookman Old Style"/>
                                <w:b/>
                                <w:bCs/>
                                <w:color w:val="335B74" w:themeColor="text2"/>
                                <w:sz w:val="40"/>
                                <w:szCs w:val="40"/>
                              </w:rPr>
                              <w:t>Une</w:t>
                            </w:r>
                            <w:r w:rsidR="00104961" w:rsidRPr="006A7103">
                              <w:rPr>
                                <w:rFonts w:ascii="Bookman Old Style" w:hAnsi="Bookman Old Style"/>
                                <w:b/>
                                <w:bCs/>
                                <w:color w:val="335B74" w:themeColor="text2"/>
                                <w:sz w:val="40"/>
                                <w:szCs w:val="40"/>
                              </w:rPr>
                              <w:t xml:space="preserve"> deuxième édition </w:t>
                            </w:r>
                            <w:r w:rsidR="00C401F2" w:rsidRPr="006A7103">
                              <w:rPr>
                                <w:rFonts w:ascii="Bookman Old Style" w:hAnsi="Bookman Old Style"/>
                                <w:b/>
                                <w:bCs/>
                                <w:color w:val="335B74" w:themeColor="text2"/>
                                <w:sz w:val="40"/>
                                <w:szCs w:val="40"/>
                              </w:rPr>
                              <w:t>en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99B23" id="Text Box 61" o:spid="_x0000_s1070" type="#_x0000_t202" style="position:absolute;margin-left:191.2pt;margin-top:72.6pt;width:378pt;height:46.6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" filled="f" stroked="f">
                <v:textbox inset="0,0,0,0">
                  <w:txbxContent>
                    <w:p w14:paraId="30B5EDC9" w14:textId="3201CB56" w:rsidR="00104961" w:rsidRPr="006A7103" w:rsidRDefault="007E73A8" w:rsidP="00286713">
                      <w:pPr>
                        <w:pStyle w:val="Titre2"/>
                        <w:spacing w:after="0" w:line="240" w:lineRule="auto"/>
                        <w:rPr>
                          <w:rFonts w:ascii="Bookman Old Style" w:hAnsi="Bookman Old Style"/>
                          <w:b/>
                          <w:bCs/>
                          <w:color w:val="auto"/>
                          <w:sz w:val="40"/>
                          <w:szCs w:val="40"/>
                        </w:rPr>
                      </w:pPr>
                      <w:r w:rsidRPr="006A7103">
                        <w:rPr>
                          <w:rFonts w:ascii="Bookman Old Style" w:hAnsi="Bookman Old Style"/>
                          <w:b/>
                          <w:bCs/>
                          <w:color w:val="auto"/>
                          <w:sz w:val="40"/>
                          <w:szCs w:val="40"/>
                        </w:rPr>
                        <w:t>Notre s</w:t>
                      </w:r>
                      <w:r w:rsidR="00104961" w:rsidRPr="006A7103">
                        <w:rPr>
                          <w:rFonts w:ascii="Bookman Old Style" w:hAnsi="Bookman Old Style"/>
                          <w:b/>
                          <w:bCs/>
                          <w:color w:val="auto"/>
                          <w:sz w:val="40"/>
                          <w:szCs w:val="40"/>
                        </w:rPr>
                        <w:t xml:space="preserve">alon des partenaires : </w:t>
                      </w:r>
                    </w:p>
                    <w:p w14:paraId="004B9DD9" w14:textId="34992CD4" w:rsidR="001E75CA" w:rsidRPr="006A7103" w:rsidRDefault="0056299E" w:rsidP="00286713">
                      <w:pPr>
                        <w:pStyle w:val="Titre2"/>
                        <w:spacing w:after="0" w:line="240" w:lineRule="auto"/>
                        <w:rPr>
                          <w:color w:val="335B74" w:themeColor="text2"/>
                        </w:rPr>
                      </w:pPr>
                      <w:r w:rsidRPr="006A7103">
                        <w:rPr>
                          <w:rFonts w:ascii="Bookman Old Style" w:hAnsi="Bookman Old Style"/>
                          <w:b/>
                          <w:bCs/>
                          <w:color w:val="335B74" w:themeColor="text2"/>
                          <w:sz w:val="40"/>
                          <w:szCs w:val="40"/>
                        </w:rPr>
                        <w:t>Une</w:t>
                      </w:r>
                      <w:r w:rsidR="00104961" w:rsidRPr="006A7103">
                        <w:rPr>
                          <w:rFonts w:ascii="Bookman Old Style" w:hAnsi="Bookman Old Style"/>
                          <w:b/>
                          <w:bCs/>
                          <w:color w:val="335B74" w:themeColor="text2"/>
                          <w:sz w:val="40"/>
                          <w:szCs w:val="40"/>
                        </w:rPr>
                        <w:t xml:space="preserve"> deuxième édition </w:t>
                      </w:r>
                      <w:r w:rsidR="00C401F2" w:rsidRPr="006A7103">
                        <w:rPr>
                          <w:rFonts w:ascii="Bookman Old Style" w:hAnsi="Bookman Old Style"/>
                          <w:b/>
                          <w:bCs/>
                          <w:color w:val="335B74" w:themeColor="text2"/>
                          <w:sz w:val="40"/>
                          <w:szCs w:val="40"/>
                        </w:rPr>
                        <w:t>en 2024</w:t>
                      </w:r>
                    </w:p>
                  </w:txbxContent>
                </v:textbox>
                <w10:wrap anchorx="page" anchory="page"/>
              </v:shape>
            </w:pict>
          </mc:Fallback>
        </mc:AlternateContent>
      </w:r>
    </w:p>
    <w:p w14:paraId="0ED95244" w14:textId="3FB41315" w:rsidR="001E75CA" w:rsidRDefault="001E75CA"/>
    <w:p w14:paraId="4235A0D8" w14:textId="191383ED" w:rsidR="001E75CA" w:rsidRDefault="001E75CA"/>
    <w:p w14:paraId="1E684368" w14:textId="1403D1FC" w:rsidR="001E75CA" w:rsidRDefault="00985737">
      <w:r>
        <w:rPr>
          <w:noProof/>
          <w:lang w:eastAsia="fr-CA" w:bidi="ar-SA"/>
        </w:rPr>
        <mc:AlternateContent>
          <mc:Choice Requires="wps">
            <w:drawing>
              <wp:anchor distT="0" distB="0" distL="114300" distR="114300" simplePos="0" relativeHeight="251671552" behindDoc="0" locked="0" layoutInCell="1" allowOverlap="1" wp14:anchorId="5C729E63" wp14:editId="751360EA">
                <wp:simplePos x="0" y="0"/>
                <wp:positionH relativeFrom="page">
                  <wp:posOffset>4079290</wp:posOffset>
                </wp:positionH>
                <wp:positionV relativeFrom="page">
                  <wp:posOffset>1583204</wp:posOffset>
                </wp:positionV>
                <wp:extent cx="1648460" cy="1489248"/>
                <wp:effectExtent l="0" t="0" r="8890" b="15875"/>
                <wp:wrapNone/>
                <wp:docPr id="8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1489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29E63" id="Text Box 160" o:spid="_x0000_s1072" type="#_x0000_t202" style="position:absolute;margin-left:321.2pt;margin-top:124.65pt;width:129.8pt;height:117.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" filled="f" stroked="f">
                <v:textbox style="mso-next-textbox:#Text Box 161" inset="0,0,0,0">
                  <w:txbxContent/>
                </v:textbox>
                <w10:wrap anchorx="page" anchory="page"/>
              </v:shape>
            </w:pict>
          </mc:Fallback>
        </mc:AlternateContent>
      </w:r>
      <w:r w:rsidR="000D758F">
        <w:rPr>
          <w:noProof/>
          <w:lang w:eastAsia="fr-CA" w:bidi="ar-SA"/>
        </w:rPr>
        <mc:AlternateContent>
          <mc:Choice Requires="wps">
            <w:drawing>
              <wp:anchor distT="0" distB="0" distL="114300" distR="114300" simplePos="0" relativeHeight="251672576" behindDoc="0" locked="0" layoutInCell="1" allowOverlap="1" wp14:anchorId="73C94274" wp14:editId="476447BD">
                <wp:simplePos x="0" y="0"/>
                <wp:positionH relativeFrom="page">
                  <wp:posOffset>5853545</wp:posOffset>
                </wp:positionH>
                <wp:positionV relativeFrom="page">
                  <wp:posOffset>1593272</wp:posOffset>
                </wp:positionV>
                <wp:extent cx="1498600" cy="1953491"/>
                <wp:effectExtent l="0" t="0" r="6350" b="8890"/>
                <wp:wrapNone/>
                <wp:docPr id="8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953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4274" id="Text Box 161" o:spid="_x0000_s1073" type="#_x0000_t202" style="position:absolute;margin-left:460.9pt;margin-top:125.45pt;width:118pt;height:153.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" filled="f" stroked="f">
                <v:textbox inset="0,0,0,0">
                  <w:txbxContent/>
                </v:textbox>
                <w10:wrap anchorx="page" anchory="page"/>
              </v:shape>
            </w:pict>
          </mc:Fallback>
        </mc:AlternateContent>
      </w:r>
      <w:r w:rsidR="006A7103">
        <w:rPr>
          <w:noProof/>
          <w:lang w:eastAsia="fr-CA" w:bidi="ar-SA"/>
        </w:rPr>
        <mc:AlternateContent>
          <mc:Choice Requires="wps">
            <w:drawing>
              <wp:anchor distT="0" distB="0" distL="114300" distR="114300" simplePos="0" relativeHeight="251628544" behindDoc="0" locked="0" layoutInCell="1" allowOverlap="1" wp14:anchorId="34B64A69" wp14:editId="6B208ED1">
                <wp:simplePos x="0" y="0"/>
                <wp:positionH relativeFrom="page">
                  <wp:posOffset>2466109</wp:posOffset>
                </wp:positionH>
                <wp:positionV relativeFrom="page">
                  <wp:posOffset>1579418</wp:posOffset>
                </wp:positionV>
                <wp:extent cx="1524000" cy="2022475"/>
                <wp:effectExtent l="0" t="0" r="0" b="15875"/>
                <wp:wrapNone/>
                <wp:docPr id="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02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5">
                        <w:txbxContent>
                          <w:p w14:paraId="5FB0BDAA" w14:textId="77777777" w:rsidR="00027208" w:rsidRDefault="00027208">
                            <w:pPr>
                              <w:pStyle w:val="Corpsdetexte"/>
                              <w:rPr>
                                <w:lang w:val="fr-FR"/>
                              </w:rPr>
                            </w:pPr>
                            <w:r>
                              <w:rPr>
                                <w:lang w:val="fr-FR"/>
                              </w:rPr>
                              <w:t>C’est confirmé !</w:t>
                            </w:r>
                          </w:p>
                          <w:p w14:paraId="7E4B82DB" w14:textId="77777777" w:rsidR="00027208" w:rsidRDefault="00027208" w:rsidP="006A7103">
                            <w:pPr>
                              <w:pStyle w:val="Corpsdetexte"/>
                              <w:jc w:val="both"/>
                              <w:rPr>
                                <w:lang w:val="fr-FR"/>
                              </w:rPr>
                            </w:pPr>
                            <w:r>
                              <w:rPr>
                                <w:lang w:val="fr-FR"/>
                              </w:rPr>
                              <w:t>Il y aura une deuxième édition de notre salon des partenaires en 2024.</w:t>
                            </w:r>
                          </w:p>
                          <w:p w14:paraId="2C0161A5" w14:textId="551AB186" w:rsidR="00027208" w:rsidRDefault="00286713" w:rsidP="00C5206A">
                            <w:pPr>
                              <w:pStyle w:val="Corpsdetexte"/>
                              <w:jc w:val="both"/>
                              <w:rPr>
                                <w:lang w:val="fr-FR"/>
                              </w:rPr>
                            </w:pPr>
                            <w:r>
                              <w:rPr>
                                <w:lang w:val="fr-FR"/>
                              </w:rPr>
                              <w:t>Vous pouvez d’ailleurs le mettre tout de suite à votre agenda puisqu’</w:t>
                            </w:r>
                            <w:r w:rsidR="00365872">
                              <w:rPr>
                                <w:lang w:val="fr-FR"/>
                              </w:rPr>
                              <w:t>elle</w:t>
                            </w:r>
                            <w:r>
                              <w:rPr>
                                <w:lang w:val="fr-FR"/>
                              </w:rPr>
                              <w:t xml:space="preserve"> aura lieu </w:t>
                            </w:r>
                            <w:r w:rsidR="00C5206A">
                              <w:rPr>
                                <w:lang w:val="fr-FR"/>
                              </w:rPr>
                              <w:t xml:space="preserve">dans le cadre de la semaine québécoise des personnes handicapées, soit </w:t>
                            </w:r>
                            <w:r>
                              <w:rPr>
                                <w:lang w:val="fr-FR"/>
                              </w:rPr>
                              <w:t>le 5 juin 2024, de 15 h 00 à 20 h 00</w:t>
                            </w:r>
                            <w:r w:rsidR="00F17C73">
                              <w:rPr>
                                <w:lang w:val="fr-FR"/>
                              </w:rPr>
                              <w:t>.</w:t>
                            </w:r>
                            <w:r>
                              <w:rPr>
                                <w:lang w:val="fr-FR"/>
                              </w:rPr>
                              <w:t xml:space="preserve"> </w:t>
                            </w:r>
                          </w:p>
                          <w:p w14:paraId="402261CD" w14:textId="740239F6" w:rsidR="00F17C73" w:rsidRDefault="00F17C73" w:rsidP="00907446">
                            <w:pPr>
                              <w:pStyle w:val="Corpsdetexte"/>
                              <w:jc w:val="both"/>
                              <w:rPr>
                                <w:lang w:val="fr-FR"/>
                              </w:rPr>
                            </w:pPr>
                            <w:r>
                              <w:rPr>
                                <w:lang w:val="fr-FR"/>
                              </w:rPr>
                              <w:t>L’APHRSO est très heureuse de pouvoir ainsi répondre</w:t>
                            </w:r>
                            <w:r w:rsidR="00907446">
                              <w:rPr>
                                <w:lang w:val="fr-FR"/>
                              </w:rPr>
                              <w:t xml:space="preserve"> aux attentes de nos exposants de l’édition 2023 et </w:t>
                            </w:r>
                            <w:r w:rsidR="006A7103">
                              <w:rPr>
                                <w:lang w:val="fr-FR"/>
                              </w:rPr>
                              <w:t>à celles de</w:t>
                            </w:r>
                            <w:r w:rsidR="00907446">
                              <w:rPr>
                                <w:lang w:val="fr-FR"/>
                              </w:rPr>
                              <w:t xml:space="preserve"> nos membres et autres partenaires qui nous ont manifesté un intérêt pour une seconde édition.</w:t>
                            </w:r>
                            <w:r>
                              <w:rPr>
                                <w:lang w:val="fr-FR"/>
                              </w:rPr>
                              <w:t xml:space="preserve"> </w:t>
                            </w:r>
                          </w:p>
                          <w:p w14:paraId="3E95849B" w14:textId="27A996E3" w:rsidR="001E75CA" w:rsidRDefault="00B353C5" w:rsidP="006A7103">
                            <w:pPr>
                              <w:pStyle w:val="Corpsdetexte"/>
                              <w:jc w:val="both"/>
                              <w:rPr>
                                <w:lang w:val="fr-FR"/>
                              </w:rPr>
                            </w:pPr>
                            <w:r>
                              <w:rPr>
                                <w:lang w:val="fr-FR"/>
                              </w:rPr>
                              <w:t xml:space="preserve">Il se pourrait d’ailleurs que notre salon des partenaires devienne un rendez-vous annuel </w:t>
                            </w:r>
                            <w:r w:rsidR="009E79A0">
                              <w:rPr>
                                <w:lang w:val="fr-FR"/>
                              </w:rPr>
                              <w:t xml:space="preserve">pour </w:t>
                            </w:r>
                            <w:r>
                              <w:rPr>
                                <w:lang w:val="fr-FR"/>
                              </w:rPr>
                              <w:t>favoris</w:t>
                            </w:r>
                            <w:r w:rsidR="009E79A0">
                              <w:rPr>
                                <w:lang w:val="fr-FR"/>
                              </w:rPr>
                              <w:t>er</w:t>
                            </w:r>
                            <w:r>
                              <w:rPr>
                                <w:lang w:val="fr-FR"/>
                              </w:rPr>
                              <w:t xml:space="preserve"> la rencontre entre les personnes handicapées ou leurs proches et les services </w:t>
                            </w:r>
                            <w:r w:rsidR="006A7103">
                              <w:rPr>
                                <w:lang w:val="fr-FR"/>
                              </w:rPr>
                              <w:t>disponibles dans la région.</w:t>
                            </w:r>
                          </w:p>
                          <w:p w14:paraId="6857730B" w14:textId="3DB520D3" w:rsidR="000D758F" w:rsidRPr="00D828BA" w:rsidRDefault="000D758F" w:rsidP="006A7103">
                            <w:pPr>
                              <w:pStyle w:val="Corpsdetexte"/>
                              <w:jc w:val="both"/>
                            </w:pPr>
                            <w:r>
                              <w:rPr>
                                <w:lang w:val="fr-FR"/>
                              </w:rPr>
                              <w:t>D’ici là, nous vous espérons nombreux à l’édition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64A69" id="Text Box 60" o:spid="_x0000_s1073" type="#_x0000_t202" style="position:absolute;margin-left:194.2pt;margin-top:124.35pt;width:120pt;height:159.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" filled="f" stroked="f">
                <v:textbox style="mso-next-textbox:#Text Box 160" inset="0,0,0,0">
                  <w:txbxContent>
                    <w:p w14:paraId="5FB0BDAA" w14:textId="77777777" w:rsidR="00027208" w:rsidRDefault="00027208">
                      <w:pPr>
                        <w:pStyle w:val="Corpsdetexte"/>
                        <w:rPr>
                          <w:lang w:val="fr-FR"/>
                        </w:rPr>
                      </w:pPr>
                      <w:r>
                        <w:rPr>
                          <w:lang w:val="fr-FR"/>
                        </w:rPr>
                        <w:t>C’est confirmé !</w:t>
                      </w:r>
                    </w:p>
                    <w:p w14:paraId="7E4B82DB" w14:textId="77777777" w:rsidR="00027208" w:rsidRDefault="00027208" w:rsidP="006A7103">
                      <w:pPr>
                        <w:pStyle w:val="Corpsdetexte"/>
                        <w:jc w:val="both"/>
                        <w:rPr>
                          <w:lang w:val="fr-FR"/>
                        </w:rPr>
                      </w:pPr>
                      <w:r>
                        <w:rPr>
                          <w:lang w:val="fr-FR"/>
                        </w:rPr>
                        <w:t>Il y aura une deuxième édition de notre salon des partenaires en 2024.</w:t>
                      </w:r>
                    </w:p>
                    <w:p w14:paraId="2C0161A5" w14:textId="551AB186" w:rsidR="00027208" w:rsidRDefault="00286713" w:rsidP="00C5206A">
                      <w:pPr>
                        <w:pStyle w:val="Corpsdetexte"/>
                        <w:jc w:val="both"/>
                        <w:rPr>
                          <w:lang w:val="fr-FR"/>
                        </w:rPr>
                      </w:pPr>
                      <w:r>
                        <w:rPr>
                          <w:lang w:val="fr-FR"/>
                        </w:rPr>
                        <w:t>Vous pouvez d’ailleurs le mettre tout de suite à votre agenda puisqu’</w:t>
                      </w:r>
                      <w:r w:rsidR="00365872">
                        <w:rPr>
                          <w:lang w:val="fr-FR"/>
                        </w:rPr>
                        <w:t>elle</w:t>
                      </w:r>
                      <w:r>
                        <w:rPr>
                          <w:lang w:val="fr-FR"/>
                        </w:rPr>
                        <w:t xml:space="preserve"> aura lieu </w:t>
                      </w:r>
                      <w:r w:rsidR="00C5206A">
                        <w:rPr>
                          <w:lang w:val="fr-FR"/>
                        </w:rPr>
                        <w:t xml:space="preserve">dans le cadre de la semaine québécoise des personnes handicapées, soit </w:t>
                      </w:r>
                      <w:r>
                        <w:rPr>
                          <w:lang w:val="fr-FR"/>
                        </w:rPr>
                        <w:t>le 5 juin 2024, de 15 h 00 à 20 h 00</w:t>
                      </w:r>
                      <w:r w:rsidR="00F17C73">
                        <w:rPr>
                          <w:lang w:val="fr-FR"/>
                        </w:rPr>
                        <w:t>.</w:t>
                      </w:r>
                      <w:r>
                        <w:rPr>
                          <w:lang w:val="fr-FR"/>
                        </w:rPr>
                        <w:t xml:space="preserve"> </w:t>
                      </w:r>
                    </w:p>
                    <w:p w14:paraId="402261CD" w14:textId="740239F6" w:rsidR="00F17C73" w:rsidRDefault="00F17C73" w:rsidP="00907446">
                      <w:pPr>
                        <w:pStyle w:val="Corpsdetexte"/>
                        <w:jc w:val="both"/>
                        <w:rPr>
                          <w:lang w:val="fr-FR"/>
                        </w:rPr>
                      </w:pPr>
                      <w:r>
                        <w:rPr>
                          <w:lang w:val="fr-FR"/>
                        </w:rPr>
                        <w:t>L’APHRSO est très heureuse de pouvoir ainsi répondre</w:t>
                      </w:r>
                      <w:r w:rsidR="00907446">
                        <w:rPr>
                          <w:lang w:val="fr-FR"/>
                        </w:rPr>
                        <w:t xml:space="preserve"> aux attentes de nos exposants de l’édition 2023 et </w:t>
                      </w:r>
                      <w:r w:rsidR="006A7103">
                        <w:rPr>
                          <w:lang w:val="fr-FR"/>
                        </w:rPr>
                        <w:t>à celles de</w:t>
                      </w:r>
                      <w:r w:rsidR="00907446">
                        <w:rPr>
                          <w:lang w:val="fr-FR"/>
                        </w:rPr>
                        <w:t xml:space="preserve"> nos membres et autres partenaires qui nous ont manifesté un intérêt pour une seconde édition.</w:t>
                      </w:r>
                      <w:r>
                        <w:rPr>
                          <w:lang w:val="fr-FR"/>
                        </w:rPr>
                        <w:t xml:space="preserve"> </w:t>
                      </w:r>
                    </w:p>
                    <w:p w14:paraId="3E95849B" w14:textId="27A996E3" w:rsidR="001E75CA" w:rsidRDefault="00B353C5" w:rsidP="006A7103">
                      <w:pPr>
                        <w:pStyle w:val="Corpsdetexte"/>
                        <w:jc w:val="both"/>
                        <w:rPr>
                          <w:lang w:val="fr-FR"/>
                        </w:rPr>
                      </w:pPr>
                      <w:r>
                        <w:rPr>
                          <w:lang w:val="fr-FR"/>
                        </w:rPr>
                        <w:t xml:space="preserve">Il se pourrait d’ailleurs que notre salon des partenaires devienne un rendez-vous annuel </w:t>
                      </w:r>
                      <w:r w:rsidR="009E79A0">
                        <w:rPr>
                          <w:lang w:val="fr-FR"/>
                        </w:rPr>
                        <w:t xml:space="preserve">pour </w:t>
                      </w:r>
                      <w:r>
                        <w:rPr>
                          <w:lang w:val="fr-FR"/>
                        </w:rPr>
                        <w:t>favoris</w:t>
                      </w:r>
                      <w:r w:rsidR="009E79A0">
                        <w:rPr>
                          <w:lang w:val="fr-FR"/>
                        </w:rPr>
                        <w:t>er</w:t>
                      </w:r>
                      <w:r>
                        <w:rPr>
                          <w:lang w:val="fr-FR"/>
                        </w:rPr>
                        <w:t xml:space="preserve"> la rencontre entre les personnes handicapées ou leurs proches et les services </w:t>
                      </w:r>
                      <w:r w:rsidR="006A7103">
                        <w:rPr>
                          <w:lang w:val="fr-FR"/>
                        </w:rPr>
                        <w:t>disponibles dans la région.</w:t>
                      </w:r>
                    </w:p>
                    <w:p w14:paraId="6857730B" w14:textId="3DB520D3" w:rsidR="000D758F" w:rsidRPr="00D828BA" w:rsidRDefault="000D758F" w:rsidP="006A7103">
                      <w:pPr>
                        <w:pStyle w:val="Corpsdetexte"/>
                        <w:jc w:val="both"/>
                      </w:pPr>
                      <w:r>
                        <w:rPr>
                          <w:lang w:val="fr-FR"/>
                        </w:rPr>
                        <w:t>D’ici là, nous vous espérons nombreux à l’édition 2024.</w:t>
                      </w:r>
                    </w:p>
                  </w:txbxContent>
                </v:textbox>
                <w10:wrap anchorx="page" anchory="page"/>
              </v:shape>
            </w:pict>
          </mc:Fallback>
        </mc:AlternateContent>
      </w:r>
      <w:r w:rsidR="004B5693" w:rsidRPr="004B5693">
        <w:rPr>
          <w:noProof/>
        </w:rPr>
        <w:drawing>
          <wp:anchor distT="0" distB="0" distL="114300" distR="114300" simplePos="0" relativeHeight="251867136" behindDoc="1" locked="0" layoutInCell="1" allowOverlap="1" wp14:anchorId="58A6C9E1" wp14:editId="3B8CD79D">
            <wp:simplePos x="0" y="0"/>
            <wp:positionH relativeFrom="margin">
              <wp:posOffset>-139700</wp:posOffset>
            </wp:positionH>
            <wp:positionV relativeFrom="paragraph">
              <wp:posOffset>225024</wp:posOffset>
            </wp:positionV>
            <wp:extent cx="2049145" cy="1376680"/>
            <wp:effectExtent l="0" t="57150" r="0" b="509270"/>
            <wp:wrapTight wrapText="bothSides">
              <wp:wrapPolygon edited="0">
                <wp:start x="402" y="-897"/>
                <wp:lineTo x="402" y="29292"/>
                <wp:lineTo x="1406" y="29292"/>
                <wp:lineTo x="14458" y="28096"/>
                <wp:lineTo x="20081" y="26004"/>
                <wp:lineTo x="20081" y="-598"/>
                <wp:lineTo x="8635" y="-897"/>
                <wp:lineTo x="402" y="-897"/>
              </wp:wrapPolygon>
            </wp:wrapTight>
            <wp:docPr id="347276411"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76411" name="Image 4">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9145" cy="137668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20EEA475" w14:textId="22260507" w:rsidR="001E75CA" w:rsidRDefault="001E75CA"/>
    <w:p w14:paraId="7E27CE67" w14:textId="6DBF6B40" w:rsidR="001E75CA" w:rsidRDefault="001E75CA"/>
    <w:p w14:paraId="58264492" w14:textId="5E6B829B" w:rsidR="001E75CA" w:rsidRDefault="001E75CA"/>
    <w:p w14:paraId="4F217852" w14:textId="4E00EA09" w:rsidR="001E75CA" w:rsidRDefault="001E75CA"/>
    <w:p w14:paraId="5211AF1D" w14:textId="08A51ED3" w:rsidR="001E75CA" w:rsidRDefault="001E75CA"/>
    <w:p w14:paraId="0B77D6C3" w14:textId="0A264D35" w:rsidR="001E75CA" w:rsidRDefault="001E75CA"/>
    <w:p w14:paraId="0F76A78C" w14:textId="63827135" w:rsidR="001E75CA" w:rsidRDefault="00352392">
      <w:r w:rsidRPr="00352392">
        <w:rPr>
          <w:noProof/>
        </w:rPr>
        <w:drawing>
          <wp:anchor distT="0" distB="0" distL="114300" distR="114300" simplePos="0" relativeHeight="251900928" behindDoc="1" locked="0" layoutInCell="1" allowOverlap="1" wp14:anchorId="24F0DB72" wp14:editId="13008C11">
            <wp:simplePos x="0" y="0"/>
            <wp:positionH relativeFrom="margin">
              <wp:posOffset>3736594</wp:posOffset>
            </wp:positionH>
            <wp:positionV relativeFrom="paragraph">
              <wp:posOffset>154686</wp:posOffset>
            </wp:positionV>
            <wp:extent cx="1438275" cy="957580"/>
            <wp:effectExtent l="0" t="0" r="9525" b="0"/>
            <wp:wrapTight wrapText="bothSides">
              <wp:wrapPolygon edited="0">
                <wp:start x="7725" y="0"/>
                <wp:lineTo x="5150" y="1289"/>
                <wp:lineTo x="286" y="6016"/>
                <wp:lineTo x="0" y="9883"/>
                <wp:lineTo x="0" y="12032"/>
                <wp:lineTo x="572" y="15899"/>
                <wp:lineTo x="6866" y="21056"/>
                <wp:lineTo x="9155" y="21056"/>
                <wp:lineTo x="12302" y="21056"/>
                <wp:lineTo x="14591" y="21056"/>
                <wp:lineTo x="20885" y="15899"/>
                <wp:lineTo x="21457" y="12032"/>
                <wp:lineTo x="21457" y="9883"/>
                <wp:lineTo x="21171" y="6016"/>
                <wp:lineTo x="16307" y="1289"/>
                <wp:lineTo x="13732" y="0"/>
                <wp:lineTo x="7725" y="0"/>
              </wp:wrapPolygon>
            </wp:wrapTight>
            <wp:docPr id="611157080"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57080" name="Image 1">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8275" cy="95758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6065BE2" w14:textId="77777777" w:rsidR="001E75CA" w:rsidRDefault="001E75CA"/>
    <w:p w14:paraId="4CFFC584" w14:textId="77777777" w:rsidR="001E75CA" w:rsidRDefault="001E75CA"/>
    <w:p w14:paraId="0B493FAF" w14:textId="3F59D89A" w:rsidR="001E75CA" w:rsidRDefault="001E75CA"/>
    <w:p w14:paraId="141CD12D" w14:textId="5F5C204E" w:rsidR="001E75CA" w:rsidRDefault="00331EDD">
      <w:r>
        <w:rPr>
          <w:noProof/>
          <w:lang w:eastAsia="fr-CA" w:bidi="ar-SA"/>
        </w:rPr>
        <mc:AlternateContent>
          <mc:Choice Requires="wpg">
            <w:drawing>
              <wp:anchor distT="0" distB="0" distL="114300" distR="114300" simplePos="0" relativeHeight="251634688" behindDoc="0" locked="0" layoutInCell="1" allowOverlap="1" wp14:anchorId="1F91CBB4" wp14:editId="5C2BA220">
                <wp:simplePos x="0" y="0"/>
                <wp:positionH relativeFrom="page">
                  <wp:posOffset>534035</wp:posOffset>
                </wp:positionH>
                <wp:positionV relativeFrom="page">
                  <wp:posOffset>3088640</wp:posOffset>
                </wp:positionV>
                <wp:extent cx="1371600" cy="1280160"/>
                <wp:effectExtent l="0" t="0" r="0" b="0"/>
                <wp:wrapNone/>
                <wp:docPr id="8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82" name="Line 67"/>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Text Box 68">
                          <a:extLst>
                            <a:ext uri="{C183D7F6-B498-43B3-948B-1728B52AA6E4}">
                              <adec:decorative xmlns:adec="http://schemas.microsoft.com/office/drawing/2017/decorative" val="1"/>
                            </a:ext>
                          </a:extLst>
                        </wps:cNvPr>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9A966" w14:textId="228496E2" w:rsidR="007272E3" w:rsidRDefault="001E75CA">
                              <w:pPr>
                                <w:pStyle w:val="QuoteText"/>
                                <w:rPr>
                                  <w:color w:val="auto"/>
                                  <w:lang w:val="fr-FR"/>
                                </w:rPr>
                              </w:pPr>
                              <w:r w:rsidRPr="009C2472">
                                <w:rPr>
                                  <w:color w:val="auto"/>
                                  <w:lang w:val="fr-FR"/>
                                </w:rPr>
                                <w:t>"</w:t>
                              </w:r>
                              <w:r w:rsidR="007272E3">
                                <w:rPr>
                                  <w:color w:val="auto"/>
                                  <w:lang w:val="fr-FR"/>
                                </w:rPr>
                                <w:t>5 juin 2024,</w:t>
                              </w:r>
                            </w:p>
                            <w:p w14:paraId="620C0626" w14:textId="4C17EAAD" w:rsidR="001E75CA" w:rsidRPr="009C2472" w:rsidRDefault="007272E3">
                              <w:pPr>
                                <w:pStyle w:val="QuoteText"/>
                                <w:rPr>
                                  <w:color w:val="auto"/>
                                  <w:lang w:val="fr-FR"/>
                                </w:rPr>
                              </w:pPr>
                              <w:proofErr w:type="gramStart"/>
                              <w:r>
                                <w:rPr>
                                  <w:color w:val="auto"/>
                                  <w:lang w:val="fr-FR"/>
                                </w:rPr>
                                <w:t>m</w:t>
                              </w:r>
                              <w:r w:rsidR="00FE07AB">
                                <w:rPr>
                                  <w:color w:val="auto"/>
                                  <w:lang w:val="fr-FR"/>
                                </w:rPr>
                                <w:t>ettez</w:t>
                              </w:r>
                              <w:proofErr w:type="gramEnd"/>
                              <w:r w:rsidR="00FE07AB">
                                <w:rPr>
                                  <w:color w:val="auto"/>
                                  <w:lang w:val="fr-FR"/>
                                </w:rPr>
                                <w:t>-le tout de suite à votre agenda</w:t>
                              </w:r>
                              <w:r w:rsidR="001E75CA" w:rsidRPr="009C2472">
                                <w:rPr>
                                  <w:color w:val="auto"/>
                                  <w:lang w:val="fr-FR"/>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1CBB4" id="Group 66" o:spid="_x0000_s1074" style="position:absolute;margin-left:42.05pt;margin-top:243.2pt;width:108pt;height:100.8pt;z-index:251634688;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">
                <v:line id="Line 67" o:spid="_x0000_s1075"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shape id="Text Box 68" o:spid="_x0000_s1076" type="#_x0000_t202" alt="&quot;&quot;"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B19A966" w14:textId="228496E2" w:rsidR="007272E3" w:rsidRDefault="001E75CA">
                        <w:pPr>
                          <w:pStyle w:val="QuoteText"/>
                          <w:rPr>
                            <w:color w:val="auto"/>
                            <w:lang w:val="fr-FR"/>
                          </w:rPr>
                        </w:pPr>
                        <w:r w:rsidRPr="009C2472">
                          <w:rPr>
                            <w:color w:val="auto"/>
                            <w:lang w:val="fr-FR"/>
                          </w:rPr>
                          <w:t>"</w:t>
                        </w:r>
                        <w:r w:rsidR="007272E3">
                          <w:rPr>
                            <w:color w:val="auto"/>
                            <w:lang w:val="fr-FR"/>
                          </w:rPr>
                          <w:t>5 juin 2024,</w:t>
                        </w:r>
                      </w:p>
                      <w:p w14:paraId="620C0626" w14:textId="4C17EAAD" w:rsidR="001E75CA" w:rsidRPr="009C2472" w:rsidRDefault="007272E3">
                        <w:pPr>
                          <w:pStyle w:val="QuoteText"/>
                          <w:rPr>
                            <w:color w:val="auto"/>
                            <w:lang w:val="fr-FR"/>
                          </w:rPr>
                        </w:pPr>
                        <w:proofErr w:type="gramStart"/>
                        <w:r>
                          <w:rPr>
                            <w:color w:val="auto"/>
                            <w:lang w:val="fr-FR"/>
                          </w:rPr>
                          <w:t>m</w:t>
                        </w:r>
                        <w:r w:rsidR="00FE07AB">
                          <w:rPr>
                            <w:color w:val="auto"/>
                            <w:lang w:val="fr-FR"/>
                          </w:rPr>
                          <w:t>ettez</w:t>
                        </w:r>
                        <w:proofErr w:type="gramEnd"/>
                        <w:r w:rsidR="00FE07AB">
                          <w:rPr>
                            <w:color w:val="auto"/>
                            <w:lang w:val="fr-FR"/>
                          </w:rPr>
                          <w:t>-le tout de suite à votre agenda</w:t>
                        </w:r>
                        <w:r w:rsidR="001E75CA" w:rsidRPr="009C2472">
                          <w:rPr>
                            <w:color w:val="auto"/>
                            <w:lang w:val="fr-FR"/>
                          </w:rPr>
                          <w:t>."</w:t>
                        </w:r>
                      </w:p>
                    </w:txbxContent>
                  </v:textbox>
                </v:shape>
                <w10:wrap anchorx="page" anchory="page"/>
              </v:group>
            </w:pict>
          </mc:Fallback>
        </mc:AlternateContent>
      </w:r>
      <w:r>
        <w:rPr>
          <w:noProof/>
          <w:lang w:eastAsia="fr-CA" w:bidi="ar-SA"/>
        </w:rPr>
        <mc:AlternateContent>
          <mc:Choice Requires="wps">
            <w:drawing>
              <wp:anchor distT="0" distB="0" distL="114300" distR="114300" simplePos="0" relativeHeight="251673600" behindDoc="0" locked="0" layoutInCell="0" allowOverlap="1" wp14:anchorId="41C9A388" wp14:editId="6F936415">
                <wp:simplePos x="0" y="0"/>
                <wp:positionH relativeFrom="page">
                  <wp:posOffset>2895600</wp:posOffset>
                </wp:positionH>
                <wp:positionV relativeFrom="page">
                  <wp:posOffset>4686300</wp:posOffset>
                </wp:positionV>
                <wp:extent cx="91440" cy="91440"/>
                <wp:effectExtent l="0" t="0" r="0" b="0"/>
                <wp:wrapNone/>
                <wp:docPr id="8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E401A"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9A388" id="Text Box 162" o:spid="_x0000_s1077" type="#_x0000_t202" style="position:absolute;margin-left:228pt;margin-top:369pt;width:7.2pt;height:7.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" o:allowincell="f" filled="f" stroked="f">
                <v:textbox inset="0,0,0,0">
                  <w:txbxContent>
                    <w:p w14:paraId="076E401A" w14:textId="77777777" w:rsidR="001E75CA" w:rsidRDefault="001E75CA">
                      <w:pPr>
                        <w:pStyle w:val="Corpsdetexte"/>
                      </w:pP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74624" behindDoc="0" locked="0" layoutInCell="0" allowOverlap="1" wp14:anchorId="04736501" wp14:editId="59F69614">
                <wp:simplePos x="0" y="0"/>
                <wp:positionH relativeFrom="page">
                  <wp:posOffset>2580640</wp:posOffset>
                </wp:positionH>
                <wp:positionV relativeFrom="page">
                  <wp:posOffset>4686300</wp:posOffset>
                </wp:positionV>
                <wp:extent cx="91440" cy="91440"/>
                <wp:effectExtent l="0" t="0" r="0" b="0"/>
                <wp:wrapNone/>
                <wp:docPr id="7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E1BA0"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36501" id="Text Box 163" o:spid="_x0000_s1078" type="#_x0000_t202" style="position:absolute;margin-left:203.2pt;margin-top:369pt;width:7.2pt;height:7.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" o:allowincell="f" filled="f" stroked="f">
                <v:textbox inset="0,0,0,0">
                  <w:txbxContent>
                    <w:p w14:paraId="5F0E1BA0" w14:textId="77777777" w:rsidR="001E75CA" w:rsidRDefault="001E75CA">
                      <w:pPr>
                        <w:pStyle w:val="Corpsdetexte"/>
                      </w:pPr>
                    </w:p>
                  </w:txbxContent>
                </v:textbox>
                <w10:wrap anchorx="page" anchory="page"/>
              </v:shape>
            </w:pict>
          </mc:Fallback>
        </mc:AlternateContent>
      </w:r>
    </w:p>
    <w:p w14:paraId="30917275" w14:textId="3D674714" w:rsidR="001E75CA" w:rsidRDefault="001E75CA"/>
    <w:p w14:paraId="56E0B471" w14:textId="6FCCF6E3" w:rsidR="001E75CA" w:rsidRDefault="00024788">
      <w:r>
        <w:rPr>
          <w:noProof/>
          <w:lang w:eastAsia="fr-CA" w:bidi="ar-SA"/>
        </w:rPr>
        <mc:AlternateContent>
          <mc:Choice Requires="wps">
            <w:drawing>
              <wp:anchor distT="0" distB="0" distL="114300" distR="114300" simplePos="0" relativeHeight="251632640" behindDoc="0" locked="0" layoutInCell="1" allowOverlap="1" wp14:anchorId="2661E837" wp14:editId="5958F786">
                <wp:simplePos x="0" y="0"/>
                <wp:positionH relativeFrom="page">
                  <wp:posOffset>2451677</wp:posOffset>
                </wp:positionH>
                <wp:positionV relativeFrom="page">
                  <wp:posOffset>3830262</wp:posOffset>
                </wp:positionV>
                <wp:extent cx="4800600" cy="581890"/>
                <wp:effectExtent l="0" t="0" r="0" b="8890"/>
                <wp:wrapNone/>
                <wp:docPr id="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8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70B53" w14:textId="29F71CD6" w:rsidR="001E75CA" w:rsidRPr="006D7F7A" w:rsidRDefault="000D758F">
                            <w:pPr>
                              <w:pStyle w:val="Titre2"/>
                              <w:rPr>
                                <w:color w:val="auto"/>
                              </w:rPr>
                            </w:pPr>
                            <w:r w:rsidRPr="006D7F7A">
                              <w:rPr>
                                <w:rFonts w:ascii="Bookman Old Style" w:hAnsi="Bookman Old Style"/>
                                <w:b/>
                                <w:bCs/>
                                <w:color w:val="auto"/>
                              </w:rPr>
                              <w:t xml:space="preserve">Dites-nous </w:t>
                            </w:r>
                            <w:r w:rsidR="00BD7942">
                              <w:rPr>
                                <w:rFonts w:ascii="Bookman Old Style" w:hAnsi="Bookman Old Style"/>
                                <w:b/>
                                <w:bCs/>
                                <w:color w:val="auto"/>
                              </w:rPr>
                              <w:t>à quel point</w:t>
                            </w:r>
                            <w:r w:rsidRPr="006D7F7A">
                              <w:rPr>
                                <w:rFonts w:ascii="Bookman Old Style" w:hAnsi="Bookman Old Style"/>
                                <w:b/>
                                <w:bCs/>
                                <w:color w:val="auto"/>
                              </w:rPr>
                              <w:t xml:space="preserve"> vous</w:t>
                            </w:r>
                            <w:r w:rsidR="00BD7942">
                              <w:rPr>
                                <w:rFonts w:ascii="Bookman Old Style" w:hAnsi="Bookman Old Style"/>
                                <w:b/>
                                <w:bCs/>
                                <w:color w:val="auto"/>
                              </w:rPr>
                              <w:t xml:space="preserve"> </w:t>
                            </w:r>
                            <w:r w:rsidRPr="006D7F7A">
                              <w:rPr>
                                <w:rFonts w:ascii="Bookman Old Style" w:hAnsi="Bookman Old Style"/>
                                <w:b/>
                                <w:bCs/>
                                <w:color w:val="auto"/>
                              </w:rPr>
                              <w:t xml:space="preserve">aimez nos activités </w:t>
                            </w:r>
                            <w:r w:rsidR="00805638">
                              <w:rPr>
                                <w:rFonts w:ascii="Bookman Old Style" w:hAnsi="Bookman Old Style"/>
                                <w:b/>
                                <w:bCs/>
                                <w:color w:val="auto"/>
                              </w:rPr>
                              <w:t>de vie associative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1E837" id="Text Box 64" o:spid="_x0000_s1079" type="#_x0000_t202" style="position:absolute;margin-left:193.05pt;margin-top:301.6pt;width:378pt;height:45.8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" filled="f" stroked="f">
                <v:textbox inset="0,0,0,0">
                  <w:txbxContent>
                    <w:p w14:paraId="14D70B53" w14:textId="29F71CD6" w:rsidR="001E75CA" w:rsidRPr="006D7F7A" w:rsidRDefault="000D758F">
                      <w:pPr>
                        <w:pStyle w:val="Titre2"/>
                        <w:rPr>
                          <w:color w:val="auto"/>
                        </w:rPr>
                      </w:pPr>
                      <w:r w:rsidRPr="006D7F7A">
                        <w:rPr>
                          <w:rFonts w:ascii="Bookman Old Style" w:hAnsi="Bookman Old Style"/>
                          <w:b/>
                          <w:bCs/>
                          <w:color w:val="auto"/>
                        </w:rPr>
                        <w:t xml:space="preserve">Dites-nous </w:t>
                      </w:r>
                      <w:r w:rsidR="00BD7942">
                        <w:rPr>
                          <w:rFonts w:ascii="Bookman Old Style" w:hAnsi="Bookman Old Style"/>
                          <w:b/>
                          <w:bCs/>
                          <w:color w:val="auto"/>
                        </w:rPr>
                        <w:t>à quel point</w:t>
                      </w:r>
                      <w:r w:rsidRPr="006D7F7A">
                        <w:rPr>
                          <w:rFonts w:ascii="Bookman Old Style" w:hAnsi="Bookman Old Style"/>
                          <w:b/>
                          <w:bCs/>
                          <w:color w:val="auto"/>
                        </w:rPr>
                        <w:t xml:space="preserve"> vous</w:t>
                      </w:r>
                      <w:r w:rsidR="00BD7942">
                        <w:rPr>
                          <w:rFonts w:ascii="Bookman Old Style" w:hAnsi="Bookman Old Style"/>
                          <w:b/>
                          <w:bCs/>
                          <w:color w:val="auto"/>
                        </w:rPr>
                        <w:t xml:space="preserve"> </w:t>
                      </w:r>
                      <w:r w:rsidRPr="006D7F7A">
                        <w:rPr>
                          <w:rFonts w:ascii="Bookman Old Style" w:hAnsi="Bookman Old Style"/>
                          <w:b/>
                          <w:bCs/>
                          <w:color w:val="auto"/>
                        </w:rPr>
                        <w:t xml:space="preserve">aimez nos activités </w:t>
                      </w:r>
                      <w:r w:rsidR="00805638">
                        <w:rPr>
                          <w:rFonts w:ascii="Bookman Old Style" w:hAnsi="Bookman Old Style"/>
                          <w:b/>
                          <w:bCs/>
                          <w:color w:val="auto"/>
                        </w:rPr>
                        <w:t>de vie associative</w:t>
                      </w:r>
                    </w:p>
                  </w:txbxContent>
                </v:textbox>
                <w10:wrap anchorx="page" anchory="page"/>
              </v:shape>
            </w:pict>
          </mc:Fallback>
        </mc:AlternateContent>
      </w:r>
    </w:p>
    <w:p w14:paraId="057726E6" w14:textId="52601315" w:rsidR="001E75CA" w:rsidRDefault="001E75CA"/>
    <w:p w14:paraId="471C02D9" w14:textId="4961C68F" w:rsidR="001E75CA" w:rsidRDefault="001E75CA"/>
    <w:p w14:paraId="18A608A4" w14:textId="3AF84415" w:rsidR="001E75CA" w:rsidRDefault="001E75CA"/>
    <w:p w14:paraId="34A62BD5" w14:textId="3AB40924" w:rsidR="001E75CA" w:rsidRDefault="00A25B2F">
      <w:r>
        <w:rPr>
          <w:noProof/>
          <w:lang w:eastAsia="fr-CA" w:bidi="ar-SA"/>
        </w:rPr>
        <mc:AlternateContent>
          <mc:Choice Requires="wps">
            <w:drawing>
              <wp:anchor distT="0" distB="0" distL="114300" distR="114300" simplePos="0" relativeHeight="251676672" behindDoc="1" locked="0" layoutInCell="1" allowOverlap="1" wp14:anchorId="783696F7" wp14:editId="631CEDFB">
                <wp:simplePos x="0" y="0"/>
                <wp:positionH relativeFrom="page">
                  <wp:posOffset>5724144</wp:posOffset>
                </wp:positionH>
                <wp:positionV relativeFrom="page">
                  <wp:posOffset>4456176</wp:posOffset>
                </wp:positionV>
                <wp:extent cx="1579245" cy="3316224"/>
                <wp:effectExtent l="0" t="0" r="1905" b="17780"/>
                <wp:wrapTight wrapText="bothSides">
                  <wp:wrapPolygon edited="0">
                    <wp:start x="0" y="0"/>
                    <wp:lineTo x="0" y="21592"/>
                    <wp:lineTo x="21366" y="21592"/>
                    <wp:lineTo x="21366" y="0"/>
                    <wp:lineTo x="0" y="0"/>
                  </wp:wrapPolygon>
                </wp:wrapTight>
                <wp:docPr id="7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316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696F7" id="Text Box 165" o:spid="_x0000_s1080" type="#_x0000_t202" style="position:absolute;margin-left:450.7pt;margin-top:350.9pt;width:124.35pt;height:261.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" filled="f" stroked="f">
                <v:textbox inset="0,0,0,0">
                  <w:txbxContent/>
                </v:textbox>
                <w10:wrap type="tight" anchorx="page" anchory="page"/>
              </v:shape>
            </w:pict>
          </mc:Fallback>
        </mc:AlternateContent>
      </w:r>
      <w:r w:rsidR="00F37182">
        <w:rPr>
          <w:noProof/>
          <w:lang w:eastAsia="fr-CA" w:bidi="ar-SA"/>
        </w:rPr>
        <mc:AlternateContent>
          <mc:Choice Requires="wps">
            <w:drawing>
              <wp:anchor distT="0" distB="0" distL="114300" distR="114300" simplePos="0" relativeHeight="251678720" behindDoc="0" locked="0" layoutInCell="1" allowOverlap="1" wp14:anchorId="010E8F18" wp14:editId="09096E45">
                <wp:simplePos x="0" y="0"/>
                <wp:positionH relativeFrom="page">
                  <wp:posOffset>5754624</wp:posOffset>
                </wp:positionH>
                <wp:positionV relativeFrom="page">
                  <wp:posOffset>8071104</wp:posOffset>
                </wp:positionV>
                <wp:extent cx="1498600" cy="2023872"/>
                <wp:effectExtent l="0" t="0" r="6350" b="14605"/>
                <wp:wrapNone/>
                <wp:docPr id="7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02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8F18" id="Text Box 169" o:spid="_x0000_s1080" type="#_x0000_t202" style="position:absolute;margin-left:453.1pt;margin-top:635.5pt;width:118pt;height:159.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" filled="f" stroked="f">
                <v:textbox inset="0,0,0,0">
                  <w:txbxContent/>
                </v:textbox>
                <w10:wrap anchorx="page" anchory="page"/>
              </v:shape>
            </w:pict>
          </mc:Fallback>
        </mc:AlternateContent>
      </w:r>
      <w:r w:rsidR="00F37182">
        <w:rPr>
          <w:noProof/>
          <w:lang w:eastAsia="fr-CA" w:bidi="ar-SA"/>
        </w:rPr>
        <mc:AlternateContent>
          <mc:Choice Requires="wps">
            <w:drawing>
              <wp:anchor distT="0" distB="0" distL="114300" distR="114300" simplePos="0" relativeHeight="251630592" behindDoc="1" locked="0" layoutInCell="1" allowOverlap="1" wp14:anchorId="25B13C83" wp14:editId="2C7DB875">
                <wp:simplePos x="0" y="0"/>
                <wp:positionH relativeFrom="page">
                  <wp:posOffset>2487168</wp:posOffset>
                </wp:positionH>
                <wp:positionV relativeFrom="page">
                  <wp:posOffset>4450080</wp:posOffset>
                </wp:positionV>
                <wp:extent cx="1497965" cy="3200400"/>
                <wp:effectExtent l="0" t="0" r="6985" b="0"/>
                <wp:wrapTight wrapText="bothSides">
                  <wp:wrapPolygon edited="0">
                    <wp:start x="0" y="0"/>
                    <wp:lineTo x="0" y="21471"/>
                    <wp:lineTo x="21426" y="21471"/>
                    <wp:lineTo x="21426" y="0"/>
                    <wp:lineTo x="0" y="0"/>
                  </wp:wrapPolygon>
                </wp:wrapTight>
                <wp:docPr id="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14:paraId="056095CA" w14:textId="226D846C" w:rsidR="001E75CA" w:rsidRPr="00805638" w:rsidRDefault="00B25AE3" w:rsidP="00D96B1D">
                            <w:pPr>
                              <w:pStyle w:val="Corpsdetexte"/>
                              <w:jc w:val="both"/>
                              <w:rPr>
                                <w:rFonts w:cs="Times New Roman"/>
                                <w:lang w:val="fr-FR" w:bidi="en-US"/>
                              </w:rPr>
                            </w:pPr>
                            <w:r w:rsidRPr="00805638">
                              <w:rPr>
                                <w:rFonts w:cs="Times New Roman"/>
                                <w:lang w:val="fr-FR" w:bidi="en-US"/>
                              </w:rPr>
                              <w:t xml:space="preserve">En 2021, alors que nous étions en pandémie, nous avons </w:t>
                            </w:r>
                            <w:r w:rsidR="00060C50" w:rsidRPr="00805638">
                              <w:rPr>
                                <w:rFonts w:cs="Times New Roman"/>
                                <w:lang w:val="fr-FR" w:bidi="en-US"/>
                              </w:rPr>
                              <w:t>fait l’ajout d’</w:t>
                            </w:r>
                            <w:r w:rsidRPr="00805638">
                              <w:rPr>
                                <w:rFonts w:cs="Times New Roman"/>
                                <w:lang w:val="fr-FR" w:bidi="en-US"/>
                              </w:rPr>
                              <w:t xml:space="preserve">activités thématiques pour soutenir nos membres et </w:t>
                            </w:r>
                            <w:r w:rsidR="009A5508" w:rsidRPr="00805638">
                              <w:rPr>
                                <w:rFonts w:cs="Times New Roman"/>
                                <w:lang w:val="fr-FR" w:bidi="en-US"/>
                              </w:rPr>
                              <w:t xml:space="preserve">tenter de </w:t>
                            </w:r>
                            <w:r w:rsidR="00BB2483" w:rsidRPr="00805638">
                              <w:rPr>
                                <w:rFonts w:cs="Times New Roman"/>
                                <w:lang w:val="fr-FR" w:bidi="en-US"/>
                              </w:rPr>
                              <w:t>maintenir le dynamisme de</w:t>
                            </w:r>
                            <w:r w:rsidR="009A5508" w:rsidRPr="00805638">
                              <w:rPr>
                                <w:rFonts w:cs="Times New Roman"/>
                                <w:lang w:val="fr-FR" w:bidi="en-US"/>
                              </w:rPr>
                              <w:t xml:space="preserve"> </w:t>
                            </w:r>
                            <w:r w:rsidRPr="00805638">
                              <w:rPr>
                                <w:rFonts w:cs="Times New Roman"/>
                                <w:lang w:val="fr-FR" w:bidi="en-US"/>
                              </w:rPr>
                              <w:t>notre vie associative dans ce contexte un peu particulier.</w:t>
                            </w:r>
                          </w:p>
                          <w:p w14:paraId="315A4C51" w14:textId="1CE1B917" w:rsidR="00655EB1" w:rsidRDefault="00D96B1D" w:rsidP="00D96B1D">
                            <w:pPr>
                              <w:pStyle w:val="Corpsdetexte"/>
                              <w:jc w:val="both"/>
                              <w:rPr>
                                <w:lang w:val="fr-FR"/>
                              </w:rPr>
                            </w:pPr>
                            <w:r w:rsidRPr="00805638">
                              <w:rPr>
                                <w:lang w:val="fr-FR"/>
                              </w:rPr>
                              <w:t>Nous aimerions à présent connaître votre niveau d’intérêt et d’appréciation</w:t>
                            </w:r>
                            <w:r w:rsidR="00655EB1" w:rsidRPr="00805638">
                              <w:rPr>
                                <w:lang w:val="fr-FR"/>
                              </w:rPr>
                              <w:t xml:space="preserve"> pour </w:t>
                            </w:r>
                            <w:r w:rsidR="00805638" w:rsidRPr="00805638">
                              <w:rPr>
                                <w:lang w:val="fr-FR"/>
                              </w:rPr>
                              <w:t>ces</w:t>
                            </w:r>
                            <w:r w:rsidR="00655EB1" w:rsidRPr="00805638">
                              <w:rPr>
                                <w:lang w:val="fr-FR"/>
                              </w:rPr>
                              <w:t xml:space="preserve"> </w:t>
                            </w:r>
                            <w:r w:rsidR="00805638" w:rsidRPr="00805638">
                              <w:rPr>
                                <w:lang w:val="fr-FR"/>
                              </w:rPr>
                              <w:t xml:space="preserve">activités thématiques et </w:t>
                            </w:r>
                            <w:r w:rsidR="003C23D4">
                              <w:rPr>
                                <w:lang w:val="fr-FR"/>
                              </w:rPr>
                              <w:t xml:space="preserve">pour </w:t>
                            </w:r>
                            <w:r w:rsidR="00805638" w:rsidRPr="00805638">
                              <w:rPr>
                                <w:lang w:val="fr-FR"/>
                              </w:rPr>
                              <w:t xml:space="preserve">nos autres </w:t>
                            </w:r>
                            <w:r w:rsidR="00655EB1" w:rsidRPr="00805638">
                              <w:rPr>
                                <w:lang w:val="fr-FR"/>
                              </w:rPr>
                              <w:t>activités de vie associative.</w:t>
                            </w:r>
                            <w:r w:rsidRPr="00805638">
                              <w:rPr>
                                <w:lang w:val="fr-FR"/>
                              </w:rPr>
                              <w:t xml:space="preserve"> </w:t>
                            </w:r>
                          </w:p>
                          <w:p w14:paraId="0355C796" w14:textId="77777777" w:rsidR="00F37182" w:rsidRPr="00805638" w:rsidRDefault="00F37182" w:rsidP="00D96B1D">
                            <w:pPr>
                              <w:pStyle w:val="Corpsdetexte"/>
                              <w:jc w:val="both"/>
                              <w:rPr>
                                <w:lang w:val="fr-FR"/>
                              </w:rPr>
                            </w:pPr>
                          </w:p>
                          <w:p w14:paraId="59624839" w14:textId="77777777" w:rsidR="00633308" w:rsidRDefault="00D96B1D" w:rsidP="006D36AE">
                            <w:pPr>
                              <w:pStyle w:val="Corpsdetexte"/>
                              <w:jc w:val="both"/>
                              <w:rPr>
                                <w:rFonts w:cs="Times New Roman"/>
                                <w:lang w:val="fr-FR" w:bidi="en-US"/>
                              </w:rPr>
                            </w:pPr>
                            <w:r>
                              <w:rPr>
                                <w:rFonts w:cs="Times New Roman"/>
                                <w:lang w:val="fr-FR" w:bidi="en-US"/>
                              </w:rPr>
                              <w:t>Parce que la Saint-Valentin</w:t>
                            </w:r>
                            <w:r w:rsidR="00633308">
                              <w:rPr>
                                <w:rFonts w:cs="Times New Roman"/>
                                <w:lang w:val="fr-FR" w:bidi="en-US"/>
                              </w:rPr>
                              <w:t xml:space="preserve"> s’en vient, nous profitons de cette thématique pour vous demander de nous indiquer à quel point vous aimez certaines de nos activités.</w:t>
                            </w:r>
                          </w:p>
                          <w:p w14:paraId="65AAE5F9" w14:textId="6187459C" w:rsidR="008818B0" w:rsidRDefault="00633308" w:rsidP="006D36AE">
                            <w:pPr>
                              <w:pStyle w:val="Corpsdetexte"/>
                              <w:jc w:val="both"/>
                              <w:rPr>
                                <w:rFonts w:cs="Times New Roman"/>
                                <w:lang w:val="fr-FR" w:bidi="en-US"/>
                              </w:rPr>
                            </w:pPr>
                            <w:r>
                              <w:rPr>
                                <w:rFonts w:cs="Times New Roman"/>
                                <w:lang w:val="fr-FR" w:bidi="en-US"/>
                              </w:rPr>
                              <w:t xml:space="preserve">Pour vous remercier de votre participation, </w:t>
                            </w:r>
                            <w:r w:rsidR="006D36AE" w:rsidRPr="00347EE7">
                              <w:rPr>
                                <w:rFonts w:cs="Times New Roman"/>
                                <w:lang w:val="fr-FR" w:bidi="en-US"/>
                              </w:rPr>
                              <w:t>nous ferons tirer parmi l</w:t>
                            </w:r>
                            <w:r w:rsidR="006D36AE">
                              <w:rPr>
                                <w:rFonts w:cs="Times New Roman"/>
                                <w:lang w:val="fr-FR" w:bidi="en-US"/>
                              </w:rPr>
                              <w:t xml:space="preserve">es répondants qui le souhaitent, </w:t>
                            </w:r>
                            <w:r w:rsidR="006D36AE" w:rsidRPr="006D7F7A">
                              <w:rPr>
                                <w:rFonts w:cs="Times New Roman"/>
                                <w:color w:val="FF0066"/>
                                <w:lang w:val="fr-FR" w:bidi="en-US"/>
                              </w:rPr>
                              <w:t>un bel emballage cadeau aux couleurs de l’amour</w:t>
                            </w:r>
                            <w:r w:rsidR="00CE5799" w:rsidRPr="006D7F7A">
                              <w:rPr>
                                <w:rFonts w:cs="Times New Roman"/>
                                <w:color w:val="FF0066"/>
                                <w:lang w:val="fr-FR" w:bidi="en-US"/>
                              </w:rPr>
                              <w:t>, d’une valeur de 100$</w:t>
                            </w:r>
                            <w:r w:rsidR="006D36AE">
                              <w:rPr>
                                <w:rFonts w:cs="Times New Roman"/>
                                <w:lang w:val="fr-FR" w:bidi="en-US"/>
                              </w:rPr>
                              <w:t xml:space="preserve">. </w:t>
                            </w:r>
                            <w:r>
                              <w:rPr>
                                <w:rFonts w:cs="Times New Roman"/>
                                <w:lang w:val="fr-FR" w:bidi="en-US"/>
                              </w:rPr>
                              <w:t xml:space="preserve"> </w:t>
                            </w:r>
                          </w:p>
                          <w:p w14:paraId="3270FEF3" w14:textId="246BE370" w:rsidR="00BD7942" w:rsidRDefault="00F4683D" w:rsidP="00BD7942">
                            <w:pPr>
                              <w:pStyle w:val="Corpsdetexte"/>
                              <w:rPr>
                                <w:rFonts w:cs="Times New Roman"/>
                                <w:b/>
                                <w:bCs/>
                                <w:lang w:val="fr-FR" w:bidi="en-US"/>
                              </w:rPr>
                            </w:pPr>
                            <w:r>
                              <w:rPr>
                                <w:rFonts w:cs="Times New Roman"/>
                                <w:b/>
                                <w:bCs/>
                                <w:lang w:val="fr-FR" w:bidi="en-US"/>
                              </w:rPr>
                              <w:t>Pour participer</w:t>
                            </w:r>
                            <w:r w:rsidR="00BD7942" w:rsidRPr="00BD7942">
                              <w:rPr>
                                <w:rFonts w:cs="Times New Roman"/>
                                <w:b/>
                                <w:bCs/>
                                <w:lang w:val="fr-FR" w:bidi="en-US"/>
                              </w:rPr>
                              <w:t> :</w:t>
                            </w:r>
                          </w:p>
                          <w:p w14:paraId="71FDECA8" w14:textId="42D33A04" w:rsidR="00587052" w:rsidRPr="00587052" w:rsidRDefault="00000000" w:rsidP="00BD7942">
                            <w:pPr>
                              <w:pStyle w:val="Corpsdetexte"/>
                              <w:rPr>
                                <w:rFonts w:cs="Times New Roman"/>
                                <w:lang w:val="fr-FR" w:bidi="en-US"/>
                              </w:rPr>
                            </w:pPr>
                            <w:hyperlink r:id="rId33" w:history="1">
                              <w:r w:rsidR="00587052" w:rsidRPr="00587052">
                                <w:rPr>
                                  <w:rStyle w:val="Lienhypertexte"/>
                                  <w:rFonts w:cs="Times New Roman"/>
                                  <w:lang w:val="fr-FR" w:bidi="en-US"/>
                                </w:rPr>
                                <w:t>https://forms.gle/Bn6AmbPPNeiNZtUE6</w:t>
                              </w:r>
                            </w:hyperlink>
                          </w:p>
                          <w:p w14:paraId="6EE98507" w14:textId="77777777" w:rsidR="00720C1F" w:rsidRDefault="002468F9" w:rsidP="006D7F7A">
                            <w:pPr>
                              <w:pStyle w:val="Corpsdetexte"/>
                              <w:jc w:val="both"/>
                              <w:rPr>
                                <w:rFonts w:cs="Times New Roman"/>
                                <w:lang w:val="fr-FR" w:bidi="en-US"/>
                              </w:rPr>
                            </w:pPr>
                            <w:r>
                              <w:rPr>
                                <w:rFonts w:cs="Times New Roman"/>
                                <w:lang w:val="fr-FR" w:bidi="en-US"/>
                              </w:rPr>
                              <w:t>Vous avez jusqu’au 13 février pour remplir notre petit questionnaire qui ne prendra que quelques minutes de votre temps.</w:t>
                            </w:r>
                          </w:p>
                          <w:p w14:paraId="39E4DF6D" w14:textId="5453318F" w:rsidR="00633308" w:rsidRDefault="00D36B8A" w:rsidP="006D7F7A">
                            <w:pPr>
                              <w:pStyle w:val="Corpsdetexte"/>
                              <w:jc w:val="both"/>
                              <w:rPr>
                                <w:rFonts w:cs="Times New Roman"/>
                                <w:lang w:val="fr-FR" w:bidi="en-US"/>
                              </w:rPr>
                            </w:pPr>
                            <w:r>
                              <w:rPr>
                                <w:rFonts w:cs="Times New Roman"/>
                                <w:lang w:val="fr-FR" w:bidi="en-US"/>
                              </w:rPr>
                              <w:t xml:space="preserve">Si vous </w:t>
                            </w:r>
                            <w:r w:rsidR="00BA0270">
                              <w:rPr>
                                <w:rFonts w:cs="Times New Roman"/>
                                <w:lang w:val="fr-FR" w:bidi="en-US"/>
                              </w:rPr>
                              <w:t xml:space="preserve">souhaitez participer, mais que </w:t>
                            </w:r>
                            <w:r>
                              <w:rPr>
                                <w:rFonts w:cs="Times New Roman"/>
                                <w:lang w:val="fr-FR" w:bidi="en-US"/>
                              </w:rPr>
                              <w:t>vous n</w:t>
                            </w:r>
                            <w:r w:rsidR="00A50106">
                              <w:rPr>
                                <w:rFonts w:cs="Times New Roman"/>
                                <w:lang w:val="fr-FR" w:bidi="en-US"/>
                              </w:rPr>
                              <w:t>’avez p</w:t>
                            </w:r>
                            <w:r w:rsidR="00D84D3D">
                              <w:rPr>
                                <w:rFonts w:cs="Times New Roman"/>
                                <w:lang w:val="fr-FR" w:bidi="en-US"/>
                              </w:rPr>
                              <w:t>a</w:t>
                            </w:r>
                            <w:r w:rsidR="00A50106">
                              <w:rPr>
                                <w:rFonts w:cs="Times New Roman"/>
                                <w:lang w:val="fr-FR" w:bidi="en-US"/>
                              </w:rPr>
                              <w:t>s accès au s</w:t>
                            </w:r>
                            <w:r w:rsidR="00D84D3D">
                              <w:rPr>
                                <w:rFonts w:cs="Times New Roman"/>
                                <w:lang w:val="fr-FR" w:bidi="en-US"/>
                              </w:rPr>
                              <w:t>o</w:t>
                            </w:r>
                            <w:r w:rsidR="00A50106">
                              <w:rPr>
                                <w:rFonts w:cs="Times New Roman"/>
                                <w:lang w:val="fr-FR" w:bidi="en-US"/>
                              </w:rPr>
                              <w:t>ndage en ligne,</w:t>
                            </w:r>
                            <w:r w:rsidR="00BA0270">
                              <w:rPr>
                                <w:rFonts w:cs="Times New Roman"/>
                                <w:lang w:val="fr-FR" w:bidi="en-US"/>
                              </w:rPr>
                              <w:t xml:space="preserve"> sachez que nous pouvons le remplir avec vous, soit par téléphone ou en personne.</w:t>
                            </w:r>
                            <w:r w:rsidR="00A50106">
                              <w:rPr>
                                <w:rFonts w:cs="Times New Roman"/>
                                <w:lang w:val="fr-FR" w:bidi="en-US"/>
                              </w:rPr>
                              <w:t xml:space="preserve"> </w:t>
                            </w:r>
                          </w:p>
                          <w:p w14:paraId="1E108D0C" w14:textId="75278079" w:rsidR="009E79A0" w:rsidRPr="006D7F7A" w:rsidRDefault="009E79A0" w:rsidP="009E79A0">
                            <w:pPr>
                              <w:pStyle w:val="Corpsdetexte"/>
                              <w:spacing w:after="0" w:line="240" w:lineRule="auto"/>
                              <w:jc w:val="both"/>
                              <w:rPr>
                                <w:color w:val="FF0066"/>
                                <w:lang w:val="fr-FR"/>
                              </w:rPr>
                            </w:pPr>
                            <w:r>
                              <w:rPr>
                                <w:lang w:val="fr-FR"/>
                              </w:rPr>
                              <w:t xml:space="preserve">L’APHRSO vous remercie à l’avance de participer à cette </w:t>
                            </w:r>
                            <w:r w:rsidR="00F10BA4">
                              <w:rPr>
                                <w:lang w:val="fr-FR"/>
                              </w:rPr>
                              <w:t>consultation</w:t>
                            </w:r>
                            <w:r>
                              <w:rPr>
                                <w:lang w:val="fr-FR"/>
                              </w:rPr>
                              <w:t xml:space="preserve"> et nous vous souhaitons la meilleure des chances </w:t>
                            </w:r>
                            <w:r w:rsidRPr="00347EE7">
                              <w:rPr>
                                <w:lang w:val="fr-FR"/>
                              </w:rPr>
                              <w:t xml:space="preserve">pour le </w:t>
                            </w:r>
                            <w:r w:rsidRPr="006D7F7A">
                              <w:rPr>
                                <w:color w:val="FF0066"/>
                                <w:lang w:val="fr-FR"/>
                              </w:rPr>
                              <w:t>tirage</w:t>
                            </w:r>
                            <w:r w:rsidR="00F10BA4" w:rsidRPr="006D7F7A">
                              <w:rPr>
                                <w:color w:val="FF0066"/>
                                <w:lang w:val="fr-FR"/>
                              </w:rPr>
                              <w:t xml:space="preserve"> </w:t>
                            </w:r>
                            <w:r w:rsidR="00F10BA4" w:rsidRPr="00347EE7">
                              <w:rPr>
                                <w:lang w:val="fr-FR"/>
                              </w:rPr>
                              <w:t>qui</w:t>
                            </w:r>
                            <w:r w:rsidR="00F10BA4" w:rsidRPr="006D7F7A">
                              <w:rPr>
                                <w:color w:val="FF0066"/>
                                <w:lang w:val="fr-FR"/>
                              </w:rPr>
                              <w:t xml:space="preserve"> </w:t>
                            </w:r>
                            <w:r w:rsidR="00F10BA4" w:rsidRPr="00347EE7">
                              <w:rPr>
                                <w:lang w:val="fr-FR"/>
                              </w:rPr>
                              <w:t xml:space="preserve">aura lieu le </w:t>
                            </w:r>
                            <w:r w:rsidR="00F10BA4" w:rsidRPr="006D7F7A">
                              <w:rPr>
                                <w:color w:val="FF0066"/>
                                <w:lang w:val="fr-FR"/>
                              </w:rPr>
                              <w:t>14 février</w:t>
                            </w:r>
                            <w:r w:rsidR="0092064B" w:rsidRPr="006D7F7A">
                              <w:rPr>
                                <w:color w:val="FF0066"/>
                                <w:lang w:val="fr-FR"/>
                              </w:rPr>
                              <w:t xml:space="preserve"> </w:t>
                            </w:r>
                            <w:r w:rsidR="0092064B" w:rsidRPr="00347EE7">
                              <w:rPr>
                                <w:lang w:val="fr-FR"/>
                              </w:rPr>
                              <w:t>prochain</w:t>
                            </w:r>
                            <w:r w:rsidRPr="00347EE7">
                              <w:rPr>
                                <w:lang w:val="fr-FR"/>
                              </w:rPr>
                              <w:t> !</w:t>
                            </w:r>
                          </w:p>
                          <w:p w14:paraId="7BFFD348" w14:textId="77777777" w:rsidR="009E79A0" w:rsidRPr="00DA545C" w:rsidRDefault="009E79A0" w:rsidP="009E79A0">
                            <w:pPr>
                              <w:pStyle w:val="Corpsdetexte"/>
                              <w:spacing w:after="0" w:line="240" w:lineRule="auto"/>
                              <w:jc w:val="both"/>
                              <w:rPr>
                                <w:sz w:val="12"/>
                                <w:szCs w:val="12"/>
                                <w:lang w:val="fr-FR"/>
                              </w:rPr>
                            </w:pPr>
                          </w:p>
                          <w:p w14:paraId="77327F39" w14:textId="5BC1B990" w:rsidR="009E79A0" w:rsidRPr="002E6C61" w:rsidRDefault="009E79A0" w:rsidP="00F10BA4">
                            <w:pPr>
                              <w:pStyle w:val="Corpsdetexte"/>
                              <w:spacing w:after="0" w:line="240" w:lineRule="auto"/>
                              <w:rPr>
                                <w:i/>
                                <w:iCs/>
                                <w:sz w:val="18"/>
                                <w:szCs w:val="18"/>
                                <w:lang w:val="fr-FR"/>
                              </w:rPr>
                            </w:pPr>
                            <w:r w:rsidRPr="002E6C61">
                              <w:rPr>
                                <w:i/>
                                <w:iCs/>
                                <w:sz w:val="18"/>
                                <w:szCs w:val="18"/>
                                <w:lang w:val="fr-FR"/>
                              </w:rPr>
                              <w:t>Tirage exclusif aux membres</w:t>
                            </w:r>
                            <w:r w:rsidR="006851F0">
                              <w:rPr>
                                <w:i/>
                                <w:iCs/>
                                <w:sz w:val="18"/>
                                <w:szCs w:val="18"/>
                                <w:lang w:val="fr-FR"/>
                              </w:rPr>
                              <w:t xml:space="preserve"> vivant avec des limitations</w:t>
                            </w:r>
                            <w:r w:rsidR="001C29D7">
                              <w:rPr>
                                <w:i/>
                                <w:iCs/>
                                <w:sz w:val="18"/>
                                <w:szCs w:val="18"/>
                                <w:lang w:val="fr-FR"/>
                              </w:rPr>
                              <w:t>.</w:t>
                            </w:r>
                            <w:r w:rsidR="002E6C61" w:rsidRPr="002E6C61">
                              <w:rPr>
                                <w:i/>
                                <w:iCs/>
                                <w:sz w:val="18"/>
                                <w:szCs w:val="18"/>
                                <w:lang w:val="fr-FR"/>
                              </w:rPr>
                              <w:t xml:space="preserve"> </w:t>
                            </w:r>
                          </w:p>
                          <w:p w14:paraId="4BEE14B0" w14:textId="6747B28E" w:rsidR="001E75CA" w:rsidRPr="009C2472" w:rsidRDefault="001E75CA">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3C83" id="Text Box 62" o:spid="_x0000_s1082" type="#_x0000_t202" style="position:absolute;margin-left:195.85pt;margin-top:350.4pt;width:117.95pt;height:25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" filled="f" stroked="f">
                <v:textbox style="mso-next-textbox:#Text Box 164" inset="0,0,0,0">
                  <w:txbxContent>
                    <w:p w14:paraId="056095CA" w14:textId="226D846C" w:rsidR="001E75CA" w:rsidRPr="00805638" w:rsidRDefault="00B25AE3" w:rsidP="00D96B1D">
                      <w:pPr>
                        <w:pStyle w:val="Corpsdetexte"/>
                        <w:jc w:val="both"/>
                        <w:rPr>
                          <w:rFonts w:cs="Times New Roman"/>
                          <w:lang w:val="fr-FR" w:bidi="en-US"/>
                        </w:rPr>
                      </w:pPr>
                      <w:r w:rsidRPr="00805638">
                        <w:rPr>
                          <w:rFonts w:cs="Times New Roman"/>
                          <w:lang w:val="fr-FR" w:bidi="en-US"/>
                        </w:rPr>
                        <w:t xml:space="preserve">En 2021, alors que nous étions en pandémie, nous avons </w:t>
                      </w:r>
                      <w:r w:rsidR="00060C50" w:rsidRPr="00805638">
                        <w:rPr>
                          <w:rFonts w:cs="Times New Roman"/>
                          <w:lang w:val="fr-FR" w:bidi="en-US"/>
                        </w:rPr>
                        <w:t>fait l’ajout d’</w:t>
                      </w:r>
                      <w:r w:rsidRPr="00805638">
                        <w:rPr>
                          <w:rFonts w:cs="Times New Roman"/>
                          <w:lang w:val="fr-FR" w:bidi="en-US"/>
                        </w:rPr>
                        <w:t xml:space="preserve">activités thématiques pour soutenir nos membres et </w:t>
                      </w:r>
                      <w:r w:rsidR="009A5508" w:rsidRPr="00805638">
                        <w:rPr>
                          <w:rFonts w:cs="Times New Roman"/>
                          <w:lang w:val="fr-FR" w:bidi="en-US"/>
                        </w:rPr>
                        <w:t xml:space="preserve">tenter de </w:t>
                      </w:r>
                      <w:r w:rsidR="00BB2483" w:rsidRPr="00805638">
                        <w:rPr>
                          <w:rFonts w:cs="Times New Roman"/>
                          <w:lang w:val="fr-FR" w:bidi="en-US"/>
                        </w:rPr>
                        <w:t>maintenir le dynamisme de</w:t>
                      </w:r>
                      <w:r w:rsidR="009A5508" w:rsidRPr="00805638">
                        <w:rPr>
                          <w:rFonts w:cs="Times New Roman"/>
                          <w:lang w:val="fr-FR" w:bidi="en-US"/>
                        </w:rPr>
                        <w:t xml:space="preserve"> </w:t>
                      </w:r>
                      <w:r w:rsidRPr="00805638">
                        <w:rPr>
                          <w:rFonts w:cs="Times New Roman"/>
                          <w:lang w:val="fr-FR" w:bidi="en-US"/>
                        </w:rPr>
                        <w:t>notre vie associative dans ce contexte un peu particulier.</w:t>
                      </w:r>
                    </w:p>
                    <w:p w14:paraId="315A4C51" w14:textId="1CE1B917" w:rsidR="00655EB1" w:rsidRDefault="00D96B1D" w:rsidP="00D96B1D">
                      <w:pPr>
                        <w:pStyle w:val="Corpsdetexte"/>
                        <w:jc w:val="both"/>
                        <w:rPr>
                          <w:lang w:val="fr-FR"/>
                        </w:rPr>
                      </w:pPr>
                      <w:r w:rsidRPr="00805638">
                        <w:rPr>
                          <w:lang w:val="fr-FR"/>
                        </w:rPr>
                        <w:t>Nous aimerions à présent connaître votre niveau d’intérêt et d’appréciation</w:t>
                      </w:r>
                      <w:r w:rsidR="00655EB1" w:rsidRPr="00805638">
                        <w:rPr>
                          <w:lang w:val="fr-FR"/>
                        </w:rPr>
                        <w:t xml:space="preserve"> pour </w:t>
                      </w:r>
                      <w:r w:rsidR="00805638" w:rsidRPr="00805638">
                        <w:rPr>
                          <w:lang w:val="fr-FR"/>
                        </w:rPr>
                        <w:t>ces</w:t>
                      </w:r>
                      <w:r w:rsidR="00655EB1" w:rsidRPr="00805638">
                        <w:rPr>
                          <w:lang w:val="fr-FR"/>
                        </w:rPr>
                        <w:t xml:space="preserve"> </w:t>
                      </w:r>
                      <w:r w:rsidR="00805638" w:rsidRPr="00805638">
                        <w:rPr>
                          <w:lang w:val="fr-FR"/>
                        </w:rPr>
                        <w:t xml:space="preserve">activités thématiques et </w:t>
                      </w:r>
                      <w:r w:rsidR="003C23D4">
                        <w:rPr>
                          <w:lang w:val="fr-FR"/>
                        </w:rPr>
                        <w:t xml:space="preserve">pour </w:t>
                      </w:r>
                      <w:r w:rsidR="00805638" w:rsidRPr="00805638">
                        <w:rPr>
                          <w:lang w:val="fr-FR"/>
                        </w:rPr>
                        <w:t xml:space="preserve">nos autres </w:t>
                      </w:r>
                      <w:r w:rsidR="00655EB1" w:rsidRPr="00805638">
                        <w:rPr>
                          <w:lang w:val="fr-FR"/>
                        </w:rPr>
                        <w:t>activités de vie associative.</w:t>
                      </w:r>
                      <w:r w:rsidRPr="00805638">
                        <w:rPr>
                          <w:lang w:val="fr-FR"/>
                        </w:rPr>
                        <w:t xml:space="preserve"> </w:t>
                      </w:r>
                    </w:p>
                    <w:p w14:paraId="0355C796" w14:textId="77777777" w:rsidR="00F37182" w:rsidRPr="00805638" w:rsidRDefault="00F37182" w:rsidP="00D96B1D">
                      <w:pPr>
                        <w:pStyle w:val="Corpsdetexte"/>
                        <w:jc w:val="both"/>
                        <w:rPr>
                          <w:lang w:val="fr-FR"/>
                        </w:rPr>
                      </w:pPr>
                    </w:p>
                    <w:p w14:paraId="59624839" w14:textId="77777777" w:rsidR="00633308" w:rsidRDefault="00D96B1D" w:rsidP="006D36AE">
                      <w:pPr>
                        <w:pStyle w:val="Corpsdetexte"/>
                        <w:jc w:val="both"/>
                        <w:rPr>
                          <w:rFonts w:cs="Times New Roman"/>
                          <w:lang w:val="fr-FR" w:bidi="en-US"/>
                        </w:rPr>
                      </w:pPr>
                      <w:r>
                        <w:rPr>
                          <w:rFonts w:cs="Times New Roman"/>
                          <w:lang w:val="fr-FR" w:bidi="en-US"/>
                        </w:rPr>
                        <w:t>Parce que la Saint-Valentin</w:t>
                      </w:r>
                      <w:r w:rsidR="00633308">
                        <w:rPr>
                          <w:rFonts w:cs="Times New Roman"/>
                          <w:lang w:val="fr-FR" w:bidi="en-US"/>
                        </w:rPr>
                        <w:t xml:space="preserve"> s’en vient, nous profitons de cette thématique pour vous demander de nous indiquer à quel point vous aimez certaines de nos activités.</w:t>
                      </w:r>
                    </w:p>
                    <w:p w14:paraId="65AAE5F9" w14:textId="6187459C" w:rsidR="008818B0" w:rsidRDefault="00633308" w:rsidP="006D36AE">
                      <w:pPr>
                        <w:pStyle w:val="Corpsdetexte"/>
                        <w:jc w:val="both"/>
                        <w:rPr>
                          <w:rFonts w:cs="Times New Roman"/>
                          <w:lang w:val="fr-FR" w:bidi="en-US"/>
                        </w:rPr>
                      </w:pPr>
                      <w:r>
                        <w:rPr>
                          <w:rFonts w:cs="Times New Roman"/>
                          <w:lang w:val="fr-FR" w:bidi="en-US"/>
                        </w:rPr>
                        <w:t xml:space="preserve">Pour vous remercier de votre participation, </w:t>
                      </w:r>
                      <w:r w:rsidR="006D36AE" w:rsidRPr="00347EE7">
                        <w:rPr>
                          <w:rFonts w:cs="Times New Roman"/>
                          <w:lang w:val="fr-FR" w:bidi="en-US"/>
                        </w:rPr>
                        <w:t>nous ferons tirer parmi l</w:t>
                      </w:r>
                      <w:r w:rsidR="006D36AE">
                        <w:rPr>
                          <w:rFonts w:cs="Times New Roman"/>
                          <w:lang w:val="fr-FR" w:bidi="en-US"/>
                        </w:rPr>
                        <w:t xml:space="preserve">es répondants qui le souhaitent, </w:t>
                      </w:r>
                      <w:r w:rsidR="006D36AE" w:rsidRPr="006D7F7A">
                        <w:rPr>
                          <w:rFonts w:cs="Times New Roman"/>
                          <w:color w:val="FF0066"/>
                          <w:lang w:val="fr-FR" w:bidi="en-US"/>
                        </w:rPr>
                        <w:t>un bel emballage cadeau aux couleurs de l’amour</w:t>
                      </w:r>
                      <w:r w:rsidR="00CE5799" w:rsidRPr="006D7F7A">
                        <w:rPr>
                          <w:rFonts w:cs="Times New Roman"/>
                          <w:color w:val="FF0066"/>
                          <w:lang w:val="fr-FR" w:bidi="en-US"/>
                        </w:rPr>
                        <w:t>, d’une valeur de 100$</w:t>
                      </w:r>
                      <w:r w:rsidR="006D36AE">
                        <w:rPr>
                          <w:rFonts w:cs="Times New Roman"/>
                          <w:lang w:val="fr-FR" w:bidi="en-US"/>
                        </w:rPr>
                        <w:t xml:space="preserve">. </w:t>
                      </w:r>
                      <w:r>
                        <w:rPr>
                          <w:rFonts w:cs="Times New Roman"/>
                          <w:lang w:val="fr-FR" w:bidi="en-US"/>
                        </w:rPr>
                        <w:t xml:space="preserve"> </w:t>
                      </w:r>
                    </w:p>
                    <w:p w14:paraId="3270FEF3" w14:textId="246BE370" w:rsidR="00BD7942" w:rsidRDefault="00F4683D" w:rsidP="00BD7942">
                      <w:pPr>
                        <w:pStyle w:val="Corpsdetexte"/>
                        <w:rPr>
                          <w:rFonts w:cs="Times New Roman"/>
                          <w:b/>
                          <w:bCs/>
                          <w:lang w:val="fr-FR" w:bidi="en-US"/>
                        </w:rPr>
                      </w:pPr>
                      <w:r>
                        <w:rPr>
                          <w:rFonts w:cs="Times New Roman"/>
                          <w:b/>
                          <w:bCs/>
                          <w:lang w:val="fr-FR" w:bidi="en-US"/>
                        </w:rPr>
                        <w:t>Pour participer</w:t>
                      </w:r>
                      <w:r w:rsidR="00BD7942" w:rsidRPr="00BD7942">
                        <w:rPr>
                          <w:rFonts w:cs="Times New Roman"/>
                          <w:b/>
                          <w:bCs/>
                          <w:lang w:val="fr-FR" w:bidi="en-US"/>
                        </w:rPr>
                        <w:t> :</w:t>
                      </w:r>
                    </w:p>
                    <w:p w14:paraId="71FDECA8" w14:textId="42D33A04" w:rsidR="00587052" w:rsidRPr="00587052" w:rsidRDefault="00000000" w:rsidP="00BD7942">
                      <w:pPr>
                        <w:pStyle w:val="Corpsdetexte"/>
                        <w:rPr>
                          <w:rFonts w:cs="Times New Roman"/>
                          <w:lang w:val="fr-FR" w:bidi="en-US"/>
                        </w:rPr>
                      </w:pPr>
                      <w:hyperlink r:id="rId34" w:history="1">
                        <w:r w:rsidR="00587052" w:rsidRPr="00587052">
                          <w:rPr>
                            <w:rStyle w:val="Lienhypertexte"/>
                            <w:rFonts w:cs="Times New Roman"/>
                            <w:lang w:val="fr-FR" w:bidi="en-US"/>
                          </w:rPr>
                          <w:t>https://forms.gle/Bn6AmbPPNeiNZtUE6</w:t>
                        </w:r>
                      </w:hyperlink>
                    </w:p>
                    <w:p w14:paraId="6EE98507" w14:textId="77777777" w:rsidR="00720C1F" w:rsidRDefault="002468F9" w:rsidP="006D7F7A">
                      <w:pPr>
                        <w:pStyle w:val="Corpsdetexte"/>
                        <w:jc w:val="both"/>
                        <w:rPr>
                          <w:rFonts w:cs="Times New Roman"/>
                          <w:lang w:val="fr-FR" w:bidi="en-US"/>
                        </w:rPr>
                      </w:pPr>
                      <w:r>
                        <w:rPr>
                          <w:rFonts w:cs="Times New Roman"/>
                          <w:lang w:val="fr-FR" w:bidi="en-US"/>
                        </w:rPr>
                        <w:t>Vous avez jusqu’au 13 février pour remplir notre petit questionnaire qui ne prendra que quelques minutes de votre temps.</w:t>
                      </w:r>
                    </w:p>
                    <w:p w14:paraId="39E4DF6D" w14:textId="5453318F" w:rsidR="00633308" w:rsidRDefault="00D36B8A" w:rsidP="006D7F7A">
                      <w:pPr>
                        <w:pStyle w:val="Corpsdetexte"/>
                        <w:jc w:val="both"/>
                        <w:rPr>
                          <w:rFonts w:cs="Times New Roman"/>
                          <w:lang w:val="fr-FR" w:bidi="en-US"/>
                        </w:rPr>
                      </w:pPr>
                      <w:r>
                        <w:rPr>
                          <w:rFonts w:cs="Times New Roman"/>
                          <w:lang w:val="fr-FR" w:bidi="en-US"/>
                        </w:rPr>
                        <w:t xml:space="preserve">Si vous </w:t>
                      </w:r>
                      <w:r w:rsidR="00BA0270">
                        <w:rPr>
                          <w:rFonts w:cs="Times New Roman"/>
                          <w:lang w:val="fr-FR" w:bidi="en-US"/>
                        </w:rPr>
                        <w:t xml:space="preserve">souhaitez participer, mais que </w:t>
                      </w:r>
                      <w:r>
                        <w:rPr>
                          <w:rFonts w:cs="Times New Roman"/>
                          <w:lang w:val="fr-FR" w:bidi="en-US"/>
                        </w:rPr>
                        <w:t>vous n</w:t>
                      </w:r>
                      <w:r w:rsidR="00A50106">
                        <w:rPr>
                          <w:rFonts w:cs="Times New Roman"/>
                          <w:lang w:val="fr-FR" w:bidi="en-US"/>
                        </w:rPr>
                        <w:t>’avez p</w:t>
                      </w:r>
                      <w:r w:rsidR="00D84D3D">
                        <w:rPr>
                          <w:rFonts w:cs="Times New Roman"/>
                          <w:lang w:val="fr-FR" w:bidi="en-US"/>
                        </w:rPr>
                        <w:t>a</w:t>
                      </w:r>
                      <w:r w:rsidR="00A50106">
                        <w:rPr>
                          <w:rFonts w:cs="Times New Roman"/>
                          <w:lang w:val="fr-FR" w:bidi="en-US"/>
                        </w:rPr>
                        <w:t>s accès au s</w:t>
                      </w:r>
                      <w:r w:rsidR="00D84D3D">
                        <w:rPr>
                          <w:rFonts w:cs="Times New Roman"/>
                          <w:lang w:val="fr-FR" w:bidi="en-US"/>
                        </w:rPr>
                        <w:t>o</w:t>
                      </w:r>
                      <w:r w:rsidR="00A50106">
                        <w:rPr>
                          <w:rFonts w:cs="Times New Roman"/>
                          <w:lang w:val="fr-FR" w:bidi="en-US"/>
                        </w:rPr>
                        <w:t>ndage en ligne,</w:t>
                      </w:r>
                      <w:r w:rsidR="00BA0270">
                        <w:rPr>
                          <w:rFonts w:cs="Times New Roman"/>
                          <w:lang w:val="fr-FR" w:bidi="en-US"/>
                        </w:rPr>
                        <w:t xml:space="preserve"> sachez que nous pouvons le remplir avec vous, soit par téléphone ou en personne.</w:t>
                      </w:r>
                      <w:r w:rsidR="00A50106">
                        <w:rPr>
                          <w:rFonts w:cs="Times New Roman"/>
                          <w:lang w:val="fr-FR" w:bidi="en-US"/>
                        </w:rPr>
                        <w:t xml:space="preserve"> </w:t>
                      </w:r>
                    </w:p>
                    <w:p w14:paraId="1E108D0C" w14:textId="75278079" w:rsidR="009E79A0" w:rsidRPr="006D7F7A" w:rsidRDefault="009E79A0" w:rsidP="009E79A0">
                      <w:pPr>
                        <w:pStyle w:val="Corpsdetexte"/>
                        <w:spacing w:after="0" w:line="240" w:lineRule="auto"/>
                        <w:jc w:val="both"/>
                        <w:rPr>
                          <w:color w:val="FF0066"/>
                          <w:lang w:val="fr-FR"/>
                        </w:rPr>
                      </w:pPr>
                      <w:r>
                        <w:rPr>
                          <w:lang w:val="fr-FR"/>
                        </w:rPr>
                        <w:t xml:space="preserve">L’APHRSO vous remercie à l’avance de participer à cette </w:t>
                      </w:r>
                      <w:r w:rsidR="00F10BA4">
                        <w:rPr>
                          <w:lang w:val="fr-FR"/>
                        </w:rPr>
                        <w:t>consultation</w:t>
                      </w:r>
                      <w:r>
                        <w:rPr>
                          <w:lang w:val="fr-FR"/>
                        </w:rPr>
                        <w:t xml:space="preserve"> et nous vous souhaitons la meilleure des chances </w:t>
                      </w:r>
                      <w:r w:rsidRPr="00347EE7">
                        <w:rPr>
                          <w:lang w:val="fr-FR"/>
                        </w:rPr>
                        <w:t xml:space="preserve">pour le </w:t>
                      </w:r>
                      <w:r w:rsidRPr="006D7F7A">
                        <w:rPr>
                          <w:color w:val="FF0066"/>
                          <w:lang w:val="fr-FR"/>
                        </w:rPr>
                        <w:t>tirage</w:t>
                      </w:r>
                      <w:r w:rsidR="00F10BA4" w:rsidRPr="006D7F7A">
                        <w:rPr>
                          <w:color w:val="FF0066"/>
                          <w:lang w:val="fr-FR"/>
                        </w:rPr>
                        <w:t xml:space="preserve"> </w:t>
                      </w:r>
                      <w:r w:rsidR="00F10BA4" w:rsidRPr="00347EE7">
                        <w:rPr>
                          <w:lang w:val="fr-FR"/>
                        </w:rPr>
                        <w:t>qui</w:t>
                      </w:r>
                      <w:r w:rsidR="00F10BA4" w:rsidRPr="006D7F7A">
                        <w:rPr>
                          <w:color w:val="FF0066"/>
                          <w:lang w:val="fr-FR"/>
                        </w:rPr>
                        <w:t xml:space="preserve"> </w:t>
                      </w:r>
                      <w:r w:rsidR="00F10BA4" w:rsidRPr="00347EE7">
                        <w:rPr>
                          <w:lang w:val="fr-FR"/>
                        </w:rPr>
                        <w:t xml:space="preserve">aura lieu le </w:t>
                      </w:r>
                      <w:r w:rsidR="00F10BA4" w:rsidRPr="006D7F7A">
                        <w:rPr>
                          <w:color w:val="FF0066"/>
                          <w:lang w:val="fr-FR"/>
                        </w:rPr>
                        <w:t>14 février</w:t>
                      </w:r>
                      <w:r w:rsidR="0092064B" w:rsidRPr="006D7F7A">
                        <w:rPr>
                          <w:color w:val="FF0066"/>
                          <w:lang w:val="fr-FR"/>
                        </w:rPr>
                        <w:t xml:space="preserve"> </w:t>
                      </w:r>
                      <w:r w:rsidR="0092064B" w:rsidRPr="00347EE7">
                        <w:rPr>
                          <w:lang w:val="fr-FR"/>
                        </w:rPr>
                        <w:t>prochain</w:t>
                      </w:r>
                      <w:r w:rsidRPr="00347EE7">
                        <w:rPr>
                          <w:lang w:val="fr-FR"/>
                        </w:rPr>
                        <w:t> !</w:t>
                      </w:r>
                    </w:p>
                    <w:p w14:paraId="7BFFD348" w14:textId="77777777" w:rsidR="009E79A0" w:rsidRPr="00DA545C" w:rsidRDefault="009E79A0" w:rsidP="009E79A0">
                      <w:pPr>
                        <w:pStyle w:val="Corpsdetexte"/>
                        <w:spacing w:after="0" w:line="240" w:lineRule="auto"/>
                        <w:jc w:val="both"/>
                        <w:rPr>
                          <w:sz w:val="12"/>
                          <w:szCs w:val="12"/>
                          <w:lang w:val="fr-FR"/>
                        </w:rPr>
                      </w:pPr>
                    </w:p>
                    <w:p w14:paraId="77327F39" w14:textId="5BC1B990" w:rsidR="009E79A0" w:rsidRPr="002E6C61" w:rsidRDefault="009E79A0" w:rsidP="00F10BA4">
                      <w:pPr>
                        <w:pStyle w:val="Corpsdetexte"/>
                        <w:spacing w:after="0" w:line="240" w:lineRule="auto"/>
                        <w:rPr>
                          <w:i/>
                          <w:iCs/>
                          <w:sz w:val="18"/>
                          <w:szCs w:val="18"/>
                          <w:lang w:val="fr-FR"/>
                        </w:rPr>
                      </w:pPr>
                      <w:r w:rsidRPr="002E6C61">
                        <w:rPr>
                          <w:i/>
                          <w:iCs/>
                          <w:sz w:val="18"/>
                          <w:szCs w:val="18"/>
                          <w:lang w:val="fr-FR"/>
                        </w:rPr>
                        <w:t>Tirage exclusif aux membres</w:t>
                      </w:r>
                      <w:r w:rsidR="006851F0">
                        <w:rPr>
                          <w:i/>
                          <w:iCs/>
                          <w:sz w:val="18"/>
                          <w:szCs w:val="18"/>
                          <w:lang w:val="fr-FR"/>
                        </w:rPr>
                        <w:t xml:space="preserve"> vivant avec des limitations</w:t>
                      </w:r>
                      <w:r w:rsidR="001C29D7">
                        <w:rPr>
                          <w:i/>
                          <w:iCs/>
                          <w:sz w:val="18"/>
                          <w:szCs w:val="18"/>
                          <w:lang w:val="fr-FR"/>
                        </w:rPr>
                        <w:t>.</w:t>
                      </w:r>
                      <w:r w:rsidR="002E6C61" w:rsidRPr="002E6C61">
                        <w:rPr>
                          <w:i/>
                          <w:iCs/>
                          <w:sz w:val="18"/>
                          <w:szCs w:val="18"/>
                          <w:lang w:val="fr-FR"/>
                        </w:rPr>
                        <w:t xml:space="preserve"> </w:t>
                      </w:r>
                    </w:p>
                    <w:p w14:paraId="4BEE14B0" w14:textId="6747B28E" w:rsidR="001E75CA" w:rsidRPr="009C2472" w:rsidRDefault="001E75CA">
                      <w:pPr>
                        <w:pStyle w:val="Corpsdetexte"/>
                        <w:rPr>
                          <w:lang w:val="fr-FR"/>
                        </w:rPr>
                      </w:pPr>
                    </w:p>
                  </w:txbxContent>
                </v:textbox>
                <w10:wrap type="tight" anchorx="page" anchory="page"/>
              </v:shape>
            </w:pict>
          </mc:Fallback>
        </mc:AlternateContent>
      </w:r>
      <w:r w:rsidR="00F37182">
        <w:rPr>
          <w:noProof/>
          <w:lang w:eastAsia="fr-CA" w:bidi="ar-SA"/>
        </w:rPr>
        <mc:AlternateContent>
          <mc:Choice Requires="wps">
            <w:drawing>
              <wp:anchor distT="0" distB="0" distL="114300" distR="114300" simplePos="0" relativeHeight="251675648" behindDoc="1" locked="0" layoutInCell="1" allowOverlap="1" wp14:anchorId="159D9604" wp14:editId="0D53B823">
                <wp:simplePos x="0" y="0"/>
                <wp:positionH relativeFrom="page">
                  <wp:posOffset>4114800</wp:posOffset>
                </wp:positionH>
                <wp:positionV relativeFrom="page">
                  <wp:posOffset>4450080</wp:posOffset>
                </wp:positionV>
                <wp:extent cx="1498600" cy="3243072"/>
                <wp:effectExtent l="0" t="0" r="6350" b="14605"/>
                <wp:wrapTight wrapText="bothSides">
                  <wp:wrapPolygon edited="0">
                    <wp:start x="0" y="0"/>
                    <wp:lineTo x="0" y="21570"/>
                    <wp:lineTo x="21417" y="21570"/>
                    <wp:lineTo x="21417" y="0"/>
                    <wp:lineTo x="0" y="0"/>
                  </wp:wrapPolygon>
                </wp:wrapTight>
                <wp:docPr id="7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243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D9604" id="Text Box 164" o:spid="_x0000_s1083" type="#_x0000_t202" style="position:absolute;margin-left:324pt;margin-top:350.4pt;width:118pt;height:255.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" filled="f" stroked="f">
                <v:textbox style="mso-next-textbox:#Text Box 165" inset="0,0,0,0">
                  <w:txbxContent/>
                </v:textbox>
                <w10:wrap type="tight" anchorx="page" anchory="page"/>
              </v:shape>
            </w:pict>
          </mc:Fallback>
        </mc:AlternateContent>
      </w:r>
      <w:r w:rsidR="008212EB">
        <w:rPr>
          <w:noProof/>
          <w:lang w:eastAsia="fr-CA" w:bidi="ar-SA"/>
        </w:rPr>
        <mc:AlternateContent>
          <mc:Choice Requires="wps">
            <w:drawing>
              <wp:anchor distT="0" distB="0" distL="114300" distR="114300" simplePos="0" relativeHeight="251677696" behindDoc="0" locked="0" layoutInCell="1" allowOverlap="1" wp14:anchorId="20A24ED5" wp14:editId="4F345C05">
                <wp:simplePos x="0" y="0"/>
                <wp:positionH relativeFrom="page">
                  <wp:posOffset>4063181</wp:posOffset>
                </wp:positionH>
                <wp:positionV relativeFrom="page">
                  <wp:posOffset>8059994</wp:posOffset>
                </wp:positionV>
                <wp:extent cx="1533525" cy="2020242"/>
                <wp:effectExtent l="0" t="0" r="9525" b="18415"/>
                <wp:wrapNone/>
                <wp:docPr id="7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020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24ED5" id="Text Box 168" o:spid="_x0000_s1085" type="#_x0000_t202" style="position:absolute;margin-left:319.95pt;margin-top:634.65pt;width:120.75pt;height:159.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" filled="f" stroked="f">
                <v:textbox style="mso-next-textbox:#Text Box 169" inset="0,0,0,0">
                  <w:txbxContent/>
                </v:textbox>
                <w10:wrap anchorx="page" anchory="page"/>
              </v:shape>
            </w:pict>
          </mc:Fallback>
        </mc:AlternateContent>
      </w:r>
      <w:r w:rsidR="008212EB">
        <w:rPr>
          <w:noProof/>
          <w:lang w:eastAsia="fr-CA" w:bidi="ar-SA"/>
        </w:rPr>
        <mc:AlternateContent>
          <mc:Choice Requires="wps">
            <w:drawing>
              <wp:anchor distT="0" distB="0" distL="114300" distR="114300" simplePos="0" relativeHeight="251631616" behindDoc="0" locked="0" layoutInCell="1" allowOverlap="1" wp14:anchorId="3E9E7A03" wp14:editId="0A3E373B">
                <wp:simplePos x="0" y="0"/>
                <wp:positionH relativeFrom="page">
                  <wp:posOffset>2485103</wp:posOffset>
                </wp:positionH>
                <wp:positionV relativeFrom="margin">
                  <wp:posOffset>7441995</wp:posOffset>
                </wp:positionV>
                <wp:extent cx="1452245" cy="2116373"/>
                <wp:effectExtent l="0" t="0" r="14605" b="17780"/>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2116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1">
                        <w:txbxContent>
                          <w:p w14:paraId="303C149F" w14:textId="538739A2" w:rsidR="00682471" w:rsidRDefault="00766E8F" w:rsidP="003804CF">
                            <w:pPr>
                              <w:pStyle w:val="Corpsdetexte"/>
                              <w:jc w:val="both"/>
                              <w:rPr>
                                <w:lang w:val="fr-FR"/>
                              </w:rPr>
                            </w:pPr>
                            <w:r>
                              <w:rPr>
                                <w:lang w:val="fr-FR"/>
                              </w:rPr>
                              <w:t xml:space="preserve">Faisant suite au sondage que nous avons réalisé en début d’année sur nos outils de communication et parce que vous étiez nombreux à souhaiter la réception de notre journal La Lumière par courriel, </w:t>
                            </w:r>
                            <w:r w:rsidR="003804CF">
                              <w:rPr>
                                <w:lang w:val="fr-FR"/>
                              </w:rPr>
                              <w:t xml:space="preserve">l’APHRSO </w:t>
                            </w:r>
                            <w:r w:rsidR="007B6FE1">
                              <w:rPr>
                                <w:lang w:val="fr-FR"/>
                              </w:rPr>
                              <w:t xml:space="preserve">procédera à compter de l’an </w:t>
                            </w:r>
                            <w:r w:rsidR="003804CF">
                              <w:rPr>
                                <w:lang w:val="fr-FR"/>
                              </w:rPr>
                              <w:t>prochain</w:t>
                            </w:r>
                            <w:r w:rsidR="007B6FE1">
                              <w:rPr>
                                <w:lang w:val="fr-FR"/>
                              </w:rPr>
                              <w:t xml:space="preserve"> à l’envoi par courriel,</w:t>
                            </w:r>
                            <w:r w:rsidR="00682471">
                              <w:rPr>
                                <w:lang w:val="fr-FR"/>
                              </w:rPr>
                              <w:t xml:space="preserve"> sauf pour ceux</w:t>
                            </w:r>
                            <w:r w:rsidR="00CC5C57">
                              <w:rPr>
                                <w:lang w:val="fr-FR"/>
                              </w:rPr>
                              <w:t xml:space="preserve"> et celles</w:t>
                            </w:r>
                            <w:r w:rsidR="00682471">
                              <w:rPr>
                                <w:lang w:val="fr-FR"/>
                              </w:rPr>
                              <w:t xml:space="preserve"> qui n’ont pas accès à internet ou qui nous auron</w:t>
                            </w:r>
                            <w:r w:rsidR="0004144D">
                              <w:rPr>
                                <w:lang w:val="fr-FR"/>
                              </w:rPr>
                              <w:t>t</w:t>
                            </w:r>
                            <w:r w:rsidR="00682471">
                              <w:rPr>
                                <w:lang w:val="fr-FR"/>
                              </w:rPr>
                              <w:t xml:space="preserve"> signifié leur souhait de recevoir </w:t>
                            </w:r>
                            <w:r w:rsidR="00CF2E8F">
                              <w:rPr>
                                <w:lang w:val="fr-FR"/>
                              </w:rPr>
                              <w:t>une version papier</w:t>
                            </w:r>
                            <w:r w:rsidR="00682471">
                              <w:rPr>
                                <w:lang w:val="fr-FR"/>
                              </w:rPr>
                              <w:t xml:space="preserve"> par la poste.</w:t>
                            </w:r>
                          </w:p>
                          <w:p w14:paraId="197978AE" w14:textId="77777777" w:rsidR="00492DFF" w:rsidRDefault="00CC5C57" w:rsidP="003804CF">
                            <w:pPr>
                              <w:pStyle w:val="Corpsdetexte"/>
                              <w:jc w:val="both"/>
                              <w:rPr>
                                <w:lang w:val="fr-FR"/>
                              </w:rPr>
                            </w:pPr>
                            <w:r>
                              <w:rPr>
                                <w:lang w:val="fr-FR"/>
                              </w:rPr>
                              <w:t xml:space="preserve">Il est donc important de vous assurer </w:t>
                            </w:r>
                            <w:r w:rsidR="00492DFF">
                              <w:rPr>
                                <w:lang w:val="fr-FR"/>
                              </w:rPr>
                              <w:t xml:space="preserve">d’ici là </w:t>
                            </w:r>
                            <w:r>
                              <w:rPr>
                                <w:lang w:val="fr-FR"/>
                              </w:rPr>
                              <w:t>que nous avons une adresse courriel valide pour communiquer avec vous</w:t>
                            </w:r>
                            <w:r w:rsidR="00492DFF">
                              <w:rPr>
                                <w:lang w:val="fr-FR"/>
                              </w:rPr>
                              <w:t xml:space="preserve">. </w:t>
                            </w:r>
                          </w:p>
                          <w:p w14:paraId="39106A26" w14:textId="03189D51" w:rsidR="00CC5C57" w:rsidRDefault="008E43D4" w:rsidP="003804CF">
                            <w:pPr>
                              <w:pStyle w:val="Corpsdetexte"/>
                              <w:jc w:val="both"/>
                              <w:rPr>
                                <w:lang w:val="fr-FR"/>
                              </w:rPr>
                            </w:pPr>
                            <w:r>
                              <w:rPr>
                                <w:lang w:val="fr-FR"/>
                              </w:rPr>
                              <w:t>En revanche, s</w:t>
                            </w:r>
                            <w:r w:rsidR="00492DFF">
                              <w:rPr>
                                <w:lang w:val="fr-FR"/>
                              </w:rPr>
                              <w:t>i vous souhaitez le maintien de l’envoi par la poste, il est également important de nous le</w:t>
                            </w:r>
                            <w:r w:rsidR="00CC5C57">
                              <w:rPr>
                                <w:lang w:val="fr-FR"/>
                              </w:rPr>
                              <w:t xml:space="preserve"> signifier </w:t>
                            </w:r>
                            <w:r w:rsidR="00492DFF">
                              <w:rPr>
                                <w:lang w:val="fr-FR"/>
                              </w:rPr>
                              <w:t>le plus tôt possible</w:t>
                            </w:r>
                            <w:r>
                              <w:rPr>
                                <w:lang w:val="fr-FR"/>
                              </w:rPr>
                              <w:t xml:space="preserve"> pour que nous puissions mettre nos données à jour avant de procéder à ce changement</w:t>
                            </w:r>
                            <w:r w:rsidR="00492DFF">
                              <w:rPr>
                                <w:lang w:val="fr-FR"/>
                              </w:rPr>
                              <w:t>.</w:t>
                            </w:r>
                          </w:p>
                          <w:p w14:paraId="13BFC9A8" w14:textId="6C0C3451" w:rsidR="008212EB" w:rsidRDefault="008212EB" w:rsidP="003804CF">
                            <w:pPr>
                              <w:pStyle w:val="Corpsdetexte"/>
                              <w:jc w:val="both"/>
                              <w:rPr>
                                <w:lang w:val="fr-FR"/>
                              </w:rPr>
                            </w:pPr>
                            <w:r>
                              <w:rPr>
                                <w:lang w:val="fr-FR"/>
                              </w:rPr>
                              <w:t xml:space="preserve">Puisque le journal est également disponible sur notre site </w:t>
                            </w:r>
                            <w:r w:rsidR="0004144D">
                              <w:rPr>
                                <w:lang w:val="fr-FR"/>
                              </w:rPr>
                              <w:t>Web</w:t>
                            </w:r>
                            <w:r>
                              <w:rPr>
                                <w:lang w:val="fr-FR"/>
                              </w:rPr>
                              <w:t>, merci de nous aviser si vous ne souhaitez plus être sur la liste d’envoi.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E7A03" id="Text Box 63" o:spid="_x0000_s1085" type="#_x0000_t202" style="position:absolute;margin-left:195.7pt;margin-top:586pt;width:114.35pt;height:166.6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" filled="f" stroked="f">
                <v:textbox style="mso-next-textbox:#Text Box 168" inset="0,0,0,0">
                  <w:txbxContent>
                    <w:p w14:paraId="303C149F" w14:textId="538739A2" w:rsidR="00682471" w:rsidRDefault="00766E8F" w:rsidP="003804CF">
                      <w:pPr>
                        <w:pStyle w:val="Corpsdetexte"/>
                        <w:jc w:val="both"/>
                        <w:rPr>
                          <w:lang w:val="fr-FR"/>
                        </w:rPr>
                      </w:pPr>
                      <w:r>
                        <w:rPr>
                          <w:lang w:val="fr-FR"/>
                        </w:rPr>
                        <w:t xml:space="preserve">Faisant suite au sondage que nous avons réalisé en début d’année sur nos outils de communication et parce que vous étiez nombreux à souhaiter la réception de notre journal La Lumière par courriel, </w:t>
                      </w:r>
                      <w:r w:rsidR="003804CF">
                        <w:rPr>
                          <w:lang w:val="fr-FR"/>
                        </w:rPr>
                        <w:t xml:space="preserve">l’APHRSO </w:t>
                      </w:r>
                      <w:r w:rsidR="007B6FE1">
                        <w:rPr>
                          <w:lang w:val="fr-FR"/>
                        </w:rPr>
                        <w:t xml:space="preserve">procédera à compter de l’an </w:t>
                      </w:r>
                      <w:r w:rsidR="003804CF">
                        <w:rPr>
                          <w:lang w:val="fr-FR"/>
                        </w:rPr>
                        <w:t>prochain</w:t>
                      </w:r>
                      <w:r w:rsidR="007B6FE1">
                        <w:rPr>
                          <w:lang w:val="fr-FR"/>
                        </w:rPr>
                        <w:t xml:space="preserve"> à l’envoi par courriel,</w:t>
                      </w:r>
                      <w:r w:rsidR="00682471">
                        <w:rPr>
                          <w:lang w:val="fr-FR"/>
                        </w:rPr>
                        <w:t xml:space="preserve"> sauf pour ceux</w:t>
                      </w:r>
                      <w:r w:rsidR="00CC5C57">
                        <w:rPr>
                          <w:lang w:val="fr-FR"/>
                        </w:rPr>
                        <w:t xml:space="preserve"> et celles</w:t>
                      </w:r>
                      <w:r w:rsidR="00682471">
                        <w:rPr>
                          <w:lang w:val="fr-FR"/>
                        </w:rPr>
                        <w:t xml:space="preserve"> qui n’ont pas accès à internet ou qui nous auron</w:t>
                      </w:r>
                      <w:r w:rsidR="0004144D">
                        <w:rPr>
                          <w:lang w:val="fr-FR"/>
                        </w:rPr>
                        <w:t>t</w:t>
                      </w:r>
                      <w:r w:rsidR="00682471">
                        <w:rPr>
                          <w:lang w:val="fr-FR"/>
                        </w:rPr>
                        <w:t xml:space="preserve"> signifié leur souhait de recevoir </w:t>
                      </w:r>
                      <w:r w:rsidR="00CF2E8F">
                        <w:rPr>
                          <w:lang w:val="fr-FR"/>
                        </w:rPr>
                        <w:t>une version papier</w:t>
                      </w:r>
                      <w:r w:rsidR="00682471">
                        <w:rPr>
                          <w:lang w:val="fr-FR"/>
                        </w:rPr>
                        <w:t xml:space="preserve"> par la poste.</w:t>
                      </w:r>
                    </w:p>
                    <w:p w14:paraId="197978AE" w14:textId="77777777" w:rsidR="00492DFF" w:rsidRDefault="00CC5C57" w:rsidP="003804CF">
                      <w:pPr>
                        <w:pStyle w:val="Corpsdetexte"/>
                        <w:jc w:val="both"/>
                        <w:rPr>
                          <w:lang w:val="fr-FR"/>
                        </w:rPr>
                      </w:pPr>
                      <w:r>
                        <w:rPr>
                          <w:lang w:val="fr-FR"/>
                        </w:rPr>
                        <w:t xml:space="preserve">Il est donc important de vous assurer </w:t>
                      </w:r>
                      <w:r w:rsidR="00492DFF">
                        <w:rPr>
                          <w:lang w:val="fr-FR"/>
                        </w:rPr>
                        <w:t xml:space="preserve">d’ici là </w:t>
                      </w:r>
                      <w:r>
                        <w:rPr>
                          <w:lang w:val="fr-FR"/>
                        </w:rPr>
                        <w:t>que nous avons une adresse courriel valide pour communiquer avec vous</w:t>
                      </w:r>
                      <w:r w:rsidR="00492DFF">
                        <w:rPr>
                          <w:lang w:val="fr-FR"/>
                        </w:rPr>
                        <w:t xml:space="preserve">. </w:t>
                      </w:r>
                    </w:p>
                    <w:p w14:paraId="39106A26" w14:textId="03189D51" w:rsidR="00CC5C57" w:rsidRDefault="008E43D4" w:rsidP="003804CF">
                      <w:pPr>
                        <w:pStyle w:val="Corpsdetexte"/>
                        <w:jc w:val="both"/>
                        <w:rPr>
                          <w:lang w:val="fr-FR"/>
                        </w:rPr>
                      </w:pPr>
                      <w:r>
                        <w:rPr>
                          <w:lang w:val="fr-FR"/>
                        </w:rPr>
                        <w:t>En revanche, s</w:t>
                      </w:r>
                      <w:r w:rsidR="00492DFF">
                        <w:rPr>
                          <w:lang w:val="fr-FR"/>
                        </w:rPr>
                        <w:t>i vous souhaitez le maintien de l’envoi par la poste, il est également important de nous le</w:t>
                      </w:r>
                      <w:r w:rsidR="00CC5C57">
                        <w:rPr>
                          <w:lang w:val="fr-FR"/>
                        </w:rPr>
                        <w:t xml:space="preserve"> signifier </w:t>
                      </w:r>
                      <w:r w:rsidR="00492DFF">
                        <w:rPr>
                          <w:lang w:val="fr-FR"/>
                        </w:rPr>
                        <w:t>le plus tôt possible</w:t>
                      </w:r>
                      <w:r>
                        <w:rPr>
                          <w:lang w:val="fr-FR"/>
                        </w:rPr>
                        <w:t xml:space="preserve"> pour que nous puissions mettre nos données à jour avant de procéder à ce changement</w:t>
                      </w:r>
                      <w:r w:rsidR="00492DFF">
                        <w:rPr>
                          <w:lang w:val="fr-FR"/>
                        </w:rPr>
                        <w:t>.</w:t>
                      </w:r>
                    </w:p>
                    <w:p w14:paraId="13BFC9A8" w14:textId="6C0C3451" w:rsidR="008212EB" w:rsidRDefault="008212EB" w:rsidP="003804CF">
                      <w:pPr>
                        <w:pStyle w:val="Corpsdetexte"/>
                        <w:jc w:val="both"/>
                        <w:rPr>
                          <w:lang w:val="fr-FR"/>
                        </w:rPr>
                      </w:pPr>
                      <w:r>
                        <w:rPr>
                          <w:lang w:val="fr-FR"/>
                        </w:rPr>
                        <w:t xml:space="preserve">Puisque le journal est également disponible sur notre site </w:t>
                      </w:r>
                      <w:r w:rsidR="0004144D">
                        <w:rPr>
                          <w:lang w:val="fr-FR"/>
                        </w:rPr>
                        <w:t>Web</w:t>
                      </w:r>
                      <w:r>
                        <w:rPr>
                          <w:lang w:val="fr-FR"/>
                        </w:rPr>
                        <w:t>, merci de nous aviser si vous ne souhaitez plus être sur la liste d’envoi.</w:t>
                      </w:r>
                    </w:p>
                  </w:txbxContent>
                </v:textbox>
                <w10:wrap anchorx="page" anchory="margin"/>
              </v:shape>
            </w:pict>
          </mc:Fallback>
        </mc:AlternateContent>
      </w:r>
      <w:r w:rsidR="008212EB">
        <w:rPr>
          <w:noProof/>
          <w:lang w:eastAsia="fr-CA" w:bidi="ar-SA"/>
        </w:rPr>
        <mc:AlternateContent>
          <mc:Choice Requires="wps">
            <w:drawing>
              <wp:anchor distT="0" distB="0" distL="114300" distR="114300" simplePos="0" relativeHeight="251633664" behindDoc="0" locked="0" layoutInCell="1" allowOverlap="1" wp14:anchorId="17A35F7C" wp14:editId="545C8846">
                <wp:simplePos x="0" y="0"/>
                <wp:positionH relativeFrom="page">
                  <wp:posOffset>2482215</wp:posOffset>
                </wp:positionH>
                <wp:positionV relativeFrom="page">
                  <wp:posOffset>7756647</wp:posOffset>
                </wp:positionV>
                <wp:extent cx="4800600" cy="312420"/>
                <wp:effectExtent l="0" t="0" r="0" b="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75C25" w14:textId="0BA5E96F" w:rsidR="008E768B" w:rsidRPr="001A638D" w:rsidRDefault="008E768B" w:rsidP="008E768B">
                            <w:pPr>
                              <w:pStyle w:val="Titre2"/>
                              <w:rPr>
                                <w:color w:val="auto"/>
                              </w:rPr>
                            </w:pPr>
                            <w:r w:rsidRPr="001A638D">
                              <w:rPr>
                                <w:rFonts w:ascii="Bookman Old Style" w:hAnsi="Bookman Old Style"/>
                                <w:b/>
                                <w:bCs/>
                                <w:color w:val="auto"/>
                              </w:rPr>
                              <w:t>No</w:t>
                            </w:r>
                            <w:r w:rsidR="009E79A0" w:rsidRPr="001A638D">
                              <w:rPr>
                                <w:rFonts w:ascii="Bookman Old Style" w:hAnsi="Bookman Old Style"/>
                                <w:b/>
                                <w:bCs/>
                                <w:color w:val="auto"/>
                              </w:rPr>
                              <w:t>s</w:t>
                            </w:r>
                            <w:r w:rsidRPr="001A638D">
                              <w:rPr>
                                <w:rFonts w:ascii="Bookman Old Style" w:hAnsi="Bookman Old Style"/>
                                <w:b/>
                                <w:bCs/>
                                <w:color w:val="auto"/>
                              </w:rPr>
                              <w:t xml:space="preserve"> prochaine</w:t>
                            </w:r>
                            <w:r w:rsidR="009E79A0" w:rsidRPr="001A638D">
                              <w:rPr>
                                <w:rFonts w:ascii="Bookman Old Style" w:hAnsi="Bookman Old Style"/>
                                <w:b/>
                                <w:bCs/>
                                <w:color w:val="auto"/>
                              </w:rPr>
                              <w:t>s</w:t>
                            </w:r>
                            <w:r w:rsidRPr="001A638D">
                              <w:rPr>
                                <w:rFonts w:ascii="Bookman Old Style" w:hAnsi="Bookman Old Style"/>
                                <w:b/>
                                <w:bCs/>
                                <w:color w:val="auto"/>
                              </w:rPr>
                              <w:t xml:space="preserve"> édition</w:t>
                            </w:r>
                            <w:r w:rsidR="009E79A0" w:rsidRPr="001A638D">
                              <w:rPr>
                                <w:rFonts w:ascii="Bookman Old Style" w:hAnsi="Bookman Old Style"/>
                                <w:b/>
                                <w:bCs/>
                                <w:color w:val="auto"/>
                              </w:rPr>
                              <w:t>s</w:t>
                            </w:r>
                            <w:r w:rsidRPr="001A638D">
                              <w:rPr>
                                <w:rFonts w:ascii="Bookman Old Style" w:hAnsi="Bookman Old Style"/>
                                <w:b/>
                                <w:bCs/>
                                <w:color w:val="auto"/>
                              </w:rPr>
                              <w:t xml:space="preserve"> par courriel</w:t>
                            </w:r>
                          </w:p>
                          <w:p w14:paraId="59AED36B" w14:textId="00874324" w:rsidR="001E75CA" w:rsidRPr="00E66645" w:rsidRDefault="001E75CA">
                            <w:pPr>
                              <w:pStyle w:val="Titre2"/>
                              <w:rPr>
                                <w:b/>
                                <w:bCs/>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35F7C" id="Text Box 65" o:spid="_x0000_s1086" type="#_x0000_t202" style="position:absolute;margin-left:195.45pt;margin-top:610.75pt;width:378pt;height:24.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" filled="f" stroked="f">
                <v:textbox inset="0,0,0,0">
                  <w:txbxContent>
                    <w:p w14:paraId="60275C25" w14:textId="0BA5E96F" w:rsidR="008E768B" w:rsidRPr="001A638D" w:rsidRDefault="008E768B" w:rsidP="008E768B">
                      <w:pPr>
                        <w:pStyle w:val="Titre2"/>
                        <w:rPr>
                          <w:color w:val="auto"/>
                        </w:rPr>
                      </w:pPr>
                      <w:r w:rsidRPr="001A638D">
                        <w:rPr>
                          <w:rFonts w:ascii="Bookman Old Style" w:hAnsi="Bookman Old Style"/>
                          <w:b/>
                          <w:bCs/>
                          <w:color w:val="auto"/>
                        </w:rPr>
                        <w:t>No</w:t>
                      </w:r>
                      <w:r w:rsidR="009E79A0" w:rsidRPr="001A638D">
                        <w:rPr>
                          <w:rFonts w:ascii="Bookman Old Style" w:hAnsi="Bookman Old Style"/>
                          <w:b/>
                          <w:bCs/>
                          <w:color w:val="auto"/>
                        </w:rPr>
                        <w:t>s</w:t>
                      </w:r>
                      <w:r w:rsidRPr="001A638D">
                        <w:rPr>
                          <w:rFonts w:ascii="Bookman Old Style" w:hAnsi="Bookman Old Style"/>
                          <w:b/>
                          <w:bCs/>
                          <w:color w:val="auto"/>
                        </w:rPr>
                        <w:t xml:space="preserve"> prochaine</w:t>
                      </w:r>
                      <w:r w:rsidR="009E79A0" w:rsidRPr="001A638D">
                        <w:rPr>
                          <w:rFonts w:ascii="Bookman Old Style" w:hAnsi="Bookman Old Style"/>
                          <w:b/>
                          <w:bCs/>
                          <w:color w:val="auto"/>
                        </w:rPr>
                        <w:t>s</w:t>
                      </w:r>
                      <w:r w:rsidRPr="001A638D">
                        <w:rPr>
                          <w:rFonts w:ascii="Bookman Old Style" w:hAnsi="Bookman Old Style"/>
                          <w:b/>
                          <w:bCs/>
                          <w:color w:val="auto"/>
                        </w:rPr>
                        <w:t xml:space="preserve"> édition</w:t>
                      </w:r>
                      <w:r w:rsidR="009E79A0" w:rsidRPr="001A638D">
                        <w:rPr>
                          <w:rFonts w:ascii="Bookman Old Style" w:hAnsi="Bookman Old Style"/>
                          <w:b/>
                          <w:bCs/>
                          <w:color w:val="auto"/>
                        </w:rPr>
                        <w:t>s</w:t>
                      </w:r>
                      <w:r w:rsidRPr="001A638D">
                        <w:rPr>
                          <w:rFonts w:ascii="Bookman Old Style" w:hAnsi="Bookman Old Style"/>
                          <w:b/>
                          <w:bCs/>
                          <w:color w:val="auto"/>
                        </w:rPr>
                        <w:t xml:space="preserve"> par courriel</w:t>
                      </w:r>
                    </w:p>
                    <w:p w14:paraId="59AED36B" w14:textId="00874324" w:rsidR="001E75CA" w:rsidRPr="00E66645" w:rsidRDefault="001E75CA">
                      <w:pPr>
                        <w:pStyle w:val="Titre2"/>
                        <w:rPr>
                          <w:b/>
                          <w:bCs/>
                          <w:color w:val="FF0000"/>
                        </w:rPr>
                      </w:pPr>
                    </w:p>
                  </w:txbxContent>
                </v:textbox>
                <w10:wrap anchorx="page" anchory="page"/>
              </v:shape>
            </w:pict>
          </mc:Fallback>
        </mc:AlternateContent>
      </w:r>
      <w:r w:rsidR="009E3803" w:rsidRPr="006A411E">
        <w:rPr>
          <w:noProof/>
        </w:rPr>
        <w:drawing>
          <wp:anchor distT="0" distB="0" distL="114300" distR="114300" simplePos="0" relativeHeight="251895808" behindDoc="1" locked="0" layoutInCell="1" allowOverlap="1" wp14:anchorId="626BED72" wp14:editId="4D4BD66D">
            <wp:simplePos x="0" y="0"/>
            <wp:positionH relativeFrom="column">
              <wp:posOffset>161453</wp:posOffset>
            </wp:positionH>
            <wp:positionV relativeFrom="paragraph">
              <wp:posOffset>3235817</wp:posOffset>
            </wp:positionV>
            <wp:extent cx="869950" cy="880110"/>
            <wp:effectExtent l="0" t="0" r="6350" b="0"/>
            <wp:wrapTight wrapText="bothSides">
              <wp:wrapPolygon edited="0">
                <wp:start x="6622" y="0"/>
                <wp:lineTo x="3311" y="1403"/>
                <wp:lineTo x="0" y="5610"/>
                <wp:lineTo x="0" y="16364"/>
                <wp:lineTo x="5203" y="21039"/>
                <wp:lineTo x="6622" y="21039"/>
                <wp:lineTo x="14663" y="21039"/>
                <wp:lineTo x="16082" y="21039"/>
                <wp:lineTo x="21285" y="16364"/>
                <wp:lineTo x="21285" y="5610"/>
                <wp:lineTo x="17974" y="1403"/>
                <wp:lineTo x="14663" y="0"/>
                <wp:lineTo x="6622" y="0"/>
              </wp:wrapPolygon>
            </wp:wrapTight>
            <wp:docPr id="1142052582"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52582" name="Image 3">
                      <a:extLst>
                        <a:ext uri="{C183D7F6-B498-43B3-948B-1728B52AA6E4}">
                          <adec:decorative xmlns:adec="http://schemas.microsoft.com/office/drawing/2017/decorative" val="1"/>
                        </a:ext>
                      </a:extLst>
                    </pic:cNvPr>
                    <pic:cNvPicPr>
                      <a:picLocks noChangeAspect="1" noChangeArrowheads="1"/>
                    </pic:cNvPicPr>
                  </pic:nvPicPr>
                  <pic:blipFill>
                    <a:blip r:embed="rId35" cstate="print">
                      <a:lum bright="70000" contrast="-70000"/>
                      <a:extLst>
                        <a:ext uri="{28A0092B-C50C-407E-A947-70E740481C1C}">
                          <a14:useLocalDpi xmlns:a14="http://schemas.microsoft.com/office/drawing/2010/main" val="0"/>
                        </a:ext>
                      </a:extLst>
                    </a:blip>
                    <a:srcRect/>
                    <a:stretch>
                      <a:fillRect/>
                    </a:stretch>
                  </pic:blipFill>
                  <pic:spPr bwMode="auto">
                    <a:xfrm>
                      <a:off x="0" y="0"/>
                      <a:ext cx="86995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803">
        <w:rPr>
          <w:noProof/>
          <w:lang w:eastAsia="fr-CA" w:bidi="ar-SA"/>
        </w:rPr>
        <mc:AlternateContent>
          <mc:Choice Requires="wpg">
            <w:drawing>
              <wp:anchor distT="0" distB="0" distL="114300" distR="114300" simplePos="0" relativeHeight="251635712" behindDoc="0" locked="0" layoutInCell="1" allowOverlap="1" wp14:anchorId="63E85860" wp14:editId="5F6F0D5F">
                <wp:simplePos x="0" y="0"/>
                <wp:positionH relativeFrom="page">
                  <wp:posOffset>508963</wp:posOffset>
                </wp:positionH>
                <wp:positionV relativeFrom="page">
                  <wp:posOffset>8613242</wp:posOffset>
                </wp:positionV>
                <wp:extent cx="1386205" cy="1257935"/>
                <wp:effectExtent l="0" t="0" r="4445" b="18415"/>
                <wp:wrapNone/>
                <wp:docPr id="7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1257935"/>
                          <a:chOff x="1106" y="7704"/>
                          <a:chExt cx="2183" cy="1981"/>
                        </a:xfrm>
                      </wpg:grpSpPr>
                      <wps:wsp>
                        <wps:cNvPr id="77" name="Line 70"/>
                        <wps:cNvCnPr>
                          <a:cxnSpLocks noChangeShapeType="1"/>
                        </wps:cNvCnPr>
                        <wps:spPr bwMode="auto">
                          <a:xfrm>
                            <a:off x="1106" y="770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Text Box 71"/>
                        <wps:cNvSpPr txBox="1">
                          <a:spLocks noChangeArrowheads="1"/>
                        </wps:cNvSpPr>
                        <wps:spPr bwMode="auto">
                          <a:xfrm>
                            <a:off x="1129" y="7813"/>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8959B" w14:textId="0487A4D8" w:rsidR="001E75CA" w:rsidRPr="009C2472" w:rsidRDefault="00F82BD6" w:rsidP="009E3803">
                              <w:pPr>
                                <w:pStyle w:val="QuoteText"/>
                                <w:jc w:val="left"/>
                                <w:rPr>
                                  <w:color w:val="auto"/>
                                  <w:lang w:val="fr-FR"/>
                                </w:rPr>
                              </w:pPr>
                              <w:r>
                                <w:rPr>
                                  <w:color w:val="auto"/>
                                </w:rPr>
                                <w:t>« N’oubliez pas de nous transmettre v</w:t>
                              </w:r>
                              <w:r w:rsidR="00BA0270">
                                <w:rPr>
                                  <w:color w:val="auto"/>
                                  <w:lang w:val="fr-FR"/>
                                </w:rPr>
                                <w:t>otre adresse courriel</w:t>
                              </w:r>
                              <w:r>
                                <w:rPr>
                                  <w:color w:val="auto"/>
                                  <w:lang w:val="fr-FR"/>
                                </w:rPr>
                                <w:t xml:space="preserve"> pour recevoir nos prochaines publications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85860" id="Group 69" o:spid="_x0000_s1087" style="position:absolute;margin-left:40.1pt;margin-top:678.2pt;width:109.15pt;height:99.05pt;z-index:251635712;mso-position-horizontal-relative:page;mso-position-vertical-relative:page" coordorigin="1106,7704" coordsize="2183,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">
                <v:line id="Line 70" o:spid="_x0000_s1088" style="position:absolute;visibility:visible;mso-wrap-style:square" from="1106,7704" to="3266,7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shape id="Text Box 71" o:spid="_x0000_s1089" type="#_x0000_t202" style="position:absolute;left:1129;top:7813;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388959B" w14:textId="0487A4D8" w:rsidR="001E75CA" w:rsidRPr="009C2472" w:rsidRDefault="00F82BD6" w:rsidP="009E3803">
                        <w:pPr>
                          <w:pStyle w:val="QuoteText"/>
                          <w:jc w:val="left"/>
                          <w:rPr>
                            <w:color w:val="auto"/>
                            <w:lang w:val="fr-FR"/>
                          </w:rPr>
                        </w:pPr>
                        <w:r>
                          <w:rPr>
                            <w:color w:val="auto"/>
                          </w:rPr>
                          <w:t>« N’oubliez pas de nous transmettre v</w:t>
                        </w:r>
                        <w:r w:rsidR="00BA0270">
                          <w:rPr>
                            <w:color w:val="auto"/>
                            <w:lang w:val="fr-FR"/>
                          </w:rPr>
                          <w:t>otre adresse courriel</w:t>
                        </w:r>
                        <w:r>
                          <w:rPr>
                            <w:color w:val="auto"/>
                            <w:lang w:val="fr-FR"/>
                          </w:rPr>
                          <w:t xml:space="preserve"> pour recevoir nos prochaines publications ».</w:t>
                        </w:r>
                      </w:p>
                    </w:txbxContent>
                  </v:textbox>
                </v:shape>
                <w10:wrap anchorx="page" anchory="page"/>
              </v:group>
            </w:pict>
          </mc:Fallback>
        </mc:AlternateContent>
      </w:r>
      <w:r w:rsidR="009E3803" w:rsidRPr="00347EE7">
        <w:rPr>
          <w:noProof/>
        </w:rPr>
        <w:drawing>
          <wp:anchor distT="0" distB="0" distL="114300" distR="114300" simplePos="0" relativeHeight="251894784" behindDoc="1" locked="0" layoutInCell="1" allowOverlap="1" wp14:anchorId="57D615D7" wp14:editId="5FF86C0E">
            <wp:simplePos x="0" y="0"/>
            <wp:positionH relativeFrom="margin">
              <wp:posOffset>-280670</wp:posOffset>
            </wp:positionH>
            <wp:positionV relativeFrom="paragraph">
              <wp:posOffset>194310</wp:posOffset>
            </wp:positionV>
            <wp:extent cx="2226310" cy="2226310"/>
            <wp:effectExtent l="0" t="0" r="0" b="0"/>
            <wp:wrapTight wrapText="bothSides">
              <wp:wrapPolygon edited="0">
                <wp:start x="4805" y="924"/>
                <wp:lineTo x="2772" y="2033"/>
                <wp:lineTo x="2588" y="3327"/>
                <wp:lineTo x="6654" y="7208"/>
                <wp:lineTo x="6839" y="8132"/>
                <wp:lineTo x="9426" y="10165"/>
                <wp:lineTo x="10535" y="10165"/>
                <wp:lineTo x="7763" y="11274"/>
                <wp:lineTo x="7763" y="13123"/>
                <wp:lineTo x="10720" y="13123"/>
                <wp:lineTo x="7578" y="14416"/>
                <wp:lineTo x="5730" y="15525"/>
                <wp:lineTo x="5730" y="16265"/>
                <wp:lineTo x="6654" y="19037"/>
                <wp:lineTo x="7763" y="20701"/>
                <wp:lineTo x="7948" y="21070"/>
                <wp:lineTo x="9241" y="21070"/>
                <wp:lineTo x="9611" y="20701"/>
                <wp:lineTo x="14047" y="19222"/>
                <wp:lineTo x="15156" y="19037"/>
                <wp:lineTo x="16634" y="17189"/>
                <wp:lineTo x="16634" y="15341"/>
                <wp:lineTo x="15341" y="14047"/>
                <wp:lineTo x="13123" y="13123"/>
                <wp:lineTo x="13677" y="9426"/>
                <wp:lineTo x="12938" y="8502"/>
                <wp:lineTo x="10720" y="7208"/>
                <wp:lineTo x="12753" y="7208"/>
                <wp:lineTo x="18483" y="4990"/>
                <wp:lineTo x="18298" y="4251"/>
                <wp:lineTo x="19037" y="3142"/>
                <wp:lineTo x="18298" y="2218"/>
                <wp:lineTo x="16265" y="924"/>
                <wp:lineTo x="4805" y="924"/>
              </wp:wrapPolygon>
            </wp:wrapTight>
            <wp:docPr id="1847126610"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26610" name="Image 1">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6310" cy="222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5CA">
        <w:br w:type="page"/>
      </w:r>
    </w:p>
    <w:p w14:paraId="65EC6351" w14:textId="0236F383" w:rsidR="001E75CA" w:rsidRDefault="001E75CA"/>
    <w:p w14:paraId="38AB0B91" w14:textId="29F7A86E" w:rsidR="001E75CA" w:rsidRDefault="001E75CA"/>
    <w:p w14:paraId="14E79E28" w14:textId="0E6FF61E" w:rsidR="001E75CA" w:rsidRDefault="00413208">
      <w:r>
        <w:rPr>
          <w:noProof/>
          <w:lang w:eastAsia="fr-CA" w:bidi="ar-SA"/>
        </w:rPr>
        <mc:AlternateContent>
          <mc:Choice Requires="wps">
            <w:drawing>
              <wp:anchor distT="0" distB="0" distL="114300" distR="114300" simplePos="0" relativeHeight="251637760" behindDoc="0" locked="0" layoutInCell="0" allowOverlap="1" wp14:anchorId="17A908FD" wp14:editId="2B0D956B">
                <wp:simplePos x="0" y="0"/>
                <wp:positionH relativeFrom="margin">
                  <wp:align>left</wp:align>
                </wp:positionH>
                <wp:positionV relativeFrom="page">
                  <wp:posOffset>1024890</wp:posOffset>
                </wp:positionV>
                <wp:extent cx="6644640" cy="666427"/>
                <wp:effectExtent l="0" t="0" r="3810" b="635"/>
                <wp:wrapNone/>
                <wp:docPr id="5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66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9AE27" w14:textId="18BDFF9A" w:rsidR="007A016F" w:rsidRPr="00E93AB3" w:rsidRDefault="00C954B2" w:rsidP="007A016F">
                            <w:pPr>
                              <w:pStyle w:val="Titre2"/>
                              <w:rPr>
                                <w:color w:val="auto"/>
                                <w:sz w:val="44"/>
                                <w:szCs w:val="44"/>
                              </w:rPr>
                            </w:pPr>
                            <w:r w:rsidRPr="00E93AB3">
                              <w:rPr>
                                <w:rFonts w:ascii="Bookman Old Style" w:hAnsi="Bookman Old Style"/>
                                <w:b/>
                                <w:bCs/>
                                <w:color w:val="auto"/>
                                <w:sz w:val="44"/>
                                <w:szCs w:val="44"/>
                              </w:rPr>
                              <w:t xml:space="preserve">Guignolée </w:t>
                            </w:r>
                            <w:r w:rsidR="00E93AB3">
                              <w:rPr>
                                <w:rFonts w:ascii="Bookman Old Style" w:hAnsi="Bookman Old Style"/>
                                <w:b/>
                                <w:bCs/>
                                <w:color w:val="auto"/>
                                <w:sz w:val="44"/>
                                <w:szCs w:val="44"/>
                              </w:rPr>
                              <w:t>2023</w:t>
                            </w:r>
                          </w:p>
                          <w:p w14:paraId="2AE3ACED" w14:textId="52FF781E" w:rsidR="004A059E" w:rsidRPr="00587052" w:rsidRDefault="00BC2225" w:rsidP="00413208">
                            <w:pPr>
                              <w:pStyle w:val="Titre2"/>
                              <w:rPr>
                                <w:rFonts w:ascii="Bookman Old Style" w:hAnsi="Bookman Old Style"/>
                                <w:b/>
                                <w:bCs/>
                                <w:color w:val="C54127"/>
                              </w:rPr>
                            </w:pPr>
                            <w:r w:rsidRPr="00587052">
                              <w:rPr>
                                <w:rFonts w:ascii="Bookman Old Style" w:hAnsi="Bookman Old Style"/>
                                <w:b/>
                                <w:bCs/>
                                <w:color w:val="C54127"/>
                              </w:rPr>
                              <w:t>L’APHRSO répond présent cette année encore!</w:t>
                            </w:r>
                          </w:p>
                          <w:p w14:paraId="17E915ED" w14:textId="6480FFF0" w:rsidR="001E75CA" w:rsidRPr="00737C7D" w:rsidRDefault="00737C7D" w:rsidP="00737C7D">
                            <w:r>
                              <w:t>Don en argent disponible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908FD" id="Text Box 75" o:spid="_x0000_s1090" type="#_x0000_t202" style="position:absolute;margin-left:0;margin-top:80.7pt;width:523.2pt;height:52.45pt;z-index:2516377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" o:allowincell="f" filled="f" stroked="f">
                <v:textbox inset="0,0,0,0">
                  <w:txbxContent>
                    <w:p w14:paraId="5279AE27" w14:textId="18BDFF9A" w:rsidR="007A016F" w:rsidRPr="00E93AB3" w:rsidRDefault="00C954B2" w:rsidP="007A016F">
                      <w:pPr>
                        <w:pStyle w:val="Titre2"/>
                        <w:rPr>
                          <w:color w:val="auto"/>
                          <w:sz w:val="44"/>
                          <w:szCs w:val="44"/>
                        </w:rPr>
                      </w:pPr>
                      <w:r w:rsidRPr="00E93AB3">
                        <w:rPr>
                          <w:rFonts w:ascii="Bookman Old Style" w:hAnsi="Bookman Old Style"/>
                          <w:b/>
                          <w:bCs/>
                          <w:color w:val="auto"/>
                          <w:sz w:val="44"/>
                          <w:szCs w:val="44"/>
                        </w:rPr>
                        <w:t xml:space="preserve">Guignolée </w:t>
                      </w:r>
                      <w:r w:rsidR="00E93AB3">
                        <w:rPr>
                          <w:rFonts w:ascii="Bookman Old Style" w:hAnsi="Bookman Old Style"/>
                          <w:b/>
                          <w:bCs/>
                          <w:color w:val="auto"/>
                          <w:sz w:val="44"/>
                          <w:szCs w:val="44"/>
                        </w:rPr>
                        <w:t>2023</w:t>
                      </w:r>
                    </w:p>
                    <w:p w14:paraId="2AE3ACED" w14:textId="52FF781E" w:rsidR="004A059E" w:rsidRPr="00587052" w:rsidRDefault="00BC2225" w:rsidP="00413208">
                      <w:pPr>
                        <w:pStyle w:val="Titre2"/>
                        <w:rPr>
                          <w:rFonts w:ascii="Bookman Old Style" w:hAnsi="Bookman Old Style"/>
                          <w:b/>
                          <w:bCs/>
                          <w:color w:val="C54127"/>
                        </w:rPr>
                      </w:pPr>
                      <w:r w:rsidRPr="00587052">
                        <w:rPr>
                          <w:rFonts w:ascii="Bookman Old Style" w:hAnsi="Bookman Old Style"/>
                          <w:b/>
                          <w:bCs/>
                          <w:color w:val="C54127"/>
                        </w:rPr>
                        <w:t>L’APHRSO répond présent cette année encore!</w:t>
                      </w:r>
                    </w:p>
                    <w:p w14:paraId="17E915ED" w14:textId="6480FFF0" w:rsidR="001E75CA" w:rsidRPr="00737C7D" w:rsidRDefault="00737C7D" w:rsidP="00737C7D">
                      <w:r>
                        <w:t>Don en argent disponible</w:t>
                      </w:r>
                    </w:p>
                  </w:txbxContent>
                </v:textbox>
                <w10:wrap anchorx="margin" anchory="page"/>
              </v:shape>
            </w:pict>
          </mc:Fallback>
        </mc:AlternateContent>
      </w:r>
    </w:p>
    <w:p w14:paraId="14AB2E43" w14:textId="2C430043" w:rsidR="001E75CA" w:rsidRDefault="001E75CA"/>
    <w:p w14:paraId="061A8FFE" w14:textId="421AE1EC" w:rsidR="001E75CA" w:rsidRDefault="001E75CA"/>
    <w:p w14:paraId="4412B9F9" w14:textId="01A7D5EF" w:rsidR="001E75CA" w:rsidRDefault="001E75CA"/>
    <w:p w14:paraId="1D754FDD" w14:textId="50ACA1C0" w:rsidR="001E75CA" w:rsidRDefault="00A83A39">
      <w:r>
        <w:rPr>
          <w:noProof/>
          <w:lang w:eastAsia="fr-CA" w:bidi="ar-SA"/>
        </w:rPr>
        <mc:AlternateContent>
          <mc:Choice Requires="wps">
            <w:drawing>
              <wp:anchor distT="0" distB="0" distL="114300" distR="114300" simplePos="0" relativeHeight="251680768" behindDoc="0" locked="0" layoutInCell="1" allowOverlap="1" wp14:anchorId="5EE62694" wp14:editId="21016D45">
                <wp:simplePos x="0" y="0"/>
                <wp:positionH relativeFrom="page">
                  <wp:posOffset>3859481</wp:posOffset>
                </wp:positionH>
                <wp:positionV relativeFrom="page">
                  <wp:posOffset>1729839</wp:posOffset>
                </wp:positionV>
                <wp:extent cx="1711037" cy="2189018"/>
                <wp:effectExtent l="0" t="0" r="3810" b="1905"/>
                <wp:wrapNone/>
                <wp:docPr id="6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037" cy="2189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62694" id="Text Box 173" o:spid="_x0000_s1092" type="#_x0000_t202" style="position:absolute;margin-left:303.9pt;margin-top:136.2pt;width:134.75pt;height:172.3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36736" behindDoc="0" locked="0" layoutInCell="0" allowOverlap="1" wp14:anchorId="1A1326AC" wp14:editId="1DA44AFA">
                <wp:simplePos x="0" y="0"/>
                <wp:positionH relativeFrom="page">
                  <wp:posOffset>484909</wp:posOffset>
                </wp:positionH>
                <wp:positionV relativeFrom="page">
                  <wp:posOffset>1724891</wp:posOffset>
                </wp:positionV>
                <wp:extent cx="1537855" cy="4357254"/>
                <wp:effectExtent l="0" t="0" r="5715" b="5715"/>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855" cy="4357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5">
                        <w:txbxContent>
                          <w:p w14:paraId="5A566341" w14:textId="258D98AF" w:rsidR="001E75CA" w:rsidRPr="007B5148" w:rsidRDefault="006152D6" w:rsidP="00BA2D9C">
                            <w:pPr>
                              <w:pStyle w:val="Corpsdetexte"/>
                              <w:jc w:val="both"/>
                              <w:rPr>
                                <w:sz w:val="22"/>
                                <w:szCs w:val="22"/>
                                <w:lang w:val="fr-FR"/>
                              </w:rPr>
                            </w:pPr>
                            <w:r w:rsidRPr="007B5148">
                              <w:rPr>
                                <w:sz w:val="22"/>
                                <w:szCs w:val="22"/>
                                <w:lang w:val="fr-FR"/>
                              </w:rPr>
                              <w:t xml:space="preserve">Pour une deuxième année, l’APHRSO </w:t>
                            </w:r>
                            <w:r w:rsidR="00115D19" w:rsidRPr="007B5148">
                              <w:rPr>
                                <w:sz w:val="22"/>
                                <w:szCs w:val="22"/>
                                <w:lang w:val="fr-FR"/>
                              </w:rPr>
                              <w:t>recueillera</w:t>
                            </w:r>
                            <w:r w:rsidRPr="007B5148">
                              <w:rPr>
                                <w:sz w:val="22"/>
                                <w:szCs w:val="22"/>
                                <w:lang w:val="fr-FR"/>
                              </w:rPr>
                              <w:t xml:space="preserve"> des denrées </w:t>
                            </w:r>
                            <w:r w:rsidR="0062535D" w:rsidRPr="007B5148">
                              <w:rPr>
                                <w:sz w:val="22"/>
                                <w:szCs w:val="22"/>
                                <w:lang w:val="fr-FR"/>
                              </w:rPr>
                              <w:t xml:space="preserve">non périssables </w:t>
                            </w:r>
                            <w:r w:rsidRPr="007B5148">
                              <w:rPr>
                                <w:sz w:val="22"/>
                                <w:szCs w:val="22"/>
                                <w:lang w:val="fr-FR"/>
                              </w:rPr>
                              <w:t xml:space="preserve">et des dons en argent dans le cadre de la </w:t>
                            </w:r>
                            <w:r w:rsidR="00115D19" w:rsidRPr="007B5148">
                              <w:rPr>
                                <w:sz w:val="22"/>
                                <w:szCs w:val="22"/>
                                <w:lang w:val="fr-FR"/>
                              </w:rPr>
                              <w:t xml:space="preserve">Guignolée </w:t>
                            </w:r>
                            <w:r w:rsidR="0062535D" w:rsidRPr="007B5148">
                              <w:rPr>
                                <w:sz w:val="22"/>
                                <w:szCs w:val="22"/>
                                <w:lang w:val="fr-FR"/>
                              </w:rPr>
                              <w:t xml:space="preserve">de l’organisme Le </w:t>
                            </w:r>
                            <w:r w:rsidRPr="007B5148">
                              <w:rPr>
                                <w:sz w:val="22"/>
                                <w:szCs w:val="22"/>
                                <w:lang w:val="fr-FR"/>
                              </w:rPr>
                              <w:t>Partage</w:t>
                            </w:r>
                            <w:r w:rsidR="001E75CA" w:rsidRPr="007B5148">
                              <w:rPr>
                                <w:sz w:val="22"/>
                                <w:szCs w:val="22"/>
                                <w:lang w:val="fr-FR"/>
                              </w:rPr>
                              <w:t>.</w:t>
                            </w:r>
                          </w:p>
                          <w:p w14:paraId="2FADB3E7" w14:textId="6BDE0C4B" w:rsidR="0062535D" w:rsidRPr="007B5148" w:rsidRDefault="0062535D" w:rsidP="00BA2D9C">
                            <w:pPr>
                              <w:pStyle w:val="Corpsdetexte"/>
                              <w:jc w:val="both"/>
                              <w:rPr>
                                <w:sz w:val="22"/>
                                <w:szCs w:val="22"/>
                                <w:lang w:val="fr-FR"/>
                              </w:rPr>
                            </w:pPr>
                            <w:r w:rsidRPr="007B5148">
                              <w:rPr>
                                <w:sz w:val="22"/>
                                <w:szCs w:val="22"/>
                                <w:lang w:val="fr-FR"/>
                              </w:rPr>
                              <w:t>Parce q</w:t>
                            </w:r>
                            <w:r w:rsidR="00AA6B9D" w:rsidRPr="007B5148">
                              <w:rPr>
                                <w:sz w:val="22"/>
                                <w:szCs w:val="22"/>
                                <w:lang w:val="fr-FR"/>
                              </w:rPr>
                              <w:t>u</w:t>
                            </w:r>
                            <w:r w:rsidRPr="007B5148">
                              <w:rPr>
                                <w:sz w:val="22"/>
                                <w:szCs w:val="22"/>
                                <w:lang w:val="fr-FR"/>
                              </w:rPr>
                              <w:t>e vous étiez</w:t>
                            </w:r>
                            <w:r w:rsidR="00AA6B9D" w:rsidRPr="007B5148">
                              <w:rPr>
                                <w:sz w:val="22"/>
                                <w:szCs w:val="22"/>
                                <w:lang w:val="fr-FR"/>
                              </w:rPr>
                              <w:t xml:space="preserve"> </w:t>
                            </w:r>
                            <w:r w:rsidRPr="007B5148">
                              <w:rPr>
                                <w:sz w:val="22"/>
                                <w:szCs w:val="22"/>
                                <w:lang w:val="fr-FR"/>
                              </w:rPr>
                              <w:t>nombreux l’</w:t>
                            </w:r>
                            <w:r w:rsidR="00AA6B9D" w:rsidRPr="007B5148">
                              <w:rPr>
                                <w:sz w:val="22"/>
                                <w:szCs w:val="22"/>
                                <w:lang w:val="fr-FR"/>
                              </w:rPr>
                              <w:t>a</w:t>
                            </w:r>
                            <w:r w:rsidRPr="007B5148">
                              <w:rPr>
                                <w:sz w:val="22"/>
                                <w:szCs w:val="22"/>
                                <w:lang w:val="fr-FR"/>
                              </w:rPr>
                              <w:t>n dernier à</w:t>
                            </w:r>
                            <w:r w:rsidR="00AA6B9D" w:rsidRPr="007B5148">
                              <w:rPr>
                                <w:sz w:val="22"/>
                                <w:szCs w:val="22"/>
                                <w:lang w:val="fr-FR"/>
                              </w:rPr>
                              <w:t xml:space="preserve"> contribu</w:t>
                            </w:r>
                            <w:r w:rsidR="0004144D">
                              <w:rPr>
                                <w:sz w:val="22"/>
                                <w:szCs w:val="22"/>
                                <w:lang w:val="fr-FR"/>
                              </w:rPr>
                              <w:t>er</w:t>
                            </w:r>
                            <w:r w:rsidR="00AA6B9D" w:rsidRPr="007B5148">
                              <w:rPr>
                                <w:sz w:val="22"/>
                                <w:szCs w:val="22"/>
                                <w:lang w:val="fr-FR"/>
                              </w:rPr>
                              <w:t xml:space="preserve"> à cette cueillette de denrées, nous avons répondu présent</w:t>
                            </w:r>
                            <w:r w:rsidR="0004144D">
                              <w:rPr>
                                <w:sz w:val="22"/>
                                <w:szCs w:val="22"/>
                                <w:lang w:val="fr-FR"/>
                              </w:rPr>
                              <w:t>s</w:t>
                            </w:r>
                            <w:r w:rsidR="00AA6B9D" w:rsidRPr="007B5148">
                              <w:rPr>
                                <w:sz w:val="22"/>
                                <w:szCs w:val="22"/>
                                <w:lang w:val="fr-FR"/>
                              </w:rPr>
                              <w:t xml:space="preserve"> cette année encore.</w:t>
                            </w:r>
                          </w:p>
                          <w:p w14:paraId="10236993" w14:textId="4633C30B" w:rsidR="0062535D" w:rsidRPr="007B5148" w:rsidRDefault="007B5148" w:rsidP="00BA2D9C">
                            <w:pPr>
                              <w:pStyle w:val="Corpsdetexte"/>
                              <w:jc w:val="both"/>
                              <w:rPr>
                                <w:sz w:val="22"/>
                                <w:szCs w:val="22"/>
                                <w:lang w:val="fr-FR"/>
                              </w:rPr>
                            </w:pPr>
                            <w:r w:rsidRPr="007B5148">
                              <w:rPr>
                                <w:sz w:val="22"/>
                                <w:szCs w:val="22"/>
                                <w:lang w:val="fr-FR"/>
                              </w:rPr>
                              <w:t xml:space="preserve">Sachant que les besoins sont </w:t>
                            </w:r>
                            <w:r w:rsidR="00A83A39">
                              <w:rPr>
                                <w:sz w:val="22"/>
                                <w:szCs w:val="22"/>
                                <w:lang w:val="fr-FR"/>
                              </w:rPr>
                              <w:t>grands</w:t>
                            </w:r>
                            <w:r w:rsidRPr="007B5148">
                              <w:rPr>
                                <w:sz w:val="22"/>
                                <w:szCs w:val="22"/>
                                <w:lang w:val="fr-FR"/>
                              </w:rPr>
                              <w:t xml:space="preserve">, que les demandes d’aide alimentaire </w:t>
                            </w:r>
                            <w:r>
                              <w:rPr>
                                <w:sz w:val="22"/>
                                <w:szCs w:val="22"/>
                                <w:lang w:val="fr-FR"/>
                              </w:rPr>
                              <w:t>sont en constante augmentation</w:t>
                            </w:r>
                            <w:r w:rsidRPr="007B5148">
                              <w:rPr>
                                <w:sz w:val="22"/>
                                <w:szCs w:val="22"/>
                                <w:lang w:val="fr-FR"/>
                              </w:rPr>
                              <w:t xml:space="preserve"> et que certains de nos membres </w:t>
                            </w:r>
                            <w:r>
                              <w:rPr>
                                <w:sz w:val="22"/>
                                <w:szCs w:val="22"/>
                                <w:lang w:val="fr-FR"/>
                              </w:rPr>
                              <w:t xml:space="preserve">ou leurs proches </w:t>
                            </w:r>
                            <w:r w:rsidRPr="007B5148">
                              <w:rPr>
                                <w:sz w:val="22"/>
                                <w:szCs w:val="22"/>
                                <w:lang w:val="fr-FR"/>
                              </w:rPr>
                              <w:t>peuvent également avoir recours à</w:t>
                            </w:r>
                            <w:r w:rsidR="0061202E" w:rsidRPr="0061202E">
                              <w:rPr>
                                <w:lang w:val="fr-FR"/>
                              </w:rPr>
                              <w:t xml:space="preserve"> </w:t>
                            </w:r>
                            <w:r w:rsidR="0061202E" w:rsidRPr="0061202E">
                              <w:rPr>
                                <w:sz w:val="22"/>
                                <w:szCs w:val="22"/>
                                <w:lang w:val="fr-FR"/>
                              </w:rPr>
                              <w:t>ce</w:t>
                            </w:r>
                            <w:r w:rsidR="0061202E" w:rsidRPr="000C39AD">
                              <w:rPr>
                                <w:lang w:val="fr-FR"/>
                              </w:rPr>
                              <w:t xml:space="preserve"> </w:t>
                            </w:r>
                            <w:r w:rsidR="0061202E" w:rsidRPr="0061202E">
                              <w:rPr>
                                <w:sz w:val="22"/>
                                <w:szCs w:val="22"/>
                                <w:lang w:val="fr-FR"/>
                              </w:rPr>
                              <w:t>type de service, nous souhaitons faire notre part et inviter ceux et celles qui le peuvent, à contribuer</w:t>
                            </w:r>
                            <w:r w:rsidR="0061202E">
                              <w:rPr>
                                <w:sz w:val="22"/>
                                <w:szCs w:val="22"/>
                                <w:lang w:val="fr-FR"/>
                              </w:rPr>
                              <w:t>.</w:t>
                            </w:r>
                          </w:p>
                          <w:p w14:paraId="7E2BF9D4" w14:textId="77777777" w:rsidR="0038064D" w:rsidRPr="0038064D" w:rsidRDefault="0038064D" w:rsidP="00BA2D9C">
                            <w:pPr>
                              <w:pStyle w:val="Corpsdetexte"/>
                              <w:jc w:val="both"/>
                              <w:rPr>
                                <w:sz w:val="22"/>
                                <w:szCs w:val="22"/>
                                <w:lang w:val="fr-FR"/>
                              </w:rPr>
                            </w:pPr>
                            <w:r w:rsidRPr="0038064D">
                              <w:rPr>
                                <w:sz w:val="22"/>
                                <w:szCs w:val="22"/>
                                <w:lang w:val="fr-FR"/>
                              </w:rPr>
                              <w:t>Voici une liste des articles les plus souvent demandés :</w:t>
                            </w:r>
                          </w:p>
                          <w:p w14:paraId="603DCD34" w14:textId="77777777" w:rsidR="00BA2D9C" w:rsidRPr="00BA2D9C" w:rsidRDefault="0038064D" w:rsidP="00BA2D9C">
                            <w:pPr>
                              <w:pStyle w:val="Corpsdetexte"/>
                              <w:numPr>
                                <w:ilvl w:val="0"/>
                                <w:numId w:val="10"/>
                              </w:numPr>
                              <w:rPr>
                                <w:lang w:val="fr-FR"/>
                              </w:rPr>
                            </w:pPr>
                            <w:r w:rsidRPr="0038064D">
                              <w:rPr>
                                <w:sz w:val="22"/>
                                <w:szCs w:val="22"/>
                                <w:lang w:val="fr-FR"/>
                              </w:rPr>
                              <w:t>Boîtes de conserve (viandes, poissons, légumes, tomates, soupes, légumineuses),</w:t>
                            </w:r>
                          </w:p>
                          <w:p w14:paraId="04AFE800" w14:textId="2457095C" w:rsidR="0038064D" w:rsidRDefault="00BA2D9C" w:rsidP="00BA2D9C">
                            <w:pPr>
                              <w:pStyle w:val="Corpsdetexte"/>
                              <w:numPr>
                                <w:ilvl w:val="0"/>
                                <w:numId w:val="10"/>
                              </w:numPr>
                              <w:rPr>
                                <w:lang w:val="fr-FR"/>
                              </w:rPr>
                            </w:pPr>
                            <w:r w:rsidRPr="0038064D">
                              <w:rPr>
                                <w:sz w:val="22"/>
                                <w:szCs w:val="22"/>
                                <w:lang w:val="fr-FR"/>
                              </w:rPr>
                              <w:t>Collations</w:t>
                            </w:r>
                            <w:r w:rsidR="0038064D" w:rsidRPr="0038064D">
                              <w:rPr>
                                <w:sz w:val="22"/>
                                <w:szCs w:val="22"/>
                                <w:lang w:val="fr-FR"/>
                              </w:rPr>
                              <w:t xml:space="preserve"> pour enfants sans noix, biscuits, craquelins, pâtes alimentaires.</w:t>
                            </w:r>
                            <w:r w:rsidR="0038064D" w:rsidRPr="0038064D">
                              <w:rPr>
                                <w:lang w:val="fr-FR"/>
                              </w:rPr>
                              <w:t xml:space="preserve"> </w:t>
                            </w:r>
                          </w:p>
                          <w:p w14:paraId="2174E52D" w14:textId="6950CDE6" w:rsidR="0038064D" w:rsidRDefault="0038064D" w:rsidP="00E74D6E">
                            <w:pPr>
                              <w:pStyle w:val="Corpsdetexte"/>
                              <w:numPr>
                                <w:ilvl w:val="0"/>
                                <w:numId w:val="10"/>
                              </w:numPr>
                              <w:rPr>
                                <w:sz w:val="22"/>
                                <w:szCs w:val="22"/>
                                <w:lang w:val="fr-FR"/>
                              </w:rPr>
                            </w:pPr>
                            <w:r w:rsidRPr="000E7A51">
                              <w:rPr>
                                <w:sz w:val="22"/>
                                <w:szCs w:val="22"/>
                                <w:lang w:val="fr-FR"/>
                              </w:rPr>
                              <w:t>Les produits d’hygiène (papier hygiénique, mouchoirs, dentifrice, brosse à dents, savons, shampoing, etc.) sont également les bienvenus.</w:t>
                            </w:r>
                          </w:p>
                          <w:p w14:paraId="5D718673" w14:textId="582ACF06" w:rsidR="00506C8E" w:rsidRPr="000E7A51" w:rsidRDefault="00506C8E" w:rsidP="004938AC">
                            <w:pPr>
                              <w:pStyle w:val="Corpsdetexte"/>
                              <w:jc w:val="both"/>
                              <w:rPr>
                                <w:sz w:val="22"/>
                                <w:szCs w:val="22"/>
                                <w:lang w:val="fr-FR"/>
                              </w:rPr>
                            </w:pPr>
                            <w:r>
                              <w:rPr>
                                <w:sz w:val="22"/>
                                <w:szCs w:val="22"/>
                                <w:lang w:val="fr-FR"/>
                              </w:rPr>
                              <w:t>Les dons en argent sont également possibles.</w:t>
                            </w:r>
                          </w:p>
                          <w:p w14:paraId="1C88AC0B" w14:textId="2926A90E" w:rsidR="0038064D" w:rsidRPr="000E7A51" w:rsidRDefault="00506C8E" w:rsidP="004938AC">
                            <w:pPr>
                              <w:pStyle w:val="Corpsdetexte"/>
                              <w:jc w:val="both"/>
                              <w:rPr>
                                <w:sz w:val="22"/>
                                <w:szCs w:val="22"/>
                                <w:lang w:val="fr-FR"/>
                              </w:rPr>
                            </w:pPr>
                            <w:r>
                              <w:rPr>
                                <w:sz w:val="22"/>
                                <w:szCs w:val="22"/>
                                <w:lang w:val="fr-FR"/>
                              </w:rPr>
                              <w:t>Soyez assurés que c</w:t>
                            </w:r>
                            <w:r w:rsidR="0038064D" w:rsidRPr="000E7A51">
                              <w:rPr>
                                <w:sz w:val="22"/>
                                <w:szCs w:val="22"/>
                                <w:lang w:val="fr-FR"/>
                              </w:rPr>
                              <w:t xml:space="preserve">haque petit don compte et contribuera à l’effort collectif. </w:t>
                            </w:r>
                          </w:p>
                          <w:p w14:paraId="1C924428" w14:textId="6E03A42E" w:rsidR="001E75CA" w:rsidRPr="00506C8E" w:rsidRDefault="007A016F" w:rsidP="004938AC">
                            <w:pPr>
                              <w:pStyle w:val="Corpsdetexte"/>
                              <w:jc w:val="both"/>
                              <w:rPr>
                                <w:rFonts w:cs="Times New Roman"/>
                                <w:sz w:val="22"/>
                                <w:szCs w:val="22"/>
                                <w:lang w:val="fr-FR" w:bidi="en-US"/>
                              </w:rPr>
                            </w:pPr>
                            <w:r w:rsidRPr="00506C8E">
                              <w:rPr>
                                <w:rFonts w:cs="Times New Roman"/>
                                <w:sz w:val="22"/>
                                <w:szCs w:val="22"/>
                                <w:lang w:val="fr-FR" w:bidi="en-US"/>
                              </w:rPr>
                              <w:t xml:space="preserve">Vous avez jusqu’au 19 décembre inclusivement pour apporter vos dons </w:t>
                            </w:r>
                            <w:r w:rsidR="0061202E" w:rsidRPr="00506C8E">
                              <w:rPr>
                                <w:rFonts w:cs="Times New Roman"/>
                                <w:sz w:val="22"/>
                                <w:szCs w:val="22"/>
                                <w:lang w:val="fr-FR" w:bidi="en-US"/>
                              </w:rPr>
                              <w:t xml:space="preserve">en argent </w:t>
                            </w:r>
                            <w:r w:rsidRPr="00506C8E">
                              <w:rPr>
                                <w:rFonts w:cs="Times New Roman"/>
                                <w:sz w:val="22"/>
                                <w:szCs w:val="22"/>
                                <w:lang w:val="fr-FR" w:bidi="en-US"/>
                              </w:rPr>
                              <w:t>et denrées à l’APHRSO.</w:t>
                            </w:r>
                          </w:p>
                          <w:p w14:paraId="01DC4BE1" w14:textId="3FB76BB4" w:rsidR="007A016F" w:rsidRPr="00506C8E" w:rsidRDefault="007A016F" w:rsidP="004938AC">
                            <w:pPr>
                              <w:pStyle w:val="Corpsdetexte"/>
                              <w:jc w:val="both"/>
                              <w:rPr>
                                <w:sz w:val="22"/>
                                <w:szCs w:val="22"/>
                                <w:lang w:val="fr-FR"/>
                              </w:rPr>
                            </w:pPr>
                            <w:r w:rsidRPr="00506C8E">
                              <w:rPr>
                                <w:rFonts w:cs="Times New Roman"/>
                                <w:sz w:val="22"/>
                                <w:szCs w:val="22"/>
                                <w:lang w:val="fr-FR" w:bidi="en-US"/>
                              </w:rPr>
                              <w:t xml:space="preserve">Au nom de </w:t>
                            </w:r>
                            <w:r w:rsidR="003A6ED5">
                              <w:rPr>
                                <w:rFonts w:cs="Times New Roman"/>
                                <w:sz w:val="22"/>
                                <w:szCs w:val="22"/>
                                <w:lang w:val="fr-FR" w:bidi="en-US"/>
                              </w:rPr>
                              <w:t xml:space="preserve">tous </w:t>
                            </w:r>
                            <w:r w:rsidRPr="00506C8E">
                              <w:rPr>
                                <w:rFonts w:cs="Times New Roman"/>
                                <w:sz w:val="22"/>
                                <w:szCs w:val="22"/>
                                <w:lang w:val="fr-FR" w:bidi="en-US"/>
                              </w:rPr>
                              <w:t>ceux et celles qui pourront en bénéficier, merci de votre grande générosité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26AC" id="Text Box 74" o:spid="_x0000_s1092" type="#_x0000_t202" style="position:absolute;margin-left:38.2pt;margin-top:135.8pt;width:121.1pt;height:343.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" o:allowincell="f" filled="f" stroked="f">
                <v:textbox style="mso-next-textbox:#Text Box 172" inset="0,0,0,0">
                  <w:txbxContent>
                    <w:p w14:paraId="5A566341" w14:textId="258D98AF" w:rsidR="001E75CA" w:rsidRPr="007B5148" w:rsidRDefault="006152D6" w:rsidP="00BA2D9C">
                      <w:pPr>
                        <w:pStyle w:val="Corpsdetexte"/>
                        <w:jc w:val="both"/>
                        <w:rPr>
                          <w:sz w:val="22"/>
                          <w:szCs w:val="22"/>
                          <w:lang w:val="fr-FR"/>
                        </w:rPr>
                      </w:pPr>
                      <w:r w:rsidRPr="007B5148">
                        <w:rPr>
                          <w:sz w:val="22"/>
                          <w:szCs w:val="22"/>
                          <w:lang w:val="fr-FR"/>
                        </w:rPr>
                        <w:t xml:space="preserve">Pour une deuxième année, l’APHRSO </w:t>
                      </w:r>
                      <w:r w:rsidR="00115D19" w:rsidRPr="007B5148">
                        <w:rPr>
                          <w:sz w:val="22"/>
                          <w:szCs w:val="22"/>
                          <w:lang w:val="fr-FR"/>
                        </w:rPr>
                        <w:t>recueillera</w:t>
                      </w:r>
                      <w:r w:rsidRPr="007B5148">
                        <w:rPr>
                          <w:sz w:val="22"/>
                          <w:szCs w:val="22"/>
                          <w:lang w:val="fr-FR"/>
                        </w:rPr>
                        <w:t xml:space="preserve"> des denrées </w:t>
                      </w:r>
                      <w:r w:rsidR="0062535D" w:rsidRPr="007B5148">
                        <w:rPr>
                          <w:sz w:val="22"/>
                          <w:szCs w:val="22"/>
                          <w:lang w:val="fr-FR"/>
                        </w:rPr>
                        <w:t xml:space="preserve">non périssables </w:t>
                      </w:r>
                      <w:r w:rsidRPr="007B5148">
                        <w:rPr>
                          <w:sz w:val="22"/>
                          <w:szCs w:val="22"/>
                          <w:lang w:val="fr-FR"/>
                        </w:rPr>
                        <w:t xml:space="preserve">et des dons en argent dans le cadre de la </w:t>
                      </w:r>
                      <w:r w:rsidR="00115D19" w:rsidRPr="007B5148">
                        <w:rPr>
                          <w:sz w:val="22"/>
                          <w:szCs w:val="22"/>
                          <w:lang w:val="fr-FR"/>
                        </w:rPr>
                        <w:t xml:space="preserve">Guignolée </w:t>
                      </w:r>
                      <w:r w:rsidR="0062535D" w:rsidRPr="007B5148">
                        <w:rPr>
                          <w:sz w:val="22"/>
                          <w:szCs w:val="22"/>
                          <w:lang w:val="fr-FR"/>
                        </w:rPr>
                        <w:t xml:space="preserve">de l’organisme Le </w:t>
                      </w:r>
                      <w:r w:rsidRPr="007B5148">
                        <w:rPr>
                          <w:sz w:val="22"/>
                          <w:szCs w:val="22"/>
                          <w:lang w:val="fr-FR"/>
                        </w:rPr>
                        <w:t>Partage</w:t>
                      </w:r>
                      <w:r w:rsidR="001E75CA" w:rsidRPr="007B5148">
                        <w:rPr>
                          <w:sz w:val="22"/>
                          <w:szCs w:val="22"/>
                          <w:lang w:val="fr-FR"/>
                        </w:rPr>
                        <w:t>.</w:t>
                      </w:r>
                    </w:p>
                    <w:p w14:paraId="2FADB3E7" w14:textId="6BDE0C4B" w:rsidR="0062535D" w:rsidRPr="007B5148" w:rsidRDefault="0062535D" w:rsidP="00BA2D9C">
                      <w:pPr>
                        <w:pStyle w:val="Corpsdetexte"/>
                        <w:jc w:val="both"/>
                        <w:rPr>
                          <w:sz w:val="22"/>
                          <w:szCs w:val="22"/>
                          <w:lang w:val="fr-FR"/>
                        </w:rPr>
                      </w:pPr>
                      <w:r w:rsidRPr="007B5148">
                        <w:rPr>
                          <w:sz w:val="22"/>
                          <w:szCs w:val="22"/>
                          <w:lang w:val="fr-FR"/>
                        </w:rPr>
                        <w:t>Parce q</w:t>
                      </w:r>
                      <w:r w:rsidR="00AA6B9D" w:rsidRPr="007B5148">
                        <w:rPr>
                          <w:sz w:val="22"/>
                          <w:szCs w:val="22"/>
                          <w:lang w:val="fr-FR"/>
                        </w:rPr>
                        <w:t>u</w:t>
                      </w:r>
                      <w:r w:rsidRPr="007B5148">
                        <w:rPr>
                          <w:sz w:val="22"/>
                          <w:szCs w:val="22"/>
                          <w:lang w:val="fr-FR"/>
                        </w:rPr>
                        <w:t>e vous étiez</w:t>
                      </w:r>
                      <w:r w:rsidR="00AA6B9D" w:rsidRPr="007B5148">
                        <w:rPr>
                          <w:sz w:val="22"/>
                          <w:szCs w:val="22"/>
                          <w:lang w:val="fr-FR"/>
                        </w:rPr>
                        <w:t xml:space="preserve"> </w:t>
                      </w:r>
                      <w:r w:rsidRPr="007B5148">
                        <w:rPr>
                          <w:sz w:val="22"/>
                          <w:szCs w:val="22"/>
                          <w:lang w:val="fr-FR"/>
                        </w:rPr>
                        <w:t>nombreux l’</w:t>
                      </w:r>
                      <w:r w:rsidR="00AA6B9D" w:rsidRPr="007B5148">
                        <w:rPr>
                          <w:sz w:val="22"/>
                          <w:szCs w:val="22"/>
                          <w:lang w:val="fr-FR"/>
                        </w:rPr>
                        <w:t>a</w:t>
                      </w:r>
                      <w:r w:rsidRPr="007B5148">
                        <w:rPr>
                          <w:sz w:val="22"/>
                          <w:szCs w:val="22"/>
                          <w:lang w:val="fr-FR"/>
                        </w:rPr>
                        <w:t>n dernier à</w:t>
                      </w:r>
                      <w:r w:rsidR="00AA6B9D" w:rsidRPr="007B5148">
                        <w:rPr>
                          <w:sz w:val="22"/>
                          <w:szCs w:val="22"/>
                          <w:lang w:val="fr-FR"/>
                        </w:rPr>
                        <w:t xml:space="preserve"> contribu</w:t>
                      </w:r>
                      <w:r w:rsidR="0004144D">
                        <w:rPr>
                          <w:sz w:val="22"/>
                          <w:szCs w:val="22"/>
                          <w:lang w:val="fr-FR"/>
                        </w:rPr>
                        <w:t>er</w:t>
                      </w:r>
                      <w:r w:rsidR="00AA6B9D" w:rsidRPr="007B5148">
                        <w:rPr>
                          <w:sz w:val="22"/>
                          <w:szCs w:val="22"/>
                          <w:lang w:val="fr-FR"/>
                        </w:rPr>
                        <w:t xml:space="preserve"> à cette cueillette de denrées, nous avons répondu présent</w:t>
                      </w:r>
                      <w:r w:rsidR="0004144D">
                        <w:rPr>
                          <w:sz w:val="22"/>
                          <w:szCs w:val="22"/>
                          <w:lang w:val="fr-FR"/>
                        </w:rPr>
                        <w:t>s</w:t>
                      </w:r>
                      <w:r w:rsidR="00AA6B9D" w:rsidRPr="007B5148">
                        <w:rPr>
                          <w:sz w:val="22"/>
                          <w:szCs w:val="22"/>
                          <w:lang w:val="fr-FR"/>
                        </w:rPr>
                        <w:t xml:space="preserve"> cette année encore.</w:t>
                      </w:r>
                    </w:p>
                    <w:p w14:paraId="10236993" w14:textId="4633C30B" w:rsidR="0062535D" w:rsidRPr="007B5148" w:rsidRDefault="007B5148" w:rsidP="00BA2D9C">
                      <w:pPr>
                        <w:pStyle w:val="Corpsdetexte"/>
                        <w:jc w:val="both"/>
                        <w:rPr>
                          <w:sz w:val="22"/>
                          <w:szCs w:val="22"/>
                          <w:lang w:val="fr-FR"/>
                        </w:rPr>
                      </w:pPr>
                      <w:r w:rsidRPr="007B5148">
                        <w:rPr>
                          <w:sz w:val="22"/>
                          <w:szCs w:val="22"/>
                          <w:lang w:val="fr-FR"/>
                        </w:rPr>
                        <w:t xml:space="preserve">Sachant que les besoins sont </w:t>
                      </w:r>
                      <w:r w:rsidR="00A83A39">
                        <w:rPr>
                          <w:sz w:val="22"/>
                          <w:szCs w:val="22"/>
                          <w:lang w:val="fr-FR"/>
                        </w:rPr>
                        <w:t>grands</w:t>
                      </w:r>
                      <w:r w:rsidRPr="007B5148">
                        <w:rPr>
                          <w:sz w:val="22"/>
                          <w:szCs w:val="22"/>
                          <w:lang w:val="fr-FR"/>
                        </w:rPr>
                        <w:t xml:space="preserve">, que les demandes d’aide alimentaire </w:t>
                      </w:r>
                      <w:r>
                        <w:rPr>
                          <w:sz w:val="22"/>
                          <w:szCs w:val="22"/>
                          <w:lang w:val="fr-FR"/>
                        </w:rPr>
                        <w:t>sont en constante augmentation</w:t>
                      </w:r>
                      <w:r w:rsidRPr="007B5148">
                        <w:rPr>
                          <w:sz w:val="22"/>
                          <w:szCs w:val="22"/>
                          <w:lang w:val="fr-FR"/>
                        </w:rPr>
                        <w:t xml:space="preserve"> et que certains de nos membres </w:t>
                      </w:r>
                      <w:r>
                        <w:rPr>
                          <w:sz w:val="22"/>
                          <w:szCs w:val="22"/>
                          <w:lang w:val="fr-FR"/>
                        </w:rPr>
                        <w:t xml:space="preserve">ou leurs proches </w:t>
                      </w:r>
                      <w:r w:rsidRPr="007B5148">
                        <w:rPr>
                          <w:sz w:val="22"/>
                          <w:szCs w:val="22"/>
                          <w:lang w:val="fr-FR"/>
                        </w:rPr>
                        <w:t>peuvent également avoir recours à</w:t>
                      </w:r>
                      <w:r w:rsidR="0061202E" w:rsidRPr="0061202E">
                        <w:rPr>
                          <w:lang w:val="fr-FR"/>
                        </w:rPr>
                        <w:t xml:space="preserve"> </w:t>
                      </w:r>
                      <w:r w:rsidR="0061202E" w:rsidRPr="0061202E">
                        <w:rPr>
                          <w:sz w:val="22"/>
                          <w:szCs w:val="22"/>
                          <w:lang w:val="fr-FR"/>
                        </w:rPr>
                        <w:t>ce</w:t>
                      </w:r>
                      <w:r w:rsidR="0061202E" w:rsidRPr="000C39AD">
                        <w:rPr>
                          <w:lang w:val="fr-FR"/>
                        </w:rPr>
                        <w:t xml:space="preserve"> </w:t>
                      </w:r>
                      <w:r w:rsidR="0061202E" w:rsidRPr="0061202E">
                        <w:rPr>
                          <w:sz w:val="22"/>
                          <w:szCs w:val="22"/>
                          <w:lang w:val="fr-FR"/>
                        </w:rPr>
                        <w:t>type de service, nous souhaitons faire notre part et inviter ceux et celles qui le peuvent, à contribuer</w:t>
                      </w:r>
                      <w:r w:rsidR="0061202E">
                        <w:rPr>
                          <w:sz w:val="22"/>
                          <w:szCs w:val="22"/>
                          <w:lang w:val="fr-FR"/>
                        </w:rPr>
                        <w:t>.</w:t>
                      </w:r>
                    </w:p>
                    <w:p w14:paraId="7E2BF9D4" w14:textId="77777777" w:rsidR="0038064D" w:rsidRPr="0038064D" w:rsidRDefault="0038064D" w:rsidP="00BA2D9C">
                      <w:pPr>
                        <w:pStyle w:val="Corpsdetexte"/>
                        <w:jc w:val="both"/>
                        <w:rPr>
                          <w:sz w:val="22"/>
                          <w:szCs w:val="22"/>
                          <w:lang w:val="fr-FR"/>
                        </w:rPr>
                      </w:pPr>
                      <w:r w:rsidRPr="0038064D">
                        <w:rPr>
                          <w:sz w:val="22"/>
                          <w:szCs w:val="22"/>
                          <w:lang w:val="fr-FR"/>
                        </w:rPr>
                        <w:t>Voici une liste des articles les plus souvent demandés :</w:t>
                      </w:r>
                    </w:p>
                    <w:p w14:paraId="603DCD34" w14:textId="77777777" w:rsidR="00BA2D9C" w:rsidRPr="00BA2D9C" w:rsidRDefault="0038064D" w:rsidP="00BA2D9C">
                      <w:pPr>
                        <w:pStyle w:val="Corpsdetexte"/>
                        <w:numPr>
                          <w:ilvl w:val="0"/>
                          <w:numId w:val="10"/>
                        </w:numPr>
                        <w:rPr>
                          <w:lang w:val="fr-FR"/>
                        </w:rPr>
                      </w:pPr>
                      <w:r w:rsidRPr="0038064D">
                        <w:rPr>
                          <w:sz w:val="22"/>
                          <w:szCs w:val="22"/>
                          <w:lang w:val="fr-FR"/>
                        </w:rPr>
                        <w:t>Boîtes de conserve (viandes, poissons, légumes, tomates, soupes, légumineuses),</w:t>
                      </w:r>
                    </w:p>
                    <w:p w14:paraId="04AFE800" w14:textId="2457095C" w:rsidR="0038064D" w:rsidRDefault="00BA2D9C" w:rsidP="00BA2D9C">
                      <w:pPr>
                        <w:pStyle w:val="Corpsdetexte"/>
                        <w:numPr>
                          <w:ilvl w:val="0"/>
                          <w:numId w:val="10"/>
                        </w:numPr>
                        <w:rPr>
                          <w:lang w:val="fr-FR"/>
                        </w:rPr>
                      </w:pPr>
                      <w:r w:rsidRPr="0038064D">
                        <w:rPr>
                          <w:sz w:val="22"/>
                          <w:szCs w:val="22"/>
                          <w:lang w:val="fr-FR"/>
                        </w:rPr>
                        <w:t>Collations</w:t>
                      </w:r>
                      <w:r w:rsidR="0038064D" w:rsidRPr="0038064D">
                        <w:rPr>
                          <w:sz w:val="22"/>
                          <w:szCs w:val="22"/>
                          <w:lang w:val="fr-FR"/>
                        </w:rPr>
                        <w:t xml:space="preserve"> pour enfants sans noix, biscuits, craquelins, pâtes alimentaires.</w:t>
                      </w:r>
                      <w:r w:rsidR="0038064D" w:rsidRPr="0038064D">
                        <w:rPr>
                          <w:lang w:val="fr-FR"/>
                        </w:rPr>
                        <w:t xml:space="preserve"> </w:t>
                      </w:r>
                    </w:p>
                    <w:p w14:paraId="2174E52D" w14:textId="6950CDE6" w:rsidR="0038064D" w:rsidRDefault="0038064D" w:rsidP="00E74D6E">
                      <w:pPr>
                        <w:pStyle w:val="Corpsdetexte"/>
                        <w:numPr>
                          <w:ilvl w:val="0"/>
                          <w:numId w:val="10"/>
                        </w:numPr>
                        <w:rPr>
                          <w:sz w:val="22"/>
                          <w:szCs w:val="22"/>
                          <w:lang w:val="fr-FR"/>
                        </w:rPr>
                      </w:pPr>
                      <w:r w:rsidRPr="000E7A51">
                        <w:rPr>
                          <w:sz w:val="22"/>
                          <w:szCs w:val="22"/>
                          <w:lang w:val="fr-FR"/>
                        </w:rPr>
                        <w:t>Les produits d’hygiène (papier hygiénique, mouchoirs, dentifrice, brosse à dents, savons, shampoing, etc.) sont également les bienvenus.</w:t>
                      </w:r>
                    </w:p>
                    <w:p w14:paraId="5D718673" w14:textId="582ACF06" w:rsidR="00506C8E" w:rsidRPr="000E7A51" w:rsidRDefault="00506C8E" w:rsidP="004938AC">
                      <w:pPr>
                        <w:pStyle w:val="Corpsdetexte"/>
                        <w:jc w:val="both"/>
                        <w:rPr>
                          <w:sz w:val="22"/>
                          <w:szCs w:val="22"/>
                          <w:lang w:val="fr-FR"/>
                        </w:rPr>
                      </w:pPr>
                      <w:r>
                        <w:rPr>
                          <w:sz w:val="22"/>
                          <w:szCs w:val="22"/>
                          <w:lang w:val="fr-FR"/>
                        </w:rPr>
                        <w:t>Les dons en argent sont également possibles.</w:t>
                      </w:r>
                    </w:p>
                    <w:p w14:paraId="1C88AC0B" w14:textId="2926A90E" w:rsidR="0038064D" w:rsidRPr="000E7A51" w:rsidRDefault="00506C8E" w:rsidP="004938AC">
                      <w:pPr>
                        <w:pStyle w:val="Corpsdetexte"/>
                        <w:jc w:val="both"/>
                        <w:rPr>
                          <w:sz w:val="22"/>
                          <w:szCs w:val="22"/>
                          <w:lang w:val="fr-FR"/>
                        </w:rPr>
                      </w:pPr>
                      <w:r>
                        <w:rPr>
                          <w:sz w:val="22"/>
                          <w:szCs w:val="22"/>
                          <w:lang w:val="fr-FR"/>
                        </w:rPr>
                        <w:t>Soyez assurés que c</w:t>
                      </w:r>
                      <w:r w:rsidR="0038064D" w:rsidRPr="000E7A51">
                        <w:rPr>
                          <w:sz w:val="22"/>
                          <w:szCs w:val="22"/>
                          <w:lang w:val="fr-FR"/>
                        </w:rPr>
                        <w:t xml:space="preserve">haque petit don compte et contribuera à l’effort collectif. </w:t>
                      </w:r>
                    </w:p>
                    <w:p w14:paraId="1C924428" w14:textId="6E03A42E" w:rsidR="001E75CA" w:rsidRPr="00506C8E" w:rsidRDefault="007A016F" w:rsidP="004938AC">
                      <w:pPr>
                        <w:pStyle w:val="Corpsdetexte"/>
                        <w:jc w:val="both"/>
                        <w:rPr>
                          <w:rFonts w:cs="Times New Roman"/>
                          <w:sz w:val="22"/>
                          <w:szCs w:val="22"/>
                          <w:lang w:val="fr-FR" w:bidi="en-US"/>
                        </w:rPr>
                      </w:pPr>
                      <w:r w:rsidRPr="00506C8E">
                        <w:rPr>
                          <w:rFonts w:cs="Times New Roman"/>
                          <w:sz w:val="22"/>
                          <w:szCs w:val="22"/>
                          <w:lang w:val="fr-FR" w:bidi="en-US"/>
                        </w:rPr>
                        <w:t xml:space="preserve">Vous avez jusqu’au 19 décembre inclusivement pour apporter vos dons </w:t>
                      </w:r>
                      <w:r w:rsidR="0061202E" w:rsidRPr="00506C8E">
                        <w:rPr>
                          <w:rFonts w:cs="Times New Roman"/>
                          <w:sz w:val="22"/>
                          <w:szCs w:val="22"/>
                          <w:lang w:val="fr-FR" w:bidi="en-US"/>
                        </w:rPr>
                        <w:t xml:space="preserve">en argent </w:t>
                      </w:r>
                      <w:r w:rsidRPr="00506C8E">
                        <w:rPr>
                          <w:rFonts w:cs="Times New Roman"/>
                          <w:sz w:val="22"/>
                          <w:szCs w:val="22"/>
                          <w:lang w:val="fr-FR" w:bidi="en-US"/>
                        </w:rPr>
                        <w:t>et denrées à l’APHRSO.</w:t>
                      </w:r>
                    </w:p>
                    <w:p w14:paraId="01DC4BE1" w14:textId="3FB76BB4" w:rsidR="007A016F" w:rsidRPr="00506C8E" w:rsidRDefault="007A016F" w:rsidP="004938AC">
                      <w:pPr>
                        <w:pStyle w:val="Corpsdetexte"/>
                        <w:jc w:val="both"/>
                        <w:rPr>
                          <w:sz w:val="22"/>
                          <w:szCs w:val="22"/>
                          <w:lang w:val="fr-FR"/>
                        </w:rPr>
                      </w:pPr>
                      <w:r w:rsidRPr="00506C8E">
                        <w:rPr>
                          <w:rFonts w:cs="Times New Roman"/>
                          <w:sz w:val="22"/>
                          <w:szCs w:val="22"/>
                          <w:lang w:val="fr-FR" w:bidi="en-US"/>
                        </w:rPr>
                        <w:t xml:space="preserve">Au nom de </w:t>
                      </w:r>
                      <w:r w:rsidR="003A6ED5">
                        <w:rPr>
                          <w:rFonts w:cs="Times New Roman"/>
                          <w:sz w:val="22"/>
                          <w:szCs w:val="22"/>
                          <w:lang w:val="fr-FR" w:bidi="en-US"/>
                        </w:rPr>
                        <w:t xml:space="preserve">tous </w:t>
                      </w:r>
                      <w:r w:rsidRPr="00506C8E">
                        <w:rPr>
                          <w:rFonts w:cs="Times New Roman"/>
                          <w:sz w:val="22"/>
                          <w:szCs w:val="22"/>
                          <w:lang w:val="fr-FR" w:bidi="en-US"/>
                        </w:rPr>
                        <w:t>ceux et celles qui pourront en bénéficier, merci de votre grande générosité !</w:t>
                      </w:r>
                    </w:p>
                  </w:txbxContent>
                </v:textbox>
                <w10:wrap anchorx="page" anchory="page"/>
              </v:shape>
            </w:pict>
          </mc:Fallback>
        </mc:AlternateContent>
      </w:r>
      <w:r w:rsidR="00C80360">
        <w:rPr>
          <w:noProof/>
          <w:lang w:eastAsia="fr-CA" w:bidi="ar-SA"/>
        </w:rPr>
        <mc:AlternateContent>
          <mc:Choice Requires="wps">
            <w:drawing>
              <wp:anchor distT="0" distB="0" distL="114300" distR="114300" simplePos="0" relativeHeight="251679744" behindDoc="0" locked="0" layoutInCell="0" allowOverlap="1" wp14:anchorId="74977FB7" wp14:editId="55362213">
                <wp:simplePos x="0" y="0"/>
                <wp:positionH relativeFrom="page">
                  <wp:posOffset>2130251</wp:posOffset>
                </wp:positionH>
                <wp:positionV relativeFrom="page">
                  <wp:posOffset>1728316</wp:posOffset>
                </wp:positionV>
                <wp:extent cx="1572895" cy="4170066"/>
                <wp:effectExtent l="0" t="0" r="8255" b="1905"/>
                <wp:wrapNone/>
                <wp:docPr id="6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4170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7FB7" id="Text Box 172" o:spid="_x0000_s1094" type="#_x0000_t202" style="position:absolute;margin-left:167.75pt;margin-top:136.1pt;width:123.85pt;height:328.3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" o:allowincell="f" filled="f" stroked="f">
                <v:textbox style="mso-next-textbox:#Text Box 173" inset="0,0,0,0">
                  <w:txbxContent/>
                </v:textbox>
                <w10:wrap anchorx="page" anchory="page"/>
              </v:shape>
            </w:pict>
          </mc:Fallback>
        </mc:AlternateContent>
      </w:r>
    </w:p>
    <w:p w14:paraId="388592EC" w14:textId="3743CFF2" w:rsidR="001E75CA" w:rsidRDefault="001E75CA"/>
    <w:p w14:paraId="77624611" w14:textId="2589A508" w:rsidR="001E75CA" w:rsidRDefault="001E75CA"/>
    <w:p w14:paraId="1026EE51" w14:textId="17A19190" w:rsidR="001E75CA" w:rsidRDefault="001E75CA"/>
    <w:p w14:paraId="409161E2" w14:textId="1A96AC11" w:rsidR="001E75CA" w:rsidRDefault="001E75CA"/>
    <w:p w14:paraId="2464E761" w14:textId="01A1CFE2" w:rsidR="001E75CA" w:rsidRDefault="001E75CA"/>
    <w:p w14:paraId="4E0D4AA1" w14:textId="2A3CE942" w:rsidR="001E75CA" w:rsidRDefault="001E75CA"/>
    <w:p w14:paraId="6EF4ECE2" w14:textId="31424C95" w:rsidR="001E75CA" w:rsidRDefault="001E75CA"/>
    <w:p w14:paraId="4530979B" w14:textId="6B829F5B" w:rsidR="001E75CA" w:rsidRDefault="001E75CA"/>
    <w:p w14:paraId="7434F8BC" w14:textId="77777777" w:rsidR="001E75CA" w:rsidRDefault="001E75CA"/>
    <w:p w14:paraId="2F3745ED" w14:textId="77777777" w:rsidR="001E75CA" w:rsidRDefault="001E75CA"/>
    <w:p w14:paraId="768251DD" w14:textId="7378E3DB" w:rsidR="001E75CA" w:rsidRDefault="001E75CA"/>
    <w:p w14:paraId="008B710B" w14:textId="42E7438A" w:rsidR="001E75CA" w:rsidRDefault="009E3803">
      <w:r w:rsidRPr="00751CA8">
        <w:rPr>
          <w:noProof/>
        </w:rPr>
        <w:drawing>
          <wp:anchor distT="0" distB="0" distL="114300" distR="114300" simplePos="0" relativeHeight="251886592" behindDoc="1" locked="0" layoutInCell="1" allowOverlap="1" wp14:anchorId="3F84002E" wp14:editId="29B181C2">
            <wp:simplePos x="0" y="0"/>
            <wp:positionH relativeFrom="column">
              <wp:posOffset>3442970</wp:posOffset>
            </wp:positionH>
            <wp:positionV relativeFrom="paragraph">
              <wp:posOffset>142240</wp:posOffset>
            </wp:positionV>
            <wp:extent cx="2389505" cy="1704340"/>
            <wp:effectExtent l="152400" t="152400" r="353695" b="353060"/>
            <wp:wrapTight wrapText="bothSides">
              <wp:wrapPolygon edited="0">
                <wp:start x="689" y="-1931"/>
                <wp:lineTo x="-1378" y="-1449"/>
                <wp:lineTo x="-1378" y="22453"/>
                <wp:lineTo x="1722" y="25833"/>
                <wp:lineTo x="21525" y="25833"/>
                <wp:lineTo x="21698" y="25350"/>
                <wp:lineTo x="24453" y="21970"/>
                <wp:lineTo x="24625" y="2414"/>
                <wp:lineTo x="22559" y="-1207"/>
                <wp:lineTo x="22386" y="-1931"/>
                <wp:lineTo x="689" y="-1931"/>
              </wp:wrapPolygon>
            </wp:wrapTight>
            <wp:docPr id="565668339"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68339" name="Image 1">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9505" cy="17043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07C59E3" w14:textId="62ADDC3F" w:rsidR="001E75CA" w:rsidRDefault="001E75CA"/>
    <w:p w14:paraId="3D91175B" w14:textId="26E94327" w:rsidR="001E75CA" w:rsidRDefault="001E75CA"/>
    <w:p w14:paraId="0239E4C0" w14:textId="71D3DE98" w:rsidR="001E75CA" w:rsidRDefault="001E75CA"/>
    <w:p w14:paraId="02094716" w14:textId="733A19AF" w:rsidR="001E75CA" w:rsidRDefault="001E75CA"/>
    <w:p w14:paraId="38F8C65A" w14:textId="3738D271" w:rsidR="001E75CA" w:rsidRDefault="001E75CA"/>
    <w:p w14:paraId="3ADE2D61" w14:textId="6799BB7A" w:rsidR="001E75CA" w:rsidRDefault="001E75CA"/>
    <w:p w14:paraId="787FA765" w14:textId="77777777" w:rsidR="001E75CA" w:rsidRDefault="001E75CA">
      <w:pPr>
        <w:rPr>
          <w:rFonts w:cs="Times New Roman"/>
          <w:noProof/>
          <w:szCs w:val="20"/>
          <w:lang w:bidi="en-US"/>
        </w:rPr>
        <w:sectPr w:rsidR="001E75CA" w:rsidSect="00EA2BAF">
          <w:headerReference w:type="even" r:id="rId38"/>
          <w:headerReference w:type="default" r:id="rId39"/>
          <w:footerReference w:type="even" r:id="rId40"/>
          <w:footerReference w:type="default" r:id="rId41"/>
          <w:headerReference w:type="first" r:id="rId42"/>
          <w:footerReference w:type="first" r:id="rId43"/>
          <w:pgSz w:w="11907" w:h="16839"/>
          <w:pgMar w:top="720" w:right="720" w:bottom="720" w:left="720" w:header="720" w:footer="720" w:gutter="0"/>
          <w:cols w:space="708"/>
          <w:titlePg/>
          <w:docGrid w:linePitch="360"/>
        </w:sectPr>
      </w:pPr>
    </w:p>
    <w:p w14:paraId="5445C0A1" w14:textId="15190E6A" w:rsidR="00EC2E2B" w:rsidRDefault="00762972">
      <w:r>
        <w:rPr>
          <w:noProof/>
          <w:lang w:eastAsia="fr-CA" w:bidi="ar-SA"/>
        </w:rPr>
        <mc:AlternateContent>
          <mc:Choice Requires="wps">
            <w:drawing>
              <wp:anchor distT="0" distB="0" distL="114300" distR="114300" simplePos="0" relativeHeight="251879424" behindDoc="0" locked="0" layoutInCell="1" allowOverlap="1" wp14:anchorId="0A347303" wp14:editId="7D4BFBD9">
                <wp:simplePos x="0" y="0"/>
                <wp:positionH relativeFrom="margin">
                  <wp:posOffset>1003438</wp:posOffset>
                </wp:positionH>
                <wp:positionV relativeFrom="margin">
                  <wp:posOffset>8193129</wp:posOffset>
                </wp:positionV>
                <wp:extent cx="5650861" cy="907822"/>
                <wp:effectExtent l="0" t="0" r="7620" b="6985"/>
                <wp:wrapNone/>
                <wp:docPr id="155219025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1" cy="907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1636D" w14:textId="77777777" w:rsidR="000660BE" w:rsidRPr="002E29AB" w:rsidRDefault="000660BE" w:rsidP="002E29AB">
                            <w:pPr>
                              <w:pStyle w:val="Corpsdetexte"/>
                              <w:spacing w:after="0" w:line="240" w:lineRule="auto"/>
                              <w:jc w:val="both"/>
                              <w:rPr>
                                <w:b/>
                                <w:bCs/>
                                <w:sz w:val="22"/>
                                <w:szCs w:val="22"/>
                                <w:lang w:val="fr-FR"/>
                              </w:rPr>
                            </w:pPr>
                            <w:r w:rsidRPr="002E29AB">
                              <w:rPr>
                                <w:b/>
                                <w:bCs/>
                                <w:sz w:val="22"/>
                                <w:szCs w:val="22"/>
                                <w:lang w:val="fr-FR"/>
                              </w:rPr>
                              <w:t>Saviez-vous que ?</w:t>
                            </w:r>
                          </w:p>
                          <w:p w14:paraId="6BE162A4" w14:textId="3B089DED" w:rsidR="00165C5A" w:rsidRDefault="00784C56" w:rsidP="002E29AB">
                            <w:pPr>
                              <w:pStyle w:val="Corpsdetexte"/>
                              <w:spacing w:after="0" w:line="240" w:lineRule="auto"/>
                              <w:jc w:val="both"/>
                              <w:rPr>
                                <w:sz w:val="22"/>
                                <w:szCs w:val="22"/>
                                <w:lang w:val="fr-FR"/>
                              </w:rPr>
                            </w:pPr>
                            <w:r w:rsidRPr="002E29AB">
                              <w:rPr>
                                <w:sz w:val="22"/>
                                <w:szCs w:val="22"/>
                                <w:lang w:val="fr-FR"/>
                              </w:rPr>
                              <w:t>Donner à Centraide, c’est soutenir un réseau de plus de 375 organismes et projets communautaires</w:t>
                            </w:r>
                            <w:r w:rsidR="005F7270" w:rsidRPr="002E29AB">
                              <w:rPr>
                                <w:sz w:val="22"/>
                                <w:szCs w:val="22"/>
                                <w:lang w:val="fr-FR"/>
                              </w:rPr>
                              <w:t>, dont l’APHRSO</w:t>
                            </w:r>
                            <w:r w:rsidR="005F7270">
                              <w:rPr>
                                <w:sz w:val="22"/>
                                <w:szCs w:val="22"/>
                                <w:lang w:val="fr-FR"/>
                              </w:rPr>
                              <w:t>,</w:t>
                            </w:r>
                            <w:r w:rsidRPr="002E29AB">
                              <w:rPr>
                                <w:sz w:val="22"/>
                                <w:szCs w:val="22"/>
                                <w:lang w:val="fr-FR"/>
                              </w:rPr>
                              <w:t xml:space="preserve"> qui luttent contre la pauvreté et l’exclusion pour une personne sur cinq dans le Grand Montréal</w:t>
                            </w:r>
                            <w:r w:rsidR="000660BE" w:rsidRPr="002E29AB">
                              <w:rPr>
                                <w:sz w:val="22"/>
                                <w:szCs w:val="22"/>
                                <w:lang w:val="fr-FR"/>
                              </w:rPr>
                              <w:t>.</w:t>
                            </w:r>
                            <w:r w:rsidR="001F0F47">
                              <w:rPr>
                                <w:sz w:val="22"/>
                                <w:szCs w:val="22"/>
                                <w:lang w:val="fr-FR"/>
                              </w:rPr>
                              <w:t xml:space="preserve"> </w:t>
                            </w:r>
                          </w:p>
                          <w:p w14:paraId="7BB13BDC" w14:textId="70439614" w:rsidR="000660BE" w:rsidRPr="002E29AB" w:rsidRDefault="000660BE" w:rsidP="002E29AB">
                            <w:pPr>
                              <w:pStyle w:val="Corpsdetexte"/>
                              <w:spacing w:after="0" w:line="240" w:lineRule="auto"/>
                              <w:jc w:val="both"/>
                              <w:rPr>
                                <w:sz w:val="22"/>
                                <w:szCs w:val="22"/>
                                <w:lang w:val="fr-FR"/>
                              </w:rPr>
                            </w:pPr>
                            <w:r w:rsidRPr="002E29AB">
                              <w:rPr>
                                <w:sz w:val="22"/>
                                <w:szCs w:val="22"/>
                                <w:lang w:val="fr-FR"/>
                              </w:rPr>
                              <w:t xml:space="preserve">Pour faire un don :  </w:t>
                            </w:r>
                            <w:hyperlink r:id="rId44" w:history="1">
                              <w:r w:rsidRPr="002E29AB">
                                <w:rPr>
                                  <w:rStyle w:val="Lienhypertexte"/>
                                  <w:color w:val="FF0000"/>
                                  <w:sz w:val="22"/>
                                  <w:szCs w:val="22"/>
                                  <w:lang w:val="fr-FR"/>
                                </w:rPr>
                                <w:t>https://don.centraide-mtl.org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47303" id="Text Box 76" o:spid="_x0000_s1094" type="#_x0000_t202" style="position:absolute;margin-left:79pt;margin-top:645.15pt;width:444.95pt;height:71.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" filled="f" stroked="f">
                <v:textbox inset="0,0,0,0">
                  <w:txbxContent>
                    <w:p w14:paraId="4351636D" w14:textId="77777777" w:rsidR="000660BE" w:rsidRPr="002E29AB" w:rsidRDefault="000660BE" w:rsidP="002E29AB">
                      <w:pPr>
                        <w:pStyle w:val="Corpsdetexte"/>
                        <w:spacing w:after="0" w:line="240" w:lineRule="auto"/>
                        <w:jc w:val="both"/>
                        <w:rPr>
                          <w:b/>
                          <w:bCs/>
                          <w:sz w:val="22"/>
                          <w:szCs w:val="22"/>
                          <w:lang w:val="fr-FR"/>
                        </w:rPr>
                      </w:pPr>
                      <w:r w:rsidRPr="002E29AB">
                        <w:rPr>
                          <w:b/>
                          <w:bCs/>
                          <w:sz w:val="22"/>
                          <w:szCs w:val="22"/>
                          <w:lang w:val="fr-FR"/>
                        </w:rPr>
                        <w:t>Saviez-vous que ?</w:t>
                      </w:r>
                    </w:p>
                    <w:p w14:paraId="6BE162A4" w14:textId="3B089DED" w:rsidR="00165C5A" w:rsidRDefault="00784C56" w:rsidP="002E29AB">
                      <w:pPr>
                        <w:pStyle w:val="Corpsdetexte"/>
                        <w:spacing w:after="0" w:line="240" w:lineRule="auto"/>
                        <w:jc w:val="both"/>
                        <w:rPr>
                          <w:sz w:val="22"/>
                          <w:szCs w:val="22"/>
                          <w:lang w:val="fr-FR"/>
                        </w:rPr>
                      </w:pPr>
                      <w:r w:rsidRPr="002E29AB">
                        <w:rPr>
                          <w:sz w:val="22"/>
                          <w:szCs w:val="22"/>
                          <w:lang w:val="fr-FR"/>
                        </w:rPr>
                        <w:t>Donner à Centraide, c’est soutenir un réseau de plus de 375 organismes et projets communautaires</w:t>
                      </w:r>
                      <w:r w:rsidR="005F7270" w:rsidRPr="002E29AB">
                        <w:rPr>
                          <w:sz w:val="22"/>
                          <w:szCs w:val="22"/>
                          <w:lang w:val="fr-FR"/>
                        </w:rPr>
                        <w:t>, dont l’APHRSO</w:t>
                      </w:r>
                      <w:r w:rsidR="005F7270">
                        <w:rPr>
                          <w:sz w:val="22"/>
                          <w:szCs w:val="22"/>
                          <w:lang w:val="fr-FR"/>
                        </w:rPr>
                        <w:t>,</w:t>
                      </w:r>
                      <w:r w:rsidRPr="002E29AB">
                        <w:rPr>
                          <w:sz w:val="22"/>
                          <w:szCs w:val="22"/>
                          <w:lang w:val="fr-FR"/>
                        </w:rPr>
                        <w:t xml:space="preserve"> qui luttent contre la pauvreté et l’exclusion pour une personne sur cinq dans le Grand Montréal</w:t>
                      </w:r>
                      <w:r w:rsidR="000660BE" w:rsidRPr="002E29AB">
                        <w:rPr>
                          <w:sz w:val="22"/>
                          <w:szCs w:val="22"/>
                          <w:lang w:val="fr-FR"/>
                        </w:rPr>
                        <w:t>.</w:t>
                      </w:r>
                      <w:r w:rsidR="001F0F47">
                        <w:rPr>
                          <w:sz w:val="22"/>
                          <w:szCs w:val="22"/>
                          <w:lang w:val="fr-FR"/>
                        </w:rPr>
                        <w:t xml:space="preserve"> </w:t>
                      </w:r>
                    </w:p>
                    <w:p w14:paraId="7BB13BDC" w14:textId="70439614" w:rsidR="000660BE" w:rsidRPr="002E29AB" w:rsidRDefault="000660BE" w:rsidP="002E29AB">
                      <w:pPr>
                        <w:pStyle w:val="Corpsdetexte"/>
                        <w:spacing w:after="0" w:line="240" w:lineRule="auto"/>
                        <w:jc w:val="both"/>
                        <w:rPr>
                          <w:sz w:val="22"/>
                          <w:szCs w:val="22"/>
                          <w:lang w:val="fr-FR"/>
                        </w:rPr>
                      </w:pPr>
                      <w:r w:rsidRPr="002E29AB">
                        <w:rPr>
                          <w:sz w:val="22"/>
                          <w:szCs w:val="22"/>
                          <w:lang w:val="fr-FR"/>
                        </w:rPr>
                        <w:t xml:space="preserve">Pour faire un don :  </w:t>
                      </w:r>
                      <w:hyperlink r:id="rId45" w:history="1">
                        <w:r w:rsidRPr="002E29AB">
                          <w:rPr>
                            <w:rStyle w:val="Lienhypertexte"/>
                            <w:color w:val="FF0000"/>
                            <w:sz w:val="22"/>
                            <w:szCs w:val="22"/>
                            <w:lang w:val="fr-FR"/>
                          </w:rPr>
                          <w:t>https://don.centraide-mtl.org</w:t>
                        </w:r>
                      </w:hyperlink>
                    </w:p>
                  </w:txbxContent>
                </v:textbox>
                <w10:wrap anchorx="margin" anchory="margin"/>
              </v:shape>
            </w:pict>
          </mc:Fallback>
        </mc:AlternateContent>
      </w:r>
      <w:r>
        <w:rPr>
          <w:noProof/>
        </w:rPr>
        <w:drawing>
          <wp:anchor distT="0" distB="0" distL="114300" distR="114300" simplePos="0" relativeHeight="251884544" behindDoc="1" locked="0" layoutInCell="1" allowOverlap="1" wp14:anchorId="04AE7BD3" wp14:editId="1B18A43C">
            <wp:simplePos x="0" y="0"/>
            <wp:positionH relativeFrom="column">
              <wp:posOffset>78519</wp:posOffset>
            </wp:positionH>
            <wp:positionV relativeFrom="page">
              <wp:posOffset>9094443</wp:posOffset>
            </wp:positionV>
            <wp:extent cx="841375" cy="847090"/>
            <wp:effectExtent l="19050" t="19050" r="15875" b="10160"/>
            <wp:wrapTight wrapText="bothSides">
              <wp:wrapPolygon edited="0">
                <wp:start x="-489" y="-486"/>
                <wp:lineTo x="-489" y="21373"/>
                <wp:lineTo x="21518" y="21373"/>
                <wp:lineTo x="21518" y="-486"/>
                <wp:lineTo x="-489" y="-486"/>
              </wp:wrapPolygon>
            </wp:wrapTight>
            <wp:docPr id="1778264030"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64030" name="Image 9">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1375" cy="8470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0" distB="0" distL="114300" distR="114300" simplePos="0" relativeHeight="251683840" behindDoc="0" locked="0" layoutInCell="1" allowOverlap="1" wp14:anchorId="41D7DA85" wp14:editId="4A5AC9C5">
                <wp:simplePos x="0" y="0"/>
                <wp:positionH relativeFrom="page">
                  <wp:posOffset>2136913</wp:posOffset>
                </wp:positionH>
                <wp:positionV relativeFrom="page">
                  <wp:posOffset>6430617</wp:posOffset>
                </wp:positionV>
                <wp:extent cx="1490870" cy="2583346"/>
                <wp:effectExtent l="0" t="0" r="14605" b="7620"/>
                <wp:wrapNone/>
                <wp:docPr id="6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870" cy="2583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7DA85" id="Text Box 176" o:spid="_x0000_s1095" type="#_x0000_t202" style="position:absolute;margin-left:168.25pt;margin-top:506.35pt;width:117.4pt;height:203.4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" filled="f" stroked="f">
                <v:textbox style="mso-next-textbox:#Text Box 177" inset="0,0,0,0">
                  <w:txbxContent/>
                </v:textbox>
                <w10:wrap anchorx="page" anchory="page"/>
              </v:shape>
            </w:pict>
          </mc:Fallback>
        </mc:AlternateContent>
      </w:r>
      <w:r w:rsidR="00A83A39">
        <w:rPr>
          <w:noProof/>
          <w:lang w:eastAsia="fr-CA" w:bidi="ar-SA"/>
        </w:rPr>
        <mc:AlternateContent>
          <mc:Choice Requires="wps">
            <w:drawing>
              <wp:anchor distT="0" distB="0" distL="114300" distR="114300" simplePos="0" relativeHeight="251684864" behindDoc="0" locked="0" layoutInCell="1" allowOverlap="1" wp14:anchorId="282C4C85" wp14:editId="260F45C4">
                <wp:simplePos x="0" y="0"/>
                <wp:positionH relativeFrom="page">
                  <wp:posOffset>3782291</wp:posOffset>
                </wp:positionH>
                <wp:positionV relativeFrom="page">
                  <wp:posOffset>6442248</wp:posOffset>
                </wp:positionV>
                <wp:extent cx="1558636" cy="1969135"/>
                <wp:effectExtent l="0" t="0" r="3810" b="12065"/>
                <wp:wrapNone/>
                <wp:docPr id="6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636" cy="196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C4C85" id="Text Box 177" o:spid="_x0000_s1096" type="#_x0000_t202" style="position:absolute;margin-left:297.8pt;margin-top:507.25pt;width:122.75pt;height:155.0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" filled="f" stroked="f">
                <v:textbox inset="0,0,0,0">
                  <w:txbxContent/>
                </v:textbox>
                <w10:wrap anchorx="page" anchory="page"/>
              </v:shape>
            </w:pict>
          </mc:Fallback>
        </mc:AlternateContent>
      </w:r>
      <w:r w:rsidR="00A83A39">
        <w:rPr>
          <w:noProof/>
          <w:lang w:eastAsia="fr-CA" w:bidi="ar-SA"/>
        </w:rPr>
        <mc:AlternateContent>
          <mc:Choice Requires="wps">
            <w:drawing>
              <wp:anchor distT="0" distB="0" distL="114300" distR="114300" simplePos="0" relativeHeight="251638784" behindDoc="0" locked="0" layoutInCell="1" allowOverlap="1" wp14:anchorId="08B2DB39" wp14:editId="0CBDD745">
                <wp:simplePos x="0" y="0"/>
                <wp:positionH relativeFrom="page">
                  <wp:posOffset>492125</wp:posOffset>
                </wp:positionH>
                <wp:positionV relativeFrom="page">
                  <wp:posOffset>6415232</wp:posOffset>
                </wp:positionV>
                <wp:extent cx="1519555" cy="2522136"/>
                <wp:effectExtent l="0" t="0" r="4445" b="12065"/>
                <wp:wrapNone/>
                <wp:docPr id="6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252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7">
                        <w:txbxContent>
                          <w:p w14:paraId="0A311E40" w14:textId="77777777" w:rsidR="00432800" w:rsidRPr="00A27C1B" w:rsidRDefault="00432800" w:rsidP="00432800">
                            <w:pPr>
                              <w:pStyle w:val="Corpsdetexte"/>
                              <w:spacing w:line="240" w:lineRule="auto"/>
                              <w:jc w:val="both"/>
                              <w:rPr>
                                <w:sz w:val="22"/>
                                <w:szCs w:val="22"/>
                                <w:lang w:val="fr-FR"/>
                              </w:rPr>
                            </w:pPr>
                            <w:r w:rsidRPr="00A27C1B">
                              <w:rPr>
                                <w:sz w:val="22"/>
                                <w:szCs w:val="22"/>
                                <w:lang w:val="fr-FR"/>
                              </w:rPr>
                              <w:t xml:space="preserve">L’hiver est à nos portes et bien que cette saison apporte son lot de beaux moments, il peut arriver que la météo fasse des siennes et rende difficiles ou dangereux les déplacements routiers. </w:t>
                            </w:r>
                          </w:p>
                          <w:p w14:paraId="155E4ACC" w14:textId="21881056" w:rsidR="00DA5741" w:rsidRPr="00A27C1B" w:rsidRDefault="00432800" w:rsidP="00DA5741">
                            <w:pPr>
                              <w:pStyle w:val="Corpsdetexte"/>
                              <w:spacing w:after="0" w:line="240" w:lineRule="auto"/>
                              <w:jc w:val="both"/>
                              <w:rPr>
                                <w:sz w:val="22"/>
                                <w:szCs w:val="22"/>
                                <w:lang w:val="fr-FR"/>
                              </w:rPr>
                            </w:pPr>
                            <w:r w:rsidRPr="00A27C1B">
                              <w:rPr>
                                <w:sz w:val="22"/>
                                <w:szCs w:val="22"/>
                                <w:lang w:val="fr-FR"/>
                              </w:rPr>
                              <w:t>Parce que nous avons à cœur la sécurité de nos membres et celle de notre personnel, il peut donc arriver que ces situations entrainent la fermeture de</w:t>
                            </w:r>
                            <w:r w:rsidR="00DA5741" w:rsidRPr="00A27C1B">
                              <w:rPr>
                                <w:sz w:val="22"/>
                                <w:szCs w:val="22"/>
                                <w:lang w:val="fr-FR"/>
                              </w:rPr>
                              <w:t xml:space="preserve"> nos services.</w:t>
                            </w:r>
                          </w:p>
                          <w:p w14:paraId="465061AC" w14:textId="6B36F3CE" w:rsidR="00DA5741" w:rsidRPr="00A27C1B" w:rsidRDefault="00DA5741" w:rsidP="00DA5741">
                            <w:pPr>
                              <w:pStyle w:val="Corpsdetexte"/>
                              <w:spacing w:after="0" w:line="240" w:lineRule="auto"/>
                              <w:jc w:val="both"/>
                              <w:rPr>
                                <w:sz w:val="22"/>
                                <w:szCs w:val="22"/>
                                <w:lang w:val="fr-FR"/>
                              </w:rPr>
                            </w:pPr>
                            <w:r w:rsidRPr="00A27C1B">
                              <w:rPr>
                                <w:sz w:val="22"/>
                                <w:szCs w:val="22"/>
                                <w:lang w:val="fr-FR"/>
                              </w:rPr>
                              <w:t>Dans de tels cas, nous nous efforçons de communiquer l’information le plus tôt possible en matinée, notamment via notre page Facebook :</w:t>
                            </w:r>
                          </w:p>
                          <w:p w14:paraId="14BFD010" w14:textId="77777777" w:rsidR="00DA5741" w:rsidRPr="00A27C1B" w:rsidRDefault="00DA5741" w:rsidP="00DA5741">
                            <w:pPr>
                              <w:pStyle w:val="Corpsdetexte"/>
                              <w:spacing w:after="0" w:line="240" w:lineRule="auto"/>
                              <w:jc w:val="both"/>
                              <w:rPr>
                                <w:rStyle w:val="Lienhypertexte"/>
                                <w:color w:val="1481AB" w:themeColor="accent1" w:themeShade="BF"/>
                                <w:sz w:val="22"/>
                                <w:szCs w:val="22"/>
                                <w:lang w:val="fr-FR"/>
                              </w:rPr>
                            </w:pPr>
                            <w:r w:rsidRPr="00A27C1B">
                              <w:rPr>
                                <w:sz w:val="22"/>
                                <w:szCs w:val="22"/>
                                <w:lang w:val="fr-FR"/>
                              </w:rPr>
                              <w:t xml:space="preserve"> </w:t>
                            </w:r>
                            <w:hyperlink r:id="rId47" w:history="1">
                              <w:r w:rsidRPr="00A27C1B">
                                <w:rPr>
                                  <w:rStyle w:val="Lienhypertexte"/>
                                  <w:color w:val="1481AB" w:themeColor="accent1" w:themeShade="BF"/>
                                  <w:sz w:val="22"/>
                                  <w:szCs w:val="22"/>
                                  <w:lang w:val="fr-FR"/>
                                </w:rPr>
                                <w:t>www.facebook.com/aphrso</w:t>
                              </w:r>
                            </w:hyperlink>
                          </w:p>
                          <w:p w14:paraId="4787B926" w14:textId="77777777" w:rsidR="00DA5741" w:rsidRPr="00A27C1B" w:rsidRDefault="00DA5741" w:rsidP="00DA5741">
                            <w:pPr>
                              <w:pStyle w:val="Corpsdetexte"/>
                              <w:spacing w:after="0" w:line="240" w:lineRule="auto"/>
                              <w:jc w:val="both"/>
                              <w:rPr>
                                <w:color w:val="1481AB" w:themeColor="accent1" w:themeShade="BF"/>
                                <w:sz w:val="22"/>
                                <w:szCs w:val="22"/>
                                <w:lang w:val="fr-FR"/>
                              </w:rPr>
                            </w:pPr>
                          </w:p>
                          <w:p w14:paraId="24824D1A" w14:textId="77777777" w:rsidR="00DA5741" w:rsidRPr="00A27C1B" w:rsidRDefault="00DA5741" w:rsidP="00DA5741">
                            <w:pPr>
                              <w:pStyle w:val="Corpsdetexte"/>
                              <w:jc w:val="both"/>
                              <w:rPr>
                                <w:sz w:val="22"/>
                                <w:szCs w:val="22"/>
                                <w:lang w:val="fr-FR"/>
                              </w:rPr>
                            </w:pPr>
                            <w:r w:rsidRPr="00A27C1B">
                              <w:rPr>
                                <w:sz w:val="22"/>
                                <w:szCs w:val="22"/>
                                <w:lang w:val="fr-FR"/>
                              </w:rPr>
                              <w:t>Il est également possible d’obtenir l’information par téléphone puisqu’un message</w:t>
                            </w:r>
                            <w:r w:rsidRPr="00A27C1B">
                              <w:rPr>
                                <w:sz w:val="22"/>
                                <w:szCs w:val="22"/>
                              </w:rPr>
                              <w:t xml:space="preserve"> </w:t>
                            </w:r>
                            <w:r w:rsidRPr="00A27C1B">
                              <w:rPr>
                                <w:sz w:val="22"/>
                                <w:szCs w:val="22"/>
                                <w:lang w:val="fr-FR"/>
                              </w:rPr>
                              <w:t xml:space="preserve">avisant de la fermeture est enregistré sur notre répondeur. </w:t>
                            </w:r>
                          </w:p>
                          <w:p w14:paraId="3DCCE20D" w14:textId="20A93EF9" w:rsidR="00432800" w:rsidRPr="00A27C1B" w:rsidRDefault="00DA5741" w:rsidP="00DA5741">
                            <w:pPr>
                              <w:pStyle w:val="Corpsdetexte"/>
                              <w:jc w:val="both"/>
                              <w:rPr>
                                <w:sz w:val="22"/>
                                <w:szCs w:val="22"/>
                                <w:lang w:val="fr-FR"/>
                              </w:rPr>
                            </w:pPr>
                            <w:r w:rsidRPr="00A27C1B">
                              <w:rPr>
                                <w:sz w:val="22"/>
                                <w:szCs w:val="22"/>
                                <w:lang w:val="fr-FR"/>
                              </w:rPr>
                              <w:t>De façon générale, sachez que les décisions prises par l’APHRSO en lien avec les fermetures sont arrimées et en cohérence avec les décisions prises par les établissements d’enseignement et les transporteurs scolaires.</w:t>
                            </w:r>
                          </w:p>
                          <w:p w14:paraId="06B328CF" w14:textId="77777777" w:rsidR="00432800" w:rsidRPr="00A27C1B" w:rsidRDefault="00432800" w:rsidP="00432800">
                            <w:pPr>
                              <w:pStyle w:val="Corpsdetexte"/>
                              <w:rPr>
                                <w:sz w:val="22"/>
                                <w:szCs w:val="22"/>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2DB39" id="_x0000_s1097" type="#_x0000_t202" style="position:absolute;margin-left:38.75pt;margin-top:505.15pt;width:119.65pt;height:198.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" filled="f" stroked="f">
                <v:textbox style="mso-next-textbox:#Text Box 176" inset="0,0,0,0">
                  <w:txbxContent>
                    <w:p w14:paraId="0A311E40" w14:textId="77777777" w:rsidR="00432800" w:rsidRPr="00A27C1B" w:rsidRDefault="00432800" w:rsidP="00432800">
                      <w:pPr>
                        <w:pStyle w:val="Corpsdetexte"/>
                        <w:spacing w:line="240" w:lineRule="auto"/>
                        <w:jc w:val="both"/>
                        <w:rPr>
                          <w:sz w:val="22"/>
                          <w:szCs w:val="22"/>
                          <w:lang w:val="fr-FR"/>
                        </w:rPr>
                      </w:pPr>
                      <w:r w:rsidRPr="00A27C1B">
                        <w:rPr>
                          <w:sz w:val="22"/>
                          <w:szCs w:val="22"/>
                          <w:lang w:val="fr-FR"/>
                        </w:rPr>
                        <w:t xml:space="preserve">L’hiver est à nos portes et bien que cette saison apporte son lot de beaux moments, il peut arriver que la météo fasse des siennes et rende difficiles ou dangereux les déplacements routiers. </w:t>
                      </w:r>
                    </w:p>
                    <w:p w14:paraId="155E4ACC" w14:textId="21881056" w:rsidR="00DA5741" w:rsidRPr="00A27C1B" w:rsidRDefault="00432800" w:rsidP="00DA5741">
                      <w:pPr>
                        <w:pStyle w:val="Corpsdetexte"/>
                        <w:spacing w:after="0" w:line="240" w:lineRule="auto"/>
                        <w:jc w:val="both"/>
                        <w:rPr>
                          <w:sz w:val="22"/>
                          <w:szCs w:val="22"/>
                          <w:lang w:val="fr-FR"/>
                        </w:rPr>
                      </w:pPr>
                      <w:r w:rsidRPr="00A27C1B">
                        <w:rPr>
                          <w:sz w:val="22"/>
                          <w:szCs w:val="22"/>
                          <w:lang w:val="fr-FR"/>
                        </w:rPr>
                        <w:t>Parce que nous avons à cœur la sécurité de nos membres et celle de notre personnel, il peut donc arriver que ces situations entrainent la fermeture de</w:t>
                      </w:r>
                      <w:r w:rsidR="00DA5741" w:rsidRPr="00A27C1B">
                        <w:rPr>
                          <w:sz w:val="22"/>
                          <w:szCs w:val="22"/>
                          <w:lang w:val="fr-FR"/>
                        </w:rPr>
                        <w:t xml:space="preserve"> nos services.</w:t>
                      </w:r>
                    </w:p>
                    <w:p w14:paraId="465061AC" w14:textId="6B36F3CE" w:rsidR="00DA5741" w:rsidRPr="00A27C1B" w:rsidRDefault="00DA5741" w:rsidP="00DA5741">
                      <w:pPr>
                        <w:pStyle w:val="Corpsdetexte"/>
                        <w:spacing w:after="0" w:line="240" w:lineRule="auto"/>
                        <w:jc w:val="both"/>
                        <w:rPr>
                          <w:sz w:val="22"/>
                          <w:szCs w:val="22"/>
                          <w:lang w:val="fr-FR"/>
                        </w:rPr>
                      </w:pPr>
                      <w:r w:rsidRPr="00A27C1B">
                        <w:rPr>
                          <w:sz w:val="22"/>
                          <w:szCs w:val="22"/>
                          <w:lang w:val="fr-FR"/>
                        </w:rPr>
                        <w:t>Dans de tels cas, nous nous efforçons de communiquer l’information le plus tôt possible en matinée, notamment via notre page Facebook :</w:t>
                      </w:r>
                    </w:p>
                    <w:p w14:paraId="14BFD010" w14:textId="77777777" w:rsidR="00DA5741" w:rsidRPr="00A27C1B" w:rsidRDefault="00DA5741" w:rsidP="00DA5741">
                      <w:pPr>
                        <w:pStyle w:val="Corpsdetexte"/>
                        <w:spacing w:after="0" w:line="240" w:lineRule="auto"/>
                        <w:jc w:val="both"/>
                        <w:rPr>
                          <w:rStyle w:val="Lienhypertexte"/>
                          <w:color w:val="1481AB" w:themeColor="accent1" w:themeShade="BF"/>
                          <w:sz w:val="22"/>
                          <w:szCs w:val="22"/>
                          <w:lang w:val="fr-FR"/>
                        </w:rPr>
                      </w:pPr>
                      <w:r w:rsidRPr="00A27C1B">
                        <w:rPr>
                          <w:sz w:val="22"/>
                          <w:szCs w:val="22"/>
                          <w:lang w:val="fr-FR"/>
                        </w:rPr>
                        <w:t xml:space="preserve"> </w:t>
                      </w:r>
                      <w:hyperlink r:id="rId48" w:history="1">
                        <w:r w:rsidRPr="00A27C1B">
                          <w:rPr>
                            <w:rStyle w:val="Lienhypertexte"/>
                            <w:color w:val="1481AB" w:themeColor="accent1" w:themeShade="BF"/>
                            <w:sz w:val="22"/>
                            <w:szCs w:val="22"/>
                            <w:lang w:val="fr-FR"/>
                          </w:rPr>
                          <w:t>www.facebook.com/aphrso</w:t>
                        </w:r>
                      </w:hyperlink>
                    </w:p>
                    <w:p w14:paraId="4787B926" w14:textId="77777777" w:rsidR="00DA5741" w:rsidRPr="00A27C1B" w:rsidRDefault="00DA5741" w:rsidP="00DA5741">
                      <w:pPr>
                        <w:pStyle w:val="Corpsdetexte"/>
                        <w:spacing w:after="0" w:line="240" w:lineRule="auto"/>
                        <w:jc w:val="both"/>
                        <w:rPr>
                          <w:color w:val="1481AB" w:themeColor="accent1" w:themeShade="BF"/>
                          <w:sz w:val="22"/>
                          <w:szCs w:val="22"/>
                          <w:lang w:val="fr-FR"/>
                        </w:rPr>
                      </w:pPr>
                    </w:p>
                    <w:p w14:paraId="24824D1A" w14:textId="77777777" w:rsidR="00DA5741" w:rsidRPr="00A27C1B" w:rsidRDefault="00DA5741" w:rsidP="00DA5741">
                      <w:pPr>
                        <w:pStyle w:val="Corpsdetexte"/>
                        <w:jc w:val="both"/>
                        <w:rPr>
                          <w:sz w:val="22"/>
                          <w:szCs w:val="22"/>
                          <w:lang w:val="fr-FR"/>
                        </w:rPr>
                      </w:pPr>
                      <w:r w:rsidRPr="00A27C1B">
                        <w:rPr>
                          <w:sz w:val="22"/>
                          <w:szCs w:val="22"/>
                          <w:lang w:val="fr-FR"/>
                        </w:rPr>
                        <w:t>Il est également possible d’obtenir l’information par téléphone puisqu’un message</w:t>
                      </w:r>
                      <w:r w:rsidRPr="00A27C1B">
                        <w:rPr>
                          <w:sz w:val="22"/>
                          <w:szCs w:val="22"/>
                        </w:rPr>
                        <w:t xml:space="preserve"> </w:t>
                      </w:r>
                      <w:r w:rsidRPr="00A27C1B">
                        <w:rPr>
                          <w:sz w:val="22"/>
                          <w:szCs w:val="22"/>
                          <w:lang w:val="fr-FR"/>
                        </w:rPr>
                        <w:t xml:space="preserve">avisant de la fermeture est enregistré sur notre répondeur. </w:t>
                      </w:r>
                    </w:p>
                    <w:p w14:paraId="3DCCE20D" w14:textId="20A93EF9" w:rsidR="00432800" w:rsidRPr="00A27C1B" w:rsidRDefault="00DA5741" w:rsidP="00DA5741">
                      <w:pPr>
                        <w:pStyle w:val="Corpsdetexte"/>
                        <w:jc w:val="both"/>
                        <w:rPr>
                          <w:sz w:val="22"/>
                          <w:szCs w:val="22"/>
                          <w:lang w:val="fr-FR"/>
                        </w:rPr>
                      </w:pPr>
                      <w:r w:rsidRPr="00A27C1B">
                        <w:rPr>
                          <w:sz w:val="22"/>
                          <w:szCs w:val="22"/>
                          <w:lang w:val="fr-FR"/>
                        </w:rPr>
                        <w:t>De façon générale, sachez que les décisions prises par l’APHRSO en lien avec les fermetures sont arrimées et en cohérence avec les décisions prises par les établissements d’enseignement et les transporteurs scolaires.</w:t>
                      </w:r>
                    </w:p>
                    <w:p w14:paraId="06B328CF" w14:textId="77777777" w:rsidR="00432800" w:rsidRPr="00A27C1B" w:rsidRDefault="00432800" w:rsidP="00432800">
                      <w:pPr>
                        <w:pStyle w:val="Corpsdetexte"/>
                        <w:rPr>
                          <w:sz w:val="22"/>
                          <w:szCs w:val="22"/>
                          <w:lang w:val="fr-FR"/>
                        </w:rPr>
                      </w:pPr>
                    </w:p>
                  </w:txbxContent>
                </v:textbox>
                <w10:wrap anchorx="page" anchory="page"/>
              </v:shape>
            </w:pict>
          </mc:Fallback>
        </mc:AlternateContent>
      </w:r>
      <w:r w:rsidR="00A83A39">
        <w:rPr>
          <w:noProof/>
          <w:lang w:eastAsia="fr-CA" w:bidi="ar-SA"/>
        </w:rPr>
        <mc:AlternateContent>
          <mc:Choice Requires="wps">
            <w:drawing>
              <wp:anchor distT="0" distB="0" distL="114300" distR="114300" simplePos="0" relativeHeight="251639808" behindDoc="0" locked="0" layoutInCell="0" allowOverlap="1" wp14:anchorId="5F304954" wp14:editId="341EBDBC">
                <wp:simplePos x="0" y="0"/>
                <wp:positionH relativeFrom="margin">
                  <wp:align>left</wp:align>
                </wp:positionH>
                <wp:positionV relativeFrom="page">
                  <wp:posOffset>6100849</wp:posOffset>
                </wp:positionV>
                <wp:extent cx="6267450" cy="312420"/>
                <wp:effectExtent l="0" t="0" r="0" b="11430"/>
                <wp:wrapNone/>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BD47F" w14:textId="00183298" w:rsidR="00764C72" w:rsidRPr="00E93AB3" w:rsidRDefault="00764C72" w:rsidP="00764C72">
                            <w:pPr>
                              <w:pStyle w:val="Titre2"/>
                              <w:rPr>
                                <w:color w:val="auto"/>
                              </w:rPr>
                            </w:pPr>
                            <w:r w:rsidRPr="00E93AB3">
                              <w:rPr>
                                <w:rFonts w:ascii="Bookman Old Style" w:hAnsi="Bookman Old Style"/>
                                <w:b/>
                                <w:bCs/>
                                <w:color w:val="auto"/>
                              </w:rPr>
                              <w:t xml:space="preserve">Avis de fermeture en </w:t>
                            </w:r>
                            <w:r w:rsidR="00EC6554">
                              <w:rPr>
                                <w:rFonts w:ascii="Bookman Old Style" w:hAnsi="Bookman Old Style"/>
                                <w:b/>
                                <w:bCs/>
                                <w:color w:val="auto"/>
                              </w:rPr>
                              <w:t>période hivernale</w:t>
                            </w:r>
                          </w:p>
                          <w:p w14:paraId="18E3AE70" w14:textId="170A062E" w:rsidR="001E75CA" w:rsidRPr="007430A8" w:rsidRDefault="001E75CA">
                            <w:pPr>
                              <w:pStyle w:val="Titre2"/>
                              <w:rPr>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04954" id="Text Box 77" o:spid="_x0000_s1098" type="#_x0000_t202" style="position:absolute;margin-left:0;margin-top:480.4pt;width:493.5pt;height:24.6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" o:allowincell="f" filled="f" stroked="f">
                <v:textbox inset="0,0,0,0">
                  <w:txbxContent>
                    <w:p w14:paraId="769BD47F" w14:textId="00183298" w:rsidR="00764C72" w:rsidRPr="00E93AB3" w:rsidRDefault="00764C72" w:rsidP="00764C72">
                      <w:pPr>
                        <w:pStyle w:val="Titre2"/>
                        <w:rPr>
                          <w:color w:val="auto"/>
                        </w:rPr>
                      </w:pPr>
                      <w:r w:rsidRPr="00E93AB3">
                        <w:rPr>
                          <w:rFonts w:ascii="Bookman Old Style" w:hAnsi="Bookman Old Style"/>
                          <w:b/>
                          <w:bCs/>
                          <w:color w:val="auto"/>
                        </w:rPr>
                        <w:t xml:space="preserve">Avis de fermeture en </w:t>
                      </w:r>
                      <w:r w:rsidR="00EC6554">
                        <w:rPr>
                          <w:rFonts w:ascii="Bookman Old Style" w:hAnsi="Bookman Old Style"/>
                          <w:b/>
                          <w:bCs/>
                          <w:color w:val="auto"/>
                        </w:rPr>
                        <w:t>période hivernale</w:t>
                      </w:r>
                    </w:p>
                    <w:p w14:paraId="18E3AE70" w14:textId="170A062E" w:rsidR="001E75CA" w:rsidRPr="007430A8" w:rsidRDefault="001E75CA">
                      <w:pPr>
                        <w:pStyle w:val="Titre2"/>
                        <w:rPr>
                          <w:color w:val="FF0000"/>
                        </w:rPr>
                      </w:pPr>
                    </w:p>
                  </w:txbxContent>
                </v:textbox>
                <w10:wrap anchorx="margin" anchory="page"/>
              </v:shape>
            </w:pict>
          </mc:Fallback>
        </mc:AlternateContent>
      </w:r>
      <w:r w:rsidR="00EC6554">
        <w:rPr>
          <w:noProof/>
        </w:rPr>
        <w:drawing>
          <wp:anchor distT="0" distB="0" distL="114300" distR="114300" simplePos="0" relativeHeight="251893760" behindDoc="1" locked="0" layoutInCell="1" allowOverlap="1" wp14:anchorId="3C40EEDD" wp14:editId="5ED03878">
            <wp:simplePos x="0" y="0"/>
            <wp:positionH relativeFrom="margin">
              <wp:align>right</wp:align>
            </wp:positionH>
            <wp:positionV relativeFrom="paragraph">
              <wp:posOffset>2036271</wp:posOffset>
            </wp:positionV>
            <wp:extent cx="1442720" cy="1803400"/>
            <wp:effectExtent l="0" t="0" r="0" b="6350"/>
            <wp:wrapTight wrapText="bothSides">
              <wp:wrapPolygon edited="0">
                <wp:start x="3708" y="0"/>
                <wp:lineTo x="856" y="2510"/>
                <wp:lineTo x="285" y="3194"/>
                <wp:lineTo x="856" y="5932"/>
                <wp:lineTo x="1711" y="7758"/>
                <wp:lineTo x="4563" y="11408"/>
                <wp:lineTo x="3993" y="15059"/>
                <wp:lineTo x="4849" y="18710"/>
                <wp:lineTo x="3137" y="20992"/>
                <wp:lineTo x="3423" y="21448"/>
                <wp:lineTo x="5989" y="21448"/>
                <wp:lineTo x="15401" y="21448"/>
                <wp:lineTo x="19394" y="21448"/>
                <wp:lineTo x="20535" y="20763"/>
                <wp:lineTo x="19394" y="18710"/>
                <wp:lineTo x="21106" y="11408"/>
                <wp:lineTo x="21106" y="7758"/>
                <wp:lineTo x="17968" y="4107"/>
                <wp:lineTo x="18824" y="3194"/>
                <wp:lineTo x="6275" y="0"/>
                <wp:lineTo x="3708" y="0"/>
              </wp:wrapPolygon>
            </wp:wrapTight>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2720" cy="1803400"/>
                    </a:xfrm>
                    <a:prstGeom prst="rect">
                      <a:avLst/>
                    </a:prstGeom>
                    <a:noFill/>
                  </pic:spPr>
                </pic:pic>
              </a:graphicData>
            </a:graphic>
            <wp14:sizeRelH relativeFrom="margin">
              <wp14:pctWidth>0</wp14:pctWidth>
            </wp14:sizeRelH>
            <wp14:sizeRelV relativeFrom="margin">
              <wp14:pctHeight>0</wp14:pctHeight>
            </wp14:sizeRelV>
          </wp:anchor>
        </w:drawing>
      </w:r>
      <w:r w:rsidR="00331EDD">
        <w:rPr>
          <w:noProof/>
          <w:lang w:eastAsia="fr-CA" w:bidi="ar-SA"/>
        </w:rPr>
        <mc:AlternateContent>
          <mc:Choice Requires="wps">
            <w:drawing>
              <wp:anchor distT="0" distB="0" distL="114300" distR="114300" simplePos="0" relativeHeight="251682816" behindDoc="0" locked="0" layoutInCell="0" allowOverlap="1" wp14:anchorId="69835BE1" wp14:editId="647C4F41">
                <wp:simplePos x="0" y="0"/>
                <wp:positionH relativeFrom="page">
                  <wp:posOffset>584200</wp:posOffset>
                </wp:positionH>
                <wp:positionV relativeFrom="page">
                  <wp:posOffset>5372100</wp:posOffset>
                </wp:positionV>
                <wp:extent cx="91440" cy="91440"/>
                <wp:effectExtent l="0" t="0" r="0" b="0"/>
                <wp:wrapNone/>
                <wp:docPr id="5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DD5C1"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35BE1" id="Text Box 175" o:spid="_x0000_s1099" type="#_x0000_t202" style="position:absolute;margin-left:46pt;margin-top:423pt;width:7.2pt;height:7.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" o:allowincell="f" filled="f" stroked="f">
                <v:textbox inset="0,0,0,0">
                  <w:txbxContent>
                    <w:p w14:paraId="1A9DD5C1" w14:textId="77777777" w:rsidR="001E75CA" w:rsidRDefault="001E75CA">
                      <w:pPr>
                        <w:pStyle w:val="Corpsdetexte"/>
                      </w:pPr>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1792" behindDoc="0" locked="0" layoutInCell="0" allowOverlap="1" wp14:anchorId="1C581A44" wp14:editId="70620E51">
                <wp:simplePos x="0" y="0"/>
                <wp:positionH relativeFrom="page">
                  <wp:posOffset>899160</wp:posOffset>
                </wp:positionH>
                <wp:positionV relativeFrom="page">
                  <wp:posOffset>5372100</wp:posOffset>
                </wp:positionV>
                <wp:extent cx="91440" cy="91440"/>
                <wp:effectExtent l="0" t="0" r="0" b="0"/>
                <wp:wrapNone/>
                <wp:docPr id="5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20BFE"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81A44" id="Text Box 174" o:spid="_x0000_s1100" type="#_x0000_t202" style="position:absolute;margin-left:70.8pt;margin-top:423pt;width:7.2pt;height:7.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" o:allowincell="f" filled="f" stroked="f">
                <v:textbox inset="0,0,0,0">
                  <w:txbxContent>
                    <w:p w14:paraId="01620BFE" w14:textId="77777777" w:rsidR="001E75CA" w:rsidRDefault="001E75CA">
                      <w:pPr>
                        <w:pStyle w:val="Corpsdetexte"/>
                      </w:pPr>
                    </w:p>
                  </w:txbxContent>
                </v:textbox>
                <w10:wrap anchorx="page" anchory="page"/>
              </v:shape>
            </w:pict>
          </mc:Fallback>
        </mc:AlternateContent>
      </w:r>
      <w:r w:rsidR="001E75CA">
        <w:br w:type="page"/>
      </w:r>
    </w:p>
    <w:p w14:paraId="12FBD2E8" w14:textId="322FDC4C" w:rsidR="00895E35" w:rsidRPr="00924008" w:rsidRDefault="009365A5">
      <w:pPr>
        <w:rPr>
          <w:lang w:val="fr-FR"/>
        </w:rPr>
      </w:pPr>
      <w:r w:rsidRPr="00470C06">
        <w:rPr>
          <w:noProof/>
          <w:lang w:eastAsia="fr-CA" w:bidi="ar-SA"/>
        </w:rPr>
        <w:lastRenderedPageBreak/>
        <mc:AlternateContent>
          <mc:Choice Requires="wps">
            <w:drawing>
              <wp:anchor distT="0" distB="0" distL="114300" distR="114300" simplePos="0" relativeHeight="251838464" behindDoc="0" locked="0" layoutInCell="1" allowOverlap="1" wp14:anchorId="1A788099" wp14:editId="03948124">
                <wp:simplePos x="0" y="0"/>
                <wp:positionH relativeFrom="page">
                  <wp:posOffset>4049486</wp:posOffset>
                </wp:positionH>
                <wp:positionV relativeFrom="page">
                  <wp:posOffset>8576582</wp:posOffset>
                </wp:positionV>
                <wp:extent cx="1718582" cy="1620520"/>
                <wp:effectExtent l="0" t="0" r="15240" b="17780"/>
                <wp:wrapNone/>
                <wp:docPr id="69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582" cy="162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16679" w14:textId="4D63F76E" w:rsidR="009365A5" w:rsidRDefault="0011149E" w:rsidP="0011149E">
                            <w:pPr>
                              <w:ind w:right="115"/>
                              <w:jc w:val="both"/>
                              <w:rPr>
                                <w:sz w:val="20"/>
                                <w:szCs w:val="20"/>
                                <w:lang w:val="fr-FR"/>
                              </w:rPr>
                            </w:pPr>
                            <w:r w:rsidRPr="0011149E">
                              <w:rPr>
                                <w:sz w:val="20"/>
                                <w:szCs w:val="20"/>
                                <w:lang w:val="fr-FR"/>
                              </w:rPr>
                              <w:t xml:space="preserve">Le formulaire </w:t>
                            </w:r>
                            <w:r w:rsidR="009365A5">
                              <w:rPr>
                                <w:sz w:val="20"/>
                                <w:szCs w:val="20"/>
                                <w:lang w:val="fr-FR"/>
                              </w:rPr>
                              <w:t>d’adhésion</w:t>
                            </w:r>
                            <w:r w:rsidRPr="0011149E">
                              <w:rPr>
                                <w:sz w:val="20"/>
                                <w:szCs w:val="20"/>
                                <w:lang w:val="fr-FR"/>
                              </w:rPr>
                              <w:t xml:space="preserve"> est disponible sur notre site </w:t>
                            </w:r>
                            <w:r w:rsidR="0004144D">
                              <w:rPr>
                                <w:sz w:val="20"/>
                                <w:szCs w:val="20"/>
                                <w:lang w:val="fr-FR"/>
                              </w:rPr>
                              <w:t>Web</w:t>
                            </w:r>
                            <w:r w:rsidR="009365A5">
                              <w:rPr>
                                <w:sz w:val="20"/>
                                <w:szCs w:val="20"/>
                                <w:lang w:val="fr-FR"/>
                              </w:rPr>
                              <w:t> :</w:t>
                            </w:r>
                            <w:r w:rsidR="009365A5" w:rsidRPr="009365A5">
                              <w:rPr>
                                <w:sz w:val="20"/>
                                <w:szCs w:val="20"/>
                                <w:lang w:val="fr-FR"/>
                              </w:rPr>
                              <w:t xml:space="preserve"> </w:t>
                            </w:r>
                            <w:hyperlink r:id="rId50" w:history="1">
                              <w:r w:rsidR="009365A5" w:rsidRPr="0099212C">
                                <w:rPr>
                                  <w:rStyle w:val="Lienhypertexte"/>
                                  <w:sz w:val="20"/>
                                  <w:szCs w:val="20"/>
                                  <w:lang w:val="fr-FR"/>
                                </w:rPr>
                                <w:t>http://www.aphrso.org/devenir-membre</w:t>
                              </w:r>
                            </w:hyperlink>
                          </w:p>
                          <w:p w14:paraId="4C079484" w14:textId="7E00D061" w:rsidR="00470C06" w:rsidRPr="004B77A1" w:rsidRDefault="0011149E" w:rsidP="009365A5">
                            <w:pPr>
                              <w:ind w:right="115"/>
                              <w:jc w:val="both"/>
                              <w:rPr>
                                <w:sz w:val="20"/>
                                <w:szCs w:val="20"/>
                                <w:lang w:val="fr-FR"/>
                              </w:rPr>
                            </w:pPr>
                            <w:r w:rsidRPr="0011149E">
                              <w:rPr>
                                <w:sz w:val="20"/>
                                <w:szCs w:val="20"/>
                                <w:lang w:val="fr-FR"/>
                              </w:rPr>
                              <w:t xml:space="preserve"> Vous pouvez d’ailleurs le compléter en ligne. </w:t>
                            </w:r>
                            <w:r w:rsidR="00470C06" w:rsidRPr="004B77A1">
                              <w:rPr>
                                <w:sz w:val="20"/>
                                <w:szCs w:val="20"/>
                                <w:lang w:val="fr-FR"/>
                              </w:rPr>
                              <w:t>Pour de plus amples informations, nous vous invitons à communiquer avec nous.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8099" id="Text Box 254" o:spid="_x0000_s1101" type="#_x0000_t202" style="position:absolute;margin-left:318.85pt;margin-top:675.3pt;width:135.3pt;height:127.6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" filled="f" stroked="f">
                <v:textbox inset="0,0,0,0">
                  <w:txbxContent>
                    <w:p w14:paraId="65316679" w14:textId="4D63F76E" w:rsidR="009365A5" w:rsidRDefault="0011149E" w:rsidP="0011149E">
                      <w:pPr>
                        <w:ind w:right="115"/>
                        <w:jc w:val="both"/>
                        <w:rPr>
                          <w:sz w:val="20"/>
                          <w:szCs w:val="20"/>
                          <w:lang w:val="fr-FR"/>
                        </w:rPr>
                      </w:pPr>
                      <w:r w:rsidRPr="0011149E">
                        <w:rPr>
                          <w:sz w:val="20"/>
                          <w:szCs w:val="20"/>
                          <w:lang w:val="fr-FR"/>
                        </w:rPr>
                        <w:t xml:space="preserve">Le formulaire </w:t>
                      </w:r>
                      <w:r w:rsidR="009365A5">
                        <w:rPr>
                          <w:sz w:val="20"/>
                          <w:szCs w:val="20"/>
                          <w:lang w:val="fr-FR"/>
                        </w:rPr>
                        <w:t>d’adhésion</w:t>
                      </w:r>
                      <w:r w:rsidRPr="0011149E">
                        <w:rPr>
                          <w:sz w:val="20"/>
                          <w:szCs w:val="20"/>
                          <w:lang w:val="fr-FR"/>
                        </w:rPr>
                        <w:t xml:space="preserve"> est disponible sur notre site </w:t>
                      </w:r>
                      <w:r w:rsidR="0004144D">
                        <w:rPr>
                          <w:sz w:val="20"/>
                          <w:szCs w:val="20"/>
                          <w:lang w:val="fr-FR"/>
                        </w:rPr>
                        <w:t>Web</w:t>
                      </w:r>
                      <w:r w:rsidR="009365A5">
                        <w:rPr>
                          <w:sz w:val="20"/>
                          <w:szCs w:val="20"/>
                          <w:lang w:val="fr-FR"/>
                        </w:rPr>
                        <w:t> :</w:t>
                      </w:r>
                      <w:r w:rsidR="009365A5" w:rsidRPr="009365A5">
                        <w:rPr>
                          <w:sz w:val="20"/>
                          <w:szCs w:val="20"/>
                          <w:lang w:val="fr-FR"/>
                        </w:rPr>
                        <w:t xml:space="preserve"> </w:t>
                      </w:r>
                      <w:hyperlink r:id="rId51" w:history="1">
                        <w:r w:rsidR="009365A5" w:rsidRPr="0099212C">
                          <w:rPr>
                            <w:rStyle w:val="Lienhypertexte"/>
                            <w:sz w:val="20"/>
                            <w:szCs w:val="20"/>
                            <w:lang w:val="fr-FR"/>
                          </w:rPr>
                          <w:t>http://www.aphrso.org/devenir-membre</w:t>
                        </w:r>
                      </w:hyperlink>
                    </w:p>
                    <w:p w14:paraId="4C079484" w14:textId="7E00D061" w:rsidR="00470C06" w:rsidRPr="004B77A1" w:rsidRDefault="0011149E" w:rsidP="009365A5">
                      <w:pPr>
                        <w:ind w:right="115"/>
                        <w:jc w:val="both"/>
                        <w:rPr>
                          <w:sz w:val="20"/>
                          <w:szCs w:val="20"/>
                          <w:lang w:val="fr-FR"/>
                        </w:rPr>
                      </w:pPr>
                      <w:r w:rsidRPr="0011149E">
                        <w:rPr>
                          <w:sz w:val="20"/>
                          <w:szCs w:val="20"/>
                          <w:lang w:val="fr-FR"/>
                        </w:rPr>
                        <w:t xml:space="preserve"> Vous pouvez d’ailleurs le compléter en ligne. </w:t>
                      </w:r>
                      <w:r w:rsidR="00470C06" w:rsidRPr="004B77A1">
                        <w:rPr>
                          <w:sz w:val="20"/>
                          <w:szCs w:val="20"/>
                          <w:lang w:val="fr-FR"/>
                        </w:rPr>
                        <w:t>Pour de plus amples informations, nous vous invitons à communiquer avec nous.</w:t>
                      </w:r>
                    </w:p>
                  </w:txbxContent>
                </v:textbox>
                <w10:wrap anchorx="page" anchory="page"/>
              </v:shape>
            </w:pict>
          </mc:Fallback>
        </mc:AlternateContent>
      </w:r>
      <w:r w:rsidR="00D0480C" w:rsidRPr="00470C06">
        <w:rPr>
          <w:noProof/>
          <w:lang w:eastAsia="fr-CA" w:bidi="ar-SA"/>
        </w:rPr>
        <mc:AlternateContent>
          <mc:Choice Requires="wps">
            <w:drawing>
              <wp:anchor distT="0" distB="0" distL="114300" distR="114300" simplePos="0" relativeHeight="251840512" behindDoc="0" locked="0" layoutInCell="1" allowOverlap="1" wp14:anchorId="789ADFC7" wp14:editId="7D165CC5">
                <wp:simplePos x="0" y="0"/>
                <wp:positionH relativeFrom="margin">
                  <wp:posOffset>5349240</wp:posOffset>
                </wp:positionH>
                <wp:positionV relativeFrom="margin">
                  <wp:posOffset>7665720</wp:posOffset>
                </wp:positionV>
                <wp:extent cx="1424940" cy="736600"/>
                <wp:effectExtent l="0" t="0" r="3810" b="6350"/>
                <wp:wrapNone/>
                <wp:docPr id="2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1FCD8" w14:textId="77777777" w:rsidR="00D0480C" w:rsidRDefault="00470C06" w:rsidP="00470C06">
                            <w:pPr>
                              <w:jc w:val="both"/>
                              <w:rPr>
                                <w:sz w:val="20"/>
                              </w:rPr>
                            </w:pPr>
                            <w:r w:rsidRPr="001E5BE6">
                              <w:rPr>
                                <w:sz w:val="20"/>
                                <w:szCs w:val="20"/>
                                <w:lang w:val="fr-FR"/>
                              </w:rPr>
                              <w:t xml:space="preserve">Nos </w:t>
                            </w:r>
                            <w:r w:rsidRPr="00470C06">
                              <w:rPr>
                                <w:sz w:val="20"/>
                              </w:rPr>
                              <w:t>bureaux sont ouverts du lundi au vendredi,</w:t>
                            </w:r>
                          </w:p>
                          <w:p w14:paraId="54518AA9" w14:textId="2420A4C9" w:rsidR="00470C06" w:rsidRPr="00470C06" w:rsidRDefault="00470C06" w:rsidP="00470C06">
                            <w:pPr>
                              <w:jc w:val="both"/>
                              <w:rPr>
                                <w:sz w:val="20"/>
                              </w:rPr>
                            </w:pPr>
                            <w:proofErr w:type="gramStart"/>
                            <w:r w:rsidRPr="00470C06">
                              <w:rPr>
                                <w:sz w:val="20"/>
                              </w:rPr>
                              <w:t>de</w:t>
                            </w:r>
                            <w:proofErr w:type="gramEnd"/>
                            <w:r w:rsidRPr="00470C06">
                              <w:rPr>
                                <w:sz w:val="20"/>
                              </w:rPr>
                              <w:t xml:space="preserve"> 8 h 30 à 16 h </w:t>
                            </w:r>
                            <w:r w:rsidR="00D0480C">
                              <w:rPr>
                                <w:sz w:val="20"/>
                              </w:rPr>
                              <w:t>0</w:t>
                            </w:r>
                            <w:r w:rsidRPr="00470C06">
                              <w:rPr>
                                <w:sz w:val="20"/>
                              </w:rPr>
                              <w:t>0.</w:t>
                            </w:r>
                            <w:r w:rsidRPr="00470C06">
                              <w:rPr>
                                <w:sz w:val="20"/>
                              </w:rPr>
                              <w:tab/>
                            </w:r>
                          </w:p>
                          <w:p w14:paraId="5741632A" w14:textId="77777777" w:rsidR="00470C06" w:rsidRPr="00B07F51" w:rsidRDefault="00470C06" w:rsidP="00470C06">
                            <w:pPr>
                              <w:jc w:val="both"/>
                              <w:rPr>
                                <w:sz w:val="22"/>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DFC7" id="Text Box 255" o:spid="_x0000_s1102" type="#_x0000_t202" style="position:absolute;margin-left:421.2pt;margin-top:603.6pt;width:112.2pt;height:58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" filled="f" stroked="f">
                <v:textbox inset="0,0,0,0">
                  <w:txbxContent>
                    <w:p w14:paraId="26F1FCD8" w14:textId="77777777" w:rsidR="00D0480C" w:rsidRDefault="00470C06" w:rsidP="00470C06">
                      <w:pPr>
                        <w:jc w:val="both"/>
                        <w:rPr>
                          <w:sz w:val="20"/>
                        </w:rPr>
                      </w:pPr>
                      <w:r w:rsidRPr="001E5BE6">
                        <w:rPr>
                          <w:sz w:val="20"/>
                          <w:szCs w:val="20"/>
                          <w:lang w:val="fr-FR"/>
                        </w:rPr>
                        <w:t xml:space="preserve">Nos </w:t>
                      </w:r>
                      <w:r w:rsidRPr="00470C06">
                        <w:rPr>
                          <w:sz w:val="20"/>
                        </w:rPr>
                        <w:t>bureaux sont ouverts du lundi au vendredi,</w:t>
                      </w:r>
                    </w:p>
                    <w:p w14:paraId="54518AA9" w14:textId="2420A4C9" w:rsidR="00470C06" w:rsidRPr="00470C06" w:rsidRDefault="00470C06" w:rsidP="00470C06">
                      <w:pPr>
                        <w:jc w:val="both"/>
                        <w:rPr>
                          <w:sz w:val="20"/>
                        </w:rPr>
                      </w:pPr>
                      <w:proofErr w:type="gramStart"/>
                      <w:r w:rsidRPr="00470C06">
                        <w:rPr>
                          <w:sz w:val="20"/>
                        </w:rPr>
                        <w:t>de</w:t>
                      </w:r>
                      <w:proofErr w:type="gramEnd"/>
                      <w:r w:rsidRPr="00470C06">
                        <w:rPr>
                          <w:sz w:val="20"/>
                        </w:rPr>
                        <w:t xml:space="preserve"> 8 h 30 à 16 h </w:t>
                      </w:r>
                      <w:r w:rsidR="00D0480C">
                        <w:rPr>
                          <w:sz w:val="20"/>
                        </w:rPr>
                        <w:t>0</w:t>
                      </w:r>
                      <w:r w:rsidRPr="00470C06">
                        <w:rPr>
                          <w:sz w:val="20"/>
                        </w:rPr>
                        <w:t>0.</w:t>
                      </w:r>
                      <w:r w:rsidRPr="00470C06">
                        <w:rPr>
                          <w:sz w:val="20"/>
                        </w:rPr>
                        <w:tab/>
                      </w:r>
                    </w:p>
                    <w:p w14:paraId="5741632A" w14:textId="77777777" w:rsidR="00470C06" w:rsidRPr="00B07F51" w:rsidRDefault="00470C06" w:rsidP="00470C06">
                      <w:pPr>
                        <w:jc w:val="both"/>
                        <w:rPr>
                          <w:sz w:val="22"/>
                          <w:szCs w:val="20"/>
                          <w:lang w:val="fr-FR"/>
                        </w:rPr>
                      </w:pPr>
                    </w:p>
                  </w:txbxContent>
                </v:textbox>
                <w10:wrap anchorx="margin" anchory="margin"/>
              </v:shape>
            </w:pict>
          </mc:Fallback>
        </mc:AlternateContent>
      </w:r>
      <w:r w:rsidR="00F07BD6">
        <w:rPr>
          <w:noProof/>
          <w:lang w:eastAsia="fr-CA" w:bidi="ar-SA"/>
        </w:rPr>
        <mc:AlternateContent>
          <mc:Choice Requires="wps">
            <w:drawing>
              <wp:anchor distT="0" distB="0" distL="114300" distR="114300" simplePos="0" relativeHeight="251734016" behindDoc="0" locked="0" layoutInCell="0" allowOverlap="1" wp14:anchorId="0E9A4659" wp14:editId="4F896E37">
                <wp:simplePos x="0" y="0"/>
                <wp:positionH relativeFrom="margin">
                  <wp:posOffset>1820545</wp:posOffset>
                </wp:positionH>
                <wp:positionV relativeFrom="page">
                  <wp:posOffset>1144905</wp:posOffset>
                </wp:positionV>
                <wp:extent cx="2082800" cy="241300"/>
                <wp:effectExtent l="0" t="0" r="12700" b="6350"/>
                <wp:wrapNone/>
                <wp:docPr id="15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392FA" w14:textId="77777777" w:rsidR="00BF420E" w:rsidRPr="009365A5" w:rsidRDefault="00BF420E" w:rsidP="00BF420E">
                            <w:pPr>
                              <w:rPr>
                                <w:b/>
                                <w:sz w:val="28"/>
                                <w:szCs w:val="28"/>
                              </w:rPr>
                            </w:pPr>
                            <w:r w:rsidRPr="009365A5">
                              <w:rPr>
                                <w:b/>
                                <w:sz w:val="28"/>
                                <w:szCs w:val="28"/>
                              </w:rPr>
                              <w:t>Qui sommes-nous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A4659" id="Text Box 260" o:spid="_x0000_s1103" type="#_x0000_t202" style="position:absolute;margin-left:143.35pt;margin-top:90.15pt;width:164pt;height:1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" o:allowincell="f" filled="f" stroked="f">
                <v:textbox inset="0,0,0,0">
                  <w:txbxContent>
                    <w:p w14:paraId="328392FA" w14:textId="77777777" w:rsidR="00BF420E" w:rsidRPr="009365A5" w:rsidRDefault="00BF420E" w:rsidP="00BF420E">
                      <w:pPr>
                        <w:rPr>
                          <w:b/>
                          <w:sz w:val="28"/>
                          <w:szCs w:val="28"/>
                        </w:rPr>
                      </w:pPr>
                      <w:r w:rsidRPr="009365A5">
                        <w:rPr>
                          <w:b/>
                          <w:sz w:val="28"/>
                          <w:szCs w:val="28"/>
                        </w:rPr>
                        <w:t>Qui sommes-nous ?</w:t>
                      </w:r>
                    </w:p>
                  </w:txbxContent>
                </v:textbox>
                <w10:wrap anchorx="margin" anchory="page"/>
              </v:shape>
            </w:pict>
          </mc:Fallback>
        </mc:AlternateContent>
      </w:r>
      <w:r w:rsidR="00F07BD6">
        <w:rPr>
          <w:noProof/>
          <w:lang w:eastAsia="fr-CA" w:bidi="ar-SA"/>
        </w:rPr>
        <mc:AlternateContent>
          <mc:Choice Requires="wps">
            <w:drawing>
              <wp:anchor distT="0" distB="0" distL="114300" distR="114300" simplePos="0" relativeHeight="251817984" behindDoc="0" locked="0" layoutInCell="1" allowOverlap="1" wp14:anchorId="6656226C" wp14:editId="11737F66">
                <wp:simplePos x="0" y="0"/>
                <wp:positionH relativeFrom="margin">
                  <wp:posOffset>1850178</wp:posOffset>
                </wp:positionH>
                <wp:positionV relativeFrom="page">
                  <wp:posOffset>1484630</wp:posOffset>
                </wp:positionV>
                <wp:extent cx="4876800" cy="4107180"/>
                <wp:effectExtent l="0" t="0" r="0" b="7620"/>
                <wp:wrapNone/>
                <wp:docPr id="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10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68311" w14:textId="77777777" w:rsidR="00883BCA" w:rsidRPr="001428D8" w:rsidRDefault="00883BCA"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883BCA" w:rsidRPr="001428D8" w:rsidRDefault="00883BCA"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883BCA" w:rsidRPr="00182D27" w:rsidRDefault="00883BCA" w:rsidP="00883BCA">
                            <w:pPr>
                              <w:widowControl w:val="0"/>
                              <w:jc w:val="both"/>
                              <w:rPr>
                                <w:b/>
                                <w:color w:val="339966"/>
                                <w:kern w:val="28"/>
                                <w:sz w:val="12"/>
                                <w:szCs w:val="18"/>
                                <w:lang w:val="fr-FR" w:eastAsia="fr-CA" w:bidi="ar-SA"/>
                                <w14:cntxtAlts/>
                              </w:rPr>
                            </w:pPr>
                          </w:p>
                          <w:p w14:paraId="0F9F633B"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sidR="003B1B1D">
                              <w:rPr>
                                <w:color w:val="000000"/>
                                <w:kern w:val="28"/>
                                <w:sz w:val="20"/>
                                <w:szCs w:val="18"/>
                                <w:lang w:val="fr-FR" w:eastAsia="fr-CA" w:bidi="ar-SA"/>
                                <w14:cntxtAlts/>
                              </w:rPr>
                              <w:t xml:space="preserve"> des personnes et ceux de leur famille</w:t>
                            </w:r>
                          </w:p>
                          <w:p w14:paraId="7432FCDD"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426BF7">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w:t>
                            </w:r>
                            <w:r w:rsidR="003B1B1D">
                              <w:rPr>
                                <w:color w:val="000000"/>
                                <w:kern w:val="28"/>
                                <w:sz w:val="20"/>
                                <w:szCs w:val="18"/>
                                <w:lang w:val="fr-FR" w:eastAsia="fr-CA" w:bidi="ar-SA"/>
                                <w14:cntxtAlts/>
                              </w:rPr>
                              <w:t>x de leur famille</w:t>
                            </w:r>
                          </w:p>
                          <w:p w14:paraId="33B9799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sidR="003B1B1D">
                              <w:rPr>
                                <w:color w:val="000000"/>
                                <w:kern w:val="28"/>
                                <w:sz w:val="20"/>
                                <w:szCs w:val="18"/>
                                <w:lang w:val="fr-FR" w:eastAsia="fr-CA" w:bidi="ar-SA"/>
                                <w14:cntxtAlts/>
                              </w:rPr>
                              <w:t>des personnes et ceux de leur famille</w:t>
                            </w:r>
                          </w:p>
                          <w:p w14:paraId="6D79E5C0" w14:textId="77777777" w:rsidR="00883BCA" w:rsidRPr="001428D8" w:rsidRDefault="00883BCA"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sidR="003B1B1D">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883BCA" w:rsidRPr="00182D27" w:rsidRDefault="00883BCA"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484C3402" w:rsidR="00883BCA" w:rsidRPr="001428D8" w:rsidRDefault="00883BCA"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sidR="003B1B1D">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sidR="003B1B1D">
                              <w:rPr>
                                <w:color w:val="000000"/>
                                <w:kern w:val="28"/>
                                <w:sz w:val="20"/>
                                <w:szCs w:val="18"/>
                                <w:lang w:val="fr-FR" w:eastAsia="fr-CA" w:bidi="ar-SA"/>
                                <w14:cntxtAlts/>
                              </w:rPr>
                              <w:t>e, Saint-Mathieu,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 xml:space="preserve">t-Philippe, </w:t>
                            </w:r>
                            <w:r>
                              <w:rPr>
                                <w:color w:val="000000"/>
                                <w:kern w:val="28"/>
                                <w:sz w:val="20"/>
                                <w:szCs w:val="18"/>
                                <w:lang w:val="fr-FR" w:eastAsia="fr-CA" w:bidi="ar-SA"/>
                                <w14:cntxtAlts/>
                              </w:rPr>
                              <w:t>Châteaugu</w:t>
                            </w:r>
                            <w:r w:rsidR="003B1B1D">
                              <w:rPr>
                                <w:color w:val="000000"/>
                                <w:kern w:val="28"/>
                                <w:sz w:val="20"/>
                                <w:szCs w:val="18"/>
                                <w:lang w:val="fr-FR" w:eastAsia="fr-CA" w:bidi="ar-SA"/>
                                <w14:cntxtAlts/>
                              </w:rPr>
                              <w:t>ay, Léry, Mercier et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t-Isidore</w:t>
                            </w:r>
                            <w:r>
                              <w:rPr>
                                <w:color w:val="000000"/>
                                <w:kern w:val="28"/>
                                <w:sz w:val="20"/>
                                <w:szCs w:val="18"/>
                                <w:lang w:val="fr-FR" w:eastAsia="fr-CA" w:bidi="ar-SA"/>
                                <w14:cntxtAlts/>
                              </w:rPr>
                              <w:t>).</w:t>
                            </w:r>
                          </w:p>
                          <w:p w14:paraId="0716988A" w14:textId="77777777" w:rsidR="00883BCA" w:rsidRPr="00182D27" w:rsidRDefault="00883BCA"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883BCA" w:rsidRPr="009365A5" w:rsidRDefault="00883BCA" w:rsidP="00883BCA">
                            <w:pPr>
                              <w:widowControl w:val="0"/>
                              <w:jc w:val="both"/>
                              <w:rPr>
                                <w:b/>
                                <w:color w:val="000000"/>
                                <w:kern w:val="28"/>
                                <w:sz w:val="18"/>
                                <w:szCs w:val="17"/>
                                <w:lang w:val="fr-FR" w:eastAsia="fr-CA" w:bidi="ar-SA"/>
                                <w14:cntxtAlts/>
                              </w:rPr>
                            </w:pPr>
                            <w:r w:rsidRPr="009365A5">
                              <w:rPr>
                                <w:b/>
                                <w:color w:val="0070C0"/>
                                <w:kern w:val="28"/>
                                <w:sz w:val="20"/>
                                <w:szCs w:val="17"/>
                                <w:lang w:val="fr-FR" w:eastAsia="fr-CA" w:bidi="ar-SA"/>
                                <w14:cntxtAlts/>
                              </w:rPr>
                              <w:t>Notre approche</w:t>
                            </w:r>
                          </w:p>
                          <w:p w14:paraId="0EFC45BD" w14:textId="77777777" w:rsidR="00883BCA" w:rsidRDefault="00883BCA"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883BCA" w:rsidRPr="00D368DD" w:rsidRDefault="00883BCA" w:rsidP="00883BCA">
                            <w:pPr>
                              <w:widowControl w:val="0"/>
                              <w:jc w:val="both"/>
                              <w:rPr>
                                <w:color w:val="000000"/>
                                <w:kern w:val="28"/>
                                <w:sz w:val="12"/>
                                <w:szCs w:val="18"/>
                                <w:lang w:eastAsia="fr-CA" w:bidi="ar-SA"/>
                                <w14:cntxtAlts/>
                              </w:rPr>
                            </w:pPr>
                          </w:p>
                          <w:p w14:paraId="0F367C00" w14:textId="77777777" w:rsidR="00883BCA" w:rsidRPr="009F4833" w:rsidRDefault="00883BCA"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883BCA" w:rsidRPr="009C2472" w:rsidRDefault="00883BCA" w:rsidP="00883BCA">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226C" id="Text Box 115" o:spid="_x0000_s1104" type="#_x0000_t202" style="position:absolute;margin-left:145.7pt;margin-top:116.9pt;width:384pt;height:323.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" filled="f" stroked="f">
                <v:textbox inset="0,0,0,0">
                  <w:txbxContent>
                    <w:p w14:paraId="2BF68311" w14:textId="77777777" w:rsidR="00883BCA" w:rsidRPr="001428D8" w:rsidRDefault="00883BCA"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883BCA" w:rsidRPr="001428D8" w:rsidRDefault="00883BCA"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883BCA" w:rsidRPr="00182D27" w:rsidRDefault="00883BCA" w:rsidP="00883BCA">
                      <w:pPr>
                        <w:widowControl w:val="0"/>
                        <w:jc w:val="both"/>
                        <w:rPr>
                          <w:b/>
                          <w:color w:val="339966"/>
                          <w:kern w:val="28"/>
                          <w:sz w:val="12"/>
                          <w:szCs w:val="18"/>
                          <w:lang w:val="fr-FR" w:eastAsia="fr-CA" w:bidi="ar-SA"/>
                          <w14:cntxtAlts/>
                        </w:rPr>
                      </w:pPr>
                    </w:p>
                    <w:p w14:paraId="0F9F633B"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sidR="003B1B1D">
                        <w:rPr>
                          <w:color w:val="000000"/>
                          <w:kern w:val="28"/>
                          <w:sz w:val="20"/>
                          <w:szCs w:val="18"/>
                          <w:lang w:val="fr-FR" w:eastAsia="fr-CA" w:bidi="ar-SA"/>
                          <w14:cntxtAlts/>
                        </w:rPr>
                        <w:t xml:space="preserve"> des personnes et ceux de leur famille</w:t>
                      </w:r>
                    </w:p>
                    <w:p w14:paraId="7432FCDD"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426BF7">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w:t>
                      </w:r>
                      <w:r w:rsidR="003B1B1D">
                        <w:rPr>
                          <w:color w:val="000000"/>
                          <w:kern w:val="28"/>
                          <w:sz w:val="20"/>
                          <w:szCs w:val="18"/>
                          <w:lang w:val="fr-FR" w:eastAsia="fr-CA" w:bidi="ar-SA"/>
                          <w14:cntxtAlts/>
                        </w:rPr>
                        <w:t>x de leur famille</w:t>
                      </w:r>
                    </w:p>
                    <w:p w14:paraId="33B9799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sidR="003B1B1D">
                        <w:rPr>
                          <w:color w:val="000000"/>
                          <w:kern w:val="28"/>
                          <w:sz w:val="20"/>
                          <w:szCs w:val="18"/>
                          <w:lang w:val="fr-FR" w:eastAsia="fr-CA" w:bidi="ar-SA"/>
                          <w14:cntxtAlts/>
                        </w:rPr>
                        <w:t>des personnes et ceux de leur famille</w:t>
                      </w:r>
                    </w:p>
                    <w:p w14:paraId="6D79E5C0" w14:textId="77777777" w:rsidR="00883BCA" w:rsidRPr="001428D8" w:rsidRDefault="00883BCA"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sidR="003B1B1D">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883BCA" w:rsidRPr="00182D27" w:rsidRDefault="00883BCA"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484C3402" w:rsidR="00883BCA" w:rsidRPr="001428D8" w:rsidRDefault="00883BCA"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sidR="003B1B1D">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sidR="003B1B1D">
                        <w:rPr>
                          <w:color w:val="000000"/>
                          <w:kern w:val="28"/>
                          <w:sz w:val="20"/>
                          <w:szCs w:val="18"/>
                          <w:lang w:val="fr-FR" w:eastAsia="fr-CA" w:bidi="ar-SA"/>
                          <w14:cntxtAlts/>
                        </w:rPr>
                        <w:t>e, Saint-Mathieu,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 xml:space="preserve">t-Philippe, </w:t>
                      </w:r>
                      <w:r>
                        <w:rPr>
                          <w:color w:val="000000"/>
                          <w:kern w:val="28"/>
                          <w:sz w:val="20"/>
                          <w:szCs w:val="18"/>
                          <w:lang w:val="fr-FR" w:eastAsia="fr-CA" w:bidi="ar-SA"/>
                          <w14:cntxtAlts/>
                        </w:rPr>
                        <w:t>Châteaugu</w:t>
                      </w:r>
                      <w:r w:rsidR="003B1B1D">
                        <w:rPr>
                          <w:color w:val="000000"/>
                          <w:kern w:val="28"/>
                          <w:sz w:val="20"/>
                          <w:szCs w:val="18"/>
                          <w:lang w:val="fr-FR" w:eastAsia="fr-CA" w:bidi="ar-SA"/>
                          <w14:cntxtAlts/>
                        </w:rPr>
                        <w:t>ay, Léry, Mercier et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t-Isidore</w:t>
                      </w:r>
                      <w:r>
                        <w:rPr>
                          <w:color w:val="000000"/>
                          <w:kern w:val="28"/>
                          <w:sz w:val="20"/>
                          <w:szCs w:val="18"/>
                          <w:lang w:val="fr-FR" w:eastAsia="fr-CA" w:bidi="ar-SA"/>
                          <w14:cntxtAlts/>
                        </w:rPr>
                        <w:t>).</w:t>
                      </w:r>
                    </w:p>
                    <w:p w14:paraId="0716988A" w14:textId="77777777" w:rsidR="00883BCA" w:rsidRPr="00182D27" w:rsidRDefault="00883BCA"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883BCA" w:rsidRPr="009365A5" w:rsidRDefault="00883BCA" w:rsidP="00883BCA">
                      <w:pPr>
                        <w:widowControl w:val="0"/>
                        <w:jc w:val="both"/>
                        <w:rPr>
                          <w:b/>
                          <w:color w:val="000000"/>
                          <w:kern w:val="28"/>
                          <w:sz w:val="18"/>
                          <w:szCs w:val="17"/>
                          <w:lang w:val="fr-FR" w:eastAsia="fr-CA" w:bidi="ar-SA"/>
                          <w14:cntxtAlts/>
                        </w:rPr>
                      </w:pPr>
                      <w:r w:rsidRPr="009365A5">
                        <w:rPr>
                          <w:b/>
                          <w:color w:val="0070C0"/>
                          <w:kern w:val="28"/>
                          <w:sz w:val="20"/>
                          <w:szCs w:val="17"/>
                          <w:lang w:val="fr-FR" w:eastAsia="fr-CA" w:bidi="ar-SA"/>
                          <w14:cntxtAlts/>
                        </w:rPr>
                        <w:t>Notre approche</w:t>
                      </w:r>
                    </w:p>
                    <w:p w14:paraId="0EFC45BD" w14:textId="77777777" w:rsidR="00883BCA" w:rsidRDefault="00883BCA"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883BCA" w:rsidRPr="00D368DD" w:rsidRDefault="00883BCA" w:rsidP="00883BCA">
                      <w:pPr>
                        <w:widowControl w:val="0"/>
                        <w:jc w:val="both"/>
                        <w:rPr>
                          <w:color w:val="000000"/>
                          <w:kern w:val="28"/>
                          <w:sz w:val="12"/>
                          <w:szCs w:val="18"/>
                          <w:lang w:eastAsia="fr-CA" w:bidi="ar-SA"/>
                          <w14:cntxtAlts/>
                        </w:rPr>
                      </w:pPr>
                    </w:p>
                    <w:p w14:paraId="0F367C00" w14:textId="77777777" w:rsidR="00883BCA" w:rsidRPr="009F4833" w:rsidRDefault="00883BCA"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883BCA" w:rsidRPr="009C2472" w:rsidRDefault="00883BCA" w:rsidP="00883BCA">
                      <w:pPr>
                        <w:rPr>
                          <w:lang w:val="fr-FR"/>
                        </w:rPr>
                      </w:pPr>
                    </w:p>
                  </w:txbxContent>
                </v:textbox>
                <w10:wrap anchorx="margin" anchory="page"/>
              </v:shape>
            </w:pict>
          </mc:Fallback>
        </mc:AlternateContent>
      </w:r>
      <w:r w:rsidR="00093AC1">
        <w:rPr>
          <w:noProof/>
          <w:lang w:eastAsia="fr-CA" w:bidi="ar-SA"/>
        </w:rPr>
        <w:drawing>
          <wp:anchor distT="0" distB="0" distL="114300" distR="114300" simplePos="0" relativeHeight="251830272" behindDoc="1" locked="0" layoutInCell="1" allowOverlap="1" wp14:anchorId="16EB30B1" wp14:editId="57B7B876">
            <wp:simplePos x="0" y="0"/>
            <wp:positionH relativeFrom="column">
              <wp:posOffset>4469976</wp:posOffset>
            </wp:positionH>
            <wp:positionV relativeFrom="paragraph">
              <wp:posOffset>5255895</wp:posOffset>
            </wp:positionV>
            <wp:extent cx="1569720" cy="271145"/>
            <wp:effectExtent l="0" t="0" r="0" b="0"/>
            <wp:wrapTight wrapText="bothSides">
              <wp:wrapPolygon edited="0">
                <wp:start x="0" y="0"/>
                <wp:lineTo x="0" y="19728"/>
                <wp:lineTo x="21233" y="19728"/>
                <wp:lineTo x="21233" y="0"/>
                <wp:lineTo x="0" y="0"/>
              </wp:wrapPolygon>
            </wp:wrapTight>
            <wp:docPr id="693" name="Image 693" descr="Intervention col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9720" cy="271145"/>
                    </a:xfrm>
                    <a:prstGeom prst="rect">
                      <a:avLst/>
                    </a:prstGeom>
                    <a:noFill/>
                  </pic:spPr>
                </pic:pic>
              </a:graphicData>
            </a:graphic>
            <wp14:sizeRelH relativeFrom="page">
              <wp14:pctWidth>0</wp14:pctWidth>
            </wp14:sizeRelH>
            <wp14:sizeRelV relativeFrom="page">
              <wp14:pctHeight>0</wp14:pctHeight>
            </wp14:sizeRelV>
          </wp:anchor>
        </w:drawing>
      </w:r>
      <w:r w:rsidR="00093AC1" w:rsidRPr="00883BCA">
        <w:rPr>
          <w:rFonts w:ascii="Times New Roman" w:hAnsi="Times New Roman"/>
          <w:noProof/>
          <w:lang w:eastAsia="fr-CA" w:bidi="ar-SA"/>
        </w:rPr>
        <w:drawing>
          <wp:anchor distT="36576" distB="36576" distL="36576" distR="36576" simplePos="0" relativeHeight="251823104" behindDoc="1" locked="0" layoutInCell="1" allowOverlap="1" wp14:anchorId="3E2C6F9E" wp14:editId="49C2D7B1">
            <wp:simplePos x="0" y="0"/>
            <wp:positionH relativeFrom="column">
              <wp:posOffset>3614631</wp:posOffset>
            </wp:positionH>
            <wp:positionV relativeFrom="paragraph">
              <wp:posOffset>5031105</wp:posOffset>
            </wp:positionV>
            <wp:extent cx="543560" cy="495935"/>
            <wp:effectExtent l="0" t="0" r="8890" b="0"/>
            <wp:wrapTight wrapText="bothSides">
              <wp:wrapPolygon edited="0">
                <wp:start x="0" y="0"/>
                <wp:lineTo x="0" y="20743"/>
                <wp:lineTo x="21196" y="20743"/>
                <wp:lineTo x="21196" y="0"/>
                <wp:lineTo x="0" y="0"/>
              </wp:wrapPolygon>
            </wp:wrapTight>
            <wp:docPr id="20" name="Image 20" descr="2 personnes qui discu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55407[1]"/>
                    <pic:cNvPicPr>
                      <a:picLocks noChangeAspect="1" noChangeArrowheads="1"/>
                    </pic:cNvPicPr>
                  </pic:nvPicPr>
                  <pic:blipFill>
                    <a:blip r:embed="rId53" cstate="print">
                      <a:lum bright="70000" contrast="-70000"/>
                      <a:extLst>
                        <a:ext uri="{28A0092B-C50C-407E-A947-70E740481C1C}">
                          <a14:useLocalDpi xmlns:a14="http://schemas.microsoft.com/office/drawing/2010/main" val="0"/>
                        </a:ext>
                      </a:extLst>
                    </a:blip>
                    <a:srcRect/>
                    <a:stretch>
                      <a:fillRect/>
                    </a:stretch>
                  </pic:blipFill>
                  <pic:spPr bwMode="auto">
                    <a:xfrm>
                      <a:off x="0" y="0"/>
                      <a:ext cx="543560" cy="49593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093AC1" w:rsidRPr="00806586">
        <w:rPr>
          <w:noProof/>
          <w:lang w:eastAsia="fr-CA" w:bidi="ar-SA"/>
        </w:rPr>
        <mc:AlternateContent>
          <mc:Choice Requires="wps">
            <w:drawing>
              <wp:anchor distT="0" distB="0" distL="114300" distR="114300" simplePos="0" relativeHeight="251827200" behindDoc="0" locked="0" layoutInCell="1" allowOverlap="1" wp14:anchorId="52D96C3A" wp14:editId="7A19DF7C">
                <wp:simplePos x="0" y="0"/>
                <wp:positionH relativeFrom="margin">
                  <wp:align>right</wp:align>
                </wp:positionH>
                <wp:positionV relativeFrom="bottomMargin">
                  <wp:posOffset>-3267075</wp:posOffset>
                </wp:positionV>
                <wp:extent cx="2260388" cy="1714500"/>
                <wp:effectExtent l="0" t="0" r="26035" b="19050"/>
                <wp:wrapNone/>
                <wp:docPr id="4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388"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2B86CE5" w14:textId="673BE528" w:rsidR="00883BCA" w:rsidRDefault="00883BCA" w:rsidP="00883BCA">
                            <w:pPr>
                              <w:spacing w:line="276" w:lineRule="auto"/>
                              <w:ind w:right="28"/>
                              <w:rPr>
                                <w:sz w:val="20"/>
                                <w:szCs w:val="20"/>
                                <w:lang w:val="fr-FR"/>
                              </w:rPr>
                            </w:pPr>
                          </w:p>
                          <w:p w14:paraId="626ED7EC" w14:textId="1F1EC60D" w:rsidR="0011149E" w:rsidRPr="0011149E" w:rsidRDefault="0011149E" w:rsidP="0011149E">
                            <w:pPr>
                              <w:ind w:right="28"/>
                              <w:rPr>
                                <w:sz w:val="20"/>
                                <w:szCs w:val="20"/>
                                <w:lang w:val="fr-FR"/>
                              </w:rPr>
                            </w:pPr>
                            <w:r w:rsidRPr="0011149E">
                              <w:rPr>
                                <w:sz w:val="20"/>
                                <w:szCs w:val="20"/>
                                <w:lang w:val="fr-FR"/>
                              </w:rPr>
                              <w:t>Activités de sensibilisation, de promotion et d’éducation populaire</w:t>
                            </w:r>
                          </w:p>
                          <w:p w14:paraId="515E514D" w14:textId="023EE235" w:rsidR="0011149E" w:rsidRPr="0011149E" w:rsidRDefault="0011149E" w:rsidP="0011149E">
                            <w:pPr>
                              <w:ind w:right="28"/>
                              <w:rPr>
                                <w:sz w:val="20"/>
                                <w:szCs w:val="20"/>
                                <w:lang w:val="fr-FR"/>
                              </w:rPr>
                            </w:pPr>
                            <w:r w:rsidRPr="0011149E">
                              <w:rPr>
                                <w:sz w:val="20"/>
                                <w:szCs w:val="20"/>
                                <w:lang w:val="fr-FR"/>
                              </w:rPr>
                              <w:t>Consultations, représentations et revendications</w:t>
                            </w:r>
                          </w:p>
                          <w:p w14:paraId="2A61C546" w14:textId="4D378044" w:rsidR="0011149E" w:rsidRPr="0011149E" w:rsidRDefault="0011149E" w:rsidP="0011149E">
                            <w:pPr>
                              <w:ind w:right="28"/>
                              <w:rPr>
                                <w:sz w:val="20"/>
                                <w:szCs w:val="20"/>
                                <w:lang w:val="fr-FR"/>
                              </w:rPr>
                            </w:pPr>
                            <w:r w:rsidRPr="0011149E">
                              <w:rPr>
                                <w:sz w:val="20"/>
                                <w:szCs w:val="20"/>
                                <w:lang w:val="fr-FR"/>
                              </w:rPr>
                              <w:t>Concertations sectorielles et intersectorielles</w:t>
                            </w:r>
                          </w:p>
                          <w:p w14:paraId="7FD31608" w14:textId="3394C7E9" w:rsidR="0011149E" w:rsidRPr="007D12F8" w:rsidRDefault="0011149E" w:rsidP="0011149E">
                            <w:pPr>
                              <w:ind w:right="28"/>
                              <w:rPr>
                                <w:sz w:val="20"/>
                                <w:szCs w:val="20"/>
                                <w:lang w:val="fr-FR"/>
                              </w:rPr>
                            </w:pPr>
                            <w:r w:rsidRPr="0011149E">
                              <w:rPr>
                                <w:sz w:val="20"/>
                                <w:szCs w:val="20"/>
                                <w:lang w:val="fr-FR"/>
                              </w:rPr>
                              <w:t>Collaboration et soutien aux municipalités, organismes et partenaires du milieu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6C3A" id="Text Box 253" o:spid="_x0000_s1105" type="#_x0000_t202" style="position:absolute;margin-left:126.8pt;margin-top:-257.25pt;width:178pt;height:13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" filled="f" strokecolor="#002060" strokeweight="1pt">
                <v:textbox inset="0,0,0,0">
                  <w:txbxContent>
                    <w:p w14:paraId="72B86CE5" w14:textId="673BE528" w:rsidR="00883BCA" w:rsidRDefault="00883BCA" w:rsidP="00883BCA">
                      <w:pPr>
                        <w:spacing w:line="276" w:lineRule="auto"/>
                        <w:ind w:right="28"/>
                        <w:rPr>
                          <w:sz w:val="20"/>
                          <w:szCs w:val="20"/>
                          <w:lang w:val="fr-FR"/>
                        </w:rPr>
                      </w:pPr>
                    </w:p>
                    <w:p w14:paraId="626ED7EC" w14:textId="1F1EC60D" w:rsidR="0011149E" w:rsidRPr="0011149E" w:rsidRDefault="0011149E" w:rsidP="0011149E">
                      <w:pPr>
                        <w:ind w:right="28"/>
                        <w:rPr>
                          <w:sz w:val="20"/>
                          <w:szCs w:val="20"/>
                          <w:lang w:val="fr-FR"/>
                        </w:rPr>
                      </w:pPr>
                      <w:r w:rsidRPr="0011149E">
                        <w:rPr>
                          <w:sz w:val="20"/>
                          <w:szCs w:val="20"/>
                          <w:lang w:val="fr-FR"/>
                        </w:rPr>
                        <w:t>Activités de sensibilisation, de promotion et d’éducation populaire</w:t>
                      </w:r>
                    </w:p>
                    <w:p w14:paraId="515E514D" w14:textId="023EE235" w:rsidR="0011149E" w:rsidRPr="0011149E" w:rsidRDefault="0011149E" w:rsidP="0011149E">
                      <w:pPr>
                        <w:ind w:right="28"/>
                        <w:rPr>
                          <w:sz w:val="20"/>
                          <w:szCs w:val="20"/>
                          <w:lang w:val="fr-FR"/>
                        </w:rPr>
                      </w:pPr>
                      <w:r w:rsidRPr="0011149E">
                        <w:rPr>
                          <w:sz w:val="20"/>
                          <w:szCs w:val="20"/>
                          <w:lang w:val="fr-FR"/>
                        </w:rPr>
                        <w:t>Consultations, représentations et revendications</w:t>
                      </w:r>
                    </w:p>
                    <w:p w14:paraId="2A61C546" w14:textId="4D378044" w:rsidR="0011149E" w:rsidRPr="0011149E" w:rsidRDefault="0011149E" w:rsidP="0011149E">
                      <w:pPr>
                        <w:ind w:right="28"/>
                        <w:rPr>
                          <w:sz w:val="20"/>
                          <w:szCs w:val="20"/>
                          <w:lang w:val="fr-FR"/>
                        </w:rPr>
                      </w:pPr>
                      <w:r w:rsidRPr="0011149E">
                        <w:rPr>
                          <w:sz w:val="20"/>
                          <w:szCs w:val="20"/>
                          <w:lang w:val="fr-FR"/>
                        </w:rPr>
                        <w:t>Concertations sectorielles et intersectorielles</w:t>
                      </w:r>
                    </w:p>
                    <w:p w14:paraId="7FD31608" w14:textId="3394C7E9" w:rsidR="0011149E" w:rsidRPr="007D12F8" w:rsidRDefault="0011149E" w:rsidP="0011149E">
                      <w:pPr>
                        <w:ind w:right="28"/>
                        <w:rPr>
                          <w:sz w:val="20"/>
                          <w:szCs w:val="20"/>
                          <w:lang w:val="fr-FR"/>
                        </w:rPr>
                      </w:pPr>
                      <w:r w:rsidRPr="0011149E">
                        <w:rPr>
                          <w:sz w:val="20"/>
                          <w:szCs w:val="20"/>
                          <w:lang w:val="fr-FR"/>
                        </w:rPr>
                        <w:t>Collaboration et soutien aux municipalités, organismes et partenaires du milieu</w:t>
                      </w:r>
                    </w:p>
                  </w:txbxContent>
                </v:textbox>
                <w10:wrap anchorx="margin" anchory="margin"/>
              </v:shape>
            </w:pict>
          </mc:Fallback>
        </mc:AlternateContent>
      </w:r>
      <w:r w:rsidR="00093AC1">
        <w:rPr>
          <w:noProof/>
          <w:lang w:eastAsia="fr-CA" w:bidi="ar-SA"/>
        </w:rPr>
        <w:drawing>
          <wp:anchor distT="0" distB="0" distL="114300" distR="114300" simplePos="0" relativeHeight="251821056" behindDoc="1" locked="0" layoutInCell="1" allowOverlap="1" wp14:anchorId="4D9F7FE6" wp14:editId="7AFA6B19">
            <wp:simplePos x="0" y="0"/>
            <wp:positionH relativeFrom="column">
              <wp:posOffset>1851237</wp:posOffset>
            </wp:positionH>
            <wp:positionV relativeFrom="paragraph">
              <wp:posOffset>5226050</wp:posOffset>
            </wp:positionV>
            <wp:extent cx="1592580" cy="282575"/>
            <wp:effectExtent l="0" t="0" r="7620" b="3175"/>
            <wp:wrapTight wrapText="bothSides">
              <wp:wrapPolygon edited="0">
                <wp:start x="0" y="0"/>
                <wp:lineTo x="0" y="20387"/>
                <wp:lineTo x="21445" y="20387"/>
                <wp:lineTo x="21445" y="0"/>
                <wp:lineTo x="0" y="0"/>
              </wp:wrapPolygon>
            </wp:wrapTight>
            <wp:docPr id="682" name="Image 682" descr="Intervention individuelle"/>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92580" cy="282575"/>
                    </a:xfrm>
                    <a:prstGeom prst="rect">
                      <a:avLst/>
                    </a:prstGeom>
                    <a:noFill/>
                  </pic:spPr>
                </pic:pic>
              </a:graphicData>
            </a:graphic>
          </wp:anchor>
        </w:drawing>
      </w:r>
      <w:r w:rsidR="00093AC1">
        <w:rPr>
          <w:noProof/>
          <w:lang w:eastAsia="fr-CA" w:bidi="ar-SA"/>
        </w:rPr>
        <mc:AlternateContent>
          <mc:Choice Requires="wps">
            <w:drawing>
              <wp:anchor distT="0" distB="0" distL="114300" distR="114300" simplePos="0" relativeHeight="251820032" behindDoc="0" locked="0" layoutInCell="0" allowOverlap="1" wp14:anchorId="73EBA866" wp14:editId="32A836E2">
                <wp:simplePos x="0" y="0"/>
                <wp:positionH relativeFrom="margin">
                  <wp:posOffset>1853565</wp:posOffset>
                </wp:positionH>
                <wp:positionV relativeFrom="page">
                  <wp:posOffset>5689811</wp:posOffset>
                </wp:positionV>
                <wp:extent cx="4815840" cy="274320"/>
                <wp:effectExtent l="0" t="0" r="3810" b="11430"/>
                <wp:wrapNone/>
                <wp:docPr id="69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76FC4" w14:textId="77777777" w:rsidR="00883BCA" w:rsidRPr="009365A5" w:rsidRDefault="00883BCA" w:rsidP="00883BCA">
                            <w:pPr>
                              <w:rPr>
                                <w:b/>
                                <w:sz w:val="28"/>
                                <w:szCs w:val="28"/>
                              </w:rPr>
                            </w:pPr>
                            <w:r w:rsidRPr="009365A5">
                              <w:rPr>
                                <w:b/>
                                <w:sz w:val="28"/>
                                <w:szCs w:val="28"/>
                              </w:rPr>
                              <w:t>Nos services aux membres et à la communauté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BA866" id="_x0000_s1106" type="#_x0000_t202" style="position:absolute;margin-left:145.95pt;margin-top:448pt;width:379.2pt;height:21.6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" o:allowincell="f" filled="f" stroked="f">
                <v:textbox inset="0,0,0,0">
                  <w:txbxContent>
                    <w:p w14:paraId="4FA76FC4" w14:textId="77777777" w:rsidR="00883BCA" w:rsidRPr="009365A5" w:rsidRDefault="00883BCA" w:rsidP="00883BCA">
                      <w:pPr>
                        <w:rPr>
                          <w:b/>
                          <w:sz w:val="28"/>
                          <w:szCs w:val="28"/>
                        </w:rPr>
                      </w:pPr>
                      <w:r w:rsidRPr="009365A5">
                        <w:rPr>
                          <w:b/>
                          <w:sz w:val="28"/>
                          <w:szCs w:val="28"/>
                        </w:rPr>
                        <w:t>Nos services aux membres et à la communauté</w:t>
                      </w:r>
                    </w:p>
                  </w:txbxContent>
                </v:textbox>
                <w10:wrap anchorx="margin" anchory="page"/>
              </v:shape>
            </w:pict>
          </mc:Fallback>
        </mc:AlternateContent>
      </w:r>
      <w:r w:rsidR="00093AC1">
        <w:rPr>
          <w:noProof/>
          <w:lang w:eastAsia="fr-CA" w:bidi="ar-SA"/>
        </w:rPr>
        <mc:AlternateContent>
          <mc:Choice Requires="wps">
            <w:drawing>
              <wp:anchor distT="0" distB="0" distL="114300" distR="114300" simplePos="0" relativeHeight="251832320" behindDoc="0" locked="0" layoutInCell="0" allowOverlap="1" wp14:anchorId="7A4E503E" wp14:editId="29695A0E">
                <wp:simplePos x="0" y="0"/>
                <wp:positionH relativeFrom="page">
                  <wp:posOffset>2319020</wp:posOffset>
                </wp:positionH>
                <wp:positionV relativeFrom="page">
                  <wp:posOffset>8339879</wp:posOffset>
                </wp:positionV>
                <wp:extent cx="3262630" cy="228600"/>
                <wp:effectExtent l="0" t="0" r="13970" b="0"/>
                <wp:wrapNone/>
                <wp:docPr id="4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CACD1" w14:textId="77777777" w:rsidR="00883BCA" w:rsidRPr="009365A5" w:rsidRDefault="00883BCA" w:rsidP="00883BCA">
                            <w:pPr>
                              <w:rPr>
                                <w:b/>
                              </w:rPr>
                            </w:pPr>
                            <w:r w:rsidRPr="009365A5">
                              <w:rPr>
                                <w:b/>
                              </w:rPr>
                              <w:t>Devenez membre, c’est gratuit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E503E" id="Text Box 116" o:spid="_x0000_s1107" type="#_x0000_t202" style="position:absolute;margin-left:182.6pt;margin-top:656.7pt;width:256.9pt;height:1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" o:allowincell="f" filled="f" stroked="f">
                <v:textbox inset="0,0,0,0">
                  <w:txbxContent>
                    <w:p w14:paraId="36DCACD1" w14:textId="77777777" w:rsidR="00883BCA" w:rsidRPr="009365A5" w:rsidRDefault="00883BCA" w:rsidP="00883BCA">
                      <w:pPr>
                        <w:rPr>
                          <w:b/>
                        </w:rPr>
                      </w:pPr>
                      <w:r w:rsidRPr="009365A5">
                        <w:rPr>
                          <w:b/>
                        </w:rPr>
                        <w:t>Devenez membre, c’est gratuit !</w:t>
                      </w:r>
                    </w:p>
                  </w:txbxContent>
                </v:textbox>
                <w10:wrap anchorx="page" anchory="page"/>
              </v:shape>
            </w:pict>
          </mc:Fallback>
        </mc:AlternateContent>
      </w:r>
      <w:r w:rsidR="00093AC1" w:rsidRPr="00883BCA">
        <w:rPr>
          <w:noProof/>
          <w:lang w:eastAsia="fr-CA" w:bidi="ar-SA"/>
        </w:rPr>
        <mc:AlternateContent>
          <mc:Choice Requires="wps">
            <w:drawing>
              <wp:anchor distT="0" distB="0" distL="114300" distR="114300" simplePos="0" relativeHeight="251825152" behindDoc="0" locked="0" layoutInCell="1" allowOverlap="1" wp14:anchorId="49B0848E" wp14:editId="13DA21A4">
                <wp:simplePos x="0" y="0"/>
                <wp:positionH relativeFrom="page">
                  <wp:posOffset>2328121</wp:posOffset>
                </wp:positionH>
                <wp:positionV relativeFrom="bottomMargin">
                  <wp:posOffset>-3301365</wp:posOffset>
                </wp:positionV>
                <wp:extent cx="2269066" cy="1714500"/>
                <wp:effectExtent l="0" t="0" r="17145" b="19050"/>
                <wp:wrapNone/>
                <wp:docPr id="4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066"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0A0B335" w14:textId="77777777" w:rsidR="0011149E" w:rsidRDefault="0011149E" w:rsidP="0011149E">
                            <w:pPr>
                              <w:ind w:right="28"/>
                              <w:rPr>
                                <w:sz w:val="20"/>
                                <w:szCs w:val="20"/>
                                <w:lang w:val="fr-FR"/>
                              </w:rPr>
                            </w:pPr>
                          </w:p>
                          <w:p w14:paraId="0D0CAE61" w14:textId="77777777" w:rsidR="001E4708" w:rsidRPr="0011149E" w:rsidRDefault="001E4708" w:rsidP="001E4708">
                            <w:pPr>
                              <w:ind w:right="28"/>
                              <w:rPr>
                                <w:sz w:val="20"/>
                                <w:szCs w:val="20"/>
                                <w:lang w:val="fr-FR"/>
                              </w:rPr>
                            </w:pPr>
                            <w:bookmarkStart w:id="2" w:name="_Hlk97631584"/>
                            <w:bookmarkStart w:id="3" w:name="_Hlk97631585"/>
                            <w:bookmarkStart w:id="4" w:name="_Hlk97631586"/>
                            <w:bookmarkStart w:id="5" w:name="_Hlk97631587"/>
                            <w:r w:rsidRPr="0011149E">
                              <w:rPr>
                                <w:sz w:val="20"/>
                                <w:szCs w:val="20"/>
                                <w:lang w:val="fr-FR"/>
                              </w:rPr>
                              <w:t>Accueil, écoute</w:t>
                            </w:r>
                          </w:p>
                          <w:p w14:paraId="3A8A65FA" w14:textId="77777777" w:rsidR="001E4708" w:rsidRPr="0011149E" w:rsidRDefault="001E4708" w:rsidP="001E4708">
                            <w:pPr>
                              <w:ind w:right="28"/>
                              <w:rPr>
                                <w:sz w:val="20"/>
                                <w:szCs w:val="20"/>
                                <w:lang w:val="fr-FR"/>
                              </w:rPr>
                            </w:pPr>
                            <w:r w:rsidRPr="0011149E">
                              <w:rPr>
                                <w:sz w:val="20"/>
                                <w:szCs w:val="20"/>
                                <w:lang w:val="fr-FR"/>
                              </w:rPr>
                              <w:t>Renseignements et documentation</w:t>
                            </w:r>
                          </w:p>
                          <w:p w14:paraId="6A76FE23" w14:textId="77777777" w:rsidR="001E4708" w:rsidRPr="0011149E" w:rsidRDefault="001E4708" w:rsidP="001E4708">
                            <w:pPr>
                              <w:ind w:right="28"/>
                              <w:rPr>
                                <w:sz w:val="20"/>
                                <w:szCs w:val="20"/>
                                <w:lang w:val="fr-FR"/>
                              </w:rPr>
                            </w:pPr>
                            <w:r w:rsidRPr="0011149E">
                              <w:rPr>
                                <w:sz w:val="20"/>
                                <w:szCs w:val="20"/>
                                <w:lang w:val="fr-FR"/>
                              </w:rPr>
                              <w:t xml:space="preserve">Soutien </w:t>
                            </w:r>
                            <w:r>
                              <w:rPr>
                                <w:sz w:val="20"/>
                                <w:szCs w:val="20"/>
                                <w:lang w:val="fr-FR"/>
                              </w:rPr>
                              <w:t>individuel et de groupe</w:t>
                            </w:r>
                          </w:p>
                          <w:p w14:paraId="72006824" w14:textId="77777777" w:rsidR="001E4708" w:rsidRPr="0011149E" w:rsidRDefault="001E4708" w:rsidP="001E4708">
                            <w:pPr>
                              <w:ind w:right="28"/>
                              <w:rPr>
                                <w:sz w:val="20"/>
                                <w:szCs w:val="20"/>
                                <w:lang w:val="fr-FR"/>
                              </w:rPr>
                            </w:pPr>
                            <w:r>
                              <w:rPr>
                                <w:sz w:val="20"/>
                                <w:szCs w:val="20"/>
                                <w:lang w:val="fr-FR"/>
                              </w:rPr>
                              <w:t>Assistance et s</w:t>
                            </w:r>
                            <w:r w:rsidRPr="0011149E">
                              <w:rPr>
                                <w:sz w:val="20"/>
                                <w:szCs w:val="20"/>
                                <w:lang w:val="fr-FR"/>
                              </w:rPr>
                              <w:t>outien technique</w:t>
                            </w:r>
                          </w:p>
                          <w:p w14:paraId="14A82EB5" w14:textId="77777777" w:rsidR="001E4708" w:rsidRPr="0011149E" w:rsidRDefault="001E4708" w:rsidP="001E4708">
                            <w:pPr>
                              <w:ind w:right="28"/>
                              <w:rPr>
                                <w:sz w:val="20"/>
                                <w:szCs w:val="20"/>
                                <w:lang w:val="fr-FR"/>
                              </w:rPr>
                            </w:pPr>
                            <w:r w:rsidRPr="0011149E">
                              <w:rPr>
                                <w:sz w:val="20"/>
                                <w:szCs w:val="20"/>
                                <w:lang w:val="fr-FR"/>
                              </w:rPr>
                              <w:t xml:space="preserve">Accompagnement individuel </w:t>
                            </w:r>
                          </w:p>
                          <w:p w14:paraId="13149286" w14:textId="77777777" w:rsidR="001E4708" w:rsidRPr="0011149E" w:rsidRDefault="001E4708" w:rsidP="001E4708">
                            <w:pPr>
                              <w:ind w:right="28"/>
                              <w:rPr>
                                <w:sz w:val="20"/>
                                <w:szCs w:val="20"/>
                                <w:lang w:val="fr-FR"/>
                              </w:rPr>
                            </w:pPr>
                            <w:r w:rsidRPr="0011149E">
                              <w:rPr>
                                <w:sz w:val="20"/>
                                <w:szCs w:val="20"/>
                                <w:lang w:val="fr-FR"/>
                              </w:rPr>
                              <w:t>Soutien civique</w:t>
                            </w:r>
                          </w:p>
                          <w:p w14:paraId="1745DE12" w14:textId="77777777" w:rsidR="001E4708" w:rsidRDefault="001E4708" w:rsidP="001E4708">
                            <w:pPr>
                              <w:ind w:right="28"/>
                              <w:rPr>
                                <w:sz w:val="20"/>
                                <w:szCs w:val="20"/>
                                <w:lang w:val="fr-FR"/>
                              </w:rPr>
                            </w:pPr>
                            <w:r w:rsidRPr="0011149E">
                              <w:rPr>
                                <w:sz w:val="20"/>
                                <w:szCs w:val="20"/>
                                <w:lang w:val="fr-FR"/>
                              </w:rPr>
                              <w:t>Références vers les ressources et programmes existants</w:t>
                            </w:r>
                          </w:p>
                          <w:p w14:paraId="6E6525A3" w14:textId="77777777" w:rsidR="001E4708" w:rsidRPr="007D12F8" w:rsidRDefault="001E4708" w:rsidP="001E4708">
                            <w:pPr>
                              <w:ind w:right="28"/>
                              <w:rPr>
                                <w:sz w:val="20"/>
                                <w:szCs w:val="20"/>
                                <w:lang w:val="fr-FR"/>
                              </w:rPr>
                            </w:pPr>
                            <w:r>
                              <w:rPr>
                                <w:sz w:val="20"/>
                                <w:szCs w:val="20"/>
                                <w:lang w:val="fr-FR"/>
                              </w:rPr>
                              <w:t>Rencontres d’échanges et d’information</w:t>
                            </w:r>
                            <w:bookmarkEnd w:id="2"/>
                            <w:bookmarkEnd w:id="3"/>
                            <w:bookmarkEnd w:id="4"/>
                            <w:bookmarkEnd w:id="5"/>
                          </w:p>
                          <w:p w14:paraId="242AE373" w14:textId="59D98618" w:rsidR="00883BCA" w:rsidRPr="007D12F8" w:rsidRDefault="00883BCA" w:rsidP="00CF2E39">
                            <w:pPr>
                              <w:ind w:right="28"/>
                              <w:rPr>
                                <w:sz w:val="20"/>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0848E" id="_x0000_s1108" type="#_x0000_t202" style="position:absolute;margin-left:183.3pt;margin-top:-259.95pt;width:178.65pt;height:13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" filled="f" strokecolor="#002060" strokeweight="1pt">
                <v:textbox inset="0,0,0,0">
                  <w:txbxContent>
                    <w:p w14:paraId="40A0B335" w14:textId="77777777" w:rsidR="0011149E" w:rsidRDefault="0011149E" w:rsidP="0011149E">
                      <w:pPr>
                        <w:ind w:right="28"/>
                        <w:rPr>
                          <w:sz w:val="20"/>
                          <w:szCs w:val="20"/>
                          <w:lang w:val="fr-FR"/>
                        </w:rPr>
                      </w:pPr>
                    </w:p>
                    <w:p w14:paraId="0D0CAE61" w14:textId="77777777" w:rsidR="001E4708" w:rsidRPr="0011149E" w:rsidRDefault="001E4708" w:rsidP="001E4708">
                      <w:pPr>
                        <w:ind w:right="28"/>
                        <w:rPr>
                          <w:sz w:val="20"/>
                          <w:szCs w:val="20"/>
                          <w:lang w:val="fr-FR"/>
                        </w:rPr>
                      </w:pPr>
                      <w:bookmarkStart w:id="6" w:name="_Hlk97631584"/>
                      <w:bookmarkStart w:id="7" w:name="_Hlk97631585"/>
                      <w:bookmarkStart w:id="8" w:name="_Hlk97631586"/>
                      <w:bookmarkStart w:id="9" w:name="_Hlk97631587"/>
                      <w:r w:rsidRPr="0011149E">
                        <w:rPr>
                          <w:sz w:val="20"/>
                          <w:szCs w:val="20"/>
                          <w:lang w:val="fr-FR"/>
                        </w:rPr>
                        <w:t>Accueil, écoute</w:t>
                      </w:r>
                    </w:p>
                    <w:p w14:paraId="3A8A65FA" w14:textId="77777777" w:rsidR="001E4708" w:rsidRPr="0011149E" w:rsidRDefault="001E4708" w:rsidP="001E4708">
                      <w:pPr>
                        <w:ind w:right="28"/>
                        <w:rPr>
                          <w:sz w:val="20"/>
                          <w:szCs w:val="20"/>
                          <w:lang w:val="fr-FR"/>
                        </w:rPr>
                      </w:pPr>
                      <w:r w:rsidRPr="0011149E">
                        <w:rPr>
                          <w:sz w:val="20"/>
                          <w:szCs w:val="20"/>
                          <w:lang w:val="fr-FR"/>
                        </w:rPr>
                        <w:t>Renseignements et documentation</w:t>
                      </w:r>
                    </w:p>
                    <w:p w14:paraId="6A76FE23" w14:textId="77777777" w:rsidR="001E4708" w:rsidRPr="0011149E" w:rsidRDefault="001E4708" w:rsidP="001E4708">
                      <w:pPr>
                        <w:ind w:right="28"/>
                        <w:rPr>
                          <w:sz w:val="20"/>
                          <w:szCs w:val="20"/>
                          <w:lang w:val="fr-FR"/>
                        </w:rPr>
                      </w:pPr>
                      <w:r w:rsidRPr="0011149E">
                        <w:rPr>
                          <w:sz w:val="20"/>
                          <w:szCs w:val="20"/>
                          <w:lang w:val="fr-FR"/>
                        </w:rPr>
                        <w:t xml:space="preserve">Soutien </w:t>
                      </w:r>
                      <w:r>
                        <w:rPr>
                          <w:sz w:val="20"/>
                          <w:szCs w:val="20"/>
                          <w:lang w:val="fr-FR"/>
                        </w:rPr>
                        <w:t>individuel et de groupe</w:t>
                      </w:r>
                    </w:p>
                    <w:p w14:paraId="72006824" w14:textId="77777777" w:rsidR="001E4708" w:rsidRPr="0011149E" w:rsidRDefault="001E4708" w:rsidP="001E4708">
                      <w:pPr>
                        <w:ind w:right="28"/>
                        <w:rPr>
                          <w:sz w:val="20"/>
                          <w:szCs w:val="20"/>
                          <w:lang w:val="fr-FR"/>
                        </w:rPr>
                      </w:pPr>
                      <w:r>
                        <w:rPr>
                          <w:sz w:val="20"/>
                          <w:szCs w:val="20"/>
                          <w:lang w:val="fr-FR"/>
                        </w:rPr>
                        <w:t>Assistance et s</w:t>
                      </w:r>
                      <w:r w:rsidRPr="0011149E">
                        <w:rPr>
                          <w:sz w:val="20"/>
                          <w:szCs w:val="20"/>
                          <w:lang w:val="fr-FR"/>
                        </w:rPr>
                        <w:t>outien technique</w:t>
                      </w:r>
                    </w:p>
                    <w:p w14:paraId="14A82EB5" w14:textId="77777777" w:rsidR="001E4708" w:rsidRPr="0011149E" w:rsidRDefault="001E4708" w:rsidP="001E4708">
                      <w:pPr>
                        <w:ind w:right="28"/>
                        <w:rPr>
                          <w:sz w:val="20"/>
                          <w:szCs w:val="20"/>
                          <w:lang w:val="fr-FR"/>
                        </w:rPr>
                      </w:pPr>
                      <w:r w:rsidRPr="0011149E">
                        <w:rPr>
                          <w:sz w:val="20"/>
                          <w:szCs w:val="20"/>
                          <w:lang w:val="fr-FR"/>
                        </w:rPr>
                        <w:t xml:space="preserve">Accompagnement individuel </w:t>
                      </w:r>
                    </w:p>
                    <w:p w14:paraId="13149286" w14:textId="77777777" w:rsidR="001E4708" w:rsidRPr="0011149E" w:rsidRDefault="001E4708" w:rsidP="001E4708">
                      <w:pPr>
                        <w:ind w:right="28"/>
                        <w:rPr>
                          <w:sz w:val="20"/>
                          <w:szCs w:val="20"/>
                          <w:lang w:val="fr-FR"/>
                        </w:rPr>
                      </w:pPr>
                      <w:r w:rsidRPr="0011149E">
                        <w:rPr>
                          <w:sz w:val="20"/>
                          <w:szCs w:val="20"/>
                          <w:lang w:val="fr-FR"/>
                        </w:rPr>
                        <w:t>Soutien civique</w:t>
                      </w:r>
                    </w:p>
                    <w:p w14:paraId="1745DE12" w14:textId="77777777" w:rsidR="001E4708" w:rsidRDefault="001E4708" w:rsidP="001E4708">
                      <w:pPr>
                        <w:ind w:right="28"/>
                        <w:rPr>
                          <w:sz w:val="20"/>
                          <w:szCs w:val="20"/>
                          <w:lang w:val="fr-FR"/>
                        </w:rPr>
                      </w:pPr>
                      <w:r w:rsidRPr="0011149E">
                        <w:rPr>
                          <w:sz w:val="20"/>
                          <w:szCs w:val="20"/>
                          <w:lang w:val="fr-FR"/>
                        </w:rPr>
                        <w:t>Références vers les ressources et programmes existants</w:t>
                      </w:r>
                    </w:p>
                    <w:p w14:paraId="6E6525A3" w14:textId="77777777" w:rsidR="001E4708" w:rsidRPr="007D12F8" w:rsidRDefault="001E4708" w:rsidP="001E4708">
                      <w:pPr>
                        <w:ind w:right="28"/>
                        <w:rPr>
                          <w:sz w:val="20"/>
                          <w:szCs w:val="20"/>
                          <w:lang w:val="fr-FR"/>
                        </w:rPr>
                      </w:pPr>
                      <w:r>
                        <w:rPr>
                          <w:sz w:val="20"/>
                          <w:szCs w:val="20"/>
                          <w:lang w:val="fr-FR"/>
                        </w:rPr>
                        <w:t>Rencontres d’échanges et d’information</w:t>
                      </w:r>
                      <w:bookmarkEnd w:id="6"/>
                      <w:bookmarkEnd w:id="7"/>
                      <w:bookmarkEnd w:id="8"/>
                      <w:bookmarkEnd w:id="9"/>
                    </w:p>
                    <w:p w14:paraId="242AE373" w14:textId="59D98618" w:rsidR="00883BCA" w:rsidRPr="007D12F8" w:rsidRDefault="00883BCA" w:rsidP="00CF2E39">
                      <w:pPr>
                        <w:ind w:right="28"/>
                        <w:rPr>
                          <w:sz w:val="20"/>
                          <w:szCs w:val="20"/>
                          <w:lang w:val="fr-FR"/>
                        </w:rPr>
                      </w:pPr>
                    </w:p>
                  </w:txbxContent>
                </v:textbox>
                <w10:wrap anchorx="page" anchory="margin"/>
              </v:shape>
            </w:pict>
          </mc:Fallback>
        </mc:AlternateContent>
      </w:r>
      <w:r w:rsidR="008B3452">
        <w:rPr>
          <w:noProof/>
          <w:lang w:eastAsia="fr-CA" w:bidi="ar-SA"/>
        </w:rPr>
        <w:drawing>
          <wp:anchor distT="0" distB="0" distL="114300" distR="114300" simplePos="0" relativeHeight="251828224" behindDoc="1" locked="0" layoutInCell="1" allowOverlap="1" wp14:anchorId="32495331" wp14:editId="1BAFA39F">
            <wp:simplePos x="0" y="0"/>
            <wp:positionH relativeFrom="margin">
              <wp:posOffset>6089862</wp:posOffset>
            </wp:positionH>
            <wp:positionV relativeFrom="paragraph">
              <wp:posOffset>4943475</wp:posOffset>
            </wp:positionV>
            <wp:extent cx="777240" cy="777240"/>
            <wp:effectExtent l="0" t="0" r="3810" b="3810"/>
            <wp:wrapNone/>
            <wp:docPr id="678" name="Image 678" descr="groupe de personnes qui, en cercle, se tiennent par la 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55" cstate="print">
                      <a:extLst>
                        <a:ext uri="{BEBA8EAE-BF5A-486C-A8C5-ECC9F3942E4B}">
                          <a14:imgProps xmlns:a14="http://schemas.microsoft.com/office/drawing/2010/main">
                            <a14:imgLayer r:embed="rId56">
                              <a14:imgEffect>
                                <a14:sharpenSoften amount="-50000"/>
                              </a14:imgEffect>
                              <a14:imgEffect>
                                <a14:colorTemperature colorTemp="88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777240" cy="777240"/>
                    </a:xfrm>
                    <a:prstGeom prst="rect">
                      <a:avLst/>
                    </a:prstGeom>
                    <a:solidFill>
                      <a:srgbClr val="FFFFFF"/>
                    </a:solidFill>
                    <a:ln>
                      <a:noFill/>
                    </a:ln>
                    <a:effectLst/>
                  </pic:spPr>
                </pic:pic>
              </a:graphicData>
            </a:graphic>
          </wp:anchor>
        </w:drawing>
      </w:r>
      <w:r w:rsidR="008B3452" w:rsidRPr="00470C06">
        <w:rPr>
          <w:noProof/>
          <w:lang w:eastAsia="fr-CA" w:bidi="ar-SA"/>
        </w:rPr>
        <mc:AlternateContent>
          <mc:Choice Requires="wps">
            <w:drawing>
              <wp:anchor distT="0" distB="0" distL="114300" distR="114300" simplePos="0" relativeHeight="251836416" behindDoc="0" locked="0" layoutInCell="1" allowOverlap="1" wp14:anchorId="3C3070D1" wp14:editId="31DB85D7">
                <wp:simplePos x="0" y="0"/>
                <wp:positionH relativeFrom="page">
                  <wp:posOffset>2327910</wp:posOffset>
                </wp:positionH>
                <wp:positionV relativeFrom="bottomMargin">
                  <wp:posOffset>-1209675</wp:posOffset>
                </wp:positionV>
                <wp:extent cx="1632857" cy="1508760"/>
                <wp:effectExtent l="0" t="0" r="5715" b="15240"/>
                <wp:wrapNone/>
                <wp:docPr id="67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915E6" w14:textId="77777777" w:rsidR="00470C06" w:rsidRPr="00B07F51" w:rsidRDefault="00470C06"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70D1" id="_x0000_s1109" type="#_x0000_t202" style="position:absolute;margin-left:183.3pt;margin-top:-95.25pt;width:128.55pt;height:118.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" filled="f" stroked="f">
                <v:textbox inset="0,0,0,0">
                  <w:txbxContent>
                    <w:p w14:paraId="6E8915E6" w14:textId="77777777" w:rsidR="00470C06" w:rsidRPr="00B07F51" w:rsidRDefault="00470C06"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v:textbox>
                <w10:wrap anchorx="page" anchory="margin"/>
              </v:shape>
            </w:pict>
          </mc:Fallback>
        </mc:AlternateContent>
      </w:r>
      <w:r w:rsidR="008B3452">
        <w:rPr>
          <w:rFonts w:ascii="Lucida Sans Unicode" w:hAnsi="Lucida Sans Unicode" w:cs="Lucida Sans Unicode"/>
          <w:b/>
          <w:noProof/>
          <w:color w:val="0070C0"/>
          <w:kern w:val="28"/>
          <w:sz w:val="20"/>
          <w:szCs w:val="17"/>
          <w:lang w:eastAsia="fr-CA" w:bidi="ar-SA"/>
        </w:rPr>
        <w:drawing>
          <wp:anchor distT="0" distB="0" distL="114300" distR="114300" simplePos="0" relativeHeight="251834368" behindDoc="1" locked="0" layoutInCell="1" allowOverlap="1" wp14:anchorId="00F76322" wp14:editId="2DA2BD5C">
            <wp:simplePos x="0" y="0"/>
            <wp:positionH relativeFrom="column">
              <wp:posOffset>5935133</wp:posOffset>
            </wp:positionH>
            <wp:positionV relativeFrom="page">
              <wp:posOffset>9305501</wp:posOffset>
            </wp:positionV>
            <wp:extent cx="792480" cy="792480"/>
            <wp:effectExtent l="0" t="0" r="7620" b="7620"/>
            <wp:wrapTight wrapText="bothSides">
              <wp:wrapPolygon edited="0">
                <wp:start x="0" y="0"/>
                <wp:lineTo x="0" y="21288"/>
                <wp:lineTo x="21288" y="21288"/>
                <wp:lineTo x="21288" y="0"/>
                <wp:lineTo x="0" y="0"/>
              </wp:wrapPolygon>
            </wp:wrapTight>
            <wp:docPr id="689" name="Image 689" descr="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14:sizeRelH relativeFrom="page">
              <wp14:pctWidth>0</wp14:pctWidth>
            </wp14:sizeRelH>
            <wp14:sizeRelV relativeFrom="page">
              <wp14:pctHeight>0</wp14:pctHeight>
            </wp14:sizeRelV>
          </wp:anchor>
        </w:drawing>
      </w:r>
      <w:r w:rsidR="00470C06">
        <w:rPr>
          <w:rFonts w:ascii="Times New Roman" w:hAnsi="Times New Roman"/>
          <w:noProof/>
          <w:lang w:eastAsia="fr-CA" w:bidi="ar-SA"/>
        </w:rPr>
        <w:drawing>
          <wp:anchor distT="36576" distB="36576" distL="36576" distR="36576" simplePos="0" relativeHeight="251724800" behindDoc="0" locked="0" layoutInCell="1" allowOverlap="1" wp14:anchorId="57473A21" wp14:editId="628DE2CF">
            <wp:simplePos x="0" y="0"/>
            <wp:positionH relativeFrom="margin">
              <wp:posOffset>330200</wp:posOffset>
            </wp:positionH>
            <wp:positionV relativeFrom="paragraph">
              <wp:posOffset>2597150</wp:posOffset>
            </wp:positionV>
            <wp:extent cx="1171575" cy="561340"/>
            <wp:effectExtent l="0" t="0" r="9525" b="0"/>
            <wp:wrapNone/>
            <wp:docPr id="148" name="Image 148" descr="Logo de l'APHR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phrso_logo corrigé 3"/>
                    <pic:cNvPicPr preferRelativeResize="0">
                      <a:picLocks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171575" cy="561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0C06" w:rsidRPr="00470C06">
        <w:rPr>
          <w:noProof/>
          <w:lang w:eastAsia="fr-CA" w:bidi="ar-SA"/>
        </w:rPr>
        <w:drawing>
          <wp:anchor distT="0" distB="0" distL="114300" distR="114300" simplePos="0" relativeHeight="251842560" behindDoc="1" locked="0" layoutInCell="1" allowOverlap="1" wp14:anchorId="7843070C" wp14:editId="3E724E1F">
            <wp:simplePos x="0" y="0"/>
            <wp:positionH relativeFrom="margin">
              <wp:posOffset>84667</wp:posOffset>
            </wp:positionH>
            <wp:positionV relativeFrom="page">
              <wp:posOffset>9177866</wp:posOffset>
            </wp:positionV>
            <wp:extent cx="1566545" cy="756285"/>
            <wp:effectExtent l="0" t="0" r="0" b="5715"/>
            <wp:wrapTight wrapText="bothSides">
              <wp:wrapPolygon edited="0">
                <wp:start x="0" y="0"/>
                <wp:lineTo x="0" y="21219"/>
                <wp:lineTo x="21276" y="21219"/>
                <wp:lineTo x="21276" y="0"/>
                <wp:lineTo x="0" y="0"/>
              </wp:wrapPolygon>
            </wp:wrapTight>
            <wp:docPr id="42" name="Image 42" descr="Logo de l'APHRSO démontrant une diversité de personnes ayant des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66545" cy="756285"/>
                    </a:xfrm>
                    <a:prstGeom prst="rect">
                      <a:avLst/>
                    </a:prstGeom>
                    <a:noFill/>
                  </pic:spPr>
                </pic:pic>
              </a:graphicData>
            </a:graphic>
            <wp14:sizeRelH relativeFrom="page">
              <wp14:pctWidth>0</wp14:pctWidth>
            </wp14:sizeRelH>
            <wp14:sizeRelV relativeFrom="page">
              <wp14:pctHeight>0</wp14:pctHeight>
            </wp14:sizeRelV>
          </wp:anchor>
        </w:drawing>
      </w:r>
      <w:r w:rsidR="004E6168">
        <w:rPr>
          <w:rFonts w:ascii="Times New Roman" w:hAnsi="Times New Roman"/>
          <w:noProof/>
          <w:lang w:eastAsia="fr-CA" w:bidi="ar-SA"/>
        </w:rPr>
        <w:drawing>
          <wp:anchor distT="36576" distB="36576" distL="36576" distR="36576" simplePos="0" relativeHeight="251740160" behindDoc="0" locked="0" layoutInCell="1" allowOverlap="1" wp14:anchorId="422BD15B" wp14:editId="260B5E96">
            <wp:simplePos x="0" y="0"/>
            <wp:positionH relativeFrom="column">
              <wp:posOffset>640292</wp:posOffset>
            </wp:positionH>
            <wp:positionV relativeFrom="paragraph">
              <wp:posOffset>6884459</wp:posOffset>
            </wp:positionV>
            <wp:extent cx="476250" cy="475547"/>
            <wp:effectExtent l="0" t="0" r="0" b="1270"/>
            <wp:wrapNone/>
            <wp:docPr id="24" name="Image 24" descr="Logo de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 cy="4755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6168">
        <w:rPr>
          <w:noProof/>
          <w:lang w:eastAsia="fr-CA" w:bidi="ar-SA"/>
        </w:rPr>
        <mc:AlternateContent>
          <mc:Choice Requires="wps">
            <w:drawing>
              <wp:anchor distT="0" distB="0" distL="114300" distR="114300" simplePos="0" relativeHeight="251649024" behindDoc="1" locked="0" layoutInCell="0" allowOverlap="1" wp14:anchorId="1D3861C2" wp14:editId="170B0AF9">
                <wp:simplePos x="0" y="0"/>
                <wp:positionH relativeFrom="margin">
                  <wp:align>left</wp:align>
                </wp:positionH>
                <wp:positionV relativeFrom="margin">
                  <wp:posOffset>287867</wp:posOffset>
                </wp:positionV>
                <wp:extent cx="1743710" cy="8898466"/>
                <wp:effectExtent l="0" t="0" r="27940" b="17145"/>
                <wp:wrapNone/>
                <wp:docPr id="3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8898466"/>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EA5DC9C" id="Rectangle 122" o:spid="_x0000_s1026" style="position:absolute;margin-left:0;margin-top:22.65pt;width:137.3pt;height:700.6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" o:allowincell="f" filled="f" strokecolor="#335b74 [3215]">
                <w10:wrap anchorx="margin" anchory="margin"/>
              </v:rect>
            </w:pict>
          </mc:Fallback>
        </mc:AlternateContent>
      </w:r>
      <w:r w:rsidR="004E6168" w:rsidRPr="00EC2E2B">
        <w:rPr>
          <w:noProof/>
          <w:color w:val="335B74" w:themeColor="text2"/>
          <w:lang w:eastAsia="fr-CA" w:bidi="ar-SA"/>
        </w:rPr>
        <mc:AlternateContent>
          <mc:Choice Requires="wps">
            <w:drawing>
              <wp:anchor distT="0" distB="0" distL="114300" distR="114300" simplePos="0" relativeHeight="251654144" behindDoc="0" locked="0" layoutInCell="1" allowOverlap="1" wp14:anchorId="1DB0AE7A" wp14:editId="1E2244C1">
                <wp:simplePos x="0" y="0"/>
                <wp:positionH relativeFrom="page">
                  <wp:posOffset>676275</wp:posOffset>
                </wp:positionH>
                <wp:positionV relativeFrom="page">
                  <wp:posOffset>8885555</wp:posOffset>
                </wp:positionV>
                <wp:extent cx="1280160" cy="0"/>
                <wp:effectExtent l="0" t="19050" r="53340" b="38100"/>
                <wp:wrapNone/>
                <wp:docPr id="23"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5BC1C8B" id="REC 1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699.65pt" to="154.05pt,6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" strokecolor="#335b74 [3215]" strokeweight="4pt">
                <w10:wrap anchorx="page" anchory="page"/>
              </v:line>
            </w:pict>
          </mc:Fallback>
        </mc:AlternateContent>
      </w:r>
      <w:r w:rsidR="004E6168">
        <w:rPr>
          <w:noProof/>
          <w:lang w:eastAsia="fr-CA" w:bidi="ar-SA"/>
        </w:rPr>
        <mc:AlternateContent>
          <mc:Choice Requires="wps">
            <w:drawing>
              <wp:anchor distT="0" distB="0" distL="114300" distR="114300" simplePos="0" relativeHeight="251707392" behindDoc="0" locked="0" layoutInCell="1" allowOverlap="1" wp14:anchorId="23B47010" wp14:editId="5C3BE862">
                <wp:simplePos x="0" y="0"/>
                <wp:positionH relativeFrom="margin">
                  <wp:posOffset>50800</wp:posOffset>
                </wp:positionH>
                <wp:positionV relativeFrom="page">
                  <wp:posOffset>2472267</wp:posOffset>
                </wp:positionV>
                <wp:extent cx="1642533" cy="866775"/>
                <wp:effectExtent l="0" t="0" r="15240" b="9525"/>
                <wp:wrapNone/>
                <wp:docPr id="4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533"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FCE8" w14:textId="77777777" w:rsidR="007B08C3"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EC2E2B" w:rsidRPr="008B7F9F"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0C226A" w:rsidRPr="00EC2E2B" w:rsidRDefault="00EC2E2B"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sidR="008B7F9F">
                              <w:rPr>
                                <w:rFonts w:ascii="Arial Narrow" w:hAnsi="Arial Narrow" w:cs="Times New Roman"/>
                                <w:sz w:val="28"/>
                                <w:szCs w:val="28"/>
                              </w:rPr>
                              <w:t>R</w:t>
                            </w:r>
                            <w:r w:rsidRPr="008B7F9F">
                              <w:rPr>
                                <w:rFonts w:ascii="Arial Narrow" w:hAnsi="Arial Narrow" w:cs="Times New Roman"/>
                                <w:sz w:val="28"/>
                                <w:szCs w:val="28"/>
                              </w:rPr>
                              <w:t>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47010" id="Text Box 266" o:spid="_x0000_s1110" type="#_x0000_t202" style="position:absolute;margin-left:4pt;margin-top:194.65pt;width:129.35pt;height:68.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" filled="f" stroked="f">
                <v:textbox inset="0,0,0,0">
                  <w:txbxContent>
                    <w:p w14:paraId="02E0FCE8" w14:textId="77777777" w:rsidR="007B08C3"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EC2E2B" w:rsidRPr="008B7F9F"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0C226A" w:rsidRPr="00EC2E2B" w:rsidRDefault="00EC2E2B"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sidR="008B7F9F">
                        <w:rPr>
                          <w:rFonts w:ascii="Arial Narrow" w:hAnsi="Arial Narrow" w:cs="Times New Roman"/>
                          <w:sz w:val="28"/>
                          <w:szCs w:val="28"/>
                        </w:rPr>
                        <w:t>R</w:t>
                      </w:r>
                      <w:r w:rsidRPr="008B7F9F">
                        <w:rPr>
                          <w:rFonts w:ascii="Arial Narrow" w:hAnsi="Arial Narrow" w:cs="Times New Roman"/>
                          <w:sz w:val="28"/>
                          <w:szCs w:val="28"/>
                        </w:rPr>
                        <w:t>SO)</w:t>
                      </w:r>
                    </w:p>
                  </w:txbxContent>
                </v:textbox>
                <w10:wrap anchorx="margin" anchory="page"/>
              </v:shape>
            </w:pict>
          </mc:Fallback>
        </mc:AlternateContent>
      </w:r>
      <w:r w:rsidR="004E6168" w:rsidRPr="008B7F9F">
        <w:rPr>
          <w:rFonts w:ascii="Times New Roman" w:hAnsi="Times New Roman" w:cs="Times New Roman"/>
          <w:noProof/>
          <w:lang w:eastAsia="fr-CA" w:bidi="ar-SA"/>
        </w:rPr>
        <mc:AlternateContent>
          <mc:Choice Requires="wps">
            <w:drawing>
              <wp:anchor distT="36576" distB="36576" distL="36576" distR="36576" simplePos="0" relativeHeight="251716608" behindDoc="0" locked="0" layoutInCell="1" allowOverlap="1" wp14:anchorId="014ED7E3" wp14:editId="48BCE29A">
                <wp:simplePos x="0" y="0"/>
                <wp:positionH relativeFrom="margin">
                  <wp:posOffset>42333</wp:posOffset>
                </wp:positionH>
                <wp:positionV relativeFrom="paragraph">
                  <wp:posOffset>7442200</wp:posOffset>
                </wp:positionV>
                <wp:extent cx="1617134" cy="287867"/>
                <wp:effectExtent l="0" t="0" r="254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34" cy="287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0F1CB4" w14:textId="77777777" w:rsidR="008B7F9F" w:rsidRPr="00BC353B" w:rsidRDefault="008B7F9F" w:rsidP="008B7F9F">
                            <w:pPr>
                              <w:widowControl w:val="0"/>
                              <w:jc w:val="center"/>
                              <w:rPr>
                                <w:b/>
                                <w:bCs/>
                                <w:color w:val="0070C0"/>
                                <w:sz w:val="18"/>
                              </w:rPr>
                            </w:pPr>
                            <w:r w:rsidRPr="004E6168">
                              <w:rPr>
                                <w:b/>
                                <w:bCs/>
                                <w:sz w:val="18"/>
                              </w:rPr>
                              <w:t>www.facebook.com/aphrso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D7E3" id="Text Box 4" o:spid="_x0000_s1111" type="#_x0000_t202" style="position:absolute;margin-left:3.35pt;margin-top:586pt;width:127.35pt;height:22.65pt;z-index:251716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" filled="f" stroked="f" strokecolor="black [0]" insetpen="t">
                <v:textbox inset="2.88pt,2.88pt,2.88pt,2.88pt">
                  <w:txbxContent>
                    <w:p w14:paraId="440F1CB4" w14:textId="77777777" w:rsidR="008B7F9F" w:rsidRPr="00BC353B" w:rsidRDefault="008B7F9F" w:rsidP="008B7F9F">
                      <w:pPr>
                        <w:widowControl w:val="0"/>
                        <w:jc w:val="center"/>
                        <w:rPr>
                          <w:b/>
                          <w:bCs/>
                          <w:color w:val="0070C0"/>
                          <w:sz w:val="18"/>
                        </w:rPr>
                      </w:pPr>
                      <w:r w:rsidRPr="004E6168">
                        <w:rPr>
                          <w:b/>
                          <w:bCs/>
                          <w:sz w:val="18"/>
                        </w:rPr>
                        <w:t>www.facebook.com/aphrso</w:t>
                      </w:r>
                    </w:p>
                  </w:txbxContent>
                </v:textbox>
                <w10:wrap anchorx="margin"/>
              </v:shape>
            </w:pict>
          </mc:Fallback>
        </mc:AlternateContent>
      </w:r>
      <w:r w:rsidR="00895E35">
        <w:rPr>
          <w:noProof/>
          <w:lang w:eastAsia="fr-CA" w:bidi="ar-SA"/>
        </w:rPr>
        <w:drawing>
          <wp:anchor distT="0" distB="0" distL="114300" distR="114300" simplePos="0" relativeHeight="251743232" behindDoc="1" locked="0" layoutInCell="1" allowOverlap="1" wp14:anchorId="114DFE33" wp14:editId="781D97B5">
            <wp:simplePos x="0" y="0"/>
            <wp:positionH relativeFrom="column">
              <wp:posOffset>75747</wp:posOffset>
            </wp:positionH>
            <wp:positionV relativeFrom="paragraph">
              <wp:posOffset>5112839</wp:posOffset>
            </wp:positionV>
            <wp:extent cx="413385" cy="274320"/>
            <wp:effectExtent l="0" t="0" r="5715" b="0"/>
            <wp:wrapTight wrapText="bothSides">
              <wp:wrapPolygon edited="0">
                <wp:start x="0" y="0"/>
                <wp:lineTo x="0" y="19500"/>
                <wp:lineTo x="20903" y="19500"/>
                <wp:lineTo x="20903" y="0"/>
                <wp:lineTo x="0" y="0"/>
              </wp:wrapPolygon>
            </wp:wrapTight>
            <wp:docPr id="154" name="Image 154" descr="Image représentant un courriel"/>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13385" cy="274320"/>
                    </a:xfrm>
                    <a:prstGeom prst="rect">
                      <a:avLst/>
                    </a:prstGeom>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42208" behindDoc="1" locked="0" layoutInCell="1" allowOverlap="1" wp14:anchorId="2251E8E7" wp14:editId="24250711">
            <wp:simplePos x="0" y="0"/>
            <wp:positionH relativeFrom="column">
              <wp:posOffset>83820</wp:posOffset>
            </wp:positionH>
            <wp:positionV relativeFrom="paragraph">
              <wp:posOffset>4503873</wp:posOffset>
            </wp:positionV>
            <wp:extent cx="302895" cy="376555"/>
            <wp:effectExtent l="0" t="0" r="1905" b="4445"/>
            <wp:wrapTight wrapText="bothSides">
              <wp:wrapPolygon edited="0">
                <wp:start x="6792" y="0"/>
                <wp:lineTo x="0" y="4371"/>
                <wp:lineTo x="0" y="20762"/>
                <wp:lineTo x="8151" y="20762"/>
                <wp:lineTo x="20377" y="16391"/>
                <wp:lineTo x="20377" y="7649"/>
                <wp:lineTo x="16302" y="0"/>
                <wp:lineTo x="6792" y="0"/>
              </wp:wrapPolygon>
            </wp:wrapTight>
            <wp:docPr id="28" name="Image 28" descr="Image représentant un télécop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hrso.org/images/pages/page-3-paragraphe-3-2013072408-haut.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289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sidRPr="00D91F48">
        <w:rPr>
          <w:caps/>
          <w:noProof/>
          <w:sz w:val="18"/>
          <w:szCs w:val="18"/>
          <w:lang w:eastAsia="fr-CA" w:bidi="ar-SA"/>
        </w:rPr>
        <w:drawing>
          <wp:anchor distT="0" distB="0" distL="114300" distR="114300" simplePos="0" relativeHeight="251728896" behindDoc="1" locked="0" layoutInCell="1" allowOverlap="1" wp14:anchorId="04008855" wp14:editId="237ADD4D">
            <wp:simplePos x="0" y="0"/>
            <wp:positionH relativeFrom="margin">
              <wp:posOffset>32294</wp:posOffset>
            </wp:positionH>
            <wp:positionV relativeFrom="paragraph">
              <wp:posOffset>3955506</wp:posOffset>
            </wp:positionV>
            <wp:extent cx="411480" cy="450215"/>
            <wp:effectExtent l="0" t="0" r="7620" b="6985"/>
            <wp:wrapTight wrapText="bothSides">
              <wp:wrapPolygon edited="0">
                <wp:start x="21600" y="21600"/>
                <wp:lineTo x="21600" y="579"/>
                <wp:lineTo x="600" y="579"/>
                <wp:lineTo x="600" y="21600"/>
                <wp:lineTo x="21600" y="21600"/>
              </wp:wrapPolygon>
            </wp:wrapTight>
            <wp:docPr id="153" name="Image 153" descr="Image d'un 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téléphon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0800000" flipH="1" flipV="1">
                      <a:off x="0" y="0"/>
                      <a:ext cx="41148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29920" behindDoc="1" locked="0" layoutInCell="1" allowOverlap="1" wp14:anchorId="3B88A432" wp14:editId="0979E3CE">
            <wp:simplePos x="0" y="0"/>
            <wp:positionH relativeFrom="margin">
              <wp:posOffset>75149</wp:posOffset>
            </wp:positionH>
            <wp:positionV relativeFrom="paragraph">
              <wp:posOffset>3541629</wp:posOffset>
            </wp:positionV>
            <wp:extent cx="243205" cy="243205"/>
            <wp:effectExtent l="19050" t="19050" r="0" b="23495"/>
            <wp:wrapTight wrapText="bothSides">
              <wp:wrapPolygon edited="0">
                <wp:start x="22146" y="22798"/>
                <wp:lineTo x="23761" y="21032"/>
                <wp:lineTo x="23233" y="9201"/>
                <wp:lineTo x="9259" y="-337"/>
                <wp:lineTo x="2498" y="-35"/>
                <wp:lineTo x="2799" y="6725"/>
                <wp:lineTo x="8549" y="21711"/>
                <wp:lineTo x="12005" y="23251"/>
                <wp:lineTo x="22146" y="22798"/>
              </wp:wrapPolygon>
            </wp:wrapTight>
            <wp:docPr id="152" name="Image 2" descr="Image d'une boîte aux let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hrso.org/images/pages/page-3-paragraphe-1-2013072408-haut.png"/>
                    <pic:cNvPicPr>
                      <a:picLocks noChangeAspect="1" noChangeArrowheads="1"/>
                    </pic:cNvPicPr>
                  </pic:nvPicPr>
                  <pic:blipFill>
                    <a:blip r:embed="rId64" cstate="print">
                      <a:extLst>
                        <a:ext uri="{BEBA8EAE-BF5A-486C-A8C5-ECC9F3942E4B}">
                          <a14:imgProps xmlns:a14="http://schemas.microsoft.com/office/drawing/2010/main">
                            <a14:imgLayer r:embed="rId6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953287" flipV="1">
                      <a:off x="0" y="0"/>
                      <a:ext cx="24320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mc:AlternateContent>
          <mc:Choice Requires="wps">
            <w:drawing>
              <wp:anchor distT="0" distB="0" distL="114300" distR="114300" simplePos="0" relativeHeight="251652096" behindDoc="0" locked="0" layoutInCell="0" allowOverlap="1" wp14:anchorId="71483AC2" wp14:editId="7B031457">
                <wp:simplePos x="0" y="0"/>
                <wp:positionH relativeFrom="page">
                  <wp:posOffset>522151</wp:posOffset>
                </wp:positionH>
                <wp:positionV relativeFrom="page">
                  <wp:posOffset>4310743</wp:posOffset>
                </wp:positionV>
                <wp:extent cx="1726565" cy="3467100"/>
                <wp:effectExtent l="0" t="0" r="6985"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3C12F" w14:textId="77777777" w:rsidR="0064781F" w:rsidRDefault="009F085F" w:rsidP="00D91F48">
                            <w:pPr>
                              <w:jc w:val="center"/>
                              <w:rPr>
                                <w:caps/>
                                <w:sz w:val="18"/>
                                <w:szCs w:val="18"/>
                                <w:lang w:val="fr-FR"/>
                              </w:rPr>
                            </w:pPr>
                            <w:r>
                              <w:rPr>
                                <w:sz w:val="18"/>
                                <w:szCs w:val="18"/>
                                <w:lang w:val="fr-FR"/>
                              </w:rPr>
                              <w:t xml:space="preserve">  </w:t>
                            </w:r>
                          </w:p>
                          <w:p w14:paraId="4E671505" w14:textId="77777777" w:rsidR="0064781F" w:rsidRDefault="0064781F" w:rsidP="00D91F48">
                            <w:pPr>
                              <w:jc w:val="center"/>
                              <w:rPr>
                                <w:caps/>
                                <w:sz w:val="18"/>
                                <w:szCs w:val="18"/>
                                <w:lang w:val="fr-FR"/>
                              </w:rPr>
                            </w:pPr>
                            <w:r>
                              <w:rPr>
                                <w:caps/>
                                <w:sz w:val="18"/>
                                <w:szCs w:val="18"/>
                                <w:lang w:val="fr-FR"/>
                              </w:rPr>
                              <w:t>100, rUE STE-MARIE</w:t>
                            </w:r>
                          </w:p>
                          <w:p w14:paraId="639E3EB3" w14:textId="77777777" w:rsidR="0064781F" w:rsidRDefault="0064781F" w:rsidP="00D91F48">
                            <w:pPr>
                              <w:jc w:val="center"/>
                              <w:rPr>
                                <w:caps/>
                                <w:sz w:val="18"/>
                                <w:szCs w:val="18"/>
                                <w:lang w:val="fr-FR"/>
                              </w:rPr>
                            </w:pPr>
                            <w:r>
                              <w:rPr>
                                <w:caps/>
                                <w:sz w:val="18"/>
                                <w:szCs w:val="18"/>
                                <w:lang w:val="fr-FR"/>
                              </w:rPr>
                              <w:t>LA PRAIRIE (QC)</w:t>
                            </w:r>
                          </w:p>
                          <w:p w14:paraId="48D849B8" w14:textId="77777777" w:rsidR="0064781F" w:rsidRDefault="0064781F" w:rsidP="00D91F48">
                            <w:pPr>
                              <w:jc w:val="center"/>
                              <w:rPr>
                                <w:caps/>
                                <w:sz w:val="18"/>
                                <w:szCs w:val="18"/>
                                <w:lang w:val="fr-FR"/>
                              </w:rPr>
                            </w:pPr>
                            <w:r>
                              <w:rPr>
                                <w:caps/>
                                <w:sz w:val="18"/>
                                <w:szCs w:val="18"/>
                                <w:lang w:val="fr-FR"/>
                              </w:rPr>
                              <w:t>J5R1E8</w:t>
                            </w:r>
                          </w:p>
                          <w:p w14:paraId="2C90F8E1" w14:textId="77777777" w:rsidR="0064781F" w:rsidRDefault="0064781F" w:rsidP="00D91F48">
                            <w:pPr>
                              <w:jc w:val="center"/>
                              <w:rPr>
                                <w:caps/>
                                <w:sz w:val="18"/>
                                <w:szCs w:val="18"/>
                                <w:lang w:val="fr-FR"/>
                              </w:rPr>
                            </w:pPr>
                          </w:p>
                          <w:p w14:paraId="50A88BD5"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phone :</w:t>
                            </w:r>
                          </w:p>
                          <w:p w14:paraId="6D0937C7"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659-6519</w:t>
                            </w:r>
                          </w:p>
                          <w:p w14:paraId="15ADBF7D" w14:textId="77777777" w:rsidR="001E75CA" w:rsidRDefault="001E75CA" w:rsidP="00D91F48">
                            <w:pPr>
                              <w:rPr>
                                <w:sz w:val="18"/>
                                <w:szCs w:val="18"/>
                                <w:lang w:val="fr-FR"/>
                              </w:rPr>
                            </w:pPr>
                          </w:p>
                          <w:p w14:paraId="4597CAFE" w14:textId="77777777" w:rsidR="00BF420E" w:rsidRPr="009C2472" w:rsidRDefault="00BF420E" w:rsidP="00D91F48">
                            <w:pPr>
                              <w:rPr>
                                <w:sz w:val="18"/>
                                <w:szCs w:val="18"/>
                                <w:lang w:val="fr-FR"/>
                              </w:rPr>
                            </w:pPr>
                          </w:p>
                          <w:p w14:paraId="6B534F08"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copie :</w:t>
                            </w:r>
                          </w:p>
                          <w:p w14:paraId="760BE129"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659-6510</w:t>
                            </w:r>
                          </w:p>
                          <w:p w14:paraId="40C9DA74" w14:textId="77777777" w:rsidR="001E75CA" w:rsidRDefault="001E75CA" w:rsidP="00D91F48">
                            <w:pPr>
                              <w:rPr>
                                <w:sz w:val="18"/>
                                <w:szCs w:val="18"/>
                                <w:lang w:val="fr-FR"/>
                              </w:rPr>
                            </w:pPr>
                            <w:bookmarkStart w:id="10" w:name="_Hlt460832717"/>
                            <w:bookmarkEnd w:id="10"/>
                          </w:p>
                          <w:p w14:paraId="1ACE7806" w14:textId="77777777" w:rsidR="0064781F" w:rsidRDefault="0064781F" w:rsidP="00D91F48">
                            <w:pPr>
                              <w:rPr>
                                <w:sz w:val="18"/>
                                <w:szCs w:val="18"/>
                                <w:lang w:val="fr-FR"/>
                              </w:rPr>
                            </w:pPr>
                          </w:p>
                          <w:p w14:paraId="7DDF3686" w14:textId="77777777" w:rsidR="001E75CA" w:rsidRPr="009C2472" w:rsidRDefault="00BF420E" w:rsidP="0064781F">
                            <w:pPr>
                              <w:jc w:val="center"/>
                              <w:rPr>
                                <w:caps/>
                                <w:sz w:val="18"/>
                                <w:szCs w:val="18"/>
                                <w:lang w:val="fr-FR"/>
                              </w:rPr>
                            </w:pPr>
                            <w:r>
                              <w:rPr>
                                <w:caps/>
                                <w:sz w:val="18"/>
                                <w:szCs w:val="18"/>
                                <w:lang w:val="fr-FR"/>
                              </w:rPr>
                              <w:t>COURRIEL :</w:t>
                            </w:r>
                          </w:p>
                          <w:p w14:paraId="773BA34B" w14:textId="77777777" w:rsidR="001E75CA" w:rsidRDefault="009F085F"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66" w:history="1">
                              <w:r w:rsidR="00582F01" w:rsidRPr="00BC353B">
                                <w:rPr>
                                  <w:rStyle w:val="Lienhypertexte"/>
                                  <w:color w:val="2683C6" w:themeColor="accent2"/>
                                  <w:sz w:val="18"/>
                                  <w:szCs w:val="18"/>
                                  <w:lang w:val="fr-FR"/>
                                </w:rPr>
                                <w:t>info@aphrso.org</w:t>
                              </w:r>
                            </w:hyperlink>
                          </w:p>
                          <w:p w14:paraId="45F474C0" w14:textId="77777777" w:rsidR="00582F01" w:rsidRDefault="00582F01" w:rsidP="00BF420E">
                            <w:pPr>
                              <w:jc w:val="center"/>
                              <w:rPr>
                                <w:sz w:val="18"/>
                                <w:szCs w:val="18"/>
                                <w:lang w:val="fr-FR"/>
                              </w:rPr>
                            </w:pPr>
                          </w:p>
                          <w:p w14:paraId="4E2FB102" w14:textId="77777777" w:rsidR="00582F01" w:rsidRDefault="00582F01" w:rsidP="00BF420E">
                            <w:pPr>
                              <w:jc w:val="center"/>
                              <w:rPr>
                                <w:sz w:val="18"/>
                                <w:szCs w:val="18"/>
                                <w:lang w:val="fr-FR"/>
                              </w:rPr>
                            </w:pPr>
                          </w:p>
                          <w:p w14:paraId="16A6699A" w14:textId="77777777" w:rsidR="00BC353B" w:rsidRDefault="00BC353B" w:rsidP="00BF420E">
                            <w:pPr>
                              <w:jc w:val="center"/>
                              <w:rPr>
                                <w:sz w:val="18"/>
                                <w:szCs w:val="18"/>
                                <w:lang w:val="fr-FR"/>
                              </w:rPr>
                            </w:pPr>
                          </w:p>
                          <w:p w14:paraId="092E048D" w14:textId="77777777" w:rsidR="00AA5533" w:rsidRDefault="00895E35"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BC353B" w:rsidRDefault="00BC353B" w:rsidP="008934FD">
                            <w:pPr>
                              <w:jc w:val="center"/>
                              <w:rPr>
                                <w:sz w:val="18"/>
                                <w:szCs w:val="18"/>
                                <w:lang w:val="fr-FR"/>
                              </w:rPr>
                            </w:pPr>
                          </w:p>
                          <w:p w14:paraId="27941A77" w14:textId="77777777" w:rsidR="00BC353B" w:rsidRPr="004E6168" w:rsidRDefault="00BC353B" w:rsidP="00BF420E">
                            <w:pPr>
                              <w:jc w:val="center"/>
                              <w:rPr>
                                <w:sz w:val="16"/>
                                <w:szCs w:val="18"/>
                                <w:lang w:val="fr-FR"/>
                              </w:rPr>
                            </w:pPr>
                            <w:r w:rsidRPr="004E6168">
                              <w:rPr>
                                <w:sz w:val="16"/>
                                <w:szCs w:val="18"/>
                                <w:lang w:val="fr-FR"/>
                              </w:rPr>
                              <w:t>Consultez notre site internet :</w:t>
                            </w:r>
                          </w:p>
                          <w:p w14:paraId="77C81AFF" w14:textId="77777777" w:rsidR="00BC353B" w:rsidRPr="004E6168" w:rsidRDefault="00000000" w:rsidP="00BF420E">
                            <w:pPr>
                              <w:jc w:val="center"/>
                              <w:rPr>
                                <w:b/>
                                <w:sz w:val="16"/>
                                <w:szCs w:val="18"/>
                                <w:lang w:val="fr-FR"/>
                              </w:rPr>
                            </w:pPr>
                            <w:hyperlink r:id="rId68" w:history="1">
                              <w:r w:rsidR="00BC353B" w:rsidRPr="004E6168">
                                <w:rPr>
                                  <w:rStyle w:val="Lienhypertexte"/>
                                  <w:b/>
                                  <w:color w:val="auto"/>
                                  <w:sz w:val="20"/>
                                  <w:szCs w:val="18"/>
                                  <w:u w:val="none"/>
                                  <w:lang w:val="fr-FR"/>
                                </w:rPr>
                                <w:t>www.aphrso.org</w:t>
                              </w:r>
                            </w:hyperlink>
                          </w:p>
                          <w:p w14:paraId="52C0ABAF" w14:textId="77777777" w:rsidR="00BC353B" w:rsidRDefault="00BC353B" w:rsidP="00BF420E">
                            <w:pPr>
                              <w:jc w:val="center"/>
                              <w:rPr>
                                <w:sz w:val="18"/>
                                <w:szCs w:val="18"/>
                                <w:lang w:val="fr-FR"/>
                              </w:rPr>
                            </w:pPr>
                          </w:p>
                          <w:p w14:paraId="44874CF0" w14:textId="77777777" w:rsidR="00582F01" w:rsidRDefault="00582F01" w:rsidP="00BF420E">
                            <w:pPr>
                              <w:jc w:val="center"/>
                              <w:rPr>
                                <w:sz w:val="18"/>
                                <w:szCs w:val="18"/>
                                <w:lang w:val="fr-FR"/>
                              </w:rPr>
                            </w:pPr>
                          </w:p>
                          <w:p w14:paraId="159F7067" w14:textId="77777777" w:rsidR="00DA6675" w:rsidRPr="009C2472" w:rsidRDefault="00DA6675" w:rsidP="00BF420E">
                            <w:pPr>
                              <w:jc w:val="center"/>
                              <w:rPr>
                                <w:sz w:val="18"/>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83AC2" id="Text Box 125" o:spid="_x0000_s1112" type="#_x0000_t202" style="position:absolute;margin-left:41.1pt;margin-top:339.45pt;width:135.95pt;height:27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" o:allowincell="f" filled="f" stroked="f">
                <v:textbox inset="0,0,0,0">
                  <w:txbxContent>
                    <w:p w14:paraId="5B93C12F" w14:textId="77777777" w:rsidR="0064781F" w:rsidRDefault="009F085F" w:rsidP="00D91F48">
                      <w:pPr>
                        <w:jc w:val="center"/>
                        <w:rPr>
                          <w:caps/>
                          <w:sz w:val="18"/>
                          <w:szCs w:val="18"/>
                          <w:lang w:val="fr-FR"/>
                        </w:rPr>
                      </w:pPr>
                      <w:r>
                        <w:rPr>
                          <w:sz w:val="18"/>
                          <w:szCs w:val="18"/>
                          <w:lang w:val="fr-FR"/>
                        </w:rPr>
                        <w:t xml:space="preserve">  </w:t>
                      </w:r>
                    </w:p>
                    <w:p w14:paraId="4E671505" w14:textId="77777777" w:rsidR="0064781F" w:rsidRDefault="0064781F" w:rsidP="00D91F48">
                      <w:pPr>
                        <w:jc w:val="center"/>
                        <w:rPr>
                          <w:caps/>
                          <w:sz w:val="18"/>
                          <w:szCs w:val="18"/>
                          <w:lang w:val="fr-FR"/>
                        </w:rPr>
                      </w:pPr>
                      <w:r>
                        <w:rPr>
                          <w:caps/>
                          <w:sz w:val="18"/>
                          <w:szCs w:val="18"/>
                          <w:lang w:val="fr-FR"/>
                        </w:rPr>
                        <w:t>100, rUE STE-MARIE</w:t>
                      </w:r>
                    </w:p>
                    <w:p w14:paraId="639E3EB3" w14:textId="77777777" w:rsidR="0064781F" w:rsidRDefault="0064781F" w:rsidP="00D91F48">
                      <w:pPr>
                        <w:jc w:val="center"/>
                        <w:rPr>
                          <w:caps/>
                          <w:sz w:val="18"/>
                          <w:szCs w:val="18"/>
                          <w:lang w:val="fr-FR"/>
                        </w:rPr>
                      </w:pPr>
                      <w:r>
                        <w:rPr>
                          <w:caps/>
                          <w:sz w:val="18"/>
                          <w:szCs w:val="18"/>
                          <w:lang w:val="fr-FR"/>
                        </w:rPr>
                        <w:t>LA PRAIRIE (QC)</w:t>
                      </w:r>
                    </w:p>
                    <w:p w14:paraId="48D849B8" w14:textId="77777777" w:rsidR="0064781F" w:rsidRDefault="0064781F" w:rsidP="00D91F48">
                      <w:pPr>
                        <w:jc w:val="center"/>
                        <w:rPr>
                          <w:caps/>
                          <w:sz w:val="18"/>
                          <w:szCs w:val="18"/>
                          <w:lang w:val="fr-FR"/>
                        </w:rPr>
                      </w:pPr>
                      <w:r>
                        <w:rPr>
                          <w:caps/>
                          <w:sz w:val="18"/>
                          <w:szCs w:val="18"/>
                          <w:lang w:val="fr-FR"/>
                        </w:rPr>
                        <w:t>J5R1E8</w:t>
                      </w:r>
                    </w:p>
                    <w:p w14:paraId="2C90F8E1" w14:textId="77777777" w:rsidR="0064781F" w:rsidRDefault="0064781F" w:rsidP="00D91F48">
                      <w:pPr>
                        <w:jc w:val="center"/>
                        <w:rPr>
                          <w:caps/>
                          <w:sz w:val="18"/>
                          <w:szCs w:val="18"/>
                          <w:lang w:val="fr-FR"/>
                        </w:rPr>
                      </w:pPr>
                    </w:p>
                    <w:p w14:paraId="50A88BD5"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phone :</w:t>
                      </w:r>
                    </w:p>
                    <w:p w14:paraId="6D0937C7"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659-6519</w:t>
                      </w:r>
                    </w:p>
                    <w:p w14:paraId="15ADBF7D" w14:textId="77777777" w:rsidR="001E75CA" w:rsidRDefault="001E75CA" w:rsidP="00D91F48">
                      <w:pPr>
                        <w:rPr>
                          <w:sz w:val="18"/>
                          <w:szCs w:val="18"/>
                          <w:lang w:val="fr-FR"/>
                        </w:rPr>
                      </w:pPr>
                    </w:p>
                    <w:p w14:paraId="4597CAFE" w14:textId="77777777" w:rsidR="00BF420E" w:rsidRPr="009C2472" w:rsidRDefault="00BF420E" w:rsidP="00D91F48">
                      <w:pPr>
                        <w:rPr>
                          <w:sz w:val="18"/>
                          <w:szCs w:val="18"/>
                          <w:lang w:val="fr-FR"/>
                        </w:rPr>
                      </w:pPr>
                    </w:p>
                    <w:p w14:paraId="6B534F08"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copie :</w:t>
                      </w:r>
                    </w:p>
                    <w:p w14:paraId="760BE129"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659-6510</w:t>
                      </w:r>
                    </w:p>
                    <w:p w14:paraId="40C9DA74" w14:textId="77777777" w:rsidR="001E75CA" w:rsidRDefault="001E75CA" w:rsidP="00D91F48">
                      <w:pPr>
                        <w:rPr>
                          <w:sz w:val="18"/>
                          <w:szCs w:val="18"/>
                          <w:lang w:val="fr-FR"/>
                        </w:rPr>
                      </w:pPr>
                      <w:bookmarkStart w:id="11" w:name="_Hlt460832717"/>
                      <w:bookmarkEnd w:id="11"/>
                    </w:p>
                    <w:p w14:paraId="1ACE7806" w14:textId="77777777" w:rsidR="0064781F" w:rsidRDefault="0064781F" w:rsidP="00D91F48">
                      <w:pPr>
                        <w:rPr>
                          <w:sz w:val="18"/>
                          <w:szCs w:val="18"/>
                          <w:lang w:val="fr-FR"/>
                        </w:rPr>
                      </w:pPr>
                    </w:p>
                    <w:p w14:paraId="7DDF3686" w14:textId="77777777" w:rsidR="001E75CA" w:rsidRPr="009C2472" w:rsidRDefault="00BF420E" w:rsidP="0064781F">
                      <w:pPr>
                        <w:jc w:val="center"/>
                        <w:rPr>
                          <w:caps/>
                          <w:sz w:val="18"/>
                          <w:szCs w:val="18"/>
                          <w:lang w:val="fr-FR"/>
                        </w:rPr>
                      </w:pPr>
                      <w:r>
                        <w:rPr>
                          <w:caps/>
                          <w:sz w:val="18"/>
                          <w:szCs w:val="18"/>
                          <w:lang w:val="fr-FR"/>
                        </w:rPr>
                        <w:t>COURRIEL :</w:t>
                      </w:r>
                    </w:p>
                    <w:p w14:paraId="773BA34B" w14:textId="77777777" w:rsidR="001E75CA" w:rsidRDefault="009F085F"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69" w:history="1">
                        <w:r w:rsidR="00582F01" w:rsidRPr="00BC353B">
                          <w:rPr>
                            <w:rStyle w:val="Lienhypertexte"/>
                            <w:color w:val="2683C6" w:themeColor="accent2"/>
                            <w:sz w:val="18"/>
                            <w:szCs w:val="18"/>
                            <w:lang w:val="fr-FR"/>
                          </w:rPr>
                          <w:t>info@aphrso.org</w:t>
                        </w:r>
                      </w:hyperlink>
                    </w:p>
                    <w:p w14:paraId="45F474C0" w14:textId="77777777" w:rsidR="00582F01" w:rsidRDefault="00582F01" w:rsidP="00BF420E">
                      <w:pPr>
                        <w:jc w:val="center"/>
                        <w:rPr>
                          <w:sz w:val="18"/>
                          <w:szCs w:val="18"/>
                          <w:lang w:val="fr-FR"/>
                        </w:rPr>
                      </w:pPr>
                    </w:p>
                    <w:p w14:paraId="4E2FB102" w14:textId="77777777" w:rsidR="00582F01" w:rsidRDefault="00582F01" w:rsidP="00BF420E">
                      <w:pPr>
                        <w:jc w:val="center"/>
                        <w:rPr>
                          <w:sz w:val="18"/>
                          <w:szCs w:val="18"/>
                          <w:lang w:val="fr-FR"/>
                        </w:rPr>
                      </w:pPr>
                    </w:p>
                    <w:p w14:paraId="16A6699A" w14:textId="77777777" w:rsidR="00BC353B" w:rsidRDefault="00BC353B" w:rsidP="00BF420E">
                      <w:pPr>
                        <w:jc w:val="center"/>
                        <w:rPr>
                          <w:sz w:val="18"/>
                          <w:szCs w:val="18"/>
                          <w:lang w:val="fr-FR"/>
                        </w:rPr>
                      </w:pPr>
                    </w:p>
                    <w:p w14:paraId="092E048D" w14:textId="77777777" w:rsidR="00AA5533" w:rsidRDefault="00895E35"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BC353B" w:rsidRDefault="00BC353B" w:rsidP="008934FD">
                      <w:pPr>
                        <w:jc w:val="center"/>
                        <w:rPr>
                          <w:sz w:val="18"/>
                          <w:szCs w:val="18"/>
                          <w:lang w:val="fr-FR"/>
                        </w:rPr>
                      </w:pPr>
                    </w:p>
                    <w:p w14:paraId="27941A77" w14:textId="77777777" w:rsidR="00BC353B" w:rsidRPr="004E6168" w:rsidRDefault="00BC353B" w:rsidP="00BF420E">
                      <w:pPr>
                        <w:jc w:val="center"/>
                        <w:rPr>
                          <w:sz w:val="16"/>
                          <w:szCs w:val="18"/>
                          <w:lang w:val="fr-FR"/>
                        </w:rPr>
                      </w:pPr>
                      <w:r w:rsidRPr="004E6168">
                        <w:rPr>
                          <w:sz w:val="16"/>
                          <w:szCs w:val="18"/>
                          <w:lang w:val="fr-FR"/>
                        </w:rPr>
                        <w:t>Consultez notre site internet :</w:t>
                      </w:r>
                    </w:p>
                    <w:p w14:paraId="77C81AFF" w14:textId="77777777" w:rsidR="00BC353B" w:rsidRPr="004E6168" w:rsidRDefault="00000000" w:rsidP="00BF420E">
                      <w:pPr>
                        <w:jc w:val="center"/>
                        <w:rPr>
                          <w:b/>
                          <w:sz w:val="16"/>
                          <w:szCs w:val="18"/>
                          <w:lang w:val="fr-FR"/>
                        </w:rPr>
                      </w:pPr>
                      <w:hyperlink r:id="rId70" w:history="1">
                        <w:r w:rsidR="00BC353B" w:rsidRPr="004E6168">
                          <w:rPr>
                            <w:rStyle w:val="Lienhypertexte"/>
                            <w:b/>
                            <w:color w:val="auto"/>
                            <w:sz w:val="20"/>
                            <w:szCs w:val="18"/>
                            <w:u w:val="none"/>
                            <w:lang w:val="fr-FR"/>
                          </w:rPr>
                          <w:t>www.aphrso.org</w:t>
                        </w:r>
                      </w:hyperlink>
                    </w:p>
                    <w:p w14:paraId="52C0ABAF" w14:textId="77777777" w:rsidR="00BC353B" w:rsidRDefault="00BC353B" w:rsidP="00BF420E">
                      <w:pPr>
                        <w:jc w:val="center"/>
                        <w:rPr>
                          <w:sz w:val="18"/>
                          <w:szCs w:val="18"/>
                          <w:lang w:val="fr-FR"/>
                        </w:rPr>
                      </w:pPr>
                    </w:p>
                    <w:p w14:paraId="44874CF0" w14:textId="77777777" w:rsidR="00582F01" w:rsidRDefault="00582F01" w:rsidP="00BF420E">
                      <w:pPr>
                        <w:jc w:val="center"/>
                        <w:rPr>
                          <w:sz w:val="18"/>
                          <w:szCs w:val="18"/>
                          <w:lang w:val="fr-FR"/>
                        </w:rPr>
                      </w:pPr>
                    </w:p>
                    <w:p w14:paraId="159F7067" w14:textId="77777777" w:rsidR="00DA6675" w:rsidRPr="009C2472" w:rsidRDefault="00DA6675" w:rsidP="00BF420E">
                      <w:pPr>
                        <w:jc w:val="center"/>
                        <w:rPr>
                          <w:sz w:val="18"/>
                          <w:szCs w:val="18"/>
                          <w:lang w:val="fr-FR"/>
                        </w:rPr>
                      </w:pPr>
                    </w:p>
                  </w:txbxContent>
                </v:textbox>
                <w10:wrap anchorx="page" anchory="page"/>
              </v:shape>
            </w:pict>
          </mc:Fallback>
        </mc:AlternateContent>
      </w:r>
      <w:r w:rsidR="00895E35" w:rsidRPr="00EC2E2B">
        <w:rPr>
          <w:noProof/>
          <w:color w:val="335B74" w:themeColor="text2"/>
          <w:lang w:eastAsia="fr-CA" w:bidi="ar-SA"/>
        </w:rPr>
        <mc:AlternateContent>
          <mc:Choice Requires="wps">
            <w:drawing>
              <wp:anchor distT="0" distB="0" distL="114300" distR="114300" simplePos="0" relativeHeight="251720704" behindDoc="0" locked="0" layoutInCell="1" allowOverlap="1" wp14:anchorId="40305527" wp14:editId="193F8346">
                <wp:simplePos x="0" y="0"/>
                <wp:positionH relativeFrom="page">
                  <wp:posOffset>746851</wp:posOffset>
                </wp:positionH>
                <wp:positionV relativeFrom="topMargin">
                  <wp:posOffset>2284639</wp:posOffset>
                </wp:positionV>
                <wp:extent cx="1280160" cy="0"/>
                <wp:effectExtent l="0" t="19050" r="53340" b="38100"/>
                <wp:wrapNone/>
                <wp:docPr id="147"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5B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8B09905" id="REC 17"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58.8pt,179.9pt" to="159.6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" strokecolor="#335b74" strokeweight="4pt">
                <w10:wrap anchorx="page" anchory="margin"/>
              </v:line>
            </w:pict>
          </mc:Fallback>
        </mc:AlternateContent>
      </w:r>
      <w:r w:rsidR="00895E35">
        <w:rPr>
          <w:noProof/>
          <w:lang w:eastAsia="fr-CA" w:bidi="ar-SA"/>
        </w:rPr>
        <w:drawing>
          <wp:anchor distT="0" distB="0" distL="114300" distR="114300" simplePos="0" relativeHeight="251744256" behindDoc="1" locked="0" layoutInCell="1" allowOverlap="1" wp14:anchorId="349BE08F" wp14:editId="5B029667">
            <wp:simplePos x="0" y="0"/>
            <wp:positionH relativeFrom="column">
              <wp:posOffset>469265</wp:posOffset>
            </wp:positionH>
            <wp:positionV relativeFrom="paragraph">
              <wp:posOffset>484505</wp:posOffset>
            </wp:positionV>
            <wp:extent cx="833755" cy="743585"/>
            <wp:effectExtent l="0" t="0" r="4445" b="0"/>
            <wp:wrapTight wrapText="bothSides">
              <wp:wrapPolygon edited="0">
                <wp:start x="0" y="0"/>
                <wp:lineTo x="0" y="21028"/>
                <wp:lineTo x="21222" y="21028"/>
                <wp:lineTo x="21222" y="0"/>
                <wp:lineTo x="0" y="0"/>
              </wp:wrapPolygon>
            </wp:wrapTight>
            <wp:docPr id="29" name="Image 29" descr="Logo de l'APHRSO : Image d'une terre de laquelle se détache une pièce de cases-tête démontrant une personne en fauteuil roulant"/>
            <wp:cNvGraphicFramePr/>
            <a:graphic xmlns:a="http://schemas.openxmlformats.org/drawingml/2006/main">
              <a:graphicData uri="http://schemas.openxmlformats.org/drawingml/2006/picture">
                <pic:pic xmlns:pic="http://schemas.openxmlformats.org/drawingml/2006/picture">
                  <pic:nvPicPr>
                    <pic:cNvPr id="149" name="Image 149" descr="Logo APHRSO_corrigé"/>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33755" cy="743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5E35">
        <w:br w:type="page"/>
      </w:r>
    </w:p>
    <w:p w14:paraId="61D6CFC4" w14:textId="02AEFE1D" w:rsidR="0064781F" w:rsidRDefault="007A5278">
      <w:r>
        <w:rPr>
          <w:noProof/>
        </w:rPr>
        <w:lastRenderedPageBreak/>
        <w:drawing>
          <wp:anchor distT="0" distB="0" distL="114300" distR="114300" simplePos="0" relativeHeight="251848704" behindDoc="1" locked="0" layoutInCell="1" allowOverlap="1" wp14:anchorId="0D50E010" wp14:editId="456E0039">
            <wp:simplePos x="0" y="0"/>
            <wp:positionH relativeFrom="margin">
              <wp:posOffset>99060</wp:posOffset>
            </wp:positionH>
            <wp:positionV relativeFrom="page">
              <wp:posOffset>967740</wp:posOffset>
            </wp:positionV>
            <wp:extent cx="2107565" cy="822960"/>
            <wp:effectExtent l="0" t="0" r="6985" b="0"/>
            <wp:wrapTight wrapText="bothSides">
              <wp:wrapPolygon edited="0">
                <wp:start x="0" y="0"/>
                <wp:lineTo x="0" y="21000"/>
                <wp:lineTo x="21476" y="21000"/>
                <wp:lineTo x="21476" y="0"/>
                <wp:lineTo x="0" y="0"/>
              </wp:wrapPolygon>
            </wp:wrapTight>
            <wp:docPr id="26" name="Image 26" descr="Logo de la MRC du Rouss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0756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D88F8" w14:textId="63AA9A36" w:rsidR="001E75CA" w:rsidRDefault="00A64AD5">
      <w:r>
        <w:rPr>
          <w:rFonts w:ascii="Times New Roman" w:hAnsi="Times New Roman"/>
          <w:noProof/>
          <w:lang w:eastAsia="fr-CA" w:bidi="ar-SA"/>
        </w:rPr>
        <mc:AlternateContent>
          <mc:Choice Requires="wps">
            <w:drawing>
              <wp:anchor distT="0" distB="0" distL="114300" distR="114300" simplePos="0" relativeHeight="251858944" behindDoc="1" locked="0" layoutInCell="1" allowOverlap="1" wp14:anchorId="22EAFAB0" wp14:editId="752B0D69">
                <wp:simplePos x="0" y="0"/>
                <wp:positionH relativeFrom="column">
                  <wp:posOffset>1744345</wp:posOffset>
                </wp:positionH>
                <wp:positionV relativeFrom="paragraph">
                  <wp:posOffset>7253605</wp:posOffset>
                </wp:positionV>
                <wp:extent cx="2425700" cy="965835"/>
                <wp:effectExtent l="0" t="0" r="0" b="5715"/>
                <wp:wrapTight wrapText="bothSides">
                  <wp:wrapPolygon edited="0">
                    <wp:start x="0" y="0"/>
                    <wp:lineTo x="0" y="21302"/>
                    <wp:lineTo x="21374" y="21302"/>
                    <wp:lineTo x="21374" y="0"/>
                    <wp:lineTo x="0" y="0"/>
                  </wp:wrapPolygon>
                </wp:wrapTight>
                <wp:docPr id="31" name="Zone de texte 31"/>
                <wp:cNvGraphicFramePr/>
                <a:graphic xmlns:a="http://schemas.openxmlformats.org/drawingml/2006/main">
                  <a:graphicData uri="http://schemas.microsoft.com/office/word/2010/wordprocessingShape">
                    <wps:wsp>
                      <wps:cNvSpPr txBox="1"/>
                      <wps:spPr>
                        <a:xfrm>
                          <a:off x="0" y="0"/>
                          <a:ext cx="2425700" cy="965835"/>
                        </a:xfrm>
                        <a:prstGeom prst="rect">
                          <a:avLst/>
                        </a:prstGeom>
                        <a:solidFill>
                          <a:sysClr val="window" lastClr="FFFFFF"/>
                        </a:solidFill>
                        <a:ln w="6350">
                          <a:noFill/>
                        </a:ln>
                        <a:effectLst/>
                      </wps:spPr>
                      <wps:txbx>
                        <w:txbxContent>
                          <w:p w14:paraId="3EFC7A49" w14:textId="77777777" w:rsidR="00A64AD5" w:rsidRDefault="00A64AD5" w:rsidP="00A64AD5">
                            <w:pPr>
                              <w:spacing w:before="5" w:line="276" w:lineRule="auto"/>
                              <w:textAlignment w:val="baseline"/>
                              <w:rPr>
                                <w:rFonts w:eastAsia="Arial"/>
                                <w:color w:val="000000"/>
                                <w:sz w:val="20"/>
                              </w:rPr>
                            </w:pPr>
                            <w:r w:rsidRPr="002F7D34">
                              <w:rPr>
                                <w:rFonts w:eastAsia="Arial"/>
                                <w:color w:val="000000"/>
                                <w:sz w:val="20"/>
                              </w:rPr>
                              <w:t>171</w:t>
                            </w:r>
                            <w:r>
                              <w:rPr>
                                <w:rFonts w:eastAsia="Arial"/>
                                <w:color w:val="000000"/>
                                <w:sz w:val="20"/>
                              </w:rPr>
                              <w:t xml:space="preserve"> rue</w:t>
                            </w:r>
                            <w:r w:rsidRPr="002F7D34">
                              <w:rPr>
                                <w:rFonts w:eastAsia="Arial"/>
                                <w:color w:val="000000"/>
                                <w:sz w:val="20"/>
                              </w:rPr>
                              <w:t xml:space="preserve"> St-Pierre, Local 100</w:t>
                            </w:r>
                          </w:p>
                          <w:p w14:paraId="76EC1A68" w14:textId="5D3170A5" w:rsidR="00A64AD5" w:rsidRPr="00F54987" w:rsidRDefault="00A64AD5" w:rsidP="00A64AD5">
                            <w:pPr>
                              <w:spacing w:before="5" w:line="276" w:lineRule="auto"/>
                              <w:textAlignment w:val="baseline"/>
                              <w:rPr>
                                <w:rFonts w:eastAsia="Arial"/>
                                <w:color w:val="000000"/>
                                <w:spacing w:val="2"/>
                                <w:sz w:val="20"/>
                                <w:lang w:val="fr-FR"/>
                              </w:rPr>
                            </w:pPr>
                            <w:r w:rsidRPr="00F54987">
                              <w:rPr>
                                <w:rFonts w:eastAsia="Arial"/>
                                <w:color w:val="000000"/>
                                <w:sz w:val="20"/>
                                <w:lang w:val="fr-FR"/>
                              </w:rPr>
                              <w:t>S</w:t>
                            </w:r>
                            <w:r w:rsidR="00F51BE6">
                              <w:rPr>
                                <w:rFonts w:eastAsia="Arial"/>
                                <w:color w:val="000000"/>
                                <w:sz w:val="20"/>
                                <w:lang w:val="fr-FR"/>
                              </w:rPr>
                              <w:t>ain</w:t>
                            </w:r>
                            <w:r w:rsidRPr="00F54987">
                              <w:rPr>
                                <w:rFonts w:eastAsia="Arial"/>
                                <w:color w:val="000000"/>
                                <w:sz w:val="20"/>
                                <w:lang w:val="fr-FR"/>
                              </w:rPr>
                              <w:t xml:space="preserve">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5ABE0A74" w14:textId="77777777" w:rsidR="00A64AD5" w:rsidRDefault="00A64AD5" w:rsidP="00A64AD5">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47A3FBF3" w14:textId="77777777" w:rsidR="00A64AD5" w:rsidRPr="00F54987" w:rsidRDefault="00A64AD5" w:rsidP="00A64AD5">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7905841F" w14:textId="77777777" w:rsidR="00A64AD5" w:rsidRDefault="00A64AD5" w:rsidP="00A64AD5">
                            <w:pPr>
                              <w:spacing w:line="276" w:lineRule="auto"/>
                            </w:pPr>
                            <w:r>
                              <w:rPr>
                                <w:rFonts w:eastAsia="Arial"/>
                                <w:b/>
                                <w:color w:val="000000"/>
                                <w:sz w:val="20"/>
                                <w:lang w:val="fr-FR"/>
                              </w:rPr>
                              <w:t>Imprimeriemosaique.com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AFAB0" id="Zone de texte 31" o:spid="_x0000_s1113" type="#_x0000_t202" style="position:absolute;margin-left:137.35pt;margin-top:571.15pt;width:191pt;height:76.0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" fillcolor="window" stroked="f" strokeweight=".5pt">
                <v:textbox>
                  <w:txbxContent>
                    <w:p w14:paraId="3EFC7A49" w14:textId="77777777" w:rsidR="00A64AD5" w:rsidRDefault="00A64AD5" w:rsidP="00A64AD5">
                      <w:pPr>
                        <w:spacing w:before="5" w:line="276" w:lineRule="auto"/>
                        <w:textAlignment w:val="baseline"/>
                        <w:rPr>
                          <w:rFonts w:eastAsia="Arial"/>
                          <w:color w:val="000000"/>
                          <w:sz w:val="20"/>
                        </w:rPr>
                      </w:pPr>
                      <w:r w:rsidRPr="002F7D34">
                        <w:rPr>
                          <w:rFonts w:eastAsia="Arial"/>
                          <w:color w:val="000000"/>
                          <w:sz w:val="20"/>
                        </w:rPr>
                        <w:t>171</w:t>
                      </w:r>
                      <w:r>
                        <w:rPr>
                          <w:rFonts w:eastAsia="Arial"/>
                          <w:color w:val="000000"/>
                          <w:sz w:val="20"/>
                        </w:rPr>
                        <w:t xml:space="preserve"> rue</w:t>
                      </w:r>
                      <w:r w:rsidRPr="002F7D34">
                        <w:rPr>
                          <w:rFonts w:eastAsia="Arial"/>
                          <w:color w:val="000000"/>
                          <w:sz w:val="20"/>
                        </w:rPr>
                        <w:t xml:space="preserve"> St-Pierre, Local 100</w:t>
                      </w:r>
                    </w:p>
                    <w:p w14:paraId="76EC1A68" w14:textId="5D3170A5" w:rsidR="00A64AD5" w:rsidRPr="00F54987" w:rsidRDefault="00A64AD5" w:rsidP="00A64AD5">
                      <w:pPr>
                        <w:spacing w:before="5" w:line="276" w:lineRule="auto"/>
                        <w:textAlignment w:val="baseline"/>
                        <w:rPr>
                          <w:rFonts w:eastAsia="Arial"/>
                          <w:color w:val="000000"/>
                          <w:spacing w:val="2"/>
                          <w:sz w:val="20"/>
                          <w:lang w:val="fr-FR"/>
                        </w:rPr>
                      </w:pPr>
                      <w:r w:rsidRPr="00F54987">
                        <w:rPr>
                          <w:rFonts w:eastAsia="Arial"/>
                          <w:color w:val="000000"/>
                          <w:sz w:val="20"/>
                          <w:lang w:val="fr-FR"/>
                        </w:rPr>
                        <w:t>S</w:t>
                      </w:r>
                      <w:r w:rsidR="00F51BE6">
                        <w:rPr>
                          <w:rFonts w:eastAsia="Arial"/>
                          <w:color w:val="000000"/>
                          <w:sz w:val="20"/>
                          <w:lang w:val="fr-FR"/>
                        </w:rPr>
                        <w:t>ain</w:t>
                      </w:r>
                      <w:r w:rsidRPr="00F54987">
                        <w:rPr>
                          <w:rFonts w:eastAsia="Arial"/>
                          <w:color w:val="000000"/>
                          <w:sz w:val="20"/>
                          <w:lang w:val="fr-FR"/>
                        </w:rPr>
                        <w:t xml:space="preserve">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5ABE0A74" w14:textId="77777777" w:rsidR="00A64AD5" w:rsidRDefault="00A64AD5" w:rsidP="00A64AD5">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47A3FBF3" w14:textId="77777777" w:rsidR="00A64AD5" w:rsidRPr="00F54987" w:rsidRDefault="00A64AD5" w:rsidP="00A64AD5">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7905841F" w14:textId="77777777" w:rsidR="00A64AD5" w:rsidRDefault="00A64AD5" w:rsidP="00A64AD5">
                      <w:pPr>
                        <w:spacing w:line="276" w:lineRule="auto"/>
                      </w:pPr>
                      <w:r>
                        <w:rPr>
                          <w:rFonts w:eastAsia="Arial"/>
                          <w:b/>
                          <w:color w:val="000000"/>
                          <w:sz w:val="20"/>
                          <w:lang w:val="fr-FR"/>
                        </w:rPr>
                        <w:t>Imprimeriemosaique.com</w:t>
                      </w:r>
                    </w:p>
                  </w:txbxContent>
                </v:textbox>
                <w10:wrap type="tight"/>
              </v:shape>
            </w:pict>
          </mc:Fallback>
        </mc:AlternateContent>
      </w:r>
      <w:r w:rsidRPr="001F654C">
        <w:rPr>
          <w:noProof/>
        </w:rPr>
        <w:drawing>
          <wp:anchor distT="0" distB="0" distL="114300" distR="114300" simplePos="0" relativeHeight="251856896" behindDoc="1" locked="0" layoutInCell="1" allowOverlap="1" wp14:anchorId="5B1C96FE" wp14:editId="273154BC">
            <wp:simplePos x="0" y="0"/>
            <wp:positionH relativeFrom="column">
              <wp:posOffset>448945</wp:posOffset>
            </wp:positionH>
            <wp:positionV relativeFrom="margin">
              <wp:align>bottom</wp:align>
            </wp:positionV>
            <wp:extent cx="1231265" cy="1483360"/>
            <wp:effectExtent l="0" t="0" r="6985" b="2540"/>
            <wp:wrapTight wrapText="bothSides">
              <wp:wrapPolygon edited="0">
                <wp:start x="0" y="0"/>
                <wp:lineTo x="0" y="21360"/>
                <wp:lineTo x="21388" y="21360"/>
                <wp:lineTo x="21388" y="0"/>
                <wp:lineTo x="0" y="0"/>
              </wp:wrapPolygon>
            </wp:wrapTight>
            <wp:docPr id="686" name="Image 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312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45720" distB="45720" distL="114300" distR="114300" simplePos="0" relativeHeight="251854848" behindDoc="0" locked="0" layoutInCell="1" allowOverlap="1" wp14:anchorId="383B083C" wp14:editId="63575C27">
                <wp:simplePos x="0" y="0"/>
                <wp:positionH relativeFrom="margin">
                  <wp:posOffset>375285</wp:posOffset>
                </wp:positionH>
                <wp:positionV relativeFrom="paragraph">
                  <wp:posOffset>6735445</wp:posOffset>
                </wp:positionV>
                <wp:extent cx="6545580" cy="1404620"/>
                <wp:effectExtent l="0" t="0" r="7620" b="5715"/>
                <wp:wrapSquare wrapText="bothSides"/>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404620"/>
                        </a:xfrm>
                        <a:prstGeom prst="rect">
                          <a:avLst/>
                        </a:prstGeom>
                        <a:solidFill>
                          <a:srgbClr val="FFFFFF"/>
                        </a:solidFill>
                        <a:ln w="9525">
                          <a:noFill/>
                          <a:miter lim="800000"/>
                          <a:headEnd/>
                          <a:tailEnd/>
                        </a:ln>
                      </wps:spPr>
                      <wps:txbx>
                        <w:txbxContent>
                          <w:p w14:paraId="21B951A3" w14:textId="56FDAF0D" w:rsidR="00A64AD5" w:rsidRPr="00B44073" w:rsidRDefault="00A64AD5" w:rsidP="00A64AD5">
                            <w:pPr>
                              <w:rPr>
                                <w:i/>
                              </w:rPr>
                            </w:pPr>
                            <w:r w:rsidRPr="00B44073">
                              <w:rPr>
                                <w:i/>
                                <w:iCs/>
                                <w:sz w:val="22"/>
                              </w:rPr>
                              <w:t xml:space="preserve">Merci à Imprimerie </w:t>
                            </w:r>
                            <w:r>
                              <w:rPr>
                                <w:i/>
                                <w:iCs/>
                                <w:sz w:val="22"/>
                              </w:rPr>
                              <w:t>MOSA</w:t>
                            </w:r>
                            <w:r w:rsidR="00F51BE6">
                              <w:rPr>
                                <w:i/>
                                <w:iCs/>
                                <w:sz w:val="22"/>
                              </w:rPr>
                              <w:t>Ï</w:t>
                            </w:r>
                            <w:r>
                              <w:rPr>
                                <w:i/>
                                <w:iCs/>
                                <w:sz w:val="22"/>
                              </w:rPr>
                              <w:t>QUE,</w:t>
                            </w:r>
                            <w:r w:rsidRPr="00B44073">
                              <w:rPr>
                                <w:i/>
                                <w:iCs/>
                                <w:sz w:val="22"/>
                              </w:rPr>
                              <w:t xml:space="preserve"> un partenaire important pour les publications de l’APHRSO.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3B083C" id="_x0000_s1114" type="#_x0000_t202" style="position:absolute;margin-left:29.55pt;margin-top:530.35pt;width:515.4pt;height:110.6pt;z-index:251854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" stroked="f">
                <v:textbox style="mso-fit-shape-to-text:t">
                  <w:txbxContent>
                    <w:p w14:paraId="21B951A3" w14:textId="56FDAF0D" w:rsidR="00A64AD5" w:rsidRPr="00B44073" w:rsidRDefault="00A64AD5" w:rsidP="00A64AD5">
                      <w:pPr>
                        <w:rPr>
                          <w:i/>
                        </w:rPr>
                      </w:pPr>
                      <w:r w:rsidRPr="00B44073">
                        <w:rPr>
                          <w:i/>
                          <w:iCs/>
                          <w:sz w:val="22"/>
                        </w:rPr>
                        <w:t xml:space="preserve">Merci à Imprimerie </w:t>
                      </w:r>
                      <w:r>
                        <w:rPr>
                          <w:i/>
                          <w:iCs/>
                          <w:sz w:val="22"/>
                        </w:rPr>
                        <w:t>MOSA</w:t>
                      </w:r>
                      <w:r w:rsidR="00F51BE6">
                        <w:rPr>
                          <w:i/>
                          <w:iCs/>
                          <w:sz w:val="22"/>
                        </w:rPr>
                        <w:t>Ï</w:t>
                      </w:r>
                      <w:r>
                        <w:rPr>
                          <w:i/>
                          <w:iCs/>
                          <w:sz w:val="22"/>
                        </w:rPr>
                        <w:t>QUE,</w:t>
                      </w:r>
                      <w:r w:rsidRPr="00B44073">
                        <w:rPr>
                          <w:i/>
                          <w:iCs/>
                          <w:sz w:val="22"/>
                        </w:rPr>
                        <w:t xml:space="preserve"> un partenaire important pour les publications de l’APHRSO.</w:t>
                      </w:r>
                    </w:p>
                  </w:txbxContent>
                </v:textbox>
                <w10:wrap type="square" anchorx="margin"/>
              </v:shape>
            </w:pict>
          </mc:Fallback>
        </mc:AlternateContent>
      </w:r>
      <w:r w:rsidR="00A90668">
        <w:rPr>
          <w:noProof/>
        </w:rPr>
        <w:drawing>
          <wp:anchor distT="0" distB="0" distL="114300" distR="114300" simplePos="0" relativeHeight="251849728" behindDoc="1" locked="0" layoutInCell="1" allowOverlap="1" wp14:anchorId="40A7BB62" wp14:editId="052C4633">
            <wp:simplePos x="0" y="0"/>
            <wp:positionH relativeFrom="margin">
              <wp:align>center</wp:align>
            </wp:positionH>
            <wp:positionV relativeFrom="paragraph">
              <wp:posOffset>5158740</wp:posOffset>
            </wp:positionV>
            <wp:extent cx="876300" cy="986155"/>
            <wp:effectExtent l="0" t="0" r="0" b="4445"/>
            <wp:wrapTight wrapText="bothSides">
              <wp:wrapPolygon edited="0">
                <wp:start x="0" y="0"/>
                <wp:lineTo x="0" y="21280"/>
                <wp:lineTo x="21130" y="21280"/>
                <wp:lineTo x="21130" y="0"/>
                <wp:lineTo x="0" y="0"/>
              </wp:wrapPolygon>
            </wp:wrapTight>
            <wp:docPr id="27" name="Image 27" descr="Logo de St-Isid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7630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2800" behindDoc="1" locked="0" layoutInCell="1" allowOverlap="1" wp14:anchorId="27918019" wp14:editId="13EBF6E8">
            <wp:simplePos x="0" y="0"/>
            <wp:positionH relativeFrom="column">
              <wp:posOffset>4657090</wp:posOffset>
            </wp:positionH>
            <wp:positionV relativeFrom="paragraph">
              <wp:posOffset>4518025</wp:posOffset>
            </wp:positionV>
            <wp:extent cx="1493520" cy="610235"/>
            <wp:effectExtent l="0" t="0" r="0" b="0"/>
            <wp:wrapTight wrapText="bothSides">
              <wp:wrapPolygon edited="0">
                <wp:start x="2480" y="0"/>
                <wp:lineTo x="1102" y="2023"/>
                <wp:lineTo x="0" y="6743"/>
                <wp:lineTo x="0" y="14835"/>
                <wp:lineTo x="1378" y="20229"/>
                <wp:lineTo x="2204" y="20903"/>
                <wp:lineTo x="6337" y="20903"/>
                <wp:lineTo x="20939" y="17532"/>
                <wp:lineTo x="21214" y="11463"/>
                <wp:lineTo x="18184" y="11463"/>
                <wp:lineTo x="18459" y="8092"/>
                <wp:lineTo x="14051" y="4046"/>
                <wp:lineTo x="5786" y="0"/>
                <wp:lineTo x="2480" y="0"/>
              </wp:wrapPolygon>
            </wp:wrapTight>
            <wp:docPr id="698" name="Image 698" descr="Logo de Mer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9352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6345CB">
        <w:rPr>
          <w:noProof/>
          <w:lang w:eastAsia="fr-CA" w:bidi="ar-SA"/>
        </w:rPr>
        <w:drawing>
          <wp:anchor distT="0" distB="0" distL="114300" distR="114300" simplePos="0" relativeHeight="251789312" behindDoc="1" locked="0" layoutInCell="1" allowOverlap="1" wp14:anchorId="5E6BE21E" wp14:editId="6BCE8FCF">
            <wp:simplePos x="0" y="0"/>
            <wp:positionH relativeFrom="page">
              <wp:posOffset>1036955</wp:posOffset>
            </wp:positionH>
            <wp:positionV relativeFrom="paragraph">
              <wp:posOffset>4083050</wp:posOffset>
            </wp:positionV>
            <wp:extent cx="1891030" cy="799465"/>
            <wp:effectExtent l="0" t="0" r="0" b="635"/>
            <wp:wrapTight wrapText="bothSides">
              <wp:wrapPolygon edited="0">
                <wp:start x="0" y="0"/>
                <wp:lineTo x="0" y="21102"/>
                <wp:lineTo x="21324" y="21102"/>
                <wp:lineTo x="21324" y="0"/>
                <wp:lineTo x="0" y="0"/>
              </wp:wrapPolygon>
            </wp:wrapTight>
            <wp:docPr id="672" name="Image 672" descr="Logo de St-Phil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Mes images\APHRSO\Logo des villes\logostphilippe.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9103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rPr>
        <w:drawing>
          <wp:anchor distT="0" distB="0" distL="114300" distR="114300" simplePos="0" relativeHeight="251851776" behindDoc="1" locked="0" layoutInCell="1" allowOverlap="1" wp14:anchorId="6E6FDC27" wp14:editId="2D1B402E">
            <wp:simplePos x="0" y="0"/>
            <wp:positionH relativeFrom="margin">
              <wp:align>center</wp:align>
            </wp:positionH>
            <wp:positionV relativeFrom="paragraph">
              <wp:posOffset>4090670</wp:posOffset>
            </wp:positionV>
            <wp:extent cx="923290" cy="754380"/>
            <wp:effectExtent l="0" t="0" r="0" b="7620"/>
            <wp:wrapTight wrapText="bothSides">
              <wp:wrapPolygon edited="0">
                <wp:start x="2228" y="0"/>
                <wp:lineTo x="0" y="10364"/>
                <wp:lineTo x="0" y="20182"/>
                <wp:lineTo x="2674" y="21273"/>
                <wp:lineTo x="8022" y="21273"/>
                <wp:lineTo x="13370" y="21273"/>
                <wp:lineTo x="20055" y="19091"/>
                <wp:lineTo x="19164" y="17455"/>
                <wp:lineTo x="20946" y="12000"/>
                <wp:lineTo x="20946" y="7091"/>
                <wp:lineTo x="4902" y="0"/>
                <wp:lineTo x="2228" y="0"/>
              </wp:wrapPolygon>
            </wp:wrapTight>
            <wp:docPr id="696" name="Image 696" descr="Logo de L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0752" behindDoc="1" locked="0" layoutInCell="1" allowOverlap="1" wp14:anchorId="284F6FC8" wp14:editId="0A8024D3">
            <wp:simplePos x="0" y="0"/>
            <wp:positionH relativeFrom="margin">
              <wp:posOffset>4653915</wp:posOffset>
            </wp:positionH>
            <wp:positionV relativeFrom="paragraph">
              <wp:posOffset>3750945</wp:posOffset>
            </wp:positionV>
            <wp:extent cx="1725295" cy="365125"/>
            <wp:effectExtent l="0" t="0" r="8255" b="0"/>
            <wp:wrapTight wrapText="bothSides">
              <wp:wrapPolygon edited="0">
                <wp:start x="0" y="0"/>
                <wp:lineTo x="0" y="20285"/>
                <wp:lineTo x="21465" y="20285"/>
                <wp:lineTo x="21465" y="0"/>
                <wp:lineTo x="0" y="0"/>
              </wp:wrapPolygon>
            </wp:wrapTight>
            <wp:docPr id="692" name="Image 692" descr="Logo de Châtea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25295"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A71BEA">
        <w:rPr>
          <w:noProof/>
          <w:lang w:eastAsia="fr-CA" w:bidi="ar-SA"/>
        </w:rPr>
        <w:drawing>
          <wp:anchor distT="0" distB="0" distL="114300" distR="114300" simplePos="0" relativeHeight="251781120" behindDoc="1" locked="0" layoutInCell="1" allowOverlap="1" wp14:anchorId="71116BF8" wp14:editId="44680793">
            <wp:simplePos x="0" y="0"/>
            <wp:positionH relativeFrom="margin">
              <wp:posOffset>4752340</wp:posOffset>
            </wp:positionH>
            <wp:positionV relativeFrom="paragraph">
              <wp:posOffset>2932430</wp:posOffset>
            </wp:positionV>
            <wp:extent cx="1447800" cy="262890"/>
            <wp:effectExtent l="0" t="0" r="0" b="3810"/>
            <wp:wrapTight wrapText="bothSides">
              <wp:wrapPolygon edited="0">
                <wp:start x="0" y="0"/>
                <wp:lineTo x="0" y="20348"/>
                <wp:lineTo x="21316" y="20348"/>
                <wp:lineTo x="21316" y="0"/>
                <wp:lineTo x="0" y="0"/>
              </wp:wrapPolygon>
            </wp:wrapTight>
            <wp:docPr id="19" name="Image 19" descr="Logo de D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delson2012_couleur_300dpi_HauteResolution.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4780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6345CB">
        <w:rPr>
          <w:noProof/>
          <w:lang w:eastAsia="fr-CA" w:bidi="ar-SA"/>
        </w:rPr>
        <w:drawing>
          <wp:anchor distT="0" distB="0" distL="114300" distR="114300" simplePos="0" relativeHeight="251787264" behindDoc="1" locked="0" layoutInCell="1" allowOverlap="1" wp14:anchorId="65F75D41" wp14:editId="5DC1720F">
            <wp:simplePos x="0" y="0"/>
            <wp:positionH relativeFrom="margin">
              <wp:align>center</wp:align>
            </wp:positionH>
            <wp:positionV relativeFrom="paragraph">
              <wp:posOffset>2510790</wp:posOffset>
            </wp:positionV>
            <wp:extent cx="1379220" cy="1379220"/>
            <wp:effectExtent l="0" t="0" r="0" b="0"/>
            <wp:wrapTight wrapText="bothSides">
              <wp:wrapPolygon edited="0">
                <wp:start x="0" y="0"/>
                <wp:lineTo x="0" y="21182"/>
                <wp:lineTo x="21182" y="21182"/>
                <wp:lineTo x="21182" y="0"/>
                <wp:lineTo x="0" y="0"/>
              </wp:wrapPolygon>
            </wp:wrapTight>
            <wp:docPr id="30" name="Image 30" descr="Logo de St-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Pictures\Mes images\APHRSO\Logo des villes\logo St-Constant.gif"/>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37922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lang w:eastAsia="fr-CA" w:bidi="ar-SA"/>
        </w:rPr>
        <w:drawing>
          <wp:anchor distT="0" distB="0" distL="114300" distR="114300" simplePos="0" relativeHeight="251791360" behindDoc="1" locked="0" layoutInCell="1" allowOverlap="1" wp14:anchorId="6141956B" wp14:editId="2C0E2042">
            <wp:simplePos x="0" y="0"/>
            <wp:positionH relativeFrom="column">
              <wp:posOffset>861060</wp:posOffset>
            </wp:positionH>
            <wp:positionV relativeFrom="paragraph">
              <wp:posOffset>2761615</wp:posOffset>
            </wp:positionV>
            <wp:extent cx="1394460" cy="951230"/>
            <wp:effectExtent l="0" t="0" r="0" b="1270"/>
            <wp:wrapTight wrapText="bothSides">
              <wp:wrapPolygon edited="0">
                <wp:start x="0" y="0"/>
                <wp:lineTo x="0" y="21196"/>
                <wp:lineTo x="21246" y="21196"/>
                <wp:lineTo x="21246" y="0"/>
                <wp:lineTo x="0" y="0"/>
              </wp:wrapPolygon>
            </wp:wrapTight>
            <wp:docPr id="673" name="Image 673" descr="Municipalité de Saint-Mat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ipalité de Saint-Mathieu"/>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9446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8D2844">
        <w:rPr>
          <w:noProof/>
          <w:lang w:eastAsia="fr-CA" w:bidi="ar-SA"/>
        </w:rPr>
        <w:drawing>
          <wp:anchor distT="0" distB="0" distL="114300" distR="114300" simplePos="0" relativeHeight="251785216" behindDoc="1" locked="0" layoutInCell="1" allowOverlap="1" wp14:anchorId="34F85D84" wp14:editId="37286D1E">
            <wp:simplePos x="0" y="0"/>
            <wp:positionH relativeFrom="margin">
              <wp:posOffset>4606925</wp:posOffset>
            </wp:positionH>
            <wp:positionV relativeFrom="paragraph">
              <wp:posOffset>1722120</wp:posOffset>
            </wp:positionV>
            <wp:extent cx="1727835" cy="610870"/>
            <wp:effectExtent l="0" t="0" r="5715" b="0"/>
            <wp:wrapTight wrapText="bothSides">
              <wp:wrapPolygon edited="0">
                <wp:start x="1905" y="0"/>
                <wp:lineTo x="0" y="3368"/>
                <wp:lineTo x="0" y="10778"/>
                <wp:lineTo x="953" y="10778"/>
                <wp:lineTo x="714" y="20881"/>
                <wp:lineTo x="21433" y="20881"/>
                <wp:lineTo x="21433" y="15493"/>
                <wp:lineTo x="4525" y="10778"/>
                <wp:lineTo x="7144" y="10778"/>
                <wp:lineTo x="7144" y="3368"/>
                <wp:lineTo x="4763" y="0"/>
                <wp:lineTo x="1905" y="0"/>
              </wp:wrapPolygon>
            </wp:wrapTight>
            <wp:docPr id="22" name="Image 22" descr="Logo de Ste-C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Mes images\APHRSO\Logo des villes\VSC_LOGO_HORIZ_COULEUR_CMYK.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2783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E067ED">
        <w:rPr>
          <w:noProof/>
          <w:lang w:eastAsia="fr-CA" w:bidi="ar-SA"/>
        </w:rPr>
        <w:drawing>
          <wp:anchor distT="0" distB="0" distL="114300" distR="114300" simplePos="0" relativeHeight="251783168" behindDoc="1" locked="0" layoutInCell="1" allowOverlap="1" wp14:anchorId="24EEDB69" wp14:editId="7A6417DE">
            <wp:simplePos x="0" y="0"/>
            <wp:positionH relativeFrom="margin">
              <wp:align>center</wp:align>
            </wp:positionH>
            <wp:positionV relativeFrom="paragraph">
              <wp:posOffset>1393825</wp:posOffset>
            </wp:positionV>
            <wp:extent cx="1120775" cy="1041400"/>
            <wp:effectExtent l="0" t="0" r="3175" b="6350"/>
            <wp:wrapTight wrapText="bothSides">
              <wp:wrapPolygon edited="0">
                <wp:start x="0" y="0"/>
                <wp:lineTo x="0" y="21337"/>
                <wp:lineTo x="21294" y="21337"/>
                <wp:lineTo x="21294" y="0"/>
                <wp:lineTo x="0" y="0"/>
              </wp:wrapPolygon>
            </wp:wrapTight>
            <wp:docPr id="21" name="Image 21" descr="Logo de La Pra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RGB.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207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CB1775">
        <w:rPr>
          <w:noProof/>
          <w:lang w:eastAsia="fr-CA" w:bidi="ar-SA"/>
        </w:rPr>
        <w:drawing>
          <wp:anchor distT="0" distB="0" distL="114300" distR="114300" simplePos="0" relativeHeight="251779072" behindDoc="1" locked="0" layoutInCell="1" allowOverlap="1" wp14:anchorId="6CF49FD9" wp14:editId="7FA53FF0">
            <wp:simplePos x="0" y="0"/>
            <wp:positionH relativeFrom="column">
              <wp:posOffset>968375</wp:posOffset>
            </wp:positionH>
            <wp:positionV relativeFrom="paragraph">
              <wp:posOffset>1473835</wp:posOffset>
            </wp:positionV>
            <wp:extent cx="1132840" cy="884555"/>
            <wp:effectExtent l="0" t="0" r="0" b="0"/>
            <wp:wrapTight wrapText="bothSides">
              <wp:wrapPolygon edited="0">
                <wp:start x="0" y="0"/>
                <wp:lineTo x="0" y="20933"/>
                <wp:lineTo x="21067" y="20933"/>
                <wp:lineTo x="21067" y="0"/>
                <wp:lineTo x="0" y="0"/>
              </wp:wrapPolygon>
            </wp:wrapTight>
            <wp:docPr id="18" name="Image 18" descr="Logo de Cand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APHRSO\Logo des villes\logo haute resolution.306ko.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32840" cy="884555"/>
                    </a:xfrm>
                    <a:prstGeom prst="rect">
                      <a:avLst/>
                    </a:prstGeom>
                    <a:noFill/>
                    <a:ln>
                      <a:noFill/>
                    </a:ln>
                  </pic:spPr>
                </pic:pic>
              </a:graphicData>
            </a:graphic>
          </wp:anchor>
        </w:drawing>
      </w:r>
      <w:r w:rsidR="00331EDD">
        <w:rPr>
          <w:noProof/>
          <w:lang w:eastAsia="fr-CA" w:bidi="ar-SA"/>
        </w:rPr>
        <mc:AlternateContent>
          <mc:Choice Requires="wps">
            <w:drawing>
              <wp:anchor distT="0" distB="0" distL="114300" distR="114300" simplePos="0" relativeHeight="251656192" behindDoc="0" locked="0" layoutInCell="0" allowOverlap="1" wp14:anchorId="0192E0FD" wp14:editId="7ACDF4B1">
                <wp:simplePos x="0" y="0"/>
                <wp:positionH relativeFrom="page">
                  <wp:posOffset>3366135</wp:posOffset>
                </wp:positionH>
                <wp:positionV relativeFrom="page">
                  <wp:posOffset>13604240</wp:posOffset>
                </wp:positionV>
                <wp:extent cx="1600200" cy="685800"/>
                <wp:effectExtent l="0" t="0" r="0" b="0"/>
                <wp:wrapNone/>
                <wp:docPr id="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D35A3" w14:textId="77777777" w:rsidR="001E75CA" w:rsidRPr="009C2472" w:rsidRDefault="001E75CA">
                            <w:pPr>
                              <w:rPr>
                                <w:b/>
                                <w:bCs/>
                                <w:lang w:val="fr-FR"/>
                              </w:rPr>
                            </w:pPr>
                            <w:r w:rsidRPr="009C2472">
                              <w:rPr>
                                <w:b/>
                                <w:bCs/>
                                <w:lang w:val="fr-FR"/>
                              </w:rPr>
                              <w:t>Nom de la société</w:t>
                            </w:r>
                          </w:p>
                          <w:p w14:paraId="4F1FA31A" w14:textId="77777777" w:rsidR="001E75CA" w:rsidRPr="009C2472" w:rsidRDefault="001E75CA">
                            <w:pPr>
                              <w:rPr>
                                <w:b/>
                                <w:bCs/>
                                <w:lang w:val="fr-FR"/>
                              </w:rPr>
                            </w:pPr>
                            <w:r w:rsidRPr="009C2472">
                              <w:rPr>
                                <w:b/>
                                <w:bCs/>
                                <w:lang w:val="fr-FR"/>
                              </w:rPr>
                              <w:t>Adresse</w:t>
                            </w:r>
                          </w:p>
                          <w:p w14:paraId="0BC10413" w14:textId="77777777" w:rsidR="001E75CA" w:rsidRPr="009C2472" w:rsidRDefault="001E75CA">
                            <w:pPr>
                              <w:rPr>
                                <w:b/>
                                <w:bCs/>
                                <w:lang w:val="fr-FR"/>
                              </w:rPr>
                            </w:pPr>
                            <w:r w:rsidRPr="009C2472">
                              <w:rPr>
                                <w:b/>
                                <w:bCs/>
                                <w:lang w:val="fr-FR"/>
                              </w:rPr>
                              <w:t xml:space="preserve">Code postal, </w:t>
                            </w:r>
                            <w:proofErr w:type="gramStart"/>
                            <w:r w:rsidRPr="009C2472">
                              <w:rPr>
                                <w:b/>
                                <w:bCs/>
                                <w:lang w:val="fr-FR"/>
                              </w:rPr>
                              <w:t>Ville  22134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E0FD" id="Text Box 129" o:spid="_x0000_s1115" type="#_x0000_t202" style="position:absolute;margin-left:265.05pt;margin-top:1071.2pt;width:126pt;height:5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" o:allowincell="f" filled="f" stroked="f">
                <v:textbox inset="0,0,0,0">
                  <w:txbxContent>
                    <w:p w14:paraId="699D35A3" w14:textId="77777777" w:rsidR="001E75CA" w:rsidRPr="009C2472" w:rsidRDefault="001E75CA">
                      <w:pPr>
                        <w:rPr>
                          <w:b/>
                          <w:bCs/>
                          <w:lang w:val="fr-FR"/>
                        </w:rPr>
                      </w:pPr>
                      <w:r w:rsidRPr="009C2472">
                        <w:rPr>
                          <w:b/>
                          <w:bCs/>
                          <w:lang w:val="fr-FR"/>
                        </w:rPr>
                        <w:t>Nom de la société</w:t>
                      </w:r>
                    </w:p>
                    <w:p w14:paraId="4F1FA31A" w14:textId="77777777" w:rsidR="001E75CA" w:rsidRPr="009C2472" w:rsidRDefault="001E75CA">
                      <w:pPr>
                        <w:rPr>
                          <w:b/>
                          <w:bCs/>
                          <w:lang w:val="fr-FR"/>
                        </w:rPr>
                      </w:pPr>
                      <w:r w:rsidRPr="009C2472">
                        <w:rPr>
                          <w:b/>
                          <w:bCs/>
                          <w:lang w:val="fr-FR"/>
                        </w:rPr>
                        <w:t>Adresse</w:t>
                      </w:r>
                    </w:p>
                    <w:p w14:paraId="0BC10413" w14:textId="77777777" w:rsidR="001E75CA" w:rsidRPr="009C2472" w:rsidRDefault="001E75CA">
                      <w:pPr>
                        <w:rPr>
                          <w:b/>
                          <w:bCs/>
                          <w:lang w:val="fr-FR"/>
                        </w:rPr>
                      </w:pPr>
                      <w:r w:rsidRPr="009C2472">
                        <w:rPr>
                          <w:b/>
                          <w:bCs/>
                          <w:lang w:val="fr-FR"/>
                        </w:rPr>
                        <w:t xml:space="preserve">Code postal, </w:t>
                      </w:r>
                      <w:proofErr w:type="gramStart"/>
                      <w:r w:rsidRPr="009C2472">
                        <w:rPr>
                          <w:b/>
                          <w:bCs/>
                          <w:lang w:val="fr-FR"/>
                        </w:rPr>
                        <w:t>Ville  22134</w:t>
                      </w:r>
                      <w:proofErr w:type="gramEnd"/>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9984" behindDoc="0" locked="0" layoutInCell="0" allowOverlap="1" wp14:anchorId="4A311FA4" wp14:editId="5997A6D3">
                <wp:simplePos x="0" y="0"/>
                <wp:positionH relativeFrom="page">
                  <wp:posOffset>5778500</wp:posOffset>
                </wp:positionH>
                <wp:positionV relativeFrom="page">
                  <wp:posOffset>10328275</wp:posOffset>
                </wp:positionV>
                <wp:extent cx="1498600" cy="1078865"/>
                <wp:effectExtent l="0" t="0" r="0" b="0"/>
                <wp:wrapNone/>
                <wp:docPr id="4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C57C984" id="Text Box 213" o:spid="_x0000_s1026" type="#_x0000_t202" style="position:absolute;margin-left:455pt;margin-top:813.25pt;width:118pt;height:84.9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" o:allowincell="f" filled="f" stroked="f">
                <v:textbox inset="0,0,0,0"/>
                <w10:wrap anchorx="page" anchory="page"/>
              </v:shape>
            </w:pict>
          </mc:Fallback>
        </mc:AlternateContent>
      </w:r>
      <w:r w:rsidR="00331EDD">
        <w:rPr>
          <w:noProof/>
          <w:lang w:eastAsia="fr-CA" w:bidi="ar-SA"/>
        </w:rPr>
        <mc:AlternateContent>
          <mc:Choice Requires="wps">
            <w:drawing>
              <wp:anchor distT="0" distB="0" distL="114300" distR="114300" simplePos="0" relativeHeight="251655168" behindDoc="0" locked="0" layoutInCell="0" allowOverlap="1" wp14:anchorId="29E7DB19" wp14:editId="3ECD1DE2">
                <wp:simplePos x="0" y="0"/>
                <wp:positionH relativeFrom="page">
                  <wp:posOffset>483235</wp:posOffset>
                </wp:positionH>
                <wp:positionV relativeFrom="page">
                  <wp:posOffset>12321540</wp:posOffset>
                </wp:positionV>
                <wp:extent cx="1600200" cy="685800"/>
                <wp:effectExtent l="0" t="0" r="0" b="0"/>
                <wp:wrapNone/>
                <wp:docPr id="4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023BF7B" id="Text Box 128" o:spid="_x0000_s1026" type="#_x0000_t202" style="position:absolute;margin-left:38.05pt;margin-top:970.2pt;width:126pt;height: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" o:allowincell="f" filled="f" stroked="f">
                <v:textbox inset="0,0,0,0"/>
                <w10:wrap anchorx="page" anchory="page"/>
              </v:shape>
            </w:pict>
          </mc:Fallback>
        </mc:AlternateContent>
      </w:r>
    </w:p>
    <w:sectPr w:rsidR="001E75CA" w:rsidSect="001E75CA">
      <w:headerReference w:type="even" r:id="rId85"/>
      <w:footerReference w:type="even" r:id="rId86"/>
      <w:type w:val="continuous"/>
      <w:pgSz w:w="11907" w:h="16839"/>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6AA70" w14:textId="77777777" w:rsidR="005C7A50" w:rsidRDefault="005C7A50">
      <w:r>
        <w:separator/>
      </w:r>
    </w:p>
  </w:endnote>
  <w:endnote w:type="continuationSeparator" w:id="0">
    <w:p w14:paraId="0AAEEDA7" w14:textId="77777777" w:rsidR="005C7A50" w:rsidRDefault="005C7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D5C99" w14:textId="0EC10904" w:rsidR="001E75CA" w:rsidRDefault="0011149E">
    <w:pPr>
      <w:pStyle w:val="Pieddepage"/>
    </w:pPr>
    <w:r>
      <w:rPr>
        <w:noProof/>
        <w:lang w:eastAsia="fr-CA" w:bidi="ar-SA"/>
      </w:rPr>
      <mc:AlternateContent>
        <mc:Choice Requires="wps">
          <w:drawing>
            <wp:anchor distT="0" distB="0" distL="114300" distR="114300" simplePos="0" relativeHeight="251653120" behindDoc="1" locked="0" layoutInCell="1" allowOverlap="1" wp14:anchorId="76CD4124" wp14:editId="6FEF3C61">
              <wp:simplePos x="0" y="0"/>
              <wp:positionH relativeFrom="page">
                <wp:posOffset>624840</wp:posOffset>
              </wp:positionH>
              <wp:positionV relativeFrom="page">
                <wp:posOffset>10195560</wp:posOffset>
              </wp:positionV>
              <wp:extent cx="1847850" cy="222885"/>
              <wp:effectExtent l="0" t="0" r="38100" b="62865"/>
              <wp:wrapTight wrapText="bothSides">
                <wp:wrapPolygon edited="0">
                  <wp:start x="0" y="0"/>
                  <wp:lineTo x="0" y="25846"/>
                  <wp:lineTo x="21823" y="25846"/>
                  <wp:lineTo x="21823" y="0"/>
                  <wp:lineTo x="0" y="0"/>
                </wp:wrapPolygon>
              </wp:wrapTight>
              <wp:docPr id="9"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3F8B187" id="COM 7" o:spid="_x0000_s1026" style="position:absolute;margin-left:49.2pt;margin-top:802.8pt;width:145.5pt;height:17.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" fillcolor="#74b5e4 [1941]" strokecolor="#74b5e4 [1941]" strokeweight="1pt">
              <v:fill color2="#d0e6f6 [661]" angle="135" focus="50%" type="gradient"/>
              <v:shadow on="t" color="#134162 [1605]" opacity=".5" offset="1pt"/>
              <w10:wrap type="tight" anchorx="page" anchory="page"/>
            </v:rect>
          </w:pict>
        </mc:Fallback>
      </mc:AlternateContent>
    </w:r>
    <w:r>
      <w:rPr>
        <w:noProof/>
        <w:lang w:eastAsia="fr-CA" w:bidi="ar-SA"/>
      </w:rPr>
      <mc:AlternateContent>
        <mc:Choice Requires="wps">
          <w:drawing>
            <wp:anchor distT="0" distB="0" distL="114300" distR="114300" simplePos="0" relativeHeight="251661312" behindDoc="1" locked="0" layoutInCell="0" allowOverlap="1" wp14:anchorId="76F5836C" wp14:editId="23B9F3BC">
              <wp:simplePos x="0" y="0"/>
              <wp:positionH relativeFrom="margin">
                <wp:posOffset>-50800</wp:posOffset>
              </wp:positionH>
              <wp:positionV relativeFrom="page">
                <wp:posOffset>10317480</wp:posOffset>
              </wp:positionV>
              <wp:extent cx="6830695" cy="0"/>
              <wp:effectExtent l="0" t="0" r="0" b="0"/>
              <wp:wrapTight wrapText="bothSides">
                <wp:wrapPolygon edited="0">
                  <wp:start x="0" y="0"/>
                  <wp:lineTo x="0" y="21600"/>
                  <wp:lineTo x="21600" y="21600"/>
                  <wp:lineTo x="21600" y="0"/>
                </wp:wrapPolygon>
              </wp:wrapTight>
              <wp:docPr id="8"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BD51709" id="REC 15"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pt,812.4pt" to="533.85pt,8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" o:allowincell="f" strokecolor="#74b5e4 [1941]" strokeweight="1pt">
              <v:shadow color="#134162 [1605]" opacity=".5" offset="1pt"/>
              <w10:wrap type="tight" anchorx="margin"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DC80C" w14:textId="77777777" w:rsidR="001E75CA" w:rsidRPr="00B14F13" w:rsidRDefault="00331EDD">
    <w:pPr>
      <w:pStyle w:val="Pieddepage"/>
    </w:pPr>
    <w:r>
      <w:rPr>
        <w:noProof/>
        <w:lang w:eastAsia="fr-CA" w:bidi="ar-SA"/>
      </w:rPr>
      <mc:AlternateContent>
        <mc:Choice Requires="wpg">
          <w:drawing>
            <wp:anchor distT="0" distB="0" distL="114300" distR="114300" simplePos="0" relativeHeight="251662336" behindDoc="0" locked="0" layoutInCell="1" allowOverlap="1" wp14:anchorId="2F12A9AD" wp14:editId="7A041189">
              <wp:simplePos x="0" y="0"/>
              <wp:positionH relativeFrom="column">
                <wp:posOffset>1807210</wp:posOffset>
              </wp:positionH>
              <wp:positionV relativeFrom="paragraph">
                <wp:posOffset>99060</wp:posOffset>
              </wp:positionV>
              <wp:extent cx="5181600" cy="222885"/>
              <wp:effectExtent l="0" t="0" r="0" b="0"/>
              <wp:wrapNone/>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6"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9B44CAA" id="Group 9" o:spid="_x0000_s1026"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" strokecolor="#74b5e4 [1941]" strokeweight="1pt">
                <v:shadow color="#134162 [1605]" opacity=".5" offset="1pt"/>
              </v:lin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66A5" w14:textId="77777777" w:rsidR="001E75CA" w:rsidRDefault="00331EDD">
    <w:pPr>
      <w:pStyle w:val="Pieddepage"/>
    </w:pPr>
    <w:r>
      <w:rPr>
        <w:noProof/>
        <w:lang w:eastAsia="fr-CA" w:bidi="ar-SA"/>
      </w:rPr>
      <mc:AlternateContent>
        <mc:Choice Requires="wpg">
          <w:drawing>
            <wp:anchor distT="0" distB="0" distL="114300" distR="114300" simplePos="0" relativeHeight="251660288" behindDoc="0" locked="0" layoutInCell="1" allowOverlap="1" wp14:anchorId="09219DBF" wp14:editId="69AD6E4B">
              <wp:simplePos x="0" y="0"/>
              <wp:positionH relativeFrom="column">
                <wp:posOffset>1654810</wp:posOffset>
              </wp:positionH>
              <wp:positionV relativeFrom="paragraph">
                <wp:posOffset>-53340</wp:posOffset>
              </wp:positionV>
              <wp:extent cx="5181600" cy="222885"/>
              <wp:effectExtent l="0" t="0" r="0" b="0"/>
              <wp:wrapNone/>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3"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4"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E671401" id="Group 12" o:spid="_x0000_s1026"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" strokecolor="#74b5e4 [1941]" strokeweight="1pt">
                <v:shadow color="#134162 [1605]" opacity=".5" offset="1pt"/>
              </v:lin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214E" w14:textId="77777777" w:rsidR="001E75CA" w:rsidRDefault="00455EBA" w:rsidP="00455EBA">
    <w:pPr>
      <w:pStyle w:val="Pieddepage"/>
      <w:jc w:val="right"/>
    </w:pPr>
    <w:r>
      <w:rPr>
        <w:noProof/>
      </w:rPr>
      <w:drawing>
        <wp:inline distT="0" distB="0" distL="0" distR="0" wp14:anchorId="14D0C0CD" wp14:editId="27812DE6">
          <wp:extent cx="5187950" cy="231775"/>
          <wp:effectExtent l="0" t="0" r="0" b="0"/>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0" cy="231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C6928" w14:textId="77777777" w:rsidR="005C7A50" w:rsidRDefault="005C7A50">
      <w:r>
        <w:separator/>
      </w:r>
    </w:p>
  </w:footnote>
  <w:footnote w:type="continuationSeparator" w:id="0">
    <w:p w14:paraId="43141D77" w14:textId="77777777" w:rsidR="005C7A50" w:rsidRDefault="005C7A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EB35" w14:textId="77777777" w:rsidR="001E75CA" w:rsidRDefault="00331EDD">
    <w:pPr>
      <w:pStyle w:val="En-tte"/>
      <w:tabs>
        <w:tab w:val="clear" w:pos="8640"/>
        <w:tab w:val="right" w:pos="9900"/>
      </w:tabs>
    </w:pPr>
    <w:r>
      <w:rPr>
        <w:noProof/>
        <w:lang w:eastAsia="fr-CA" w:bidi="ar-SA"/>
      </w:rPr>
      <mc:AlternateContent>
        <mc:Choice Requires="wps">
          <w:drawing>
            <wp:anchor distT="0" distB="0" distL="114300" distR="114300" simplePos="0" relativeHeight="251656192" behindDoc="0" locked="0" layoutInCell="0" allowOverlap="1" wp14:anchorId="5B37F29B" wp14:editId="0C63105C">
              <wp:simplePos x="0" y="0"/>
              <wp:positionH relativeFrom="page">
                <wp:posOffset>5766435</wp:posOffset>
              </wp:positionH>
              <wp:positionV relativeFrom="page">
                <wp:posOffset>523240</wp:posOffset>
              </wp:positionV>
              <wp:extent cx="1409700" cy="292100"/>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7C934" w14:textId="77777777" w:rsidR="001E75CA" w:rsidRPr="00D828BA" w:rsidRDefault="001E75C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7F29B" id="_x0000_t202" coordsize="21600,21600" o:spt="202" path="m,l,21600r21600,l21600,xe">
              <v:stroke joinstyle="miter"/>
              <v:path gradientshapeok="t" o:connecttype="rect"/>
            </v:shapetype>
            <v:shape id="Text Box 1" o:spid="_x0000_s1116" type="#_x0000_t20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" o:allowincell="f" filled="f" stroked="f">
              <v:textbox inset="0,0,0,0">
                <w:txbxContent>
                  <w:p w14:paraId="3947C934" w14:textId="77777777" w:rsidR="001E75CA" w:rsidRPr="00D828BA" w:rsidRDefault="001E75C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5168" behindDoc="0" locked="0" layoutInCell="0" allowOverlap="1" wp14:anchorId="4F774A0D" wp14:editId="2E60AA24">
              <wp:simplePos x="0" y="0"/>
              <wp:positionH relativeFrom="page">
                <wp:posOffset>2566035</wp:posOffset>
              </wp:positionH>
              <wp:positionV relativeFrom="page">
                <wp:posOffset>497840</wp:posOffset>
              </wp:positionV>
              <wp:extent cx="3086100" cy="292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EE681" w14:textId="77777777" w:rsidR="001E75CA" w:rsidRPr="00D828BA" w:rsidRDefault="00D828B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74A0D" id="_x0000_s1117" type="#_x0000_t202"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" o:allowincell="f" filled="f" stroked="f">
              <v:textbox style="mso-next-textbox:#Text Box 132" inset="0,0,0,0">
                <w:txbxContent>
                  <w:p w14:paraId="6E1EE681" w14:textId="77777777" w:rsidR="001E75CA" w:rsidRPr="00D828BA" w:rsidRDefault="00D828B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4144" behindDoc="1" locked="0" layoutInCell="0" allowOverlap="1" wp14:anchorId="4D6C039D" wp14:editId="43D38463">
              <wp:simplePos x="0" y="0"/>
              <wp:positionH relativeFrom="page">
                <wp:posOffset>2450465</wp:posOffset>
              </wp:positionH>
              <wp:positionV relativeFrom="page">
                <wp:posOffset>457200</wp:posOffset>
              </wp:positionV>
              <wp:extent cx="4846320" cy="365760"/>
              <wp:effectExtent l="0" t="0" r="11430" b="15240"/>
              <wp:wrapNone/>
              <wp:docPr id="13"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9030973" id="REC 14" o:spid="_x0000_s1026"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" o:allowincell="f" fillcolor="#4099da [2677]" strokecolor="#2683c6 [3205]">
              <v:fill color2="#73b4e4 [1973]" rotate="t" focusposition="1,1" focussize="-1,-1" focus="100%" type="gradientRadial"/>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74BF3" w14:textId="77777777" w:rsidR="001E75CA" w:rsidRDefault="00331EDD">
    <w:pPr>
      <w:pStyle w:val="En-tte"/>
    </w:pPr>
    <w:r>
      <w:rPr>
        <w:noProof/>
        <w:lang w:eastAsia="fr-CA" w:bidi="ar-SA"/>
      </w:rPr>
      <mc:AlternateContent>
        <mc:Choice Requires="wps">
          <w:drawing>
            <wp:anchor distT="0" distB="0" distL="114300" distR="114300" simplePos="0" relativeHeight="251658240" behindDoc="0" locked="0" layoutInCell="0" allowOverlap="1" wp14:anchorId="248AA874" wp14:editId="766D1F7D">
              <wp:simplePos x="0" y="0"/>
              <wp:positionH relativeFrom="page">
                <wp:posOffset>2066925</wp:posOffset>
              </wp:positionH>
              <wp:positionV relativeFrom="page">
                <wp:posOffset>495300</wp:posOffset>
              </wp:positionV>
              <wp:extent cx="3086100" cy="29210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C22A2" w14:textId="77777777" w:rsidR="001E75CA" w:rsidRPr="00D828BA" w:rsidRDefault="00D828BA">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AA874" id="_x0000_t202" coordsize="21600,21600" o:spt="202" path="m,l,21600r21600,l21600,xe">
              <v:stroke joinstyle="miter"/>
              <v:path gradientshapeok="t" o:connecttype="rect"/>
            </v:shapetype>
            <v:shape id="_x0000_s1118" type="#_x0000_t202" style="position:absolute;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" o:allowincell="f" filled="f" stroked="f">
              <v:textbox inset="0,0,0,0">
                <w:txbxContent>
                  <w:p w14:paraId="214C22A2" w14:textId="77777777" w:rsidR="001E75CA" w:rsidRPr="00D828BA" w:rsidRDefault="00D828BA">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9264" behindDoc="0" locked="0" layoutInCell="0" allowOverlap="1" wp14:anchorId="535DE4D6" wp14:editId="5420CB45">
              <wp:simplePos x="0" y="0"/>
              <wp:positionH relativeFrom="page">
                <wp:posOffset>561975</wp:posOffset>
              </wp:positionH>
              <wp:positionV relativeFrom="page">
                <wp:posOffset>495300</wp:posOffset>
              </wp:positionV>
              <wp:extent cx="1409700" cy="2921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82755" w14:textId="77777777" w:rsidR="001E75CA" w:rsidRPr="00D828BA" w:rsidRDefault="001E75CA">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DE4D6" id="Text Box 5" o:spid="_x0000_s1119" type="#_x0000_t202"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" o:allowincell="f" filled="f" stroked="f">
              <v:textbox inset="0,0,0,0">
                <w:txbxContent>
                  <w:p w14:paraId="2FB82755" w14:textId="77777777" w:rsidR="001E75CA" w:rsidRPr="00D828BA" w:rsidRDefault="001E75CA">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7216" behindDoc="1" locked="0" layoutInCell="0" allowOverlap="1" wp14:anchorId="0922F4A1" wp14:editId="1D0F80CF">
              <wp:simplePos x="0" y="0"/>
              <wp:positionH relativeFrom="page">
                <wp:posOffset>457200</wp:posOffset>
              </wp:positionH>
              <wp:positionV relativeFrom="page">
                <wp:posOffset>457200</wp:posOffset>
              </wp:positionV>
              <wp:extent cx="4846320" cy="365760"/>
              <wp:effectExtent l="0" t="0" r="11430" b="1524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22543E4" id="Rectangle 6" o:spid="_x0000_s1026"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" o:allowincell="f" fillcolor="#4099da [2677]" strokecolor="#2683c6 [3205]">
              <v:fill color2="#73b4e4 [1973]" rotate="t" focusposition="1,1" focussize="-1,-1" focus="100%" type="gradientRadial"/>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3837" w14:textId="77777777" w:rsidR="001A51D3" w:rsidRPr="009137B0" w:rsidRDefault="001A51D3" w:rsidP="001A51D3">
    <w:pPr>
      <w:pStyle w:val="En-tte"/>
      <w:jc w:val="center"/>
      <w:rPr>
        <w:color w:val="000000" w:themeColor="text1"/>
      </w:rPr>
    </w:pPr>
    <w:r w:rsidRPr="009137B0">
      <w:rPr>
        <w:color w:val="000000" w:themeColor="text1"/>
      </w:rPr>
      <w:t>Association des personnes handicapées de la Rive-</w:t>
    </w:r>
    <w:proofErr w:type="spellStart"/>
    <w:r w:rsidRPr="009137B0">
      <w:rPr>
        <w:color w:val="000000" w:themeColor="text1"/>
      </w:rPr>
      <w:t>Sud Ouest</w:t>
    </w:r>
    <w:proofErr w:type="spellEnd"/>
    <w:r>
      <w:rPr>
        <w:color w:val="000000" w:themeColor="text1"/>
      </w:rPr>
      <w:t xml:space="preserve"> (</w:t>
    </w:r>
    <w:r w:rsidRPr="009137B0">
      <w:rPr>
        <w:color w:val="000000" w:themeColor="text1"/>
      </w:rPr>
      <w:t>APHRSO</w:t>
    </w:r>
    <w:r>
      <w:rPr>
        <w:color w:val="000000" w:themeColor="text1"/>
      </w:rPr>
      <w:t>)</w:t>
    </w:r>
  </w:p>
  <w:p w14:paraId="6E8656B7" w14:textId="77777777" w:rsidR="001A51D3" w:rsidRPr="00AD3C08" w:rsidRDefault="00000000" w:rsidP="001A51D3">
    <w:pPr>
      <w:pStyle w:val="En-tte"/>
      <w:jc w:val="center"/>
    </w:pPr>
    <w:hyperlink r:id="rId1" w:history="1">
      <w:r w:rsidR="001A51D3" w:rsidRPr="00AD3C08">
        <w:rPr>
          <w:rStyle w:val="Lienhypertexte"/>
          <w:color w:val="1C6194" w:themeColor="accent2" w:themeShade="BF"/>
        </w:rPr>
        <w:t>www.aphrso.org</w:t>
      </w:r>
    </w:hyperlink>
    <w:r w:rsidR="001A51D3" w:rsidRPr="00AD3C08">
      <w:t xml:space="preserve">    </w:t>
    </w:r>
  </w:p>
  <w:p w14:paraId="32B9A849" w14:textId="77777777" w:rsidR="00EC533C" w:rsidRPr="00EC533C" w:rsidRDefault="001A51D3" w:rsidP="007A5278">
    <w:pPr>
      <w:pStyle w:val="En-tte"/>
      <w:jc w:val="center"/>
    </w:pPr>
    <w:r>
      <w:t>450 659-6519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74F8" w14:textId="77777777" w:rsidR="001E75CA" w:rsidRDefault="007A5278">
    <w:pPr>
      <w:pStyle w:val="En-tte"/>
      <w:tabs>
        <w:tab w:val="clear" w:pos="8640"/>
        <w:tab w:val="right" w:pos="9900"/>
      </w:tabs>
    </w:pPr>
    <w:r>
      <w:rPr>
        <w:noProof/>
        <w:lang w:eastAsia="fr-CA" w:bidi="ar-SA"/>
      </w:rPr>
      <mc:AlternateContent>
        <mc:Choice Requires="wps">
          <w:drawing>
            <wp:anchor distT="0" distB="0" distL="114300" distR="114300" simplePos="0" relativeHeight="251664384" behindDoc="1" locked="0" layoutInCell="0" allowOverlap="1" wp14:anchorId="3D6D1F25" wp14:editId="1E509780">
              <wp:simplePos x="0" y="0"/>
              <wp:positionH relativeFrom="page">
                <wp:posOffset>464820</wp:posOffset>
              </wp:positionH>
              <wp:positionV relativeFrom="topMargin">
                <wp:posOffset>411480</wp:posOffset>
              </wp:positionV>
              <wp:extent cx="4846320" cy="320040"/>
              <wp:effectExtent l="0" t="0" r="11430" b="22860"/>
              <wp:wrapNone/>
              <wp:docPr id="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20040"/>
                      </a:xfrm>
                      <a:prstGeom prst="rect">
                        <a:avLst/>
                      </a:prstGeom>
                      <a:gradFill rotWithShape="1">
                        <a:gsLst>
                          <a:gs pos="0">
                            <a:srgbClr val="2683C6">
                              <a:tint val="83000"/>
                              <a:satMod val="100000"/>
                              <a:lumMod val="100000"/>
                            </a:srgbClr>
                          </a:gs>
                          <a:gs pos="100000">
                            <a:srgbClr val="2683C6">
                              <a:tint val="61000"/>
                              <a:satMod val="150000"/>
                              <a:lumMod val="100000"/>
                            </a:srgbClr>
                          </a:gs>
                        </a:gsLst>
                        <a:path path="circle">
                          <a:fillToRect l="100000" t="100000" r="100000" b="100000"/>
                        </a:path>
                      </a:gradFill>
                      <a:ln w="9525" cap="flat" cmpd="sng" algn="ctr">
                        <a:solidFill>
                          <a:srgbClr val="2683C6"/>
                        </a:solidFill>
                        <a:prstDash val="solid"/>
                      </a:ln>
                      <a:effectLst/>
                    </wps:spPr>
                    <wps:txbx>
                      <w:txbxContent>
                        <w:p w14:paraId="417ED688" w14:textId="77777777" w:rsidR="007A5278" w:rsidRPr="007A5278" w:rsidRDefault="007A5278" w:rsidP="007A5278">
                          <w:pPr>
                            <w:rPr>
                              <w:b/>
                              <w:i/>
                              <w:sz w:val="28"/>
                            </w:rPr>
                          </w:pPr>
                          <w:r w:rsidRPr="007A5278">
                            <w:rPr>
                              <w:b/>
                              <w:i/>
                              <w:sz w:val="28"/>
                            </w:rPr>
                            <w:t>Notre territoire</w:t>
                          </w:r>
                        </w:p>
                        <w:p w14:paraId="39F8F3A0" w14:textId="77777777" w:rsidR="007A5278" w:rsidRDefault="007A5278" w:rsidP="007A527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D1F25" id="Rectangle 6" o:spid="_x0000_s1120" style="position:absolute;margin-left:36.6pt;margin-top:32.4pt;width:381.6pt;height:2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" o:allowincell="f" fillcolor="#77a1d1" strokecolor="#2683c6">
              <v:fill color2="#9dbeec" rotate="t" focusposition="1,1" focussize="-1,-1" focus="100%" type="gradientRadial"/>
              <v:textbox>
                <w:txbxContent>
                  <w:p w14:paraId="417ED688" w14:textId="77777777" w:rsidR="007A5278" w:rsidRPr="007A5278" w:rsidRDefault="007A5278" w:rsidP="007A5278">
                    <w:pPr>
                      <w:rPr>
                        <w:b/>
                        <w:i/>
                        <w:sz w:val="28"/>
                      </w:rPr>
                    </w:pPr>
                    <w:r w:rsidRPr="007A5278">
                      <w:rPr>
                        <w:b/>
                        <w:i/>
                        <w:sz w:val="28"/>
                      </w:rPr>
                      <w:t>Notre territoire</w:t>
                    </w:r>
                  </w:p>
                  <w:p w14:paraId="39F8F3A0" w14:textId="77777777" w:rsidR="007A5278" w:rsidRDefault="007A5278" w:rsidP="007A5278">
                    <w:pPr>
                      <w:jc w:val="center"/>
                    </w:pP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210A3"/>
    <w:multiLevelType w:val="hybridMultilevel"/>
    <w:tmpl w:val="69F0A5EA"/>
    <w:lvl w:ilvl="0" w:tplc="0C0C0001">
      <w:start w:val="1"/>
      <w:numFmt w:val="bullet"/>
      <w:lvlText w:val=""/>
      <w:lvlJc w:val="left"/>
      <w:pPr>
        <w:ind w:left="775" w:hanging="360"/>
      </w:pPr>
      <w:rPr>
        <w:rFonts w:ascii="Symbol" w:hAnsi="Symbol" w:hint="default"/>
      </w:rPr>
    </w:lvl>
    <w:lvl w:ilvl="1" w:tplc="0C0C0003" w:tentative="1">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215" w:hanging="360"/>
      </w:pPr>
      <w:rPr>
        <w:rFonts w:ascii="Wingdings" w:hAnsi="Wingdings" w:hint="default"/>
      </w:rPr>
    </w:lvl>
    <w:lvl w:ilvl="3" w:tplc="0C0C0001" w:tentative="1">
      <w:start w:val="1"/>
      <w:numFmt w:val="bullet"/>
      <w:lvlText w:val=""/>
      <w:lvlJc w:val="left"/>
      <w:pPr>
        <w:ind w:left="2935" w:hanging="360"/>
      </w:pPr>
      <w:rPr>
        <w:rFonts w:ascii="Symbol" w:hAnsi="Symbol" w:hint="default"/>
      </w:rPr>
    </w:lvl>
    <w:lvl w:ilvl="4" w:tplc="0C0C0003" w:tentative="1">
      <w:start w:val="1"/>
      <w:numFmt w:val="bullet"/>
      <w:lvlText w:val="o"/>
      <w:lvlJc w:val="left"/>
      <w:pPr>
        <w:ind w:left="3655" w:hanging="360"/>
      </w:pPr>
      <w:rPr>
        <w:rFonts w:ascii="Courier New" w:hAnsi="Courier New" w:cs="Courier New" w:hint="default"/>
      </w:rPr>
    </w:lvl>
    <w:lvl w:ilvl="5" w:tplc="0C0C0005" w:tentative="1">
      <w:start w:val="1"/>
      <w:numFmt w:val="bullet"/>
      <w:lvlText w:val=""/>
      <w:lvlJc w:val="left"/>
      <w:pPr>
        <w:ind w:left="4375" w:hanging="360"/>
      </w:pPr>
      <w:rPr>
        <w:rFonts w:ascii="Wingdings" w:hAnsi="Wingdings" w:hint="default"/>
      </w:rPr>
    </w:lvl>
    <w:lvl w:ilvl="6" w:tplc="0C0C0001" w:tentative="1">
      <w:start w:val="1"/>
      <w:numFmt w:val="bullet"/>
      <w:lvlText w:val=""/>
      <w:lvlJc w:val="left"/>
      <w:pPr>
        <w:ind w:left="5095" w:hanging="360"/>
      </w:pPr>
      <w:rPr>
        <w:rFonts w:ascii="Symbol" w:hAnsi="Symbol" w:hint="default"/>
      </w:rPr>
    </w:lvl>
    <w:lvl w:ilvl="7" w:tplc="0C0C0003" w:tentative="1">
      <w:start w:val="1"/>
      <w:numFmt w:val="bullet"/>
      <w:lvlText w:val="o"/>
      <w:lvlJc w:val="left"/>
      <w:pPr>
        <w:ind w:left="5815" w:hanging="360"/>
      </w:pPr>
      <w:rPr>
        <w:rFonts w:ascii="Courier New" w:hAnsi="Courier New" w:cs="Courier New" w:hint="default"/>
      </w:rPr>
    </w:lvl>
    <w:lvl w:ilvl="8" w:tplc="0C0C0005" w:tentative="1">
      <w:start w:val="1"/>
      <w:numFmt w:val="bullet"/>
      <w:lvlText w:val=""/>
      <w:lvlJc w:val="left"/>
      <w:pPr>
        <w:ind w:left="6535" w:hanging="360"/>
      </w:pPr>
      <w:rPr>
        <w:rFonts w:ascii="Wingdings" w:hAnsi="Wingdings" w:hint="default"/>
      </w:rPr>
    </w:lvl>
  </w:abstractNum>
  <w:abstractNum w:abstractNumId="1" w15:restartNumberingAfterBreak="0">
    <w:nsid w:val="2BBA38A7"/>
    <w:multiLevelType w:val="hybridMultilevel"/>
    <w:tmpl w:val="1382D7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2FA74C12"/>
    <w:multiLevelType w:val="hybridMultilevel"/>
    <w:tmpl w:val="02222A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3784091D"/>
    <w:multiLevelType w:val="hybridMultilevel"/>
    <w:tmpl w:val="86ACEB3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3C4F5A10"/>
    <w:multiLevelType w:val="hybridMultilevel"/>
    <w:tmpl w:val="26586A1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41E95C8E"/>
    <w:multiLevelType w:val="hybridMultilevel"/>
    <w:tmpl w:val="F9CCCA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47695797"/>
    <w:multiLevelType w:val="hybridMultilevel"/>
    <w:tmpl w:val="F9F619D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506A3212"/>
    <w:multiLevelType w:val="hybridMultilevel"/>
    <w:tmpl w:val="84F298D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51DA6E82"/>
    <w:multiLevelType w:val="hybridMultilevel"/>
    <w:tmpl w:val="99EA45D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52610DB4"/>
    <w:multiLevelType w:val="hybridMultilevel"/>
    <w:tmpl w:val="3A0684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55A572D0"/>
    <w:multiLevelType w:val="hybridMultilevel"/>
    <w:tmpl w:val="4C62AF30"/>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664118E2"/>
    <w:multiLevelType w:val="hybridMultilevel"/>
    <w:tmpl w:val="ABF672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7DD5206D"/>
    <w:multiLevelType w:val="hybridMultilevel"/>
    <w:tmpl w:val="0C48A3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16cid:durableId="1276867355">
    <w:abstractNumId w:val="0"/>
  </w:num>
  <w:num w:numId="2" w16cid:durableId="1395542660">
    <w:abstractNumId w:val="11"/>
  </w:num>
  <w:num w:numId="3" w16cid:durableId="379785017">
    <w:abstractNumId w:val="2"/>
  </w:num>
  <w:num w:numId="4" w16cid:durableId="261374982">
    <w:abstractNumId w:val="12"/>
  </w:num>
  <w:num w:numId="5" w16cid:durableId="212615969">
    <w:abstractNumId w:val="5"/>
  </w:num>
  <w:num w:numId="6" w16cid:durableId="1621718285">
    <w:abstractNumId w:val="1"/>
  </w:num>
  <w:num w:numId="7" w16cid:durableId="1405563575">
    <w:abstractNumId w:val="8"/>
  </w:num>
  <w:num w:numId="8" w16cid:durableId="1824740722">
    <w:abstractNumId w:val="4"/>
  </w:num>
  <w:num w:numId="9" w16cid:durableId="2123187690">
    <w:abstractNumId w:val="9"/>
  </w:num>
  <w:num w:numId="10" w16cid:durableId="1277446513">
    <w:abstractNumId w:val="3"/>
  </w:num>
  <w:num w:numId="11" w16cid:durableId="2121601680">
    <w:abstractNumId w:val="7"/>
  </w:num>
  <w:num w:numId="12" w16cid:durableId="1965577499">
    <w:abstractNumId w:val="6"/>
  </w:num>
  <w:num w:numId="13" w16cid:durableId="7702733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BA"/>
    <w:rsid w:val="00004D22"/>
    <w:rsid w:val="00010E50"/>
    <w:rsid w:val="00011DB0"/>
    <w:rsid w:val="00024788"/>
    <w:rsid w:val="00027208"/>
    <w:rsid w:val="00031B5D"/>
    <w:rsid w:val="0003476F"/>
    <w:rsid w:val="0004144D"/>
    <w:rsid w:val="00055E38"/>
    <w:rsid w:val="00060C50"/>
    <w:rsid w:val="000660BE"/>
    <w:rsid w:val="00071E10"/>
    <w:rsid w:val="0008764E"/>
    <w:rsid w:val="00091D65"/>
    <w:rsid w:val="00093AC1"/>
    <w:rsid w:val="000955A8"/>
    <w:rsid w:val="000B2797"/>
    <w:rsid w:val="000C1ED8"/>
    <w:rsid w:val="000C226A"/>
    <w:rsid w:val="000C3F71"/>
    <w:rsid w:val="000D147E"/>
    <w:rsid w:val="000D758F"/>
    <w:rsid w:val="000E6979"/>
    <w:rsid w:val="000E7A51"/>
    <w:rsid w:val="000F7F5C"/>
    <w:rsid w:val="00104961"/>
    <w:rsid w:val="00106487"/>
    <w:rsid w:val="001074B2"/>
    <w:rsid w:val="001109CB"/>
    <w:rsid w:val="0011149E"/>
    <w:rsid w:val="001137AF"/>
    <w:rsid w:val="00115D19"/>
    <w:rsid w:val="001237A3"/>
    <w:rsid w:val="00137BA9"/>
    <w:rsid w:val="00142744"/>
    <w:rsid w:val="001428D8"/>
    <w:rsid w:val="00144A57"/>
    <w:rsid w:val="00146BD1"/>
    <w:rsid w:val="00152A72"/>
    <w:rsid w:val="0015381C"/>
    <w:rsid w:val="00156AB2"/>
    <w:rsid w:val="00156C93"/>
    <w:rsid w:val="00157FD0"/>
    <w:rsid w:val="00160EB9"/>
    <w:rsid w:val="00162EE0"/>
    <w:rsid w:val="00165C5A"/>
    <w:rsid w:val="00171408"/>
    <w:rsid w:val="001738E1"/>
    <w:rsid w:val="00177FBB"/>
    <w:rsid w:val="001A1FF8"/>
    <w:rsid w:val="001A4C5A"/>
    <w:rsid w:val="001A51D3"/>
    <w:rsid w:val="001A638D"/>
    <w:rsid w:val="001C29D7"/>
    <w:rsid w:val="001D2B97"/>
    <w:rsid w:val="001D421D"/>
    <w:rsid w:val="001D5F07"/>
    <w:rsid w:val="001D7629"/>
    <w:rsid w:val="001E188A"/>
    <w:rsid w:val="001E3786"/>
    <w:rsid w:val="001E4708"/>
    <w:rsid w:val="001E5BE6"/>
    <w:rsid w:val="001E6EB5"/>
    <w:rsid w:val="001E75CA"/>
    <w:rsid w:val="001F0E16"/>
    <w:rsid w:val="001F0F47"/>
    <w:rsid w:val="001F0FDB"/>
    <w:rsid w:val="001F379E"/>
    <w:rsid w:val="001F78AF"/>
    <w:rsid w:val="00201332"/>
    <w:rsid w:val="00215E18"/>
    <w:rsid w:val="00216870"/>
    <w:rsid w:val="00220511"/>
    <w:rsid w:val="00232499"/>
    <w:rsid w:val="0023414C"/>
    <w:rsid w:val="0024126F"/>
    <w:rsid w:val="00245BE8"/>
    <w:rsid w:val="00245D0E"/>
    <w:rsid w:val="002462BB"/>
    <w:rsid w:val="00246419"/>
    <w:rsid w:val="002468F9"/>
    <w:rsid w:val="002511FF"/>
    <w:rsid w:val="00280D2F"/>
    <w:rsid w:val="00281900"/>
    <w:rsid w:val="00286713"/>
    <w:rsid w:val="002870F5"/>
    <w:rsid w:val="00290A2D"/>
    <w:rsid w:val="002B155E"/>
    <w:rsid w:val="002D5136"/>
    <w:rsid w:val="002E0CB0"/>
    <w:rsid w:val="002E154E"/>
    <w:rsid w:val="002E29AB"/>
    <w:rsid w:val="002E6C61"/>
    <w:rsid w:val="002F7C54"/>
    <w:rsid w:val="002F7D3B"/>
    <w:rsid w:val="003000EF"/>
    <w:rsid w:val="0030316D"/>
    <w:rsid w:val="003069F7"/>
    <w:rsid w:val="00310ACB"/>
    <w:rsid w:val="00311450"/>
    <w:rsid w:val="00331EDD"/>
    <w:rsid w:val="00334C04"/>
    <w:rsid w:val="00344E2E"/>
    <w:rsid w:val="00345013"/>
    <w:rsid w:val="00347EE7"/>
    <w:rsid w:val="00351AFD"/>
    <w:rsid w:val="00352392"/>
    <w:rsid w:val="00357C4E"/>
    <w:rsid w:val="0036203F"/>
    <w:rsid w:val="00364A0A"/>
    <w:rsid w:val="00365872"/>
    <w:rsid w:val="00366ED5"/>
    <w:rsid w:val="003746C5"/>
    <w:rsid w:val="0037497A"/>
    <w:rsid w:val="003804CF"/>
    <w:rsid w:val="0038064D"/>
    <w:rsid w:val="00387E65"/>
    <w:rsid w:val="00393015"/>
    <w:rsid w:val="003A265E"/>
    <w:rsid w:val="003A3AC1"/>
    <w:rsid w:val="003A6ED5"/>
    <w:rsid w:val="003B1B1D"/>
    <w:rsid w:val="003B595D"/>
    <w:rsid w:val="003C23D4"/>
    <w:rsid w:val="003D486E"/>
    <w:rsid w:val="003D4F4F"/>
    <w:rsid w:val="003E2571"/>
    <w:rsid w:val="003E3CAE"/>
    <w:rsid w:val="003F1D2A"/>
    <w:rsid w:val="00413208"/>
    <w:rsid w:val="00426BF7"/>
    <w:rsid w:val="00432800"/>
    <w:rsid w:val="00432AC8"/>
    <w:rsid w:val="00436443"/>
    <w:rsid w:val="00447322"/>
    <w:rsid w:val="004474F8"/>
    <w:rsid w:val="00447BF4"/>
    <w:rsid w:val="004538AA"/>
    <w:rsid w:val="00455EBA"/>
    <w:rsid w:val="00456935"/>
    <w:rsid w:val="00461412"/>
    <w:rsid w:val="00461AAD"/>
    <w:rsid w:val="00470C06"/>
    <w:rsid w:val="00472197"/>
    <w:rsid w:val="004748EA"/>
    <w:rsid w:val="00480AF3"/>
    <w:rsid w:val="00483EA3"/>
    <w:rsid w:val="00492DFF"/>
    <w:rsid w:val="004938AC"/>
    <w:rsid w:val="0049521C"/>
    <w:rsid w:val="004A059E"/>
    <w:rsid w:val="004A456C"/>
    <w:rsid w:val="004A5A37"/>
    <w:rsid w:val="004B5693"/>
    <w:rsid w:val="004E1670"/>
    <w:rsid w:val="004E6168"/>
    <w:rsid w:val="00503246"/>
    <w:rsid w:val="00504331"/>
    <w:rsid w:val="00506C8E"/>
    <w:rsid w:val="00510909"/>
    <w:rsid w:val="0051730D"/>
    <w:rsid w:val="005359DD"/>
    <w:rsid w:val="00544500"/>
    <w:rsid w:val="00544981"/>
    <w:rsid w:val="00554686"/>
    <w:rsid w:val="00556254"/>
    <w:rsid w:val="0056299E"/>
    <w:rsid w:val="005721BF"/>
    <w:rsid w:val="00573893"/>
    <w:rsid w:val="00574068"/>
    <w:rsid w:val="00577BCF"/>
    <w:rsid w:val="00580B65"/>
    <w:rsid w:val="00582F01"/>
    <w:rsid w:val="00587052"/>
    <w:rsid w:val="005978E1"/>
    <w:rsid w:val="005A1485"/>
    <w:rsid w:val="005A24E9"/>
    <w:rsid w:val="005A580F"/>
    <w:rsid w:val="005B1210"/>
    <w:rsid w:val="005C7A50"/>
    <w:rsid w:val="005D3284"/>
    <w:rsid w:val="005D68D1"/>
    <w:rsid w:val="005E070B"/>
    <w:rsid w:val="005E469A"/>
    <w:rsid w:val="005F67A9"/>
    <w:rsid w:val="005F7270"/>
    <w:rsid w:val="0061202E"/>
    <w:rsid w:val="006127D5"/>
    <w:rsid w:val="006152D6"/>
    <w:rsid w:val="006218D5"/>
    <w:rsid w:val="0062535D"/>
    <w:rsid w:val="0062586F"/>
    <w:rsid w:val="00626C5C"/>
    <w:rsid w:val="006308F2"/>
    <w:rsid w:val="00630DFD"/>
    <w:rsid w:val="00633308"/>
    <w:rsid w:val="006345CB"/>
    <w:rsid w:val="00645710"/>
    <w:rsid w:val="0064781F"/>
    <w:rsid w:val="00651185"/>
    <w:rsid w:val="0065269A"/>
    <w:rsid w:val="00653CC2"/>
    <w:rsid w:val="00655EB1"/>
    <w:rsid w:val="00656D44"/>
    <w:rsid w:val="00665B2A"/>
    <w:rsid w:val="00677349"/>
    <w:rsid w:val="0068034B"/>
    <w:rsid w:val="00680D1F"/>
    <w:rsid w:val="00682471"/>
    <w:rsid w:val="006851F0"/>
    <w:rsid w:val="006A411E"/>
    <w:rsid w:val="006A5CA1"/>
    <w:rsid w:val="006A7103"/>
    <w:rsid w:val="006B3BA2"/>
    <w:rsid w:val="006C1AAA"/>
    <w:rsid w:val="006C4BB8"/>
    <w:rsid w:val="006D1A9D"/>
    <w:rsid w:val="006D36AE"/>
    <w:rsid w:val="006D413B"/>
    <w:rsid w:val="006D59C5"/>
    <w:rsid w:val="006D5A53"/>
    <w:rsid w:val="006D7F7A"/>
    <w:rsid w:val="006F5E17"/>
    <w:rsid w:val="006F7CAD"/>
    <w:rsid w:val="006F7EA4"/>
    <w:rsid w:val="007005C5"/>
    <w:rsid w:val="007057AB"/>
    <w:rsid w:val="007142CF"/>
    <w:rsid w:val="00720C1F"/>
    <w:rsid w:val="00720F2C"/>
    <w:rsid w:val="007272E3"/>
    <w:rsid w:val="00735EF6"/>
    <w:rsid w:val="00737C7D"/>
    <w:rsid w:val="007430A8"/>
    <w:rsid w:val="0074665E"/>
    <w:rsid w:val="00751CA8"/>
    <w:rsid w:val="0075341E"/>
    <w:rsid w:val="00762972"/>
    <w:rsid w:val="00764C72"/>
    <w:rsid w:val="00766E8F"/>
    <w:rsid w:val="007731B2"/>
    <w:rsid w:val="00775F4F"/>
    <w:rsid w:val="007760B8"/>
    <w:rsid w:val="00784C56"/>
    <w:rsid w:val="0079732E"/>
    <w:rsid w:val="00797448"/>
    <w:rsid w:val="007A016F"/>
    <w:rsid w:val="007A03F9"/>
    <w:rsid w:val="007A5278"/>
    <w:rsid w:val="007A5A60"/>
    <w:rsid w:val="007B08C3"/>
    <w:rsid w:val="007B5148"/>
    <w:rsid w:val="007B5177"/>
    <w:rsid w:val="007B6FE1"/>
    <w:rsid w:val="007C6B09"/>
    <w:rsid w:val="007E097E"/>
    <w:rsid w:val="007E0D57"/>
    <w:rsid w:val="007E12DD"/>
    <w:rsid w:val="007E73A8"/>
    <w:rsid w:val="007E7965"/>
    <w:rsid w:val="008048E9"/>
    <w:rsid w:val="00805638"/>
    <w:rsid w:val="00806586"/>
    <w:rsid w:val="008212EB"/>
    <w:rsid w:val="008700D5"/>
    <w:rsid w:val="00873DE3"/>
    <w:rsid w:val="008818B0"/>
    <w:rsid w:val="00883BCA"/>
    <w:rsid w:val="008934FD"/>
    <w:rsid w:val="00895E35"/>
    <w:rsid w:val="0089667C"/>
    <w:rsid w:val="008A1B8B"/>
    <w:rsid w:val="008A54DF"/>
    <w:rsid w:val="008A6566"/>
    <w:rsid w:val="008B3452"/>
    <w:rsid w:val="008B7F9F"/>
    <w:rsid w:val="008C7138"/>
    <w:rsid w:val="008D6A83"/>
    <w:rsid w:val="008E43D4"/>
    <w:rsid w:val="008E768B"/>
    <w:rsid w:val="00901CC9"/>
    <w:rsid w:val="00907446"/>
    <w:rsid w:val="009137B0"/>
    <w:rsid w:val="009172FC"/>
    <w:rsid w:val="0092064B"/>
    <w:rsid w:val="00924008"/>
    <w:rsid w:val="009258EA"/>
    <w:rsid w:val="00931239"/>
    <w:rsid w:val="009365A5"/>
    <w:rsid w:val="009370EF"/>
    <w:rsid w:val="00937AD0"/>
    <w:rsid w:val="009403A1"/>
    <w:rsid w:val="00943331"/>
    <w:rsid w:val="009506B0"/>
    <w:rsid w:val="009520CC"/>
    <w:rsid w:val="009539AF"/>
    <w:rsid w:val="009714F4"/>
    <w:rsid w:val="009716CA"/>
    <w:rsid w:val="009718D2"/>
    <w:rsid w:val="00972B32"/>
    <w:rsid w:val="009743A1"/>
    <w:rsid w:val="00983D15"/>
    <w:rsid w:val="00985737"/>
    <w:rsid w:val="00990081"/>
    <w:rsid w:val="00992738"/>
    <w:rsid w:val="009934CC"/>
    <w:rsid w:val="009A20D1"/>
    <w:rsid w:val="009A2CBC"/>
    <w:rsid w:val="009A5508"/>
    <w:rsid w:val="009A7ACC"/>
    <w:rsid w:val="009B26A3"/>
    <w:rsid w:val="009B584E"/>
    <w:rsid w:val="009C2472"/>
    <w:rsid w:val="009C38A2"/>
    <w:rsid w:val="009C68A4"/>
    <w:rsid w:val="009C6BC9"/>
    <w:rsid w:val="009D21A8"/>
    <w:rsid w:val="009E3803"/>
    <w:rsid w:val="009E4983"/>
    <w:rsid w:val="009E79A0"/>
    <w:rsid w:val="009F085F"/>
    <w:rsid w:val="009F655E"/>
    <w:rsid w:val="00A11319"/>
    <w:rsid w:val="00A20834"/>
    <w:rsid w:val="00A249FB"/>
    <w:rsid w:val="00A25B2F"/>
    <w:rsid w:val="00A27C1B"/>
    <w:rsid w:val="00A37ACE"/>
    <w:rsid w:val="00A37F3A"/>
    <w:rsid w:val="00A4001B"/>
    <w:rsid w:val="00A50106"/>
    <w:rsid w:val="00A503A1"/>
    <w:rsid w:val="00A52818"/>
    <w:rsid w:val="00A64118"/>
    <w:rsid w:val="00A64AD5"/>
    <w:rsid w:val="00A83A39"/>
    <w:rsid w:val="00A85E92"/>
    <w:rsid w:val="00A90668"/>
    <w:rsid w:val="00A97FF3"/>
    <w:rsid w:val="00AA0513"/>
    <w:rsid w:val="00AA4DBF"/>
    <w:rsid w:val="00AA5533"/>
    <w:rsid w:val="00AA6B9D"/>
    <w:rsid w:val="00AB47C0"/>
    <w:rsid w:val="00AC2D00"/>
    <w:rsid w:val="00AC530C"/>
    <w:rsid w:val="00AC5859"/>
    <w:rsid w:val="00AC5D4F"/>
    <w:rsid w:val="00B07F51"/>
    <w:rsid w:val="00B11211"/>
    <w:rsid w:val="00B14F13"/>
    <w:rsid w:val="00B25AE3"/>
    <w:rsid w:val="00B27BEA"/>
    <w:rsid w:val="00B31CC3"/>
    <w:rsid w:val="00B353C5"/>
    <w:rsid w:val="00B3652B"/>
    <w:rsid w:val="00B44073"/>
    <w:rsid w:val="00B53211"/>
    <w:rsid w:val="00B63395"/>
    <w:rsid w:val="00B74A7B"/>
    <w:rsid w:val="00B77F2E"/>
    <w:rsid w:val="00B84628"/>
    <w:rsid w:val="00B8520B"/>
    <w:rsid w:val="00B91470"/>
    <w:rsid w:val="00BA0270"/>
    <w:rsid w:val="00BA2D9C"/>
    <w:rsid w:val="00BA63A8"/>
    <w:rsid w:val="00BA6BBD"/>
    <w:rsid w:val="00BB21F6"/>
    <w:rsid w:val="00BB2483"/>
    <w:rsid w:val="00BC2225"/>
    <w:rsid w:val="00BC2461"/>
    <w:rsid w:val="00BC353B"/>
    <w:rsid w:val="00BC5F10"/>
    <w:rsid w:val="00BD446E"/>
    <w:rsid w:val="00BD7942"/>
    <w:rsid w:val="00BD7CB1"/>
    <w:rsid w:val="00BF176A"/>
    <w:rsid w:val="00BF254D"/>
    <w:rsid w:val="00BF420E"/>
    <w:rsid w:val="00C05419"/>
    <w:rsid w:val="00C2228B"/>
    <w:rsid w:val="00C23C58"/>
    <w:rsid w:val="00C35010"/>
    <w:rsid w:val="00C37DB5"/>
    <w:rsid w:val="00C401F2"/>
    <w:rsid w:val="00C46F65"/>
    <w:rsid w:val="00C5206A"/>
    <w:rsid w:val="00C54DD8"/>
    <w:rsid w:val="00C675DD"/>
    <w:rsid w:val="00C70CC9"/>
    <w:rsid w:val="00C7429A"/>
    <w:rsid w:val="00C74441"/>
    <w:rsid w:val="00C80360"/>
    <w:rsid w:val="00C82111"/>
    <w:rsid w:val="00C86165"/>
    <w:rsid w:val="00C90594"/>
    <w:rsid w:val="00C954B2"/>
    <w:rsid w:val="00C9584C"/>
    <w:rsid w:val="00CA563A"/>
    <w:rsid w:val="00CA75C8"/>
    <w:rsid w:val="00CC5C57"/>
    <w:rsid w:val="00CC7564"/>
    <w:rsid w:val="00CE5799"/>
    <w:rsid w:val="00CF2E39"/>
    <w:rsid w:val="00CF2E8F"/>
    <w:rsid w:val="00CF3356"/>
    <w:rsid w:val="00CF6FC5"/>
    <w:rsid w:val="00CF7F1A"/>
    <w:rsid w:val="00D0480C"/>
    <w:rsid w:val="00D30CB7"/>
    <w:rsid w:val="00D327F6"/>
    <w:rsid w:val="00D35492"/>
    <w:rsid w:val="00D36B8A"/>
    <w:rsid w:val="00D65F22"/>
    <w:rsid w:val="00D71E8D"/>
    <w:rsid w:val="00D80FDC"/>
    <w:rsid w:val="00D828BA"/>
    <w:rsid w:val="00D84D3D"/>
    <w:rsid w:val="00D91F48"/>
    <w:rsid w:val="00D968DB"/>
    <w:rsid w:val="00D96B1D"/>
    <w:rsid w:val="00DA399A"/>
    <w:rsid w:val="00DA5741"/>
    <w:rsid w:val="00DA6675"/>
    <w:rsid w:val="00DB0A70"/>
    <w:rsid w:val="00DB2DFB"/>
    <w:rsid w:val="00DC3CDF"/>
    <w:rsid w:val="00DC403D"/>
    <w:rsid w:val="00DD5219"/>
    <w:rsid w:val="00DE0855"/>
    <w:rsid w:val="00DE5055"/>
    <w:rsid w:val="00DF3ADD"/>
    <w:rsid w:val="00E14ABD"/>
    <w:rsid w:val="00E14BBD"/>
    <w:rsid w:val="00E206DE"/>
    <w:rsid w:val="00E41643"/>
    <w:rsid w:val="00E45639"/>
    <w:rsid w:val="00E52B4A"/>
    <w:rsid w:val="00E64A10"/>
    <w:rsid w:val="00E66645"/>
    <w:rsid w:val="00E70FF3"/>
    <w:rsid w:val="00E72951"/>
    <w:rsid w:val="00E73D63"/>
    <w:rsid w:val="00E83A7F"/>
    <w:rsid w:val="00E93AB3"/>
    <w:rsid w:val="00EA2BAF"/>
    <w:rsid w:val="00EA4484"/>
    <w:rsid w:val="00EA61C2"/>
    <w:rsid w:val="00EC063F"/>
    <w:rsid w:val="00EC2822"/>
    <w:rsid w:val="00EC2E2B"/>
    <w:rsid w:val="00EC533C"/>
    <w:rsid w:val="00EC566E"/>
    <w:rsid w:val="00EC6554"/>
    <w:rsid w:val="00ED0A9E"/>
    <w:rsid w:val="00EE2A65"/>
    <w:rsid w:val="00F00592"/>
    <w:rsid w:val="00F03EC4"/>
    <w:rsid w:val="00F06230"/>
    <w:rsid w:val="00F07BD6"/>
    <w:rsid w:val="00F106C0"/>
    <w:rsid w:val="00F10BA4"/>
    <w:rsid w:val="00F174F6"/>
    <w:rsid w:val="00F17C73"/>
    <w:rsid w:val="00F3331A"/>
    <w:rsid w:val="00F37182"/>
    <w:rsid w:val="00F43E47"/>
    <w:rsid w:val="00F4683D"/>
    <w:rsid w:val="00F51BE6"/>
    <w:rsid w:val="00F54987"/>
    <w:rsid w:val="00F54C29"/>
    <w:rsid w:val="00F64652"/>
    <w:rsid w:val="00F74389"/>
    <w:rsid w:val="00F778E3"/>
    <w:rsid w:val="00F82BD6"/>
    <w:rsid w:val="00F845DF"/>
    <w:rsid w:val="00F86243"/>
    <w:rsid w:val="00F87996"/>
    <w:rsid w:val="00F9554F"/>
    <w:rsid w:val="00FA000F"/>
    <w:rsid w:val="00FA1608"/>
    <w:rsid w:val="00FA1E74"/>
    <w:rsid w:val="00FA6C3E"/>
    <w:rsid w:val="00FB0041"/>
    <w:rsid w:val="00FB4CD0"/>
    <w:rsid w:val="00FC3010"/>
    <w:rsid w:val="00FC6110"/>
    <w:rsid w:val="00FD113A"/>
    <w:rsid w:val="00FD2258"/>
    <w:rsid w:val="00FD32B2"/>
    <w:rsid w:val="00FE07AB"/>
    <w:rsid w:val="00FE30C2"/>
    <w:rsid w:val="00FF2A92"/>
    <w:rsid w:val="00FF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210B75"/>
  <w15:docId w15:val="{992CACE8-2E3D-45D6-85A7-BF1DFC01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lang w:val="fr-CA" w:bidi="hi-IN"/>
    </w:rPr>
  </w:style>
  <w:style w:type="paragraph" w:styleId="Titre1">
    <w:name w:val="heading 1"/>
    <w:basedOn w:val="Normal"/>
    <w:next w:val="Normal"/>
    <w:qFormat/>
    <w:pPr>
      <w:keepNext/>
      <w:outlineLvl w:val="0"/>
    </w:pPr>
    <w:rPr>
      <w:rFonts w:ascii="Impact" w:hAnsi="Impact" w:cs="Times New Roman"/>
      <w:color w:val="333300"/>
      <w:sz w:val="44"/>
      <w:szCs w:val="44"/>
    </w:rPr>
  </w:style>
  <w:style w:type="paragraph" w:styleId="Titre2">
    <w:name w:val="heading 2"/>
    <w:basedOn w:val="Titre1"/>
    <w:next w:val="Normal"/>
    <w:link w:val="Titre2Car"/>
    <w:qFormat/>
    <w:pPr>
      <w:spacing w:after="120" w:line="400" w:lineRule="exact"/>
      <w:outlineLvl w:val="1"/>
    </w:pPr>
    <w:rPr>
      <w:sz w:val="36"/>
      <w:szCs w:val="36"/>
    </w:rPr>
  </w:style>
  <w:style w:type="paragraph" w:styleId="Titre3">
    <w:name w:val="heading 3"/>
    <w:basedOn w:val="Normal"/>
    <w:next w:val="Normal"/>
    <w:qFormat/>
    <w:pPr>
      <w:keepNext/>
      <w:spacing w:before="240" w:after="60"/>
      <w:outlineLvl w:val="2"/>
    </w:pPr>
    <w:rPr>
      <w:rFonts w:ascii="Helvetica" w:hAnsi="Helvetica" w:cs="Helvetica"/>
      <w:b/>
      <w:sz w:val="26"/>
      <w:szCs w:val="26"/>
    </w:rPr>
  </w:style>
  <w:style w:type="paragraph" w:styleId="Titre4">
    <w:name w:val="heading 4"/>
    <w:basedOn w:val="Titre1"/>
    <w:next w:val="Normal"/>
    <w:qFormat/>
    <w:pPr>
      <w:outlineLvl w:val="3"/>
    </w:pPr>
    <w:rPr>
      <w:i/>
      <w:sz w:val="24"/>
      <w:szCs w:val="24"/>
    </w:rPr>
  </w:style>
  <w:style w:type="paragraph" w:styleId="Titre5">
    <w:name w:val="heading 5"/>
    <w:basedOn w:val="Titre1"/>
    <w:next w:val="Normal"/>
    <w:qFormat/>
    <w:pPr>
      <w:outlineLvl w:val="4"/>
    </w:pPr>
    <w:rPr>
      <w:sz w:val="28"/>
      <w:szCs w:val="28"/>
    </w:rPr>
  </w:style>
  <w:style w:type="paragraph" w:styleId="Titre6">
    <w:name w:val="heading 6"/>
    <w:basedOn w:val="Normal"/>
    <w:next w:val="Normal"/>
    <w:qFormat/>
    <w:pPr>
      <w:spacing w:before="240" w:after="60"/>
      <w:outlineLvl w:val="5"/>
    </w:pPr>
    <w:rPr>
      <w:rFonts w:ascii="Times" w:hAnsi="Times" w:cs="Times"/>
      <w:b/>
      <w:sz w:val="22"/>
      <w:szCs w:val="22"/>
    </w:rPr>
  </w:style>
  <w:style w:type="paragraph" w:styleId="Titre9">
    <w:name w:val="heading 9"/>
    <w:basedOn w:val="Normal"/>
    <w:next w:val="Normal"/>
    <w:qFormat/>
    <w:pPr>
      <w:keepNext/>
      <w:outlineLvl w:val="8"/>
    </w:pPr>
    <w:rPr>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320"/>
        <w:tab w:val="right" w:pos="8640"/>
      </w:tabs>
    </w:pPr>
    <w:rPr>
      <w:rFonts w:ascii="Times New Roman" w:hAnsi="Times New Roman" w:cs="Times New Roman"/>
      <w:sz w:val="20"/>
      <w:szCs w:val="20"/>
    </w:rPr>
  </w:style>
  <w:style w:type="paragraph" w:styleId="Pieddepage">
    <w:name w:val="footer"/>
    <w:basedOn w:val="Normal"/>
    <w:pPr>
      <w:tabs>
        <w:tab w:val="center" w:pos="4320"/>
        <w:tab w:val="right" w:pos="8640"/>
      </w:tabs>
    </w:pPr>
  </w:style>
  <w:style w:type="paragraph" w:styleId="Corpsdetexte">
    <w:name w:val="Body Text"/>
    <w:basedOn w:val="Normal"/>
    <w:link w:val="CorpsdetexteCar"/>
    <w:pPr>
      <w:spacing w:after="120" w:line="240" w:lineRule="atLeast"/>
    </w:pPr>
    <w:rPr>
      <w:sz w:val="20"/>
      <w:szCs w:val="20"/>
    </w:rPr>
  </w:style>
  <w:style w:type="paragraph" w:styleId="Retraitcorpsdetexte">
    <w:name w:val="Body Text Indent"/>
    <w:basedOn w:val="Normal"/>
    <w:pPr>
      <w:tabs>
        <w:tab w:val="left" w:pos="180"/>
      </w:tabs>
      <w:spacing w:line="220" w:lineRule="atLeast"/>
      <w:ind w:left="187" w:hanging="187"/>
    </w:pPr>
    <w:rPr>
      <w:sz w:val="18"/>
      <w:szCs w:val="18"/>
    </w:rPr>
  </w:style>
  <w:style w:type="paragraph" w:customStyle="1" w:styleId="CaptionText">
    <w:name w:val="Caption Text"/>
    <w:basedOn w:val="Normal"/>
    <w:pPr>
      <w:spacing w:line="220" w:lineRule="atLeast"/>
      <w:jc w:val="center"/>
    </w:pPr>
    <w:rPr>
      <w:color w:val="333300"/>
      <w:sz w:val="18"/>
      <w:szCs w:val="18"/>
      <w:lang w:bidi="en-US"/>
    </w:rPr>
  </w:style>
  <w:style w:type="paragraph" w:customStyle="1" w:styleId="QuoteText">
    <w:name w:val="Quote Text"/>
    <w:basedOn w:val="CaptionText"/>
    <w:pPr>
      <w:spacing w:line="280" w:lineRule="atLeast"/>
      <w:jc w:val="right"/>
    </w:pPr>
    <w:rPr>
      <w:i/>
      <w:sz w:val="20"/>
      <w:szCs w:val="20"/>
    </w:rPr>
  </w:style>
  <w:style w:type="paragraph" w:customStyle="1" w:styleId="Masthead">
    <w:name w:val="Masthead"/>
    <w:basedOn w:val="Titre1"/>
    <w:rPr>
      <w:rFonts w:cs="Impact"/>
      <w:sz w:val="96"/>
      <w:szCs w:val="96"/>
      <w:lang w:bidi="en-US"/>
    </w:rPr>
  </w:style>
  <w:style w:type="paragraph" w:customStyle="1" w:styleId="RunningHead">
    <w:name w:val="Running Head"/>
    <w:basedOn w:val="Normal"/>
    <w:rPr>
      <w:rFonts w:ascii="Impact" w:hAnsi="Impact" w:cs="Impact"/>
      <w:color w:val="FFFFFF"/>
      <w:sz w:val="36"/>
      <w:szCs w:val="36"/>
      <w:lang w:bidi="en-US"/>
    </w:rPr>
  </w:style>
  <w:style w:type="character" w:customStyle="1" w:styleId="En-tteCar">
    <w:name w:val="En-tête Car"/>
    <w:basedOn w:val="Policepardfaut"/>
    <w:link w:val="En-tte"/>
    <w:uiPriority w:val="99"/>
    <w:rsid w:val="00EC533C"/>
    <w:rPr>
      <w:lang w:bidi="hi-IN"/>
    </w:rPr>
  </w:style>
  <w:style w:type="paragraph" w:styleId="Textedebulles">
    <w:name w:val="Balloon Text"/>
    <w:basedOn w:val="Normal"/>
    <w:link w:val="TextedebullesCar"/>
    <w:semiHidden/>
    <w:unhideWhenUsed/>
    <w:rsid w:val="00B07F51"/>
    <w:rPr>
      <w:rFonts w:ascii="Segoe UI" w:hAnsi="Segoe UI" w:cs="Mangal"/>
      <w:sz w:val="18"/>
      <w:szCs w:val="16"/>
    </w:rPr>
  </w:style>
  <w:style w:type="character" w:customStyle="1" w:styleId="TextedebullesCar">
    <w:name w:val="Texte de bulles Car"/>
    <w:basedOn w:val="Policepardfaut"/>
    <w:link w:val="Textedebulles"/>
    <w:semiHidden/>
    <w:rsid w:val="00B07F51"/>
    <w:rPr>
      <w:rFonts w:ascii="Segoe UI" w:hAnsi="Segoe UI" w:cs="Mangal"/>
      <w:sz w:val="18"/>
      <w:szCs w:val="16"/>
      <w:lang w:bidi="hi-IN"/>
    </w:rPr>
  </w:style>
  <w:style w:type="character" w:styleId="Lienhypertexte">
    <w:name w:val="Hyperlink"/>
    <w:basedOn w:val="Policepardfaut"/>
    <w:unhideWhenUsed/>
    <w:rsid w:val="00582F01"/>
    <w:rPr>
      <w:color w:val="6B9F25" w:themeColor="hyperlink"/>
      <w:u w:val="single"/>
    </w:rPr>
  </w:style>
  <w:style w:type="paragraph" w:styleId="Sansinterligne">
    <w:name w:val="No Spacing"/>
    <w:link w:val="SansinterligneCar"/>
    <w:uiPriority w:val="1"/>
    <w:qFormat/>
    <w:rsid w:val="001428D8"/>
    <w:rPr>
      <w:rFonts w:asciiTheme="minorHAnsi" w:eastAsiaTheme="minorEastAsia" w:hAnsiTheme="minorHAnsi" w:cstheme="minorBidi"/>
      <w:sz w:val="22"/>
      <w:szCs w:val="22"/>
      <w:lang w:val="fr-CA" w:eastAsia="fr-CA"/>
    </w:rPr>
  </w:style>
  <w:style w:type="character" w:customStyle="1" w:styleId="SansinterligneCar">
    <w:name w:val="Sans interligne Car"/>
    <w:basedOn w:val="Policepardfaut"/>
    <w:link w:val="Sansinterligne"/>
    <w:uiPriority w:val="1"/>
    <w:rsid w:val="001428D8"/>
    <w:rPr>
      <w:rFonts w:asciiTheme="minorHAnsi" w:eastAsiaTheme="minorEastAsia" w:hAnsiTheme="minorHAnsi" w:cstheme="minorBidi"/>
      <w:sz w:val="22"/>
      <w:szCs w:val="22"/>
      <w:lang w:val="fr-CA" w:eastAsia="fr-CA"/>
    </w:rPr>
  </w:style>
  <w:style w:type="paragraph" w:styleId="Textebrut">
    <w:name w:val="Plain Text"/>
    <w:basedOn w:val="Normal"/>
    <w:link w:val="TextebrutCar"/>
    <w:uiPriority w:val="99"/>
    <w:unhideWhenUsed/>
    <w:rsid w:val="007E097E"/>
    <w:rPr>
      <w:rFonts w:ascii="Consolas" w:eastAsiaTheme="minorHAnsi" w:hAnsi="Consolas" w:cstheme="minorBidi"/>
      <w:sz w:val="21"/>
      <w:szCs w:val="21"/>
      <w:lang w:eastAsia="fr-CA" w:bidi="ar-SA"/>
    </w:rPr>
  </w:style>
  <w:style w:type="character" w:customStyle="1" w:styleId="TextebrutCar">
    <w:name w:val="Texte brut Car"/>
    <w:basedOn w:val="Policepardfaut"/>
    <w:link w:val="Textebrut"/>
    <w:uiPriority w:val="99"/>
    <w:rsid w:val="007E097E"/>
    <w:rPr>
      <w:rFonts w:ascii="Consolas" w:eastAsiaTheme="minorHAnsi" w:hAnsi="Consolas" w:cstheme="minorBidi"/>
      <w:sz w:val="21"/>
      <w:szCs w:val="21"/>
      <w:lang w:val="fr-CA" w:eastAsia="fr-CA"/>
    </w:rPr>
  </w:style>
  <w:style w:type="character" w:customStyle="1" w:styleId="CorpsdetexteCar">
    <w:name w:val="Corps de texte Car"/>
    <w:basedOn w:val="Policepardfaut"/>
    <w:link w:val="Corpsdetexte"/>
    <w:rsid w:val="00924008"/>
    <w:rPr>
      <w:rFonts w:ascii="Arial" w:hAnsi="Arial" w:cs="Arial"/>
      <w:lang w:val="fr-CA" w:bidi="hi-IN"/>
    </w:rPr>
  </w:style>
  <w:style w:type="character" w:customStyle="1" w:styleId="Titre2Car">
    <w:name w:val="Titre 2 Car"/>
    <w:basedOn w:val="Policepardfaut"/>
    <w:link w:val="Titre2"/>
    <w:rsid w:val="0056299E"/>
    <w:rPr>
      <w:rFonts w:ascii="Impact" w:hAnsi="Impact"/>
      <w:color w:val="333300"/>
      <w:sz w:val="36"/>
      <w:szCs w:val="36"/>
      <w:lang w:val="fr-CA" w:bidi="hi-IN"/>
    </w:rPr>
  </w:style>
  <w:style w:type="character" w:styleId="Mentionnonrsolue">
    <w:name w:val="Unresolved Mention"/>
    <w:basedOn w:val="Policepardfaut"/>
    <w:uiPriority w:val="99"/>
    <w:semiHidden/>
    <w:unhideWhenUsed/>
    <w:rsid w:val="007E7965"/>
    <w:rPr>
      <w:color w:val="605E5C"/>
      <w:shd w:val="clear" w:color="auto" w:fill="E1DFDD"/>
    </w:rPr>
  </w:style>
  <w:style w:type="character" w:styleId="Lienhypertextesuivivisit">
    <w:name w:val="FollowedHyperlink"/>
    <w:basedOn w:val="Policepardfaut"/>
    <w:semiHidden/>
    <w:unhideWhenUsed/>
    <w:rsid w:val="00587052"/>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34902">
      <w:bodyDiv w:val="1"/>
      <w:marLeft w:val="0"/>
      <w:marRight w:val="0"/>
      <w:marTop w:val="0"/>
      <w:marBottom w:val="0"/>
      <w:divBdr>
        <w:top w:val="none" w:sz="0" w:space="0" w:color="auto"/>
        <w:left w:val="none" w:sz="0" w:space="0" w:color="auto"/>
        <w:bottom w:val="none" w:sz="0" w:space="0" w:color="auto"/>
        <w:right w:val="none" w:sz="0" w:space="0" w:color="auto"/>
      </w:divBdr>
    </w:div>
    <w:div w:id="277293903">
      <w:bodyDiv w:val="1"/>
      <w:marLeft w:val="0"/>
      <w:marRight w:val="0"/>
      <w:marTop w:val="0"/>
      <w:marBottom w:val="0"/>
      <w:divBdr>
        <w:top w:val="none" w:sz="0" w:space="0" w:color="auto"/>
        <w:left w:val="none" w:sz="0" w:space="0" w:color="auto"/>
        <w:bottom w:val="none" w:sz="0" w:space="0" w:color="auto"/>
        <w:right w:val="none" w:sz="0" w:space="0" w:color="auto"/>
      </w:divBdr>
    </w:div>
    <w:div w:id="737090233">
      <w:bodyDiv w:val="1"/>
      <w:marLeft w:val="0"/>
      <w:marRight w:val="0"/>
      <w:marTop w:val="0"/>
      <w:marBottom w:val="0"/>
      <w:divBdr>
        <w:top w:val="none" w:sz="0" w:space="0" w:color="auto"/>
        <w:left w:val="none" w:sz="0" w:space="0" w:color="auto"/>
        <w:bottom w:val="none" w:sz="0" w:space="0" w:color="auto"/>
        <w:right w:val="none" w:sz="0" w:space="0" w:color="auto"/>
      </w:divBdr>
    </w:div>
    <w:div w:id="1128890100">
      <w:bodyDiv w:val="1"/>
      <w:marLeft w:val="0"/>
      <w:marRight w:val="0"/>
      <w:marTop w:val="0"/>
      <w:marBottom w:val="0"/>
      <w:divBdr>
        <w:top w:val="none" w:sz="0" w:space="0" w:color="auto"/>
        <w:left w:val="none" w:sz="0" w:space="0" w:color="auto"/>
        <w:bottom w:val="none" w:sz="0" w:space="0" w:color="auto"/>
        <w:right w:val="none" w:sz="0" w:space="0" w:color="auto"/>
      </w:divBdr>
    </w:div>
    <w:div w:id="1808157080">
      <w:bodyDiv w:val="1"/>
      <w:marLeft w:val="0"/>
      <w:marRight w:val="0"/>
      <w:marTop w:val="0"/>
      <w:marBottom w:val="0"/>
      <w:divBdr>
        <w:top w:val="none" w:sz="0" w:space="0" w:color="auto"/>
        <w:left w:val="none" w:sz="0" w:space="0" w:color="auto"/>
        <w:bottom w:val="none" w:sz="0" w:space="0" w:color="auto"/>
        <w:right w:val="none" w:sz="0" w:space="0" w:color="auto"/>
      </w:divBdr>
    </w:div>
    <w:div w:id="1847943937">
      <w:bodyDiv w:val="1"/>
      <w:marLeft w:val="0"/>
      <w:marRight w:val="0"/>
      <w:marTop w:val="0"/>
      <w:marBottom w:val="0"/>
      <w:divBdr>
        <w:top w:val="none" w:sz="0" w:space="0" w:color="auto"/>
        <w:left w:val="none" w:sz="0" w:space="0" w:color="auto"/>
        <w:bottom w:val="none" w:sz="0" w:space="0" w:color="auto"/>
        <w:right w:val="none" w:sz="0" w:space="0" w:color="auto"/>
      </w:divBdr>
    </w:div>
    <w:div w:id="2012096484">
      <w:bodyDiv w:val="1"/>
      <w:marLeft w:val="0"/>
      <w:marRight w:val="0"/>
      <w:marTop w:val="0"/>
      <w:marBottom w:val="0"/>
      <w:divBdr>
        <w:top w:val="none" w:sz="0" w:space="0" w:color="auto"/>
        <w:left w:val="none" w:sz="0" w:space="0" w:color="auto"/>
        <w:bottom w:val="none" w:sz="0" w:space="0" w:color="auto"/>
        <w:right w:val="none" w:sz="0" w:space="0" w:color="auto"/>
      </w:divBdr>
    </w:div>
    <w:div w:id="2030764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image" Target="media/image13.png"/><Relationship Id="rId39" Type="http://schemas.openxmlformats.org/officeDocument/2006/relationships/header" Target="header2.xml"/><Relationship Id="rId21" Type="http://schemas.microsoft.com/office/2007/relationships/hdphoto" Target="media/hdphoto1.wdp"/><Relationship Id="rId34" Type="http://schemas.openxmlformats.org/officeDocument/2006/relationships/hyperlink" Target="https://forms.gle/Bn6AmbPPNeiNZtUE6" TargetMode="External"/><Relationship Id="rId42" Type="http://schemas.openxmlformats.org/officeDocument/2006/relationships/header" Target="header3.xml"/><Relationship Id="rId47" Type="http://schemas.openxmlformats.org/officeDocument/2006/relationships/hyperlink" Target="http://www.facebook.com/aphrso" TargetMode="External"/><Relationship Id="rId50" Type="http://schemas.openxmlformats.org/officeDocument/2006/relationships/hyperlink" Target="http://www.aphrso.org/devenir-membre" TargetMode="External"/><Relationship Id="rId55" Type="http://schemas.openxmlformats.org/officeDocument/2006/relationships/image" Target="media/image26.png"/><Relationship Id="rId63" Type="http://schemas.openxmlformats.org/officeDocument/2006/relationships/image" Target="media/image33.jpeg"/><Relationship Id="rId68" Type="http://schemas.openxmlformats.org/officeDocument/2006/relationships/hyperlink" Target="http://www.aphrso.org" TargetMode="External"/><Relationship Id="rId76" Type="http://schemas.openxmlformats.org/officeDocument/2006/relationships/image" Target="media/image41.jpeg"/><Relationship Id="rId84" Type="http://schemas.openxmlformats.org/officeDocument/2006/relationships/image" Target="media/image49.jpeg"/><Relationship Id="rId7" Type="http://schemas.openxmlformats.org/officeDocument/2006/relationships/footnotes" Target="footnotes.xml"/><Relationship Id="rId71"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hyperlink" Target="mailto:info@aphrso.org" TargetMode="External"/><Relationship Id="rId29" Type="http://schemas.openxmlformats.org/officeDocument/2006/relationships/hyperlink" Target="http://www.aphrso.org/prixcoupdecoeur" TargetMode="Externa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footer" Target="footer1.xml"/><Relationship Id="rId45" Type="http://schemas.openxmlformats.org/officeDocument/2006/relationships/hyperlink" Target="https://don.centraide-mtl.org" TargetMode="External"/><Relationship Id="rId53" Type="http://schemas.openxmlformats.org/officeDocument/2006/relationships/image" Target="media/image24.wmf"/><Relationship Id="rId58" Type="http://schemas.openxmlformats.org/officeDocument/2006/relationships/image" Target="media/image28.png"/><Relationship Id="rId66" Type="http://schemas.openxmlformats.org/officeDocument/2006/relationships/hyperlink" Target="mailto:info@aphrso.org" TargetMode="External"/><Relationship Id="rId74" Type="http://schemas.openxmlformats.org/officeDocument/2006/relationships/image" Target="media/image39.jpeg"/><Relationship Id="rId79" Type="http://schemas.openxmlformats.org/officeDocument/2006/relationships/image" Target="media/image44.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1.jpeg"/><Relationship Id="rId82" Type="http://schemas.openxmlformats.org/officeDocument/2006/relationships/image" Target="media/image47.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www.aphrso.org/invitation-a-joindre-la-brigade-axecible" TargetMode="External"/><Relationship Id="rId27" Type="http://schemas.openxmlformats.org/officeDocument/2006/relationships/image" Target="media/image14.png"/><Relationship Id="rId30" Type="http://schemas.openxmlformats.org/officeDocument/2006/relationships/hyperlink" Target="http://www.aphrso.org/prixcoupdecoeur" TargetMode="External"/><Relationship Id="rId35" Type="http://schemas.openxmlformats.org/officeDocument/2006/relationships/image" Target="media/image18.png"/><Relationship Id="rId43" Type="http://schemas.openxmlformats.org/officeDocument/2006/relationships/footer" Target="footer3.xml"/><Relationship Id="rId48" Type="http://schemas.openxmlformats.org/officeDocument/2006/relationships/hyperlink" Target="http://www.facebook.com/aphrso" TargetMode="External"/><Relationship Id="rId56" Type="http://schemas.microsoft.com/office/2007/relationships/hdphoto" Target="media/hdphoto2.wdp"/><Relationship Id="rId64" Type="http://schemas.openxmlformats.org/officeDocument/2006/relationships/image" Target="media/image34.png"/><Relationship Id="rId69" Type="http://schemas.openxmlformats.org/officeDocument/2006/relationships/hyperlink" Target="mailto:info@aphrso.org" TargetMode="External"/><Relationship Id="rId77"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hyperlink" Target="http://www.aphrso.org/devenir-membre" TargetMode="External"/><Relationship Id="rId72" Type="http://schemas.openxmlformats.org/officeDocument/2006/relationships/image" Target="media/image37.jpeg"/><Relationship Id="rId80" Type="http://schemas.openxmlformats.org/officeDocument/2006/relationships/image" Target="media/image45.jpeg"/><Relationship Id="rId85" Type="http://schemas.openxmlformats.org/officeDocument/2006/relationships/header" Target="header4.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mailto:info@aphrso.org" TargetMode="External"/><Relationship Id="rId25" Type="http://schemas.openxmlformats.org/officeDocument/2006/relationships/image" Target="media/image12.png"/><Relationship Id="rId33" Type="http://schemas.openxmlformats.org/officeDocument/2006/relationships/hyperlink" Target="https://forms.gle/Bn6AmbPPNeiNZtUE6" TargetMode="External"/><Relationship Id="rId38" Type="http://schemas.openxmlformats.org/officeDocument/2006/relationships/header" Target="header1.xml"/><Relationship Id="rId46" Type="http://schemas.openxmlformats.org/officeDocument/2006/relationships/image" Target="media/image21.png"/><Relationship Id="rId59" Type="http://schemas.openxmlformats.org/officeDocument/2006/relationships/image" Target="media/image29.png"/><Relationship Id="rId67" Type="http://schemas.openxmlformats.org/officeDocument/2006/relationships/image" Target="media/image35.jpeg"/><Relationship Id="rId20" Type="http://schemas.openxmlformats.org/officeDocument/2006/relationships/image" Target="media/image10.png"/><Relationship Id="rId41" Type="http://schemas.openxmlformats.org/officeDocument/2006/relationships/footer" Target="footer2.xml"/><Relationship Id="rId54" Type="http://schemas.openxmlformats.org/officeDocument/2006/relationships/image" Target="media/image25.png"/><Relationship Id="rId62" Type="http://schemas.openxmlformats.org/officeDocument/2006/relationships/image" Target="media/image32.png"/><Relationship Id="rId70" Type="http://schemas.openxmlformats.org/officeDocument/2006/relationships/hyperlink" Target="http://www.aphrso.org" TargetMode="External"/><Relationship Id="rId75" Type="http://schemas.openxmlformats.org/officeDocument/2006/relationships/image" Target="media/image40.png"/><Relationship Id="rId83" Type="http://schemas.openxmlformats.org/officeDocument/2006/relationships/image" Target="media/image48.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aphrso.org/invitation-a-joindre-la-brigade-axecible" TargetMode="External"/><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22.png"/><Relationship Id="rId57" Type="http://schemas.openxmlformats.org/officeDocument/2006/relationships/image" Target="media/image27.pn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hyperlink" Target="https://don.centraide-mtl.org" TargetMode="External"/><Relationship Id="rId52" Type="http://schemas.openxmlformats.org/officeDocument/2006/relationships/image" Target="media/image23.png"/><Relationship Id="rId60" Type="http://schemas.openxmlformats.org/officeDocument/2006/relationships/image" Target="media/image30.png"/><Relationship Id="rId65" Type="http://schemas.microsoft.com/office/2007/relationships/hdphoto" Target="media/hdphoto3.wdp"/><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image" Target="media/image50.png"/></Relationships>
</file>

<file path=word/_rels/header3.xml.rels><?xml version="1.0" encoding="UTF-8" standalone="yes"?>
<Relationships xmlns="http://schemas.openxmlformats.org/package/2006/relationships"><Relationship Id="rId1" Type="http://schemas.openxmlformats.org/officeDocument/2006/relationships/hyperlink" Target="http://www.aphrs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Bulletin%20d'information%20(th&#232;me%20Simple,%204-col.,%206-p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A290A4B-0FF4-4517-B4EB-E8276D750BFA}">
  <ds:schemaRefs>
    <ds:schemaRef ds:uri="http://schemas.openxmlformats.org/officeDocument/2006/bibliography"/>
  </ds:schemaRefs>
</ds:datastoreItem>
</file>

<file path=customXml/itemProps2.xml><?xml version="1.0" encoding="utf-8"?>
<ds:datastoreItem xmlns:ds="http://schemas.openxmlformats.org/officeDocument/2006/customXml" ds:itemID="{D930A01C-3DDD-4DB4-AC4D-0E1990A863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Bulletin d'information (thème Simple, 4-col., 6-pp.)</Template>
  <TotalTime>130</TotalTime>
  <Pages>8</Pages>
  <Words>35</Words>
  <Characters>193</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APHRSO</dc:creator>
  <cp:keywords/>
  <dc:description/>
  <cp:lastModifiedBy>Nancy Côté</cp:lastModifiedBy>
  <cp:revision>13</cp:revision>
  <cp:lastPrinted>2023-11-15T14:00:00Z</cp:lastPrinted>
  <dcterms:created xsi:type="dcterms:W3CDTF">2023-11-08T21:13:00Z</dcterms:created>
  <dcterms:modified xsi:type="dcterms:W3CDTF">2023-11-15T14:01:00Z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TC062062911036</vt:lpwstr>
  </property>
</Properties>
</file>