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0FCAA2F9"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497AA939">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soit août 2023.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soit août 2023.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4178D768" w:rsidR="001E75CA" w:rsidRDefault="001E75CA"/>
    <w:p w14:paraId="5B9F3FE4" w14:textId="461D0F2A" w:rsidR="001E75CA" w:rsidRDefault="001E75CA"/>
    <w:p w14:paraId="0762FE60" w14:textId="77777777" w:rsidR="001E75CA" w:rsidRDefault="001E75CA"/>
    <w:p w14:paraId="7BC5559B" w14:textId="3C3E1D2F" w:rsidR="001E75CA" w:rsidRDefault="00895E35">
      <w:r>
        <w:rPr>
          <w:noProof/>
          <w:lang w:eastAsia="fr-CA" w:bidi="ar-SA"/>
        </w:rPr>
        <w:drawing>
          <wp:anchor distT="0" distB="0" distL="114300" distR="114300" simplePos="0" relativeHeight="251749376" behindDoc="0" locked="0" layoutInCell="1" allowOverlap="1" wp14:anchorId="612BF113" wp14:editId="2ED18E4E">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4AF34AAE" w:rsidR="001E75CA" w:rsidRDefault="001E75CA"/>
    <w:p w14:paraId="1D5D4761" w14:textId="62DDEA69" w:rsidR="00EC2E2B" w:rsidRDefault="002B5EF4">
      <w:r>
        <w:rPr>
          <w:noProof/>
          <w:lang w:eastAsia="fr-CA" w:bidi="ar-SA"/>
        </w:rPr>
        <mc:AlternateContent>
          <mc:Choice Requires="wps">
            <w:drawing>
              <wp:anchor distT="0" distB="0" distL="114300" distR="114300" simplePos="0" relativeHeight="251660288" behindDoc="0" locked="0" layoutInCell="0" allowOverlap="1" wp14:anchorId="095ADE16" wp14:editId="48B62471">
                <wp:simplePos x="0" y="0"/>
                <wp:positionH relativeFrom="page">
                  <wp:posOffset>5622004</wp:posOffset>
                </wp:positionH>
                <wp:positionV relativeFrom="page">
                  <wp:posOffset>7373989</wp:posOffset>
                </wp:positionV>
                <wp:extent cx="1562100" cy="2079277"/>
                <wp:effectExtent l="0" t="0" r="0" b="1651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079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DE16" id="_x0000_t202" coordsize="21600,21600" o:spt="202" path="m,l,21600r21600,l21600,xe">
                <v:stroke joinstyle="miter"/>
                <v:path gradientshapeok="t" o:connecttype="rect"/>
              </v:shapetype>
              <v:shape id="Text Box 137" o:spid="_x0000_s1037" type="#_x0000_t202" style="position:absolute;margin-left:442.7pt;margin-top:580.65pt;width:123pt;height:1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" o:allowincell="f"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2389B80E" wp14:editId="17527AF6">
                <wp:simplePos x="0" y="0"/>
                <wp:positionH relativeFrom="page">
                  <wp:posOffset>3946668</wp:posOffset>
                </wp:positionH>
                <wp:positionV relativeFrom="page">
                  <wp:posOffset>7368294</wp:posOffset>
                </wp:positionV>
                <wp:extent cx="1551940" cy="1157523"/>
                <wp:effectExtent l="0" t="0" r="10160" b="508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157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8" type="#_x0000_t202" style="position:absolute;margin-left:310.75pt;margin-top:580.2pt;width:122.2pt;height:9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" o:allowincell="f" filled="f" stroked="f">
                <v:textbox style="mso-next-textbox:#Text Box 137" inset="0,0,0,0">
                  <w:txbxContent/>
                </v:textbox>
                <w10:wrap anchorx="page" anchory="page"/>
              </v:shape>
            </w:pict>
          </mc:Fallback>
        </mc:AlternateContent>
      </w:r>
      <w:r w:rsidR="009B5131">
        <w:rPr>
          <w:noProof/>
          <w:lang w:eastAsia="fr-CA" w:bidi="ar-SA"/>
        </w:rPr>
        <mc:AlternateContent>
          <mc:Choice Requires="wps">
            <w:drawing>
              <wp:anchor distT="0" distB="0" distL="114300" distR="114300" simplePos="0" relativeHeight="251657216" behindDoc="0" locked="0" layoutInCell="0" allowOverlap="1" wp14:anchorId="1C9A78D5" wp14:editId="39779C30">
                <wp:simplePos x="0" y="0"/>
                <wp:positionH relativeFrom="page">
                  <wp:posOffset>4017675</wp:posOffset>
                </wp:positionH>
                <wp:positionV relativeFrom="page">
                  <wp:posOffset>3742881</wp:posOffset>
                </wp:positionV>
                <wp:extent cx="1554480" cy="3179080"/>
                <wp:effectExtent l="0" t="0" r="7620" b="254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17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37" type="#_x0000_t202" style="position:absolute;margin-left:316.35pt;margin-top:294.7pt;width:122.4pt;height:250.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" o:allowincell="f" filled="f" stroked="f">
                <v:textbox style="mso-next-textbox:#Text Box 133" inset="0,0,0,0">
                  <w:txbxContent/>
                </v:textbox>
                <w10:wrap anchorx="page" anchory="page"/>
              </v:shape>
            </w:pict>
          </mc:Fallback>
        </mc:AlternateContent>
      </w:r>
      <w:r w:rsidR="00AD02C0">
        <w:rPr>
          <w:noProof/>
          <w:lang w:eastAsia="fr-CA" w:bidi="ar-SA"/>
        </w:rPr>
        <mc:AlternateContent>
          <mc:Choice Requires="wps">
            <w:drawing>
              <wp:anchor distT="0" distB="0" distL="114300" distR="114300" simplePos="0" relativeHeight="251614208" behindDoc="0" locked="0" layoutInCell="1" allowOverlap="1" wp14:anchorId="79FEE192" wp14:editId="71270EF2">
                <wp:simplePos x="0" y="0"/>
                <wp:positionH relativeFrom="page">
                  <wp:posOffset>2369820</wp:posOffset>
                </wp:positionH>
                <wp:positionV relativeFrom="page">
                  <wp:posOffset>7048500</wp:posOffset>
                </wp:positionV>
                <wp:extent cx="4800600" cy="274320"/>
                <wp:effectExtent l="0" t="0" r="0" b="1143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5E1E9F19" w:rsidR="001E75CA" w:rsidRPr="006D113F" w:rsidRDefault="008963A3">
                            <w:pPr>
                              <w:pStyle w:val="Titre2"/>
                              <w:rPr>
                                <w:color w:val="335B74" w:themeColor="text2"/>
                              </w:rPr>
                            </w:pPr>
                            <w:r>
                              <w:rPr>
                                <w:rFonts w:ascii="Bookman Old Style" w:hAnsi="Bookman Old Style"/>
                                <w:b/>
                                <w:bCs/>
                                <w:color w:val="335B74" w:themeColor="text2"/>
                              </w:rPr>
                              <w:t>Grand retour de n</w:t>
                            </w:r>
                            <w:r w:rsidR="009E1A47" w:rsidRPr="006D113F">
                              <w:rPr>
                                <w:rFonts w:ascii="Bookman Old Style" w:hAnsi="Bookman Old Style"/>
                                <w:b/>
                                <w:bCs/>
                                <w:color w:val="335B74" w:themeColor="text2"/>
                              </w:rPr>
                              <w:t>otre fête annuelle!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38" type="#_x0000_t202" style="position:absolute;margin-left:186.6pt;margin-top:555pt;width:378pt;height:21.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" filled="f" stroked="f">
                <v:textbox inset="0,0,0,0">
                  <w:txbxContent>
                    <w:p w14:paraId="325D735A" w14:textId="5E1E9F19" w:rsidR="001E75CA" w:rsidRPr="006D113F" w:rsidRDefault="008963A3">
                      <w:pPr>
                        <w:pStyle w:val="Titre2"/>
                        <w:rPr>
                          <w:color w:val="335B74" w:themeColor="text2"/>
                        </w:rPr>
                      </w:pPr>
                      <w:r>
                        <w:rPr>
                          <w:rFonts w:ascii="Bookman Old Style" w:hAnsi="Bookman Old Style"/>
                          <w:b/>
                          <w:bCs/>
                          <w:color w:val="335B74" w:themeColor="text2"/>
                        </w:rPr>
                        <w:t>Grand retour de n</w:t>
                      </w:r>
                      <w:r w:rsidR="009E1A47" w:rsidRPr="006D113F">
                        <w:rPr>
                          <w:rFonts w:ascii="Bookman Old Style" w:hAnsi="Bookman Old Style"/>
                          <w:b/>
                          <w:bCs/>
                          <w:color w:val="335B74" w:themeColor="text2"/>
                        </w:rPr>
                        <w:t>otre fête annuelle!</w:t>
                      </w:r>
                    </w:p>
                  </w:txbxContent>
                </v:textbox>
                <w10:wrap anchorx="page" anchory="page"/>
              </v:shape>
            </w:pict>
          </mc:Fallback>
        </mc:AlternateContent>
      </w:r>
      <w:r w:rsidR="007A7FDB" w:rsidRPr="00D118D8">
        <w:rPr>
          <w:noProof/>
        </w:rPr>
        <w:drawing>
          <wp:anchor distT="0" distB="0" distL="114300" distR="114300" simplePos="0" relativeHeight="251884544" behindDoc="1" locked="0" layoutInCell="1" allowOverlap="1" wp14:anchorId="375C7949" wp14:editId="5328570C">
            <wp:simplePos x="0" y="0"/>
            <wp:positionH relativeFrom="column">
              <wp:posOffset>4966970</wp:posOffset>
            </wp:positionH>
            <wp:positionV relativeFrom="paragraph">
              <wp:posOffset>826770</wp:posOffset>
            </wp:positionV>
            <wp:extent cx="667385" cy="929640"/>
            <wp:effectExtent l="0" t="0" r="0" b="3810"/>
            <wp:wrapTight wrapText="bothSides">
              <wp:wrapPolygon edited="0">
                <wp:start x="3699" y="0"/>
                <wp:lineTo x="1233" y="4426"/>
                <wp:lineTo x="0" y="7967"/>
                <wp:lineTo x="0" y="19918"/>
                <wp:lineTo x="6166" y="21246"/>
                <wp:lineTo x="16647" y="21246"/>
                <wp:lineTo x="20963" y="19033"/>
                <wp:lineTo x="20963" y="2656"/>
                <wp:lineTo x="14797" y="0"/>
                <wp:lineTo x="3699" y="0"/>
              </wp:wrapPolygon>
            </wp:wrapTight>
            <wp:docPr id="2020384696"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4696" name="Imag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38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FDB">
        <w:rPr>
          <w:noProof/>
          <w:lang w:eastAsia="fr-CA" w:bidi="ar-SA"/>
        </w:rPr>
        <mc:AlternateContent>
          <mc:Choice Requires="wps">
            <w:drawing>
              <wp:anchor distT="0" distB="0" distL="114300" distR="114300" simplePos="0" relativeHeight="251658240" behindDoc="0" locked="0" layoutInCell="0" allowOverlap="1" wp14:anchorId="1A783ECA" wp14:editId="49464239">
                <wp:simplePos x="0" y="0"/>
                <wp:positionH relativeFrom="page">
                  <wp:posOffset>5669280</wp:posOffset>
                </wp:positionH>
                <wp:positionV relativeFrom="page">
                  <wp:posOffset>3749040</wp:posOffset>
                </wp:positionV>
                <wp:extent cx="1550670" cy="3078480"/>
                <wp:effectExtent l="0" t="0" r="11430" b="762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307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39" type="#_x0000_t202" style="position:absolute;margin-left:446.4pt;margin-top:295.2pt;width:122.1pt;height:24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" o:allowincell="f" filled="f" stroked="f">
                <v:textbox inset="0,0,0,0">
                  <w:txbxContent/>
                </v:textbox>
                <w10:wrap anchorx="page" anchory="page"/>
              </v:shape>
            </w:pict>
          </mc:Fallback>
        </mc:AlternateContent>
      </w:r>
      <w:r w:rsidR="007A7FDB">
        <w:rPr>
          <w:noProof/>
          <w:lang w:eastAsia="fr-CA" w:bidi="ar-SA"/>
        </w:rPr>
        <mc:AlternateContent>
          <mc:Choice Requires="wps">
            <w:drawing>
              <wp:anchor distT="0" distB="0" distL="114300" distR="114300" simplePos="0" relativeHeight="251612160" behindDoc="0" locked="0" layoutInCell="0" allowOverlap="1" wp14:anchorId="7749CEF1" wp14:editId="3394479A">
                <wp:simplePos x="0" y="0"/>
                <wp:positionH relativeFrom="page">
                  <wp:posOffset>2392680</wp:posOffset>
                </wp:positionH>
                <wp:positionV relativeFrom="page">
                  <wp:posOffset>3741420</wp:posOffset>
                </wp:positionV>
                <wp:extent cx="1497965" cy="3208020"/>
                <wp:effectExtent l="0" t="0" r="6985" b="1143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38FF4A0B" w14:textId="4DC467DC" w:rsidR="009718D2" w:rsidRDefault="00D118D8" w:rsidP="00D118D8">
                            <w:pPr>
                              <w:pStyle w:val="Corpsdetexte"/>
                              <w:jc w:val="both"/>
                              <w:rPr>
                                <w:lang w:val="fr-FR"/>
                              </w:rPr>
                            </w:pPr>
                            <w:r>
                              <w:rPr>
                                <w:lang w:val="fr-FR"/>
                              </w:rPr>
                              <w:t>Notre journal La Lumière a 30 ans cette année.</w:t>
                            </w:r>
                            <w:r w:rsidR="00CB5CA7">
                              <w:rPr>
                                <w:lang w:val="fr-FR"/>
                              </w:rPr>
                              <w:t xml:space="preserve"> </w:t>
                            </w:r>
                            <w:r>
                              <w:rPr>
                                <w:lang w:val="fr-FR"/>
                              </w:rPr>
                              <w:t>D’hier à aujourd’hui, cet outil de communication a transmis une foule d’information</w:t>
                            </w:r>
                            <w:r w:rsidR="009B5131">
                              <w:rPr>
                                <w:lang w:val="fr-FR"/>
                              </w:rPr>
                              <w:t>s</w:t>
                            </w:r>
                            <w:r>
                              <w:rPr>
                                <w:lang w:val="fr-FR"/>
                              </w:rPr>
                              <w:t xml:space="preserve"> sur notre organisme, nos services, nos activités en cours et celles à venir.</w:t>
                            </w:r>
                          </w:p>
                          <w:p w14:paraId="226C0C37" w14:textId="77777777" w:rsidR="003D4D2B" w:rsidRDefault="00D118D8" w:rsidP="003D4D2B">
                            <w:pPr>
                              <w:pStyle w:val="Corpsdetexte"/>
                              <w:jc w:val="both"/>
                              <w:rPr>
                                <w:lang w:val="fr-FR"/>
                              </w:rPr>
                            </w:pPr>
                            <w:r>
                              <w:rPr>
                                <w:lang w:val="fr-FR"/>
                              </w:rPr>
                              <w:t xml:space="preserve">Il vous a </w:t>
                            </w:r>
                            <w:r w:rsidR="00CB5CA7">
                              <w:rPr>
                                <w:lang w:val="fr-FR"/>
                              </w:rPr>
                              <w:t xml:space="preserve">également </w:t>
                            </w:r>
                            <w:r>
                              <w:rPr>
                                <w:lang w:val="fr-FR"/>
                              </w:rPr>
                              <w:t>informé sur diverses ressources existantes et sur de nombreux dossiers touchant de près ou de loin à vos réalités</w:t>
                            </w:r>
                            <w:r w:rsidR="00CB5CA7">
                              <w:rPr>
                                <w:lang w:val="fr-FR"/>
                              </w:rPr>
                              <w:t xml:space="preserve"> ou à celles de vos proches</w:t>
                            </w:r>
                            <w:r>
                              <w:rPr>
                                <w:lang w:val="fr-FR"/>
                              </w:rPr>
                              <w:t>.</w:t>
                            </w:r>
                            <w:r w:rsidR="003D4D2B">
                              <w:rPr>
                                <w:lang w:val="fr-FR"/>
                              </w:rPr>
                              <w:t xml:space="preserve"> </w:t>
                            </w:r>
                            <w:r w:rsidR="00CB5CA7">
                              <w:rPr>
                                <w:lang w:val="fr-FR"/>
                              </w:rPr>
                              <w:t xml:space="preserve">Au cours de la dernière année, nous vous avons d’ailleurs consulté pour connaître votre niveau de satisfaction quant à cet outil. </w:t>
                            </w:r>
                          </w:p>
                          <w:p w14:paraId="6D62761C" w14:textId="66FCF4BD" w:rsidR="003D4D2B" w:rsidRDefault="00CB5CA7" w:rsidP="007A7FDB">
                            <w:pPr>
                              <w:pStyle w:val="Corpsdetexte"/>
                              <w:jc w:val="both"/>
                              <w:rPr>
                                <w:lang w:val="fr-FR"/>
                              </w:rPr>
                            </w:pPr>
                            <w:r>
                              <w:rPr>
                                <w:lang w:val="fr-FR"/>
                              </w:rPr>
                              <w:t>Avec un très fort pourcentage, vous nous avez dit en apprécier grandement tant le visuel que le contenu.</w:t>
                            </w:r>
                            <w:r w:rsidR="007A7FDB">
                              <w:rPr>
                                <w:lang w:val="fr-FR"/>
                              </w:rPr>
                              <w:t xml:space="preserve"> </w:t>
                            </w:r>
                            <w:r>
                              <w:rPr>
                                <w:lang w:val="fr-FR"/>
                              </w:rPr>
                              <w:t>C’est pourquoi nous avons fait le choix de maintenir ce bel outil de communication dans son aspect actuel.</w:t>
                            </w:r>
                            <w:r w:rsidR="003D4D2B">
                              <w:rPr>
                                <w:lang w:val="fr-FR"/>
                              </w:rPr>
                              <w:t xml:space="preserve"> </w:t>
                            </w:r>
                          </w:p>
                          <w:p w14:paraId="5BCAA9E9" w14:textId="6700DBCA" w:rsidR="00AD02C0" w:rsidRDefault="00CB5CA7" w:rsidP="007A7FDB">
                            <w:pPr>
                              <w:pStyle w:val="Corpsdetexte"/>
                              <w:spacing w:line="240" w:lineRule="auto"/>
                              <w:jc w:val="both"/>
                              <w:rPr>
                                <w:lang w:val="fr-FR"/>
                              </w:rPr>
                            </w:pPr>
                            <w:r>
                              <w:rPr>
                                <w:lang w:val="fr-FR"/>
                              </w:rPr>
                              <w:t xml:space="preserve">Seule modification à prévoir </w:t>
                            </w:r>
                            <w:r w:rsidR="007A7FDB">
                              <w:rPr>
                                <w:lang w:val="fr-FR"/>
                              </w:rPr>
                              <w:t xml:space="preserve">à partir de </w:t>
                            </w:r>
                            <w:r>
                              <w:rPr>
                                <w:lang w:val="fr-FR"/>
                              </w:rPr>
                              <w:t>l</w:t>
                            </w:r>
                            <w:r w:rsidR="007A7FDB">
                              <w:rPr>
                                <w:lang w:val="fr-FR"/>
                              </w:rPr>
                              <w:t>’an prochain</w:t>
                            </w:r>
                            <w:r>
                              <w:rPr>
                                <w:lang w:val="fr-FR"/>
                              </w:rPr>
                              <w:t xml:space="preserve"> : nous </w:t>
                            </w:r>
                            <w:r w:rsidR="009B5131">
                              <w:rPr>
                                <w:lang w:val="fr-FR"/>
                              </w:rPr>
                              <w:t>allons</w:t>
                            </w:r>
                            <w:r>
                              <w:rPr>
                                <w:lang w:val="fr-FR"/>
                              </w:rPr>
                              <w:t xml:space="preserve"> </w:t>
                            </w:r>
                            <w:r w:rsidR="00E81873">
                              <w:rPr>
                                <w:lang w:val="fr-FR"/>
                              </w:rPr>
                              <w:t>envoyer</w:t>
                            </w:r>
                            <w:r>
                              <w:rPr>
                                <w:lang w:val="fr-FR"/>
                              </w:rPr>
                              <w:t xml:space="preserve"> </w:t>
                            </w:r>
                            <w:r w:rsidR="007A7FDB">
                              <w:rPr>
                                <w:lang w:val="fr-FR"/>
                              </w:rPr>
                              <w:t>systématiquement nos</w:t>
                            </w:r>
                            <w:r>
                              <w:rPr>
                                <w:lang w:val="fr-FR"/>
                              </w:rPr>
                              <w:t xml:space="preserve"> éditions par courriel</w:t>
                            </w:r>
                            <w:r w:rsidR="00496EDA">
                              <w:rPr>
                                <w:lang w:val="fr-FR"/>
                              </w:rPr>
                              <w:t>,</w:t>
                            </w:r>
                            <w:r>
                              <w:rPr>
                                <w:lang w:val="fr-FR"/>
                              </w:rPr>
                              <w:t xml:space="preserve"> </w:t>
                            </w:r>
                            <w:r w:rsidR="003D4D2B">
                              <w:rPr>
                                <w:lang w:val="fr-FR"/>
                              </w:rPr>
                              <w:t xml:space="preserve">et ce, pour </w:t>
                            </w:r>
                            <w:r>
                              <w:rPr>
                                <w:lang w:val="fr-FR"/>
                              </w:rPr>
                              <w:t>tous ceux donc nous avons les adresses électroniques.</w:t>
                            </w:r>
                            <w:r w:rsidR="00AD02C0">
                              <w:rPr>
                                <w:lang w:val="fr-FR"/>
                              </w:rPr>
                              <w:t xml:space="preserve"> </w:t>
                            </w:r>
                            <w:r w:rsidR="003D4D2B">
                              <w:rPr>
                                <w:lang w:val="fr-FR"/>
                              </w:rPr>
                              <w:t xml:space="preserve">L’objectif vise principalement à réduire notre consommation de papier et à adopter des pratiques plus écoresponsables. </w:t>
                            </w:r>
                          </w:p>
                          <w:p w14:paraId="4F26C715" w14:textId="524FD5D2" w:rsidR="007A7FDB" w:rsidRDefault="003D4D2B" w:rsidP="007A7FDB">
                            <w:pPr>
                              <w:pStyle w:val="Corpsdetexte"/>
                              <w:spacing w:line="240" w:lineRule="auto"/>
                              <w:jc w:val="both"/>
                              <w:rPr>
                                <w:lang w:val="fr-FR"/>
                              </w:rPr>
                            </w:pPr>
                            <w:r>
                              <w:rPr>
                                <w:lang w:val="fr-FR"/>
                              </w:rPr>
                              <w:t xml:space="preserve">Soyez sans crainte, la version papier demeurera disponible pour ceux et celles qui n’ont pas d’adresse courriel ou qui souhaitent simplement recevoir la version papier. </w:t>
                            </w:r>
                          </w:p>
                          <w:p w14:paraId="701798E1" w14:textId="02E1DA24" w:rsidR="003D4D2B" w:rsidRDefault="003D4D2B" w:rsidP="007A7FDB">
                            <w:pPr>
                              <w:pStyle w:val="Corpsdetexte"/>
                              <w:spacing w:line="240" w:lineRule="auto"/>
                              <w:jc w:val="both"/>
                              <w:rPr>
                                <w:lang w:val="fr-FR"/>
                              </w:rPr>
                            </w:pPr>
                            <w:r>
                              <w:rPr>
                                <w:lang w:val="fr-FR"/>
                              </w:rPr>
                              <w:t xml:space="preserve">Nous vous invitons d’ailleurs à </w:t>
                            </w:r>
                            <w:r w:rsidR="007A7FDB">
                              <w:rPr>
                                <w:lang w:val="fr-FR"/>
                              </w:rPr>
                              <w:t xml:space="preserve">nous transmettre vos courriels si ce n’est pas déjà fait ou encore à </w:t>
                            </w:r>
                            <w:r>
                              <w:rPr>
                                <w:lang w:val="fr-FR"/>
                              </w:rPr>
                              <w:t xml:space="preserve">nous </w:t>
                            </w:r>
                            <w:r w:rsidR="007A7FDB">
                              <w:rPr>
                                <w:lang w:val="fr-FR"/>
                              </w:rPr>
                              <w:t>signaler votre</w:t>
                            </w:r>
                            <w:r>
                              <w:rPr>
                                <w:lang w:val="fr-FR"/>
                              </w:rPr>
                              <w:t xml:space="preserve"> préférence </w:t>
                            </w:r>
                            <w:r w:rsidR="007A7FDB">
                              <w:rPr>
                                <w:lang w:val="fr-FR"/>
                              </w:rPr>
                              <w:t>si vous souhaitez la version papier.</w:t>
                            </w:r>
                          </w:p>
                          <w:p w14:paraId="07F20EC0" w14:textId="0B8EF756" w:rsidR="003D4D2B" w:rsidRDefault="003D4D2B" w:rsidP="003D4D2B">
                            <w:pPr>
                              <w:pStyle w:val="Corpsdetexte"/>
                              <w:jc w:val="both"/>
                              <w:rPr>
                                <w:lang w:val="fr-FR"/>
                              </w:rPr>
                            </w:pPr>
                            <w:r>
                              <w:rPr>
                                <w:lang w:val="fr-FR"/>
                              </w:rPr>
                              <w:t>Notez également que le journal est toujours disponible sur notre site web</w:t>
                            </w:r>
                            <w:r w:rsidR="00AD02C0">
                              <w:rPr>
                                <w:lang w:val="fr-FR"/>
                              </w:rPr>
                              <w:t xml:space="preserve">, dans la section </w:t>
                            </w:r>
                            <w:r w:rsidR="009B5131">
                              <w:rPr>
                                <w:lang w:val="fr-FR"/>
                              </w:rPr>
                              <w:t xml:space="preserve">portant </w:t>
                            </w:r>
                            <w:r w:rsidR="00AD02C0">
                              <w:rPr>
                                <w:lang w:val="fr-FR"/>
                              </w:rPr>
                              <w:t>sur nos publications.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9CEF1" id="_x0000_t202" coordsize="21600,21600" o:spt="202" path="m,l,21600r21600,l21600,xe">
                <v:stroke joinstyle="miter"/>
                <v:path gradientshapeok="t" o:connecttype="rect"/>
              </v:shapetype>
              <v:shape id="Text Box 12" o:spid="_x0000_s1042" type="#_x0000_t202" style="position:absolute;margin-left:188.4pt;margin-top:294.6pt;width:117.95pt;height:252.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" o:allowincell="f" filled="f" stroked="f">
                <v:textbox inset="0,0,0,0">
                  <w:txbxContent>
                    <w:p w14:paraId="38FF4A0B" w14:textId="4DC467DC" w:rsidR="009718D2" w:rsidRDefault="00D118D8" w:rsidP="00D118D8">
                      <w:pPr>
                        <w:pStyle w:val="Corpsdetexte"/>
                        <w:jc w:val="both"/>
                        <w:rPr>
                          <w:lang w:val="fr-FR"/>
                        </w:rPr>
                      </w:pPr>
                      <w:r>
                        <w:rPr>
                          <w:lang w:val="fr-FR"/>
                        </w:rPr>
                        <w:t>Notre journal La Lumière a 30 ans cette année.</w:t>
                      </w:r>
                      <w:r w:rsidR="00CB5CA7">
                        <w:rPr>
                          <w:lang w:val="fr-FR"/>
                        </w:rPr>
                        <w:t xml:space="preserve"> </w:t>
                      </w:r>
                      <w:r>
                        <w:rPr>
                          <w:lang w:val="fr-FR"/>
                        </w:rPr>
                        <w:t>D’hier à aujourd’hui, cet outil de communication a transmis une foule d’information</w:t>
                      </w:r>
                      <w:r w:rsidR="009B5131">
                        <w:rPr>
                          <w:lang w:val="fr-FR"/>
                        </w:rPr>
                        <w:t>s</w:t>
                      </w:r>
                      <w:r>
                        <w:rPr>
                          <w:lang w:val="fr-FR"/>
                        </w:rPr>
                        <w:t xml:space="preserve"> sur notre organisme, nos services, nos activités en cours et celles à venir.</w:t>
                      </w:r>
                    </w:p>
                    <w:p w14:paraId="226C0C37" w14:textId="77777777" w:rsidR="003D4D2B" w:rsidRDefault="00D118D8" w:rsidP="003D4D2B">
                      <w:pPr>
                        <w:pStyle w:val="Corpsdetexte"/>
                        <w:jc w:val="both"/>
                        <w:rPr>
                          <w:lang w:val="fr-FR"/>
                        </w:rPr>
                      </w:pPr>
                      <w:r>
                        <w:rPr>
                          <w:lang w:val="fr-FR"/>
                        </w:rPr>
                        <w:t xml:space="preserve">Il vous a </w:t>
                      </w:r>
                      <w:r w:rsidR="00CB5CA7">
                        <w:rPr>
                          <w:lang w:val="fr-FR"/>
                        </w:rPr>
                        <w:t xml:space="preserve">également </w:t>
                      </w:r>
                      <w:r>
                        <w:rPr>
                          <w:lang w:val="fr-FR"/>
                        </w:rPr>
                        <w:t>informé sur diverses ressources existantes et sur de nombreux dossiers touchant de près ou de loin à vos réalités</w:t>
                      </w:r>
                      <w:r w:rsidR="00CB5CA7">
                        <w:rPr>
                          <w:lang w:val="fr-FR"/>
                        </w:rPr>
                        <w:t xml:space="preserve"> ou à celles de vos proches</w:t>
                      </w:r>
                      <w:r>
                        <w:rPr>
                          <w:lang w:val="fr-FR"/>
                        </w:rPr>
                        <w:t>.</w:t>
                      </w:r>
                      <w:r w:rsidR="003D4D2B">
                        <w:rPr>
                          <w:lang w:val="fr-FR"/>
                        </w:rPr>
                        <w:t xml:space="preserve"> </w:t>
                      </w:r>
                      <w:r w:rsidR="00CB5CA7">
                        <w:rPr>
                          <w:lang w:val="fr-FR"/>
                        </w:rPr>
                        <w:t xml:space="preserve">Au cours de la dernière année, nous vous avons d’ailleurs consulté pour connaître votre niveau de satisfaction quant à cet outil. </w:t>
                      </w:r>
                    </w:p>
                    <w:p w14:paraId="6D62761C" w14:textId="66FCF4BD" w:rsidR="003D4D2B" w:rsidRDefault="00CB5CA7" w:rsidP="007A7FDB">
                      <w:pPr>
                        <w:pStyle w:val="Corpsdetexte"/>
                        <w:jc w:val="both"/>
                        <w:rPr>
                          <w:lang w:val="fr-FR"/>
                        </w:rPr>
                      </w:pPr>
                      <w:r>
                        <w:rPr>
                          <w:lang w:val="fr-FR"/>
                        </w:rPr>
                        <w:t>Avec un très fort pourcentage, vous nous avez dit en apprécier grandement tant le visuel que le contenu.</w:t>
                      </w:r>
                      <w:r w:rsidR="007A7FDB">
                        <w:rPr>
                          <w:lang w:val="fr-FR"/>
                        </w:rPr>
                        <w:t xml:space="preserve"> </w:t>
                      </w:r>
                      <w:r>
                        <w:rPr>
                          <w:lang w:val="fr-FR"/>
                        </w:rPr>
                        <w:t>C’est pourquoi nous avons fait le choix de maintenir ce bel outil de communication dans son aspect actuel.</w:t>
                      </w:r>
                      <w:r w:rsidR="003D4D2B">
                        <w:rPr>
                          <w:lang w:val="fr-FR"/>
                        </w:rPr>
                        <w:t xml:space="preserve"> </w:t>
                      </w:r>
                    </w:p>
                    <w:p w14:paraId="5BCAA9E9" w14:textId="6700DBCA" w:rsidR="00AD02C0" w:rsidRDefault="00CB5CA7" w:rsidP="007A7FDB">
                      <w:pPr>
                        <w:pStyle w:val="Corpsdetexte"/>
                        <w:spacing w:line="240" w:lineRule="auto"/>
                        <w:jc w:val="both"/>
                        <w:rPr>
                          <w:lang w:val="fr-FR"/>
                        </w:rPr>
                      </w:pPr>
                      <w:r>
                        <w:rPr>
                          <w:lang w:val="fr-FR"/>
                        </w:rPr>
                        <w:t xml:space="preserve">Seule modification à prévoir </w:t>
                      </w:r>
                      <w:r w:rsidR="007A7FDB">
                        <w:rPr>
                          <w:lang w:val="fr-FR"/>
                        </w:rPr>
                        <w:t xml:space="preserve">à partir de </w:t>
                      </w:r>
                      <w:r>
                        <w:rPr>
                          <w:lang w:val="fr-FR"/>
                        </w:rPr>
                        <w:t>l</w:t>
                      </w:r>
                      <w:r w:rsidR="007A7FDB">
                        <w:rPr>
                          <w:lang w:val="fr-FR"/>
                        </w:rPr>
                        <w:t>’an prochain</w:t>
                      </w:r>
                      <w:r>
                        <w:rPr>
                          <w:lang w:val="fr-FR"/>
                        </w:rPr>
                        <w:t xml:space="preserve"> : nous </w:t>
                      </w:r>
                      <w:r w:rsidR="009B5131">
                        <w:rPr>
                          <w:lang w:val="fr-FR"/>
                        </w:rPr>
                        <w:t>allons</w:t>
                      </w:r>
                      <w:r>
                        <w:rPr>
                          <w:lang w:val="fr-FR"/>
                        </w:rPr>
                        <w:t xml:space="preserve"> </w:t>
                      </w:r>
                      <w:r w:rsidR="00E81873">
                        <w:rPr>
                          <w:lang w:val="fr-FR"/>
                        </w:rPr>
                        <w:t>envoyer</w:t>
                      </w:r>
                      <w:r>
                        <w:rPr>
                          <w:lang w:val="fr-FR"/>
                        </w:rPr>
                        <w:t xml:space="preserve"> </w:t>
                      </w:r>
                      <w:r w:rsidR="007A7FDB">
                        <w:rPr>
                          <w:lang w:val="fr-FR"/>
                        </w:rPr>
                        <w:t>systématiquement nos</w:t>
                      </w:r>
                      <w:r>
                        <w:rPr>
                          <w:lang w:val="fr-FR"/>
                        </w:rPr>
                        <w:t xml:space="preserve"> éditions par courriel</w:t>
                      </w:r>
                      <w:r w:rsidR="00496EDA">
                        <w:rPr>
                          <w:lang w:val="fr-FR"/>
                        </w:rPr>
                        <w:t>,</w:t>
                      </w:r>
                      <w:r>
                        <w:rPr>
                          <w:lang w:val="fr-FR"/>
                        </w:rPr>
                        <w:t xml:space="preserve"> </w:t>
                      </w:r>
                      <w:r w:rsidR="003D4D2B">
                        <w:rPr>
                          <w:lang w:val="fr-FR"/>
                        </w:rPr>
                        <w:t xml:space="preserve">et ce, pour </w:t>
                      </w:r>
                      <w:r>
                        <w:rPr>
                          <w:lang w:val="fr-FR"/>
                        </w:rPr>
                        <w:t>tous ceux donc nous avons les adresses électroniques.</w:t>
                      </w:r>
                      <w:r w:rsidR="00AD02C0">
                        <w:rPr>
                          <w:lang w:val="fr-FR"/>
                        </w:rPr>
                        <w:t xml:space="preserve"> </w:t>
                      </w:r>
                      <w:r w:rsidR="003D4D2B">
                        <w:rPr>
                          <w:lang w:val="fr-FR"/>
                        </w:rPr>
                        <w:t xml:space="preserve">L’objectif vise principalement à réduire notre consommation de papier et à adopter des pratiques plus écoresponsables. </w:t>
                      </w:r>
                    </w:p>
                    <w:p w14:paraId="4F26C715" w14:textId="524FD5D2" w:rsidR="007A7FDB" w:rsidRDefault="003D4D2B" w:rsidP="007A7FDB">
                      <w:pPr>
                        <w:pStyle w:val="Corpsdetexte"/>
                        <w:spacing w:line="240" w:lineRule="auto"/>
                        <w:jc w:val="both"/>
                        <w:rPr>
                          <w:lang w:val="fr-FR"/>
                        </w:rPr>
                      </w:pPr>
                      <w:r>
                        <w:rPr>
                          <w:lang w:val="fr-FR"/>
                        </w:rPr>
                        <w:t xml:space="preserve">Soyez sans crainte, la version papier demeurera disponible pour ceux et celles qui n’ont pas d’adresse courriel ou qui souhaitent simplement recevoir la version papier. </w:t>
                      </w:r>
                    </w:p>
                    <w:p w14:paraId="701798E1" w14:textId="02E1DA24" w:rsidR="003D4D2B" w:rsidRDefault="003D4D2B" w:rsidP="007A7FDB">
                      <w:pPr>
                        <w:pStyle w:val="Corpsdetexte"/>
                        <w:spacing w:line="240" w:lineRule="auto"/>
                        <w:jc w:val="both"/>
                        <w:rPr>
                          <w:lang w:val="fr-FR"/>
                        </w:rPr>
                      </w:pPr>
                      <w:r>
                        <w:rPr>
                          <w:lang w:val="fr-FR"/>
                        </w:rPr>
                        <w:t xml:space="preserve">Nous vous invitons d’ailleurs à </w:t>
                      </w:r>
                      <w:r w:rsidR="007A7FDB">
                        <w:rPr>
                          <w:lang w:val="fr-FR"/>
                        </w:rPr>
                        <w:t xml:space="preserve">nous transmettre vos courriels si ce n’est pas déjà fait ou encore à </w:t>
                      </w:r>
                      <w:r>
                        <w:rPr>
                          <w:lang w:val="fr-FR"/>
                        </w:rPr>
                        <w:t xml:space="preserve">nous </w:t>
                      </w:r>
                      <w:r w:rsidR="007A7FDB">
                        <w:rPr>
                          <w:lang w:val="fr-FR"/>
                        </w:rPr>
                        <w:t>signaler votre</w:t>
                      </w:r>
                      <w:r>
                        <w:rPr>
                          <w:lang w:val="fr-FR"/>
                        </w:rPr>
                        <w:t xml:space="preserve"> préférence </w:t>
                      </w:r>
                      <w:r w:rsidR="007A7FDB">
                        <w:rPr>
                          <w:lang w:val="fr-FR"/>
                        </w:rPr>
                        <w:t>si vous souhaitez la version papier.</w:t>
                      </w:r>
                    </w:p>
                    <w:p w14:paraId="07F20EC0" w14:textId="0B8EF756" w:rsidR="003D4D2B" w:rsidRDefault="003D4D2B" w:rsidP="003D4D2B">
                      <w:pPr>
                        <w:pStyle w:val="Corpsdetexte"/>
                        <w:jc w:val="both"/>
                        <w:rPr>
                          <w:lang w:val="fr-FR"/>
                        </w:rPr>
                      </w:pPr>
                      <w:r>
                        <w:rPr>
                          <w:lang w:val="fr-FR"/>
                        </w:rPr>
                        <w:t>Notez également que le journal est toujours disponible sur notre site web</w:t>
                      </w:r>
                      <w:r w:rsidR="00AD02C0">
                        <w:rPr>
                          <w:lang w:val="fr-FR"/>
                        </w:rPr>
                        <w:t xml:space="preserve">, dans la section </w:t>
                      </w:r>
                      <w:r w:rsidR="009B5131">
                        <w:rPr>
                          <w:lang w:val="fr-FR"/>
                        </w:rPr>
                        <w:t xml:space="preserve">portant </w:t>
                      </w:r>
                      <w:r w:rsidR="00AD02C0">
                        <w:rPr>
                          <w:lang w:val="fr-FR"/>
                        </w:rPr>
                        <w:t>sur nos publications.</w:t>
                      </w:r>
                    </w:p>
                  </w:txbxContent>
                </v:textbox>
                <w10:wrap anchorx="page" anchory="page"/>
              </v:shape>
            </w:pict>
          </mc:Fallback>
        </mc:AlternateContent>
      </w:r>
      <w:r w:rsidR="007A7FDB">
        <w:rPr>
          <w:noProof/>
        </w:rPr>
        <w:drawing>
          <wp:anchor distT="0" distB="0" distL="114300" distR="114300" simplePos="0" relativeHeight="251866112" behindDoc="1" locked="0" layoutInCell="1" allowOverlap="1" wp14:anchorId="732EB4E2" wp14:editId="0356F7F6">
            <wp:simplePos x="0" y="0"/>
            <wp:positionH relativeFrom="column">
              <wp:posOffset>3470275</wp:posOffset>
            </wp:positionH>
            <wp:positionV relativeFrom="paragraph">
              <wp:posOffset>6477000</wp:posOffset>
            </wp:positionV>
            <wp:extent cx="1621790" cy="1213485"/>
            <wp:effectExtent l="0" t="0" r="0" b="5715"/>
            <wp:wrapTight wrapText="bothSides">
              <wp:wrapPolygon edited="0">
                <wp:start x="7865" y="0"/>
                <wp:lineTo x="5582" y="1017"/>
                <wp:lineTo x="1015" y="4747"/>
                <wp:lineTo x="0" y="8816"/>
                <wp:lineTo x="0" y="12207"/>
                <wp:lineTo x="1522" y="17633"/>
                <wp:lineTo x="6597" y="21024"/>
                <wp:lineTo x="7865" y="21363"/>
                <wp:lineTo x="13447" y="21363"/>
                <wp:lineTo x="14716" y="21024"/>
                <wp:lineTo x="19790" y="17294"/>
                <wp:lineTo x="21312" y="12207"/>
                <wp:lineTo x="21312" y="8816"/>
                <wp:lineTo x="20551" y="4747"/>
                <wp:lineTo x="15731" y="1017"/>
                <wp:lineTo x="13447" y="0"/>
                <wp:lineTo x="7865" y="0"/>
              </wp:wrapPolygon>
            </wp:wrapTight>
            <wp:docPr id="120360671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6712" name="Imag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1213485"/>
                    </a:xfrm>
                    <a:prstGeom prst="rect">
                      <a:avLst/>
                    </a:prstGeom>
                    <a:noFill/>
                  </pic:spPr>
                </pic:pic>
              </a:graphicData>
            </a:graphic>
          </wp:anchor>
        </w:drawing>
      </w:r>
      <w:r w:rsidR="007A7FDB">
        <w:rPr>
          <w:noProof/>
          <w:lang w:eastAsia="fr-CA" w:bidi="ar-SA"/>
        </w:rPr>
        <mc:AlternateContent>
          <mc:Choice Requires="wps">
            <w:drawing>
              <wp:anchor distT="0" distB="0" distL="114300" distR="114300" simplePos="0" relativeHeight="251615232" behindDoc="0" locked="0" layoutInCell="0" allowOverlap="1" wp14:anchorId="00AF585D" wp14:editId="039C2ED7">
                <wp:simplePos x="0" y="0"/>
                <wp:positionH relativeFrom="page">
                  <wp:posOffset>2354580</wp:posOffset>
                </wp:positionH>
                <wp:positionV relativeFrom="page">
                  <wp:posOffset>7353300</wp:posOffset>
                </wp:positionV>
                <wp:extent cx="1497965" cy="2057400"/>
                <wp:effectExtent l="0" t="0" r="6985" b="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692F9E03" w14:textId="086491FE" w:rsidR="006D113F" w:rsidRPr="009C2472" w:rsidRDefault="006D113F" w:rsidP="006D113F">
                            <w:pPr>
                              <w:pStyle w:val="Corpsdetexte"/>
                              <w:spacing w:line="240" w:lineRule="exact"/>
                              <w:jc w:val="both"/>
                              <w:rPr>
                                <w:lang w:val="fr-FR"/>
                              </w:rPr>
                            </w:pPr>
                            <w:r>
                              <w:rPr>
                                <w:lang w:val="fr-FR"/>
                              </w:rPr>
                              <w:t>C’est avec un immense plaisir que nous vous convions à notre prochaine fête annuelle qui aura lieu</w:t>
                            </w:r>
                            <w:r w:rsidRPr="006D113F">
                              <w:rPr>
                                <w:rFonts w:cs="Times New Roman"/>
                                <w:lang w:val="fr-FR" w:bidi="en-US"/>
                              </w:rPr>
                              <w:t xml:space="preserve"> </w:t>
                            </w:r>
                            <w:r>
                              <w:rPr>
                                <w:rFonts w:cs="Times New Roman"/>
                                <w:lang w:val="fr-FR" w:bidi="en-US"/>
                              </w:rPr>
                              <w:t>le 22 septembre prochain à Candiac.</w:t>
                            </w:r>
                          </w:p>
                          <w:p w14:paraId="352ABDA7" w14:textId="0F82A5A0" w:rsidR="006D113F" w:rsidRDefault="006D113F" w:rsidP="006D113F">
                            <w:pPr>
                              <w:pStyle w:val="Corpsdetexte"/>
                              <w:spacing w:line="240" w:lineRule="auto"/>
                              <w:jc w:val="both"/>
                              <w:rPr>
                                <w:lang w:val="fr-FR"/>
                              </w:rPr>
                            </w:pPr>
                            <w:r>
                              <w:rPr>
                                <w:lang w:val="fr-FR"/>
                              </w:rPr>
                              <w:t>Rappelons que ce</w:t>
                            </w:r>
                            <w:r w:rsidRPr="00541727">
                              <w:rPr>
                                <w:lang w:val="fr-FR"/>
                              </w:rPr>
                              <w:t xml:space="preserve"> rassemblement</w:t>
                            </w:r>
                            <w:r>
                              <w:rPr>
                                <w:lang w:val="fr-FR"/>
                              </w:rPr>
                              <w:t xml:space="preserve"> annuel se veut une opportunité pour nos membres et leur famille de se réunir pour passer un bon moment</w:t>
                            </w:r>
                            <w:r w:rsidR="001F512E">
                              <w:rPr>
                                <w:lang w:val="fr-FR"/>
                              </w:rPr>
                              <w:t xml:space="preserve"> ensemble</w:t>
                            </w:r>
                            <w:r>
                              <w:rPr>
                                <w:lang w:val="fr-FR"/>
                              </w:rPr>
                              <w:t>.</w:t>
                            </w:r>
                          </w:p>
                          <w:p w14:paraId="1824C463" w14:textId="748D7722" w:rsidR="006D113F" w:rsidRDefault="006D113F" w:rsidP="001F512E">
                            <w:pPr>
                              <w:pStyle w:val="Corpsdetexte"/>
                              <w:spacing w:line="240" w:lineRule="auto"/>
                              <w:jc w:val="both"/>
                              <w:rPr>
                                <w:lang w:val="fr-FR"/>
                              </w:rPr>
                            </w:pPr>
                            <w:r>
                              <w:rPr>
                                <w:lang w:val="fr-FR"/>
                              </w:rPr>
                              <w:t xml:space="preserve">Il s’agit également d’une occasion </w:t>
                            </w:r>
                            <w:r w:rsidR="009B5131">
                              <w:rPr>
                                <w:lang w:val="fr-FR"/>
                              </w:rPr>
                              <w:t>d’</w:t>
                            </w:r>
                            <w:r>
                              <w:rPr>
                                <w:lang w:val="fr-FR"/>
                              </w:rPr>
                              <w:t>échanger dans une ambiance des plus conviviales avec le personnel et</w:t>
                            </w:r>
                            <w:r w:rsidRPr="007C0CF5">
                              <w:rPr>
                                <w:lang w:val="fr-FR"/>
                              </w:rPr>
                              <w:t xml:space="preserve"> </w:t>
                            </w:r>
                            <w:r>
                              <w:rPr>
                                <w:lang w:val="fr-FR"/>
                              </w:rPr>
                              <w:t xml:space="preserve">les membres du conseil d’administration de l’APHRSO. </w:t>
                            </w:r>
                          </w:p>
                          <w:p w14:paraId="5E05A46B" w14:textId="77FBBCB0" w:rsidR="006D113F" w:rsidRDefault="006D113F" w:rsidP="006D113F">
                            <w:pPr>
                              <w:pStyle w:val="Corpsdetexte"/>
                              <w:spacing w:line="240" w:lineRule="exact"/>
                              <w:jc w:val="both"/>
                              <w:rPr>
                                <w:lang w:val="fr-FR"/>
                              </w:rPr>
                            </w:pPr>
                            <w:r>
                              <w:rPr>
                                <w:lang w:val="fr-FR"/>
                              </w:rPr>
                              <w:t xml:space="preserve">Après trois ans d’absence, nous sommes donc fébriles à l’idée de nous rassembler de nouveau en votre compagnie. </w:t>
                            </w:r>
                          </w:p>
                          <w:p w14:paraId="12257C5B" w14:textId="24B27A0A" w:rsidR="006D113F" w:rsidRDefault="006D113F" w:rsidP="006D113F">
                            <w:pPr>
                              <w:pStyle w:val="Corpsdetexte"/>
                              <w:spacing w:line="240" w:lineRule="exact"/>
                              <w:jc w:val="both"/>
                              <w:rPr>
                                <w:lang w:val="fr-FR"/>
                              </w:rPr>
                            </w:pPr>
                            <w:r>
                              <w:rPr>
                                <w:lang w:val="fr-FR"/>
                              </w:rPr>
                              <w:t xml:space="preserve">Nous espérons d’ailleurs vous y retrouver en très grand nombre.  </w:t>
                            </w:r>
                          </w:p>
                          <w:p w14:paraId="79CAB11D" w14:textId="3A6D0EB4" w:rsidR="006D113F" w:rsidRDefault="006D113F" w:rsidP="001F512E">
                            <w:pPr>
                              <w:pStyle w:val="Corpsdetexte"/>
                              <w:spacing w:line="240" w:lineRule="exact"/>
                              <w:jc w:val="both"/>
                              <w:rPr>
                                <w:lang w:val="fr-FR"/>
                              </w:rPr>
                            </w:pPr>
                            <w:r>
                              <w:rPr>
                                <w:lang w:val="fr-FR"/>
                              </w:rPr>
                              <w:t>Les détails relatifs à l’évènement et à l’achat de billets se trouvent à la page 4</w:t>
                            </w:r>
                            <w:r w:rsidR="001F512E">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3" type="#_x0000_t202" style="position:absolute;margin-left:185.4pt;margin-top:579pt;width:117.95pt;height:16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" o:allowincell="f" filled="f" stroked="f">
                <v:textbox inset="0,0,0,0">
                  <w:txbxContent>
                    <w:p w14:paraId="692F9E03" w14:textId="086491FE" w:rsidR="006D113F" w:rsidRPr="009C2472" w:rsidRDefault="006D113F" w:rsidP="006D113F">
                      <w:pPr>
                        <w:pStyle w:val="Corpsdetexte"/>
                        <w:spacing w:line="240" w:lineRule="exact"/>
                        <w:jc w:val="both"/>
                        <w:rPr>
                          <w:lang w:val="fr-FR"/>
                        </w:rPr>
                      </w:pPr>
                      <w:r>
                        <w:rPr>
                          <w:lang w:val="fr-FR"/>
                        </w:rPr>
                        <w:t>C’est avec un immense plaisir que nous vous convions à notre prochaine fête annuelle qui aura lieu</w:t>
                      </w:r>
                      <w:r w:rsidRPr="006D113F">
                        <w:rPr>
                          <w:rFonts w:cs="Times New Roman"/>
                          <w:lang w:val="fr-FR" w:bidi="en-US"/>
                        </w:rPr>
                        <w:t xml:space="preserve"> </w:t>
                      </w:r>
                      <w:r>
                        <w:rPr>
                          <w:rFonts w:cs="Times New Roman"/>
                          <w:lang w:val="fr-FR" w:bidi="en-US"/>
                        </w:rPr>
                        <w:t>le 22 septembre prochain à Candiac.</w:t>
                      </w:r>
                    </w:p>
                    <w:p w14:paraId="352ABDA7" w14:textId="0F82A5A0" w:rsidR="006D113F" w:rsidRDefault="006D113F" w:rsidP="006D113F">
                      <w:pPr>
                        <w:pStyle w:val="Corpsdetexte"/>
                        <w:spacing w:line="240" w:lineRule="auto"/>
                        <w:jc w:val="both"/>
                        <w:rPr>
                          <w:lang w:val="fr-FR"/>
                        </w:rPr>
                      </w:pPr>
                      <w:r>
                        <w:rPr>
                          <w:lang w:val="fr-FR"/>
                        </w:rPr>
                        <w:t>Rappelons que ce</w:t>
                      </w:r>
                      <w:r w:rsidRPr="00541727">
                        <w:rPr>
                          <w:lang w:val="fr-FR"/>
                        </w:rPr>
                        <w:t xml:space="preserve"> rassemblement</w:t>
                      </w:r>
                      <w:r>
                        <w:rPr>
                          <w:lang w:val="fr-FR"/>
                        </w:rPr>
                        <w:t xml:space="preserve"> annuel se veut une opportunité pour nos membres et leur famille de se réunir pour passer un bon moment</w:t>
                      </w:r>
                      <w:r w:rsidR="001F512E">
                        <w:rPr>
                          <w:lang w:val="fr-FR"/>
                        </w:rPr>
                        <w:t xml:space="preserve"> ensemble</w:t>
                      </w:r>
                      <w:r>
                        <w:rPr>
                          <w:lang w:val="fr-FR"/>
                        </w:rPr>
                        <w:t>.</w:t>
                      </w:r>
                    </w:p>
                    <w:p w14:paraId="1824C463" w14:textId="748D7722" w:rsidR="006D113F" w:rsidRDefault="006D113F" w:rsidP="001F512E">
                      <w:pPr>
                        <w:pStyle w:val="Corpsdetexte"/>
                        <w:spacing w:line="240" w:lineRule="auto"/>
                        <w:jc w:val="both"/>
                        <w:rPr>
                          <w:lang w:val="fr-FR"/>
                        </w:rPr>
                      </w:pPr>
                      <w:r>
                        <w:rPr>
                          <w:lang w:val="fr-FR"/>
                        </w:rPr>
                        <w:t xml:space="preserve">Il s’agit également d’une occasion </w:t>
                      </w:r>
                      <w:r w:rsidR="009B5131">
                        <w:rPr>
                          <w:lang w:val="fr-FR"/>
                        </w:rPr>
                        <w:t>d’</w:t>
                      </w:r>
                      <w:r>
                        <w:rPr>
                          <w:lang w:val="fr-FR"/>
                        </w:rPr>
                        <w:t>échanger dans une ambiance des plus conviviales avec le personnel et</w:t>
                      </w:r>
                      <w:r w:rsidRPr="007C0CF5">
                        <w:rPr>
                          <w:lang w:val="fr-FR"/>
                        </w:rPr>
                        <w:t xml:space="preserve"> </w:t>
                      </w:r>
                      <w:r>
                        <w:rPr>
                          <w:lang w:val="fr-FR"/>
                        </w:rPr>
                        <w:t xml:space="preserve">les membres du conseil d’administration de l’APHRSO. </w:t>
                      </w:r>
                    </w:p>
                    <w:p w14:paraId="5E05A46B" w14:textId="77FBBCB0" w:rsidR="006D113F" w:rsidRDefault="006D113F" w:rsidP="006D113F">
                      <w:pPr>
                        <w:pStyle w:val="Corpsdetexte"/>
                        <w:spacing w:line="240" w:lineRule="exact"/>
                        <w:jc w:val="both"/>
                        <w:rPr>
                          <w:lang w:val="fr-FR"/>
                        </w:rPr>
                      </w:pPr>
                      <w:r>
                        <w:rPr>
                          <w:lang w:val="fr-FR"/>
                        </w:rPr>
                        <w:t xml:space="preserve">Après trois ans d’absence, nous sommes donc fébriles à l’idée de nous rassembler de nouveau en votre compagnie. </w:t>
                      </w:r>
                    </w:p>
                    <w:p w14:paraId="12257C5B" w14:textId="24B27A0A" w:rsidR="006D113F" w:rsidRDefault="006D113F" w:rsidP="006D113F">
                      <w:pPr>
                        <w:pStyle w:val="Corpsdetexte"/>
                        <w:spacing w:line="240" w:lineRule="exact"/>
                        <w:jc w:val="both"/>
                        <w:rPr>
                          <w:lang w:val="fr-FR"/>
                        </w:rPr>
                      </w:pPr>
                      <w:r>
                        <w:rPr>
                          <w:lang w:val="fr-FR"/>
                        </w:rPr>
                        <w:t xml:space="preserve">Nous espérons d’ailleurs vous y retrouver en très grand nombre.  </w:t>
                      </w:r>
                    </w:p>
                    <w:p w14:paraId="79CAB11D" w14:textId="3A6D0EB4" w:rsidR="006D113F" w:rsidRDefault="006D113F" w:rsidP="001F512E">
                      <w:pPr>
                        <w:pStyle w:val="Corpsdetexte"/>
                        <w:spacing w:line="240" w:lineRule="exact"/>
                        <w:jc w:val="both"/>
                        <w:rPr>
                          <w:lang w:val="fr-FR"/>
                        </w:rPr>
                      </w:pPr>
                      <w:r>
                        <w:rPr>
                          <w:lang w:val="fr-FR"/>
                        </w:rPr>
                        <w:t>Les détails relatifs à l’évènement et à l’achat de billets se trouvent à la page 4</w:t>
                      </w:r>
                      <w:r w:rsidR="001F512E">
                        <w:rPr>
                          <w:lang w:val="fr-FR"/>
                        </w:rPr>
                        <w:t>.</w:t>
                      </w:r>
                    </w:p>
                  </w:txbxContent>
                </v:textbox>
                <w10:wrap anchorx="page" anchory="page"/>
              </v:shape>
            </w:pict>
          </mc:Fallback>
        </mc:AlternateContent>
      </w:r>
      <w:r w:rsidR="003D4D2B">
        <w:rPr>
          <w:noProof/>
          <w:lang w:eastAsia="fr-CA" w:bidi="ar-SA"/>
        </w:rPr>
        <mc:AlternateContent>
          <mc:Choice Requires="wps">
            <w:drawing>
              <wp:anchor distT="0" distB="0" distL="114300" distR="114300" simplePos="0" relativeHeight="251613184" behindDoc="0" locked="0" layoutInCell="1" allowOverlap="1" wp14:anchorId="256336F1" wp14:editId="6FD95C83">
                <wp:simplePos x="0" y="0"/>
                <wp:positionH relativeFrom="page">
                  <wp:posOffset>2360930</wp:posOffset>
                </wp:positionH>
                <wp:positionV relativeFrom="page">
                  <wp:posOffset>3368040</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14368972" w:rsidR="001E75CA" w:rsidRPr="00CB5CA7" w:rsidRDefault="009E1A47">
                            <w:pPr>
                              <w:pStyle w:val="Titre1"/>
                              <w:rPr>
                                <w:rFonts w:ascii="Baskerville Old Face" w:hAnsi="Baskerville Old Face"/>
                                <w:color w:val="auto"/>
                              </w:rPr>
                            </w:pPr>
                            <w:r w:rsidRPr="00CB5CA7">
                              <w:rPr>
                                <w:rFonts w:ascii="Bookman Old Style" w:hAnsi="Bookman Old Style"/>
                                <w:b/>
                                <w:bCs/>
                                <w:color w:val="auto"/>
                                <w:sz w:val="40"/>
                                <w:szCs w:val="40"/>
                              </w:rPr>
                              <w:t>Notre journal a 30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4" type="#_x0000_t202" style="position:absolute;margin-left:185.9pt;margin-top:265.2pt;width:378pt;height:24.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" filled="f" stroked="f">
                <v:textbox inset="0,0,0,0">
                  <w:txbxContent>
                    <w:p w14:paraId="373C4F12" w14:textId="14368972" w:rsidR="001E75CA" w:rsidRPr="00CB5CA7" w:rsidRDefault="009E1A47">
                      <w:pPr>
                        <w:pStyle w:val="Titre1"/>
                        <w:rPr>
                          <w:rFonts w:ascii="Baskerville Old Face" w:hAnsi="Baskerville Old Face"/>
                          <w:color w:val="auto"/>
                        </w:rPr>
                      </w:pPr>
                      <w:r w:rsidRPr="00CB5CA7">
                        <w:rPr>
                          <w:rFonts w:ascii="Bookman Old Style" w:hAnsi="Bookman Old Style"/>
                          <w:b/>
                          <w:bCs/>
                          <w:color w:val="auto"/>
                          <w:sz w:val="40"/>
                          <w:szCs w:val="40"/>
                        </w:rPr>
                        <w:t>Notre journal a 30 ans!</w:t>
                      </w:r>
                    </w:p>
                  </w:txbxContent>
                </v:textbox>
                <w10:wrap anchorx="page" anchory="page"/>
              </v:shape>
            </w:pict>
          </mc:Fallback>
        </mc:AlternateContent>
      </w:r>
      <w:r w:rsidR="00CB5CA7">
        <w:rPr>
          <w:noProof/>
          <w:lang w:eastAsia="fr-CA" w:bidi="ar-SA"/>
        </w:rPr>
        <mc:AlternateContent>
          <mc:Choice Requires="wps">
            <w:drawing>
              <wp:anchor distT="45720" distB="45720" distL="114300" distR="114300" simplePos="0" relativeHeight="251754496" behindDoc="0" locked="0" layoutInCell="1" allowOverlap="1" wp14:anchorId="330BFE78" wp14:editId="0AB53989">
                <wp:simplePos x="0" y="0"/>
                <wp:positionH relativeFrom="margin">
                  <wp:posOffset>5542280</wp:posOffset>
                </wp:positionH>
                <wp:positionV relativeFrom="paragraph">
                  <wp:posOffset>591185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191E85F1" w:rsidR="003746C5" w:rsidRPr="003746C5" w:rsidRDefault="009E1A47">
                            <w:pPr>
                              <w:rPr>
                                <w:i/>
                                <w:sz w:val="20"/>
                              </w:rPr>
                            </w:pPr>
                            <w:r>
                              <w:rPr>
                                <w:i/>
                                <w:sz w:val="20"/>
                              </w:rPr>
                              <w:t>Août 2023</w:t>
                            </w:r>
                          </w:p>
                          <w:p w14:paraId="14C58F2B" w14:textId="78201877" w:rsidR="003746C5" w:rsidRDefault="00EC2822">
                            <w:r>
                              <w:rPr>
                                <w:i/>
                                <w:sz w:val="20"/>
                              </w:rPr>
                              <w:t xml:space="preserve">Édition </w:t>
                            </w:r>
                            <w:r w:rsidR="009E1A47">
                              <w:rPr>
                                <w:i/>
                                <w:sz w:val="20"/>
                              </w:rPr>
                              <w:t>30</w:t>
                            </w:r>
                            <w:r w:rsidR="003746C5" w:rsidRPr="003746C5">
                              <w:rPr>
                                <w:i/>
                                <w:sz w:val="20"/>
                              </w:rPr>
                              <w:t xml:space="preserve">, Numéro </w:t>
                            </w:r>
                            <w:r w:rsidR="009E1A47">
                              <w:rPr>
                                <w:i/>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5" type="#_x0000_t202" style="position:absolute;margin-left:436.4pt;margin-top:46.5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" stroked="f">
                <v:textbox>
                  <w:txbxContent>
                    <w:p w14:paraId="1B6BE1E3" w14:textId="191E85F1" w:rsidR="003746C5" w:rsidRPr="003746C5" w:rsidRDefault="009E1A47">
                      <w:pPr>
                        <w:rPr>
                          <w:i/>
                          <w:sz w:val="20"/>
                        </w:rPr>
                      </w:pPr>
                      <w:r>
                        <w:rPr>
                          <w:i/>
                          <w:sz w:val="20"/>
                        </w:rPr>
                        <w:t>Août 2023</w:t>
                      </w:r>
                    </w:p>
                    <w:p w14:paraId="14C58F2B" w14:textId="78201877" w:rsidR="003746C5" w:rsidRDefault="00EC2822">
                      <w:r>
                        <w:rPr>
                          <w:i/>
                          <w:sz w:val="20"/>
                        </w:rPr>
                        <w:t xml:space="preserve">Édition </w:t>
                      </w:r>
                      <w:r w:rsidR="009E1A47">
                        <w:rPr>
                          <w:i/>
                          <w:sz w:val="20"/>
                        </w:rPr>
                        <w:t>30</w:t>
                      </w:r>
                      <w:r w:rsidR="003746C5" w:rsidRPr="003746C5">
                        <w:rPr>
                          <w:i/>
                          <w:sz w:val="20"/>
                        </w:rPr>
                        <w:t xml:space="preserve">, Numéro </w:t>
                      </w:r>
                      <w:r w:rsidR="009E1A47">
                        <w:rPr>
                          <w:i/>
                          <w:sz w:val="20"/>
                        </w:rPr>
                        <w:t>2</w:t>
                      </w:r>
                    </w:p>
                  </w:txbxContent>
                </v:textbox>
                <w10:wrap type="square" anchorx="margin"/>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005043D7">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6"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7EE356F0">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796026CA">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7040" behindDoc="1" locked="0" layoutInCell="0" allowOverlap="1" wp14:anchorId="78BCFEFA" wp14:editId="068AA525">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7" alt="Rectangle vert" style="position:absolute;margin-left:39.35pt;margin-top:246pt;width:2in;height:49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w8IeYZ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mc:AlternateContent>
          <mc:Choice Requires="wps">
            <w:drawing>
              <wp:anchor distT="0" distB="0" distL="114300" distR="114300" simplePos="0" relativeHeight="251609088" behindDoc="0" locked="0" layoutInCell="0" allowOverlap="1" wp14:anchorId="4F04EBCA" wp14:editId="0FEE28A7">
                <wp:simplePos x="0" y="0"/>
                <wp:positionH relativeFrom="page">
                  <wp:posOffset>651933</wp:posOffset>
                </wp:positionH>
                <wp:positionV relativeFrom="page">
                  <wp:posOffset>4097866</wp:posOffset>
                </wp:positionV>
                <wp:extent cx="1540510" cy="2480733"/>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48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77777777" w:rsidR="009718D2" w:rsidRDefault="009718D2">
                            <w:pPr>
                              <w:rPr>
                                <w:color w:val="FFFFFF" w:themeColor="background1"/>
                                <w:sz w:val="20"/>
                                <w:szCs w:val="20"/>
                                <w:lang w:val="fr-FR"/>
                              </w:rPr>
                            </w:pPr>
                          </w:p>
                          <w:p w14:paraId="7CA42731" w14:textId="77777777" w:rsidR="00163A46" w:rsidRDefault="00163A46" w:rsidP="00163A46">
                            <w:pPr>
                              <w:rPr>
                                <w:color w:val="FFFFFF" w:themeColor="background1"/>
                                <w:sz w:val="20"/>
                                <w:szCs w:val="20"/>
                                <w:lang w:val="fr-FR"/>
                              </w:rPr>
                            </w:pPr>
                            <w:r>
                              <w:rPr>
                                <w:color w:val="FFFFFF" w:themeColor="background1"/>
                                <w:sz w:val="20"/>
                                <w:szCs w:val="20"/>
                                <w:lang w:val="fr-FR"/>
                              </w:rPr>
                              <w:t>Nos bureaux seront fermés aux dates suivantes :</w:t>
                            </w:r>
                          </w:p>
                          <w:p w14:paraId="25DEC84B" w14:textId="77777777" w:rsidR="00163A46" w:rsidRDefault="00163A46" w:rsidP="00163A46">
                            <w:pPr>
                              <w:rPr>
                                <w:color w:val="FFFFFF" w:themeColor="background1"/>
                                <w:sz w:val="20"/>
                                <w:szCs w:val="20"/>
                                <w:lang w:val="fr-FR"/>
                              </w:rPr>
                            </w:pPr>
                          </w:p>
                          <w:p w14:paraId="79FA4452" w14:textId="27FA09ED" w:rsidR="00163A46" w:rsidRDefault="00163A46" w:rsidP="00163A46">
                            <w:pPr>
                              <w:jc w:val="both"/>
                              <w:rPr>
                                <w:color w:val="FFFFFF" w:themeColor="background1"/>
                                <w:sz w:val="20"/>
                                <w:szCs w:val="20"/>
                                <w:lang w:val="fr-FR"/>
                              </w:rPr>
                            </w:pPr>
                            <w:r>
                              <w:rPr>
                                <w:color w:val="FFFFFF" w:themeColor="background1"/>
                                <w:sz w:val="20"/>
                                <w:szCs w:val="20"/>
                                <w:lang w:val="fr-FR"/>
                              </w:rPr>
                              <w:t>4 septembre 2023</w:t>
                            </w:r>
                          </w:p>
                          <w:p w14:paraId="194A1678" w14:textId="3E5B8E42" w:rsidR="00163A46" w:rsidRDefault="00163A46" w:rsidP="00163A46">
                            <w:pPr>
                              <w:jc w:val="both"/>
                              <w:rPr>
                                <w:color w:val="FFFFFF" w:themeColor="background1"/>
                                <w:sz w:val="20"/>
                                <w:szCs w:val="20"/>
                                <w:lang w:val="fr-FR"/>
                              </w:rPr>
                            </w:pPr>
                            <w:r>
                              <w:rPr>
                                <w:color w:val="FFFFFF" w:themeColor="background1"/>
                                <w:sz w:val="20"/>
                                <w:szCs w:val="20"/>
                                <w:lang w:val="fr-FR"/>
                              </w:rPr>
                              <w:t>(</w:t>
                            </w:r>
                            <w:proofErr w:type="gramStart"/>
                            <w:r>
                              <w:rPr>
                                <w:color w:val="FFFFFF" w:themeColor="background1"/>
                                <w:sz w:val="20"/>
                                <w:szCs w:val="20"/>
                                <w:lang w:val="fr-FR"/>
                              </w:rPr>
                              <w:t>fête</w:t>
                            </w:r>
                            <w:proofErr w:type="gramEnd"/>
                            <w:r>
                              <w:rPr>
                                <w:color w:val="FFFFFF" w:themeColor="background1"/>
                                <w:sz w:val="20"/>
                                <w:szCs w:val="20"/>
                                <w:lang w:val="fr-FR"/>
                              </w:rPr>
                              <w:t xml:space="preserve"> du travail)</w:t>
                            </w:r>
                          </w:p>
                          <w:p w14:paraId="795371F2" w14:textId="77777777" w:rsidR="00163A46" w:rsidRDefault="00163A46" w:rsidP="00163A46">
                            <w:pPr>
                              <w:jc w:val="both"/>
                              <w:rPr>
                                <w:color w:val="FFFFFF" w:themeColor="background1"/>
                                <w:sz w:val="20"/>
                                <w:szCs w:val="20"/>
                                <w:lang w:val="fr-FR"/>
                              </w:rPr>
                            </w:pPr>
                          </w:p>
                          <w:p w14:paraId="0F0253D4" w14:textId="77777777" w:rsidR="00163A46" w:rsidRDefault="00163A46" w:rsidP="00163A46">
                            <w:pPr>
                              <w:jc w:val="both"/>
                              <w:rPr>
                                <w:color w:val="FFFFFF" w:themeColor="background1"/>
                                <w:sz w:val="20"/>
                                <w:szCs w:val="20"/>
                                <w:lang w:val="fr-FR"/>
                              </w:rPr>
                            </w:pPr>
                            <w:r>
                              <w:rPr>
                                <w:color w:val="FFFFFF" w:themeColor="background1"/>
                                <w:sz w:val="20"/>
                                <w:szCs w:val="20"/>
                                <w:lang w:val="fr-FR"/>
                              </w:rPr>
                              <w:t xml:space="preserve"> 9 octobre 2023 </w:t>
                            </w:r>
                          </w:p>
                          <w:p w14:paraId="5502174A" w14:textId="596D468D" w:rsidR="00163A46" w:rsidRDefault="00163A46" w:rsidP="00163A46">
                            <w:pPr>
                              <w:jc w:val="both"/>
                              <w:rPr>
                                <w:color w:val="FFFFFF" w:themeColor="background1"/>
                                <w:sz w:val="20"/>
                                <w:szCs w:val="20"/>
                                <w:lang w:val="fr-FR"/>
                              </w:rPr>
                            </w:pPr>
                            <w:r>
                              <w:rPr>
                                <w:color w:val="FFFFFF" w:themeColor="background1"/>
                                <w:sz w:val="20"/>
                                <w:szCs w:val="20"/>
                                <w:lang w:val="fr-FR"/>
                              </w:rPr>
                              <w:t>(Action de Grâce)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8" type="#_x0000_t202" style="position:absolute;margin-left:51.35pt;margin-top:322.65pt;width:121.3pt;height:195.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01D4C5F0" w14:textId="77777777" w:rsidR="009718D2" w:rsidRDefault="009718D2">
                      <w:pPr>
                        <w:rPr>
                          <w:color w:val="FFFFFF" w:themeColor="background1"/>
                          <w:sz w:val="20"/>
                          <w:szCs w:val="20"/>
                          <w:lang w:val="fr-FR"/>
                        </w:rPr>
                      </w:pPr>
                    </w:p>
                    <w:p w14:paraId="7CA42731" w14:textId="77777777" w:rsidR="00163A46" w:rsidRDefault="00163A46" w:rsidP="00163A46">
                      <w:pPr>
                        <w:rPr>
                          <w:color w:val="FFFFFF" w:themeColor="background1"/>
                          <w:sz w:val="20"/>
                          <w:szCs w:val="20"/>
                          <w:lang w:val="fr-FR"/>
                        </w:rPr>
                      </w:pPr>
                      <w:r>
                        <w:rPr>
                          <w:color w:val="FFFFFF" w:themeColor="background1"/>
                          <w:sz w:val="20"/>
                          <w:szCs w:val="20"/>
                          <w:lang w:val="fr-FR"/>
                        </w:rPr>
                        <w:t>Nos bureaux seront fermés aux dates suivantes :</w:t>
                      </w:r>
                    </w:p>
                    <w:p w14:paraId="25DEC84B" w14:textId="77777777" w:rsidR="00163A46" w:rsidRDefault="00163A46" w:rsidP="00163A46">
                      <w:pPr>
                        <w:rPr>
                          <w:color w:val="FFFFFF" w:themeColor="background1"/>
                          <w:sz w:val="20"/>
                          <w:szCs w:val="20"/>
                          <w:lang w:val="fr-FR"/>
                        </w:rPr>
                      </w:pPr>
                    </w:p>
                    <w:p w14:paraId="79FA4452" w14:textId="27FA09ED" w:rsidR="00163A46" w:rsidRDefault="00163A46" w:rsidP="00163A46">
                      <w:pPr>
                        <w:jc w:val="both"/>
                        <w:rPr>
                          <w:color w:val="FFFFFF" w:themeColor="background1"/>
                          <w:sz w:val="20"/>
                          <w:szCs w:val="20"/>
                          <w:lang w:val="fr-FR"/>
                        </w:rPr>
                      </w:pPr>
                      <w:r>
                        <w:rPr>
                          <w:color w:val="FFFFFF" w:themeColor="background1"/>
                          <w:sz w:val="20"/>
                          <w:szCs w:val="20"/>
                          <w:lang w:val="fr-FR"/>
                        </w:rPr>
                        <w:t>4 septembre 2023</w:t>
                      </w:r>
                    </w:p>
                    <w:p w14:paraId="194A1678" w14:textId="3E5B8E42" w:rsidR="00163A46" w:rsidRDefault="00163A46" w:rsidP="00163A46">
                      <w:pPr>
                        <w:jc w:val="both"/>
                        <w:rPr>
                          <w:color w:val="FFFFFF" w:themeColor="background1"/>
                          <w:sz w:val="20"/>
                          <w:szCs w:val="20"/>
                          <w:lang w:val="fr-FR"/>
                        </w:rPr>
                      </w:pPr>
                      <w:r>
                        <w:rPr>
                          <w:color w:val="FFFFFF" w:themeColor="background1"/>
                          <w:sz w:val="20"/>
                          <w:szCs w:val="20"/>
                          <w:lang w:val="fr-FR"/>
                        </w:rPr>
                        <w:t>(</w:t>
                      </w:r>
                      <w:proofErr w:type="gramStart"/>
                      <w:r>
                        <w:rPr>
                          <w:color w:val="FFFFFF" w:themeColor="background1"/>
                          <w:sz w:val="20"/>
                          <w:szCs w:val="20"/>
                          <w:lang w:val="fr-FR"/>
                        </w:rPr>
                        <w:t>fête</w:t>
                      </w:r>
                      <w:proofErr w:type="gramEnd"/>
                      <w:r>
                        <w:rPr>
                          <w:color w:val="FFFFFF" w:themeColor="background1"/>
                          <w:sz w:val="20"/>
                          <w:szCs w:val="20"/>
                          <w:lang w:val="fr-FR"/>
                        </w:rPr>
                        <w:t xml:space="preserve"> du travail)</w:t>
                      </w:r>
                    </w:p>
                    <w:p w14:paraId="795371F2" w14:textId="77777777" w:rsidR="00163A46" w:rsidRDefault="00163A46" w:rsidP="00163A46">
                      <w:pPr>
                        <w:jc w:val="both"/>
                        <w:rPr>
                          <w:color w:val="FFFFFF" w:themeColor="background1"/>
                          <w:sz w:val="20"/>
                          <w:szCs w:val="20"/>
                          <w:lang w:val="fr-FR"/>
                        </w:rPr>
                      </w:pPr>
                    </w:p>
                    <w:p w14:paraId="0F0253D4" w14:textId="77777777" w:rsidR="00163A46" w:rsidRDefault="00163A46" w:rsidP="00163A46">
                      <w:pPr>
                        <w:jc w:val="both"/>
                        <w:rPr>
                          <w:color w:val="FFFFFF" w:themeColor="background1"/>
                          <w:sz w:val="20"/>
                          <w:szCs w:val="20"/>
                          <w:lang w:val="fr-FR"/>
                        </w:rPr>
                      </w:pPr>
                      <w:r>
                        <w:rPr>
                          <w:color w:val="FFFFFF" w:themeColor="background1"/>
                          <w:sz w:val="20"/>
                          <w:szCs w:val="20"/>
                          <w:lang w:val="fr-FR"/>
                        </w:rPr>
                        <w:t xml:space="preserve"> 9 octobre 2023 </w:t>
                      </w:r>
                    </w:p>
                    <w:p w14:paraId="5502174A" w14:textId="596D468D" w:rsidR="00163A46" w:rsidRDefault="00163A46" w:rsidP="00163A46">
                      <w:pPr>
                        <w:jc w:val="both"/>
                        <w:rPr>
                          <w:color w:val="FFFFFF" w:themeColor="background1"/>
                          <w:sz w:val="20"/>
                          <w:szCs w:val="20"/>
                          <w:lang w:val="fr-FR"/>
                        </w:rPr>
                      </w:pPr>
                      <w:r>
                        <w:rPr>
                          <w:color w:val="FFFFFF" w:themeColor="background1"/>
                          <w:sz w:val="20"/>
                          <w:szCs w:val="20"/>
                          <w:lang w:val="fr-FR"/>
                        </w:rPr>
                        <w:t>(Action de Grâce)</w:t>
                      </w:r>
                    </w:p>
                  </w:txbxContent>
                </v:textbox>
                <w10:wrap anchorx="page" anchory="page"/>
              </v:shape>
            </w:pict>
          </mc:Fallback>
        </mc:AlternateContent>
      </w:r>
      <w:r w:rsidR="00093AC1">
        <w:rPr>
          <w:noProof/>
          <w:lang w:eastAsia="fr-CA" w:bidi="ar-SA"/>
        </w:rPr>
        <w:drawing>
          <wp:anchor distT="0" distB="0" distL="114300" distR="114300" simplePos="0" relativeHeight="251843584" behindDoc="1" locked="0" layoutInCell="1" allowOverlap="1" wp14:anchorId="62D1B593" wp14:editId="2ACA6A21">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9718D2">
        <w:rPr>
          <w:noProof/>
          <w:lang w:eastAsia="fr-CA" w:bidi="ar-SA"/>
        </w:rPr>
        <mc:AlternateContent>
          <mc:Choice Requires="wps">
            <w:drawing>
              <wp:anchor distT="0" distB="0" distL="114300" distR="114300" simplePos="0" relativeHeight="251610112" behindDoc="0" locked="0" layoutInCell="1" allowOverlap="1" wp14:anchorId="2DEA8B83" wp14:editId="682E0AE4">
                <wp:simplePos x="0" y="0"/>
                <wp:positionH relativeFrom="page">
                  <wp:posOffset>601556</wp:posOffset>
                </wp:positionH>
                <wp:positionV relativeFrom="page">
                  <wp:posOffset>6612467</wp:posOffset>
                </wp:positionV>
                <wp:extent cx="1590675" cy="1701800"/>
                <wp:effectExtent l="0" t="0" r="9525" b="1270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38D7D8C7" w14:textId="0CD1EFD2" w:rsidR="001E75CA" w:rsidRPr="004474F8" w:rsidRDefault="009B51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Notre équipe</w:t>
                            </w:r>
                            <w:r>
                              <w:rPr>
                                <w:color w:val="FFFFFF" w:themeColor="background1"/>
                                <w:lang w:val="fr-FR"/>
                              </w:rPr>
                              <w:tab/>
                            </w:r>
                            <w:r w:rsidR="001E75CA" w:rsidRPr="004474F8">
                              <w:rPr>
                                <w:color w:val="FFFFFF" w:themeColor="background1"/>
                                <w:lang w:val="fr-FR"/>
                              </w:rPr>
                              <w:tab/>
                              <w:t>2</w:t>
                            </w:r>
                          </w:p>
                          <w:p w14:paraId="4BA40CC1" w14:textId="52D373AA" w:rsidR="001E75CA" w:rsidRPr="004474F8" w:rsidRDefault="009B51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Salon des partenaires</w:t>
                            </w:r>
                            <w:r w:rsidR="001E75CA" w:rsidRPr="004474F8">
                              <w:rPr>
                                <w:color w:val="FFFFFF" w:themeColor="background1"/>
                                <w:lang w:val="fr-FR"/>
                              </w:rPr>
                              <w:tab/>
                              <w:t>3</w:t>
                            </w:r>
                          </w:p>
                          <w:p w14:paraId="6F8A265F" w14:textId="74ACEADA" w:rsidR="001E75CA" w:rsidRPr="004474F8" w:rsidRDefault="009B51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Fête annuelle</w:t>
                            </w:r>
                            <w:r>
                              <w:rPr>
                                <w:color w:val="FFFFFF" w:themeColor="background1"/>
                                <w:lang w:val="fr-FR"/>
                              </w:rPr>
                              <w:tab/>
                            </w:r>
                            <w:r w:rsidR="001E75CA" w:rsidRPr="004474F8">
                              <w:rPr>
                                <w:color w:val="FFFFFF" w:themeColor="background1"/>
                                <w:lang w:val="fr-FR"/>
                              </w:rPr>
                              <w:tab/>
                              <w:t>4</w:t>
                            </w:r>
                          </w:p>
                          <w:p w14:paraId="21EEF7AF" w14:textId="649C2479" w:rsidR="001E75CA" w:rsidRPr="004474F8" w:rsidRDefault="000F4A7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Retour sur notre AGA</w:t>
                            </w:r>
                            <w:r w:rsidR="001E75CA" w:rsidRPr="004474F8">
                              <w:rPr>
                                <w:color w:val="FFFFFF" w:themeColor="background1"/>
                                <w:lang w:val="fr-FR"/>
                              </w:rPr>
                              <w:tab/>
                              <w:t>5</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9" type="#_x0000_t202" style="position:absolute;margin-left:47.35pt;margin-top:520.65pt;width:125.25pt;height:13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38D7D8C7" w14:textId="0CD1EFD2" w:rsidR="001E75CA" w:rsidRPr="004474F8" w:rsidRDefault="009B51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Notre équipe</w:t>
                      </w:r>
                      <w:r>
                        <w:rPr>
                          <w:color w:val="FFFFFF" w:themeColor="background1"/>
                          <w:lang w:val="fr-FR"/>
                        </w:rPr>
                        <w:tab/>
                      </w:r>
                      <w:r w:rsidR="001E75CA" w:rsidRPr="004474F8">
                        <w:rPr>
                          <w:color w:val="FFFFFF" w:themeColor="background1"/>
                          <w:lang w:val="fr-FR"/>
                        </w:rPr>
                        <w:tab/>
                        <w:t>2</w:t>
                      </w:r>
                    </w:p>
                    <w:p w14:paraId="4BA40CC1" w14:textId="52D373AA" w:rsidR="001E75CA" w:rsidRPr="004474F8" w:rsidRDefault="009B51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Salon des partenaires</w:t>
                      </w:r>
                      <w:r w:rsidR="001E75CA" w:rsidRPr="004474F8">
                        <w:rPr>
                          <w:color w:val="FFFFFF" w:themeColor="background1"/>
                          <w:lang w:val="fr-FR"/>
                        </w:rPr>
                        <w:tab/>
                        <w:t>3</w:t>
                      </w:r>
                    </w:p>
                    <w:p w14:paraId="6F8A265F" w14:textId="74ACEADA" w:rsidR="001E75CA" w:rsidRPr="004474F8" w:rsidRDefault="009B51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Fête annuelle</w:t>
                      </w:r>
                      <w:r>
                        <w:rPr>
                          <w:color w:val="FFFFFF" w:themeColor="background1"/>
                          <w:lang w:val="fr-FR"/>
                        </w:rPr>
                        <w:tab/>
                      </w:r>
                      <w:r w:rsidR="001E75CA" w:rsidRPr="004474F8">
                        <w:rPr>
                          <w:color w:val="FFFFFF" w:themeColor="background1"/>
                          <w:lang w:val="fr-FR"/>
                        </w:rPr>
                        <w:tab/>
                        <w:t>4</w:t>
                      </w:r>
                    </w:p>
                    <w:p w14:paraId="21EEF7AF" w14:textId="649C2479" w:rsidR="001E75CA" w:rsidRPr="004474F8" w:rsidRDefault="000F4A7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Retour sur notre AGA</w:t>
                      </w:r>
                      <w:r w:rsidR="001E75CA" w:rsidRPr="004474F8">
                        <w:rPr>
                          <w:color w:val="FFFFFF" w:themeColor="background1"/>
                          <w:lang w:val="fr-FR"/>
                        </w:rPr>
                        <w:tab/>
                        <w:t>5</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1E75CA">
        <w:br w:type="page"/>
      </w:r>
    </w:p>
    <w:p w14:paraId="1E88271D" w14:textId="586926B2" w:rsidR="00EC2E2B" w:rsidRDefault="00A37BEF">
      <w:r>
        <w:rPr>
          <w:noProof/>
        </w:rPr>
        <w:lastRenderedPageBreak/>
        <w:drawing>
          <wp:anchor distT="0" distB="0" distL="114300" distR="114300" simplePos="0" relativeHeight="251862016" behindDoc="1" locked="0" layoutInCell="1" allowOverlap="1" wp14:anchorId="1DD3E15F" wp14:editId="013D2E04">
            <wp:simplePos x="0" y="0"/>
            <wp:positionH relativeFrom="column">
              <wp:posOffset>-153035</wp:posOffset>
            </wp:positionH>
            <wp:positionV relativeFrom="paragraph">
              <wp:posOffset>5997575</wp:posOffset>
            </wp:positionV>
            <wp:extent cx="3228975" cy="1576070"/>
            <wp:effectExtent l="0" t="0" r="9525" b="5080"/>
            <wp:wrapTight wrapText="bothSides">
              <wp:wrapPolygon edited="0">
                <wp:start x="2804" y="0"/>
                <wp:lineTo x="2804" y="12532"/>
                <wp:lineTo x="510" y="15143"/>
                <wp:lineTo x="127" y="15926"/>
                <wp:lineTo x="2804" y="21409"/>
                <wp:lineTo x="21027" y="21409"/>
                <wp:lineTo x="21536" y="20625"/>
                <wp:lineTo x="21536" y="0"/>
                <wp:lineTo x="2804" y="0"/>
              </wp:wrapPolygon>
            </wp:wrapTight>
            <wp:docPr id="73001026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10263" name="Imag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576070"/>
                    </a:xfrm>
                    <a:prstGeom prst="rect">
                      <a:avLst/>
                    </a:prstGeom>
                    <a:noFill/>
                  </pic:spPr>
                </pic:pic>
              </a:graphicData>
            </a:graphic>
            <wp14:sizeRelH relativeFrom="margin">
              <wp14:pctWidth>0</wp14:pctWidth>
            </wp14:sizeRelH>
            <wp14:sizeRelV relativeFrom="margin">
              <wp14:pctHeight>0</wp14:pctHeight>
            </wp14:sizeRelV>
          </wp:anchor>
        </w:drawing>
      </w:r>
      <w:r w:rsidR="007C6B09"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1019F070">
                <wp:simplePos x="0" y="0"/>
                <wp:positionH relativeFrom="margin">
                  <wp:align>center</wp:align>
                </wp:positionH>
                <wp:positionV relativeFrom="paragraph">
                  <wp:posOffset>7548880</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6"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0" type="#_x0000_t202" style="position:absolute;margin-left:0;margin-top:594.4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e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7"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7C6B09" w:rsidRPr="007C6B09">
        <w:rPr>
          <w:noProof/>
        </w:rPr>
        <w:drawing>
          <wp:anchor distT="0" distB="0" distL="114300" distR="114300" simplePos="0" relativeHeight="251860992" behindDoc="1" locked="0" layoutInCell="1" allowOverlap="1" wp14:anchorId="67729125" wp14:editId="231AF811">
            <wp:simplePos x="0" y="0"/>
            <wp:positionH relativeFrom="column">
              <wp:posOffset>171450</wp:posOffset>
            </wp:positionH>
            <wp:positionV relativeFrom="paragraph">
              <wp:posOffset>2978150</wp:posOffset>
            </wp:positionV>
            <wp:extent cx="3095625" cy="1876425"/>
            <wp:effectExtent l="0" t="0" r="0" b="0"/>
            <wp:wrapTight wrapText="bothSides">
              <wp:wrapPolygon edited="0">
                <wp:start x="930" y="0"/>
                <wp:lineTo x="399" y="658"/>
                <wp:lineTo x="0" y="2193"/>
                <wp:lineTo x="133" y="16008"/>
                <wp:lineTo x="266" y="17982"/>
                <wp:lineTo x="2127" y="20832"/>
                <wp:lineTo x="2260" y="21271"/>
                <wp:lineTo x="21135" y="21271"/>
                <wp:lineTo x="21401" y="17982"/>
                <wp:lineTo x="21268" y="3289"/>
                <wp:lineTo x="19141" y="658"/>
                <wp:lineTo x="18476" y="0"/>
                <wp:lineTo x="930" y="0"/>
              </wp:wrapPolygon>
            </wp:wrapTight>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876425"/>
                    </a:xfrm>
                    <a:prstGeom prst="rect">
                      <a:avLst/>
                    </a:prstGeom>
                    <a:noFill/>
                    <a:ln>
                      <a:noFill/>
                    </a:ln>
                  </pic:spPr>
                </pic:pic>
              </a:graphicData>
            </a:graphic>
          </wp:anchor>
        </w:drawing>
      </w:r>
      <w:r w:rsidR="007C6B09"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0C7E5DC">
                <wp:simplePos x="0" y="0"/>
                <wp:positionH relativeFrom="margin">
                  <wp:posOffset>200025</wp:posOffset>
                </wp:positionH>
                <wp:positionV relativeFrom="paragraph">
                  <wp:posOffset>549275</wp:posOffset>
                </wp:positionV>
                <wp:extent cx="6362700" cy="5334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334000"/>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0DD56FE5" w:rsidR="00EC2822" w:rsidRPr="007C6B09" w:rsidRDefault="00EC2822" w:rsidP="00EC2822">
                            <w:pPr>
                              <w:rPr>
                                <w:b/>
                                <w:bCs/>
                              </w:rPr>
                            </w:pPr>
                            <w:r w:rsidRPr="007C6B09">
                              <w:rPr>
                                <w:b/>
                                <w:bCs/>
                              </w:rPr>
                              <w:t xml:space="preserve">Votre </w:t>
                            </w:r>
                            <w:r w:rsidR="00671560">
                              <w:rPr>
                                <w:b/>
                                <w:bCs/>
                              </w:rPr>
                              <w:t>c</w:t>
                            </w:r>
                            <w:r w:rsidRPr="007C6B09">
                              <w:rPr>
                                <w:b/>
                                <w:bCs/>
                              </w:rPr>
                              <w:t xml:space="preserve">onseil d’administration pour </w:t>
                            </w:r>
                            <w:r w:rsidR="00F51BE6" w:rsidRPr="007C6B09">
                              <w:rPr>
                                <w:b/>
                                <w:bCs/>
                              </w:rPr>
                              <w:t>202</w:t>
                            </w:r>
                            <w:r w:rsidR="009E1A47">
                              <w:rPr>
                                <w:b/>
                                <w:bCs/>
                              </w:rPr>
                              <w:t>3</w:t>
                            </w:r>
                            <w:r w:rsidR="00F51BE6" w:rsidRPr="007C6B09">
                              <w:rPr>
                                <w:b/>
                                <w:bCs/>
                              </w:rPr>
                              <w:t>-202</w:t>
                            </w:r>
                            <w:r w:rsidR="009E1A47">
                              <w:rPr>
                                <w:b/>
                                <w:bCs/>
                              </w:rPr>
                              <w:t>4</w:t>
                            </w:r>
                          </w:p>
                          <w:p w14:paraId="045F7963" w14:textId="77777777" w:rsidR="00EC2822" w:rsidRPr="009C6BC9" w:rsidRDefault="00EC2822" w:rsidP="00EC2822"/>
                          <w:p w14:paraId="5DC082B6" w14:textId="367B7D25" w:rsidR="00EC2822" w:rsidRPr="009C6BC9" w:rsidRDefault="00EC2822" w:rsidP="00EC2822">
                            <w:r w:rsidRPr="009C6BC9">
                              <w:t>Président</w:t>
                            </w:r>
                            <w:r w:rsidR="00F51BE6">
                              <w:t>e</w:t>
                            </w:r>
                            <w:r w:rsidRPr="009C6BC9">
                              <w:t> :</w:t>
                            </w:r>
                            <w:r w:rsidRPr="009C6BC9">
                              <w:tab/>
                            </w:r>
                            <w:r w:rsidRPr="009C6BC9">
                              <w:tab/>
                            </w:r>
                            <w:r w:rsidR="00F51BE6">
                              <w:t>Karine Lévesque</w:t>
                            </w:r>
                          </w:p>
                          <w:p w14:paraId="3D635F5A" w14:textId="3A7CC3A4" w:rsidR="00EC2822" w:rsidRPr="009C6BC9" w:rsidRDefault="00EC2822" w:rsidP="00EC2822">
                            <w:r>
                              <w:t>Vice-présidente :</w:t>
                            </w:r>
                            <w:r>
                              <w:tab/>
                            </w:r>
                            <w:r w:rsidRPr="009C6BC9">
                              <w:t>Guylaine Rathel</w:t>
                            </w:r>
                          </w:p>
                          <w:p w14:paraId="284DD45E" w14:textId="5F6A4431" w:rsidR="00EC2822" w:rsidRPr="009C6BC9" w:rsidRDefault="00EC2822" w:rsidP="00EC2822">
                            <w:r w:rsidRPr="009C6BC9">
                              <w:t>Secrétaire :</w:t>
                            </w:r>
                            <w:r w:rsidRPr="009C6BC9">
                              <w:tab/>
                            </w:r>
                            <w:r w:rsidRPr="009C6BC9">
                              <w:tab/>
                            </w:r>
                            <w:r>
                              <w:t>Odette Gagnon</w:t>
                            </w:r>
                          </w:p>
                          <w:p w14:paraId="4CD8D75D" w14:textId="17003916" w:rsidR="00EC2822" w:rsidRPr="009C6BC9" w:rsidRDefault="00EC2822" w:rsidP="00EC2822">
                            <w:r w:rsidRPr="009C6BC9">
                              <w:t>Trésori</w:t>
                            </w:r>
                            <w:r w:rsidR="00F51BE6">
                              <w:t>er</w:t>
                            </w:r>
                            <w:r w:rsidRPr="009C6BC9">
                              <w:t> :</w:t>
                            </w:r>
                            <w:r w:rsidRPr="009C6BC9">
                              <w:tab/>
                            </w:r>
                            <w:r w:rsidRPr="009C6BC9">
                              <w:tab/>
                            </w:r>
                            <w:r w:rsidR="009E1A47">
                              <w:t>E</w:t>
                            </w:r>
                            <w:r w:rsidR="00F51BE6">
                              <w:t>ric Cyr</w:t>
                            </w:r>
                          </w:p>
                          <w:p w14:paraId="35CAF3FC" w14:textId="77777777" w:rsidR="00EC2822" w:rsidRPr="009C6BC9" w:rsidRDefault="00EC2822" w:rsidP="00EC2822"/>
                          <w:p w14:paraId="45FEE549" w14:textId="7E9AB0F1" w:rsidR="00EC2822" w:rsidRPr="009C6BC9" w:rsidRDefault="00EC2822" w:rsidP="00EC2822">
                            <w:r w:rsidRPr="009C6BC9">
                              <w:t>Administrateurs</w:t>
                            </w:r>
                            <w:r w:rsidR="00F51BE6">
                              <w:t>.trices</w:t>
                            </w:r>
                            <w:r w:rsidRPr="009C6BC9">
                              <w:t> :</w:t>
                            </w:r>
                            <w:r w:rsidRPr="009C6BC9">
                              <w:tab/>
                            </w:r>
                            <w:r>
                              <w:t>Christine Paquette</w:t>
                            </w:r>
                          </w:p>
                          <w:p w14:paraId="3871C11B" w14:textId="0F831759" w:rsidR="007C6B09" w:rsidRDefault="00EC2822" w:rsidP="007C6B09">
                            <w:r w:rsidRPr="009C6BC9">
                              <w:tab/>
                            </w:r>
                            <w:r w:rsidRPr="009C6BC9">
                              <w:tab/>
                            </w:r>
                            <w:r w:rsidRPr="009C6BC9">
                              <w:tab/>
                            </w:r>
                            <w:r w:rsidR="00F51BE6">
                              <w:tab/>
                            </w:r>
                            <w:r w:rsidR="007C6B09">
                              <w:t>Stéphanie Boucher</w:t>
                            </w:r>
                          </w:p>
                          <w:p w14:paraId="79BCEC4A" w14:textId="3323664F"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7018A848"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7CFCCC36"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09332FC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1" type="#_x0000_t202" style="position:absolute;margin-left:15.75pt;margin-top:43.25pt;width:501pt;height:420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0DD56FE5" w:rsidR="00EC2822" w:rsidRPr="007C6B09" w:rsidRDefault="00EC2822" w:rsidP="00EC2822">
                      <w:pPr>
                        <w:rPr>
                          <w:b/>
                          <w:bCs/>
                        </w:rPr>
                      </w:pPr>
                      <w:r w:rsidRPr="007C6B09">
                        <w:rPr>
                          <w:b/>
                          <w:bCs/>
                        </w:rPr>
                        <w:t xml:space="preserve">Votre </w:t>
                      </w:r>
                      <w:r w:rsidR="00671560">
                        <w:rPr>
                          <w:b/>
                          <w:bCs/>
                        </w:rPr>
                        <w:t>c</w:t>
                      </w:r>
                      <w:r w:rsidRPr="007C6B09">
                        <w:rPr>
                          <w:b/>
                          <w:bCs/>
                        </w:rPr>
                        <w:t xml:space="preserve">onseil d’administration pour </w:t>
                      </w:r>
                      <w:r w:rsidR="00F51BE6" w:rsidRPr="007C6B09">
                        <w:rPr>
                          <w:b/>
                          <w:bCs/>
                        </w:rPr>
                        <w:t>202</w:t>
                      </w:r>
                      <w:r w:rsidR="009E1A47">
                        <w:rPr>
                          <w:b/>
                          <w:bCs/>
                        </w:rPr>
                        <w:t>3</w:t>
                      </w:r>
                      <w:r w:rsidR="00F51BE6" w:rsidRPr="007C6B09">
                        <w:rPr>
                          <w:b/>
                          <w:bCs/>
                        </w:rPr>
                        <w:t>-202</w:t>
                      </w:r>
                      <w:r w:rsidR="009E1A47">
                        <w:rPr>
                          <w:b/>
                          <w:bCs/>
                        </w:rPr>
                        <w:t>4</w:t>
                      </w:r>
                    </w:p>
                    <w:p w14:paraId="045F7963" w14:textId="77777777" w:rsidR="00EC2822" w:rsidRPr="009C6BC9" w:rsidRDefault="00EC2822" w:rsidP="00EC2822"/>
                    <w:p w14:paraId="5DC082B6" w14:textId="367B7D25" w:rsidR="00EC2822" w:rsidRPr="009C6BC9" w:rsidRDefault="00EC2822" w:rsidP="00EC2822">
                      <w:r w:rsidRPr="009C6BC9">
                        <w:t>Président</w:t>
                      </w:r>
                      <w:r w:rsidR="00F51BE6">
                        <w:t>e</w:t>
                      </w:r>
                      <w:r w:rsidRPr="009C6BC9">
                        <w:t> :</w:t>
                      </w:r>
                      <w:r w:rsidRPr="009C6BC9">
                        <w:tab/>
                      </w:r>
                      <w:r w:rsidRPr="009C6BC9">
                        <w:tab/>
                      </w:r>
                      <w:r w:rsidR="00F51BE6">
                        <w:t>Karine Lévesque</w:t>
                      </w:r>
                    </w:p>
                    <w:p w14:paraId="3D635F5A" w14:textId="3A7CC3A4" w:rsidR="00EC2822" w:rsidRPr="009C6BC9" w:rsidRDefault="00EC2822" w:rsidP="00EC2822">
                      <w:r>
                        <w:t>Vice-présidente :</w:t>
                      </w:r>
                      <w:r>
                        <w:tab/>
                      </w:r>
                      <w:r w:rsidRPr="009C6BC9">
                        <w:t>Guylaine Rathel</w:t>
                      </w:r>
                    </w:p>
                    <w:p w14:paraId="284DD45E" w14:textId="5F6A4431" w:rsidR="00EC2822" w:rsidRPr="009C6BC9" w:rsidRDefault="00EC2822" w:rsidP="00EC2822">
                      <w:r w:rsidRPr="009C6BC9">
                        <w:t>Secrétaire :</w:t>
                      </w:r>
                      <w:r w:rsidRPr="009C6BC9">
                        <w:tab/>
                      </w:r>
                      <w:r w:rsidRPr="009C6BC9">
                        <w:tab/>
                      </w:r>
                      <w:r>
                        <w:t>Odette Gagnon</w:t>
                      </w:r>
                    </w:p>
                    <w:p w14:paraId="4CD8D75D" w14:textId="17003916" w:rsidR="00EC2822" w:rsidRPr="009C6BC9" w:rsidRDefault="00EC2822" w:rsidP="00EC2822">
                      <w:r w:rsidRPr="009C6BC9">
                        <w:t>Trésori</w:t>
                      </w:r>
                      <w:r w:rsidR="00F51BE6">
                        <w:t>er</w:t>
                      </w:r>
                      <w:r w:rsidRPr="009C6BC9">
                        <w:t> :</w:t>
                      </w:r>
                      <w:r w:rsidRPr="009C6BC9">
                        <w:tab/>
                      </w:r>
                      <w:r w:rsidRPr="009C6BC9">
                        <w:tab/>
                      </w:r>
                      <w:r w:rsidR="009E1A47">
                        <w:t>E</w:t>
                      </w:r>
                      <w:r w:rsidR="00F51BE6">
                        <w:t>ric Cyr</w:t>
                      </w:r>
                    </w:p>
                    <w:p w14:paraId="35CAF3FC" w14:textId="77777777" w:rsidR="00EC2822" w:rsidRPr="009C6BC9" w:rsidRDefault="00EC2822" w:rsidP="00EC2822"/>
                    <w:p w14:paraId="45FEE549" w14:textId="7E9AB0F1" w:rsidR="00EC2822" w:rsidRPr="009C6BC9" w:rsidRDefault="00EC2822" w:rsidP="00EC2822">
                      <w:r w:rsidRPr="009C6BC9">
                        <w:t>Administrateurs</w:t>
                      </w:r>
                      <w:r w:rsidR="00F51BE6">
                        <w:t>.trices</w:t>
                      </w:r>
                      <w:r w:rsidRPr="009C6BC9">
                        <w:t> :</w:t>
                      </w:r>
                      <w:r w:rsidRPr="009C6BC9">
                        <w:tab/>
                      </w:r>
                      <w:r>
                        <w:t>Christine Paquette</w:t>
                      </w:r>
                    </w:p>
                    <w:p w14:paraId="3871C11B" w14:textId="0F831759" w:rsidR="007C6B09" w:rsidRDefault="00EC2822" w:rsidP="007C6B09">
                      <w:r w:rsidRPr="009C6BC9">
                        <w:tab/>
                      </w:r>
                      <w:r w:rsidRPr="009C6BC9">
                        <w:tab/>
                      </w:r>
                      <w:r w:rsidRPr="009C6BC9">
                        <w:tab/>
                      </w:r>
                      <w:r w:rsidR="00F51BE6">
                        <w:tab/>
                      </w:r>
                      <w:r w:rsidR="007C6B09">
                        <w:t>Stéphanie Boucher</w:t>
                      </w:r>
                    </w:p>
                    <w:p w14:paraId="79BCEC4A" w14:textId="3323664F"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7018A848"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7CFCCC36"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09332FC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v:textbox>
                <w10:wrap type="square" anchorx="margin"/>
              </v:shape>
            </w:pict>
          </mc:Fallback>
        </mc:AlternateContent>
      </w:r>
      <w:r w:rsidR="007C6B09">
        <w:rPr>
          <w:rFonts w:ascii="Times New Roman" w:hAnsi="Times New Roman"/>
          <w:noProof/>
          <w:lang w:eastAsia="fr-CA" w:bidi="ar-SA"/>
        </w:rPr>
        <w:drawing>
          <wp:anchor distT="36576" distB="36576" distL="36576" distR="36576" simplePos="0" relativeHeight="251748352" behindDoc="1" locked="0" layoutInCell="1" allowOverlap="1" wp14:anchorId="0DF626E1" wp14:editId="5CAB68E3">
            <wp:simplePos x="0" y="0"/>
            <wp:positionH relativeFrom="column">
              <wp:posOffset>5000625</wp:posOffset>
            </wp:positionH>
            <wp:positionV relativeFrom="page">
              <wp:posOffset>7877175</wp:posOffset>
            </wp:positionV>
            <wp:extent cx="1271270" cy="858520"/>
            <wp:effectExtent l="0" t="0" r="5080" b="0"/>
            <wp:wrapTight wrapText="bothSides">
              <wp:wrapPolygon edited="0">
                <wp:start x="0" y="0"/>
                <wp:lineTo x="0" y="21089"/>
                <wp:lineTo x="21363" y="21089"/>
                <wp:lineTo x="21363" y="0"/>
                <wp:lineTo x="0" y="0"/>
              </wp:wrapPolygon>
            </wp:wrapTight>
            <wp:docPr id="697" name="Image 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 69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E2B">
        <w:br w:type="page"/>
      </w:r>
    </w:p>
    <w:p w14:paraId="685132F6" w14:textId="3B8F9EBB" w:rsidR="00E14BBD" w:rsidRDefault="00E14BBD"/>
    <w:p w14:paraId="0E1D06C0" w14:textId="624A0B43" w:rsidR="001E75CA" w:rsidRDefault="001E75CA"/>
    <w:p w14:paraId="0A989F23" w14:textId="71A92546" w:rsidR="001E75CA" w:rsidRDefault="00BE0D2F">
      <w:r>
        <w:rPr>
          <w:noProof/>
          <w:lang w:eastAsia="fr-CA" w:bidi="ar-SA"/>
        </w:rPr>
        <mc:AlternateContent>
          <mc:Choice Requires="wps">
            <w:drawing>
              <wp:anchor distT="0" distB="0" distL="114300" distR="114300" simplePos="0" relativeHeight="251618304" behindDoc="0" locked="0" layoutInCell="1" allowOverlap="1" wp14:anchorId="479B3120" wp14:editId="69033711">
                <wp:simplePos x="0" y="0"/>
                <wp:positionH relativeFrom="page">
                  <wp:posOffset>2405380</wp:posOffset>
                </wp:positionH>
                <wp:positionV relativeFrom="page">
                  <wp:posOffset>990682</wp:posOffset>
                </wp:positionV>
                <wp:extent cx="4800600" cy="31242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2087DE4F" w:rsidR="001E75CA" w:rsidRPr="00765F33" w:rsidRDefault="009E1A47">
                            <w:pPr>
                              <w:pStyle w:val="Titre2"/>
                              <w:rPr>
                                <w:color w:val="auto"/>
                                <w:sz w:val="32"/>
                                <w:szCs w:val="32"/>
                              </w:rPr>
                            </w:pPr>
                            <w:r w:rsidRPr="00765F33">
                              <w:rPr>
                                <w:rFonts w:ascii="Bookman Old Style" w:hAnsi="Bookman Old Style"/>
                                <w:b/>
                                <w:bCs/>
                                <w:color w:val="auto"/>
                              </w:rPr>
                              <w:t>Retour sur notre salon des partenaires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B3120" id="_x0000_t202" coordsize="21600,21600" o:spt="202" path="m,l,21600r21600,l21600,xe">
                <v:stroke joinstyle="miter"/>
                <v:path gradientshapeok="t" o:connecttype="rect"/>
              </v:shapetype>
              <v:shape id="Text Box 25" o:spid="_x0000_s1052" type="#_x0000_t202" style="position:absolute;margin-left:189.4pt;margin-top:78pt;width:378pt;height:24.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" filled="f" stroked="f">
                <v:textbox inset="0,0,0,0">
                  <w:txbxContent>
                    <w:p w14:paraId="136DA66F" w14:textId="2087DE4F" w:rsidR="001E75CA" w:rsidRPr="00765F33" w:rsidRDefault="009E1A47">
                      <w:pPr>
                        <w:pStyle w:val="Titre2"/>
                        <w:rPr>
                          <w:color w:val="auto"/>
                          <w:sz w:val="32"/>
                          <w:szCs w:val="32"/>
                        </w:rPr>
                      </w:pPr>
                      <w:r w:rsidRPr="00765F33">
                        <w:rPr>
                          <w:rFonts w:ascii="Bookman Old Style" w:hAnsi="Bookman Old Style"/>
                          <w:b/>
                          <w:bCs/>
                          <w:color w:val="auto"/>
                        </w:rPr>
                        <w:t>Retour sur notre salon des partenaires</w:t>
                      </w:r>
                    </w:p>
                  </w:txbxContent>
                </v:textbox>
                <w10:wrap anchorx="page" anchory="page"/>
              </v:shape>
            </w:pict>
          </mc:Fallback>
        </mc:AlternateContent>
      </w:r>
      <w:r w:rsidR="00E55AA3" w:rsidRPr="00E55AA3">
        <w:t xml:space="preserve"> </w:t>
      </w:r>
    </w:p>
    <w:p w14:paraId="1C1DBBB6" w14:textId="4DFE9E19" w:rsidR="001E75CA" w:rsidRDefault="001E75CA"/>
    <w:p w14:paraId="3BB6FF39" w14:textId="67EB28A3" w:rsidR="001E75CA" w:rsidRDefault="00226875">
      <w:r>
        <w:rPr>
          <w:noProof/>
          <w:lang w:eastAsia="fr-CA" w:bidi="ar-SA"/>
        </w:rPr>
        <mc:AlternateContent>
          <mc:Choice Requires="wps">
            <w:drawing>
              <wp:anchor distT="0" distB="0" distL="114300" distR="114300" simplePos="0" relativeHeight="251662336" behindDoc="0" locked="0" layoutInCell="1" allowOverlap="1" wp14:anchorId="6C7BD4D6" wp14:editId="38F3F579">
                <wp:simplePos x="0" y="0"/>
                <wp:positionH relativeFrom="page">
                  <wp:posOffset>5651582</wp:posOffset>
                </wp:positionH>
                <wp:positionV relativeFrom="page">
                  <wp:posOffset>1374551</wp:posOffset>
                </wp:positionV>
                <wp:extent cx="1577340" cy="4034974"/>
                <wp:effectExtent l="0" t="0" r="3810" b="381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034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3" type="#_x0000_t202" style="position:absolute;margin-left:445pt;margin-top:108.25pt;width:124.2pt;height:317.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" filled="f" stroked="f">
                <v:textbox inset="0,0,0,0">
                  <w:txbxContent/>
                </v:textbox>
                <w10:wrap anchorx="page" anchory="page"/>
              </v:shape>
            </w:pict>
          </mc:Fallback>
        </mc:AlternateContent>
      </w:r>
      <w:r>
        <w:rPr>
          <w:rFonts w:ascii="Times New Roman" w:hAnsi="Times New Roman" w:cs="Times New Roman"/>
          <w:noProof/>
          <w:sz w:val="20"/>
          <w:szCs w:val="20"/>
          <w:lang w:eastAsia="fr-CA" w:bidi="ar-SA"/>
        </w:rPr>
        <w:drawing>
          <wp:anchor distT="0" distB="0" distL="114300" distR="114300" simplePos="0" relativeHeight="251863040" behindDoc="1" locked="0" layoutInCell="1" allowOverlap="1" wp14:anchorId="63CF9A1A" wp14:editId="19306353">
            <wp:simplePos x="0" y="0"/>
            <wp:positionH relativeFrom="page">
              <wp:posOffset>873248</wp:posOffset>
            </wp:positionH>
            <wp:positionV relativeFrom="paragraph">
              <wp:posOffset>121449</wp:posOffset>
            </wp:positionV>
            <wp:extent cx="1301750" cy="1952625"/>
            <wp:effectExtent l="742950" t="114300" r="107950" b="180975"/>
            <wp:wrapTight wrapText="bothSides">
              <wp:wrapPolygon edited="0">
                <wp:start x="-1897" y="-1264"/>
                <wp:lineTo x="-1897" y="16016"/>
                <wp:lineTo x="-12328" y="16016"/>
                <wp:lineTo x="-12328" y="19387"/>
                <wp:lineTo x="-9167" y="19387"/>
                <wp:lineTo x="-9167" y="21916"/>
                <wp:lineTo x="-3161" y="22759"/>
                <wp:lineTo x="-2213" y="23391"/>
                <wp:lineTo x="20862" y="23391"/>
                <wp:lineTo x="21495" y="22759"/>
                <wp:lineTo x="23075" y="19598"/>
                <wp:lineTo x="23075" y="-1264"/>
                <wp:lineTo x="-1897" y="-1264"/>
              </wp:wrapPolygon>
            </wp:wrapTight>
            <wp:docPr id="67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01750" cy="19526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17280" behindDoc="0" locked="0" layoutInCell="1" allowOverlap="1" wp14:anchorId="564ADBCD" wp14:editId="2615CC00">
                <wp:simplePos x="0" y="0"/>
                <wp:positionH relativeFrom="page">
                  <wp:posOffset>2423160</wp:posOffset>
                </wp:positionH>
                <wp:positionV relativeFrom="page">
                  <wp:posOffset>1376024</wp:posOffset>
                </wp:positionV>
                <wp:extent cx="1498600" cy="3131820"/>
                <wp:effectExtent l="0" t="0" r="6350" b="1143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65B7E4F3" w14:textId="5CA782D2" w:rsidR="002B55C4" w:rsidRDefault="002B55C4" w:rsidP="002B55C4">
                            <w:pPr>
                              <w:pStyle w:val="Corpsdetexte"/>
                              <w:jc w:val="both"/>
                            </w:pPr>
                            <w:r>
                              <w:rPr>
                                <w:lang w:val="fr-FR"/>
                              </w:rPr>
                              <w:t>Le 5 juin dernier avait lieu le tout premier salon organisé par l’APHRSO.</w:t>
                            </w:r>
                            <w:r w:rsidR="0050203C">
                              <w:rPr>
                                <w:lang w:val="fr-FR"/>
                              </w:rPr>
                              <w:t xml:space="preserve"> </w:t>
                            </w:r>
                            <w:r w:rsidRPr="002B55C4">
                              <w:t>Ouvert à tous, celui-ci se déroulait dans le cadre de la semaine québécoise des personnes handicapées (SQPH) et avait notamment pour but de permettre aux différents partenaires de réseauter et d’apprendre à mieux se connaître.</w:t>
                            </w:r>
                          </w:p>
                          <w:p w14:paraId="5AD73231" w14:textId="25724CA7" w:rsidR="002B55C4" w:rsidRPr="002B55C4" w:rsidRDefault="002B55C4" w:rsidP="002B55C4">
                            <w:pPr>
                              <w:pStyle w:val="Corpsdetexte"/>
                              <w:jc w:val="both"/>
                            </w:pPr>
                            <w:r w:rsidRPr="002B55C4">
                              <w:t xml:space="preserve">Au total, ce sont 21 organismes </w:t>
                            </w:r>
                            <w:r w:rsidR="00496EDA">
                              <w:t>œ</w:t>
                            </w:r>
                            <w:r w:rsidRPr="002B55C4">
                              <w:t>uvrant auprès des personnes handicapées et leurs proches qui ont répondu positivement à notre invitation en tant qu’exposants.</w:t>
                            </w:r>
                          </w:p>
                          <w:p w14:paraId="0CAD5B91" w14:textId="3E9D47E6" w:rsidR="002B55C4" w:rsidRPr="002B55C4" w:rsidRDefault="002B55C4" w:rsidP="002B55C4">
                            <w:pPr>
                              <w:pStyle w:val="Corpsdetexte"/>
                              <w:jc w:val="both"/>
                            </w:pPr>
                            <w:r w:rsidRPr="002B55C4">
                              <w:t>C’est donc plus d’une quarantaine de représentants d’organismes qui ont pu échanger et se faire connaître auprès d’intervenants du milieu et de citoyens du Roussillon qui sont venus à leur rencontre.</w:t>
                            </w:r>
                            <w:r w:rsidR="00F60779" w:rsidRPr="00F60779">
                              <w:rPr>
                                <w:noProof/>
                              </w:rPr>
                              <w:t xml:space="preserve"> </w:t>
                            </w:r>
                          </w:p>
                          <w:p w14:paraId="719E9460" w14:textId="2915661E" w:rsidR="002B55C4" w:rsidRDefault="00D81320" w:rsidP="00F05969">
                            <w:pPr>
                              <w:pStyle w:val="Corpsdetexte"/>
                              <w:jc w:val="both"/>
                            </w:pPr>
                            <w:r>
                              <w:t>Globalement, l</w:t>
                            </w:r>
                            <w:r w:rsidR="002B55C4" w:rsidRPr="002B55C4">
                              <w:t xml:space="preserve">’expérience a été très positive tant pour l’APHRSO que pour les exposants qui se sont </w:t>
                            </w:r>
                            <w:r w:rsidR="00BE0D2F" w:rsidRPr="002B55C4">
                              <w:t>dit</w:t>
                            </w:r>
                            <w:r w:rsidR="002B55C4" w:rsidRPr="002B55C4">
                              <w:t xml:space="preserve"> ravis d’avoir été des nôtres, exprimant même le souhait pour une seconde édition.</w:t>
                            </w:r>
                          </w:p>
                          <w:p w14:paraId="6395D383" w14:textId="77777777" w:rsidR="00085C4B" w:rsidRDefault="00085C4B" w:rsidP="00F05969">
                            <w:pPr>
                              <w:pStyle w:val="Corpsdetexte"/>
                              <w:jc w:val="both"/>
                            </w:pPr>
                          </w:p>
                          <w:p w14:paraId="658830C6" w14:textId="31E9A170" w:rsidR="00F05969" w:rsidRDefault="00F05969" w:rsidP="00F05969">
                            <w:pPr>
                              <w:pStyle w:val="Corpsdetexte"/>
                              <w:jc w:val="both"/>
                            </w:pPr>
                            <w:r w:rsidRPr="00F05969">
                              <w:t xml:space="preserve">Les nombreux commentaires positifs reçus par l’APHRSO forceront-ils l’organisme à récidiver l’an prochain? </w:t>
                            </w:r>
                          </w:p>
                          <w:p w14:paraId="2F8332F3" w14:textId="131C22FD" w:rsidR="00765F33" w:rsidRDefault="00F05969" w:rsidP="00F05969">
                            <w:pPr>
                              <w:pStyle w:val="Corpsdetexte"/>
                              <w:jc w:val="both"/>
                            </w:pPr>
                            <w:r>
                              <w:t xml:space="preserve">Chose certaine, </w:t>
                            </w:r>
                            <w:r w:rsidR="00D81320">
                              <w:t xml:space="preserve">de notre point de vue, </w:t>
                            </w:r>
                            <w:r>
                              <w:t xml:space="preserve">une </w:t>
                            </w:r>
                            <w:r w:rsidR="00D81320">
                              <w:t>deuxième</w:t>
                            </w:r>
                            <w:r>
                              <w:t xml:space="preserve"> édition </w:t>
                            </w:r>
                            <w:r w:rsidR="00D81320">
                              <w:t xml:space="preserve">devra </w:t>
                            </w:r>
                            <w:r w:rsidR="00016E2D">
                              <w:t>s’adresser directement aux</w:t>
                            </w:r>
                            <w:r w:rsidR="00D81320">
                              <w:t xml:space="preserve"> personnes ayant des limitations et leurs proches</w:t>
                            </w:r>
                            <w:r w:rsidR="00765F33">
                              <w:t>, en offrant</w:t>
                            </w:r>
                            <w:r w:rsidR="00016E2D">
                              <w:t xml:space="preserve"> évidem</w:t>
                            </w:r>
                            <w:r w:rsidR="00496EDA">
                              <w:t>m</w:t>
                            </w:r>
                            <w:r w:rsidR="00016E2D">
                              <w:t>ent</w:t>
                            </w:r>
                            <w:r w:rsidR="00D81320">
                              <w:t xml:space="preserve"> une plage horaire répondant </w:t>
                            </w:r>
                            <w:r w:rsidR="00765F33">
                              <w:t>mieux à leurs</w:t>
                            </w:r>
                            <w:r w:rsidR="00D81320">
                              <w:t xml:space="preserve"> disponibilités</w:t>
                            </w:r>
                            <w:r w:rsidR="00765F33">
                              <w:t xml:space="preserve">. </w:t>
                            </w:r>
                          </w:p>
                          <w:p w14:paraId="63F65321" w14:textId="618ED211" w:rsidR="00D81320" w:rsidRDefault="00765F33" w:rsidP="00F05969">
                            <w:pPr>
                              <w:pStyle w:val="Corpsdetexte"/>
                              <w:jc w:val="both"/>
                            </w:pPr>
                            <w:r>
                              <w:t>Ce ne f</w:t>
                            </w:r>
                            <w:r w:rsidR="00496EDA">
                              <w:t>u</w:t>
                            </w:r>
                            <w:r>
                              <w:t xml:space="preserve">t pas possible cette année en raison de diverses contraintes pour nos exposants, mais </w:t>
                            </w:r>
                            <w:r w:rsidR="00016E2D">
                              <w:t xml:space="preserve">qui </w:t>
                            </w:r>
                            <w:r w:rsidR="00496EDA">
                              <w:t>sait</w:t>
                            </w:r>
                            <w:r w:rsidR="00016E2D">
                              <w:t>, les choses pourraient être différentes dans l’avenir.</w:t>
                            </w:r>
                          </w:p>
                          <w:p w14:paraId="30D3A02D" w14:textId="1D90BA65" w:rsidR="00F05969" w:rsidRPr="002B55C4" w:rsidRDefault="00765F33" w:rsidP="00F05969">
                            <w:pPr>
                              <w:pStyle w:val="Corpsdetexte"/>
                              <w:jc w:val="both"/>
                            </w:pPr>
                            <w:r>
                              <w:t>À</w:t>
                            </w:r>
                            <w:r w:rsidR="00D81320">
                              <w:t xml:space="preserve"> suivre! </w:t>
                            </w:r>
                            <w:r w:rsidR="00D81320">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D81320">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4" type="#_x0000_t202" style="position:absolute;margin-left:190.8pt;margin-top:108.35pt;width:118pt;height:246.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" filled="f" stroked="f">
                <v:textbox style="mso-next-textbox:#Text Box 140" inset="0,0,0,0">
                  <w:txbxContent>
                    <w:p w14:paraId="65B7E4F3" w14:textId="5CA782D2" w:rsidR="002B55C4" w:rsidRDefault="002B55C4" w:rsidP="002B55C4">
                      <w:pPr>
                        <w:pStyle w:val="Corpsdetexte"/>
                        <w:jc w:val="both"/>
                      </w:pPr>
                      <w:r>
                        <w:rPr>
                          <w:lang w:val="fr-FR"/>
                        </w:rPr>
                        <w:t>Le 5 juin dernier avait lieu le tout premier salon organisé par l’APHRSO.</w:t>
                      </w:r>
                      <w:r w:rsidR="0050203C">
                        <w:rPr>
                          <w:lang w:val="fr-FR"/>
                        </w:rPr>
                        <w:t xml:space="preserve"> </w:t>
                      </w:r>
                      <w:r w:rsidRPr="002B55C4">
                        <w:t>Ouvert à tous, celui-ci se déroulait dans le cadre de la semaine québécoise des personnes handicapées (SQPH) et avait notamment pour but de permettre aux différents partenaires de réseauter et d’apprendre à mieux se connaître.</w:t>
                      </w:r>
                    </w:p>
                    <w:p w14:paraId="5AD73231" w14:textId="25724CA7" w:rsidR="002B55C4" w:rsidRPr="002B55C4" w:rsidRDefault="002B55C4" w:rsidP="002B55C4">
                      <w:pPr>
                        <w:pStyle w:val="Corpsdetexte"/>
                        <w:jc w:val="both"/>
                      </w:pPr>
                      <w:r w:rsidRPr="002B55C4">
                        <w:t xml:space="preserve">Au total, ce sont 21 organismes </w:t>
                      </w:r>
                      <w:r w:rsidR="00496EDA">
                        <w:t>œ</w:t>
                      </w:r>
                      <w:r w:rsidRPr="002B55C4">
                        <w:t>uvrant auprès des personnes handicapées et leurs proches qui ont répondu positivement à notre invitation en tant qu’exposants.</w:t>
                      </w:r>
                    </w:p>
                    <w:p w14:paraId="0CAD5B91" w14:textId="3E9D47E6" w:rsidR="002B55C4" w:rsidRPr="002B55C4" w:rsidRDefault="002B55C4" w:rsidP="002B55C4">
                      <w:pPr>
                        <w:pStyle w:val="Corpsdetexte"/>
                        <w:jc w:val="both"/>
                      </w:pPr>
                      <w:r w:rsidRPr="002B55C4">
                        <w:t>C’est donc plus d’une quarantaine de représentants d’organismes qui ont pu échanger et se faire connaître auprès d’intervenants du milieu et de citoyens du Roussillon qui sont venus à leur rencontre.</w:t>
                      </w:r>
                      <w:r w:rsidR="00F60779" w:rsidRPr="00F60779">
                        <w:rPr>
                          <w:noProof/>
                        </w:rPr>
                        <w:t xml:space="preserve"> </w:t>
                      </w:r>
                    </w:p>
                    <w:p w14:paraId="719E9460" w14:textId="2915661E" w:rsidR="002B55C4" w:rsidRDefault="00D81320" w:rsidP="00F05969">
                      <w:pPr>
                        <w:pStyle w:val="Corpsdetexte"/>
                        <w:jc w:val="both"/>
                      </w:pPr>
                      <w:r>
                        <w:t>Globalement, l</w:t>
                      </w:r>
                      <w:r w:rsidR="002B55C4" w:rsidRPr="002B55C4">
                        <w:t xml:space="preserve">’expérience a été très positive tant pour l’APHRSO que pour les exposants qui se sont </w:t>
                      </w:r>
                      <w:r w:rsidR="00BE0D2F" w:rsidRPr="002B55C4">
                        <w:t>dit</w:t>
                      </w:r>
                      <w:r w:rsidR="002B55C4" w:rsidRPr="002B55C4">
                        <w:t xml:space="preserve"> ravis d’avoir été des nôtres, exprimant même le souhait pour une seconde édition.</w:t>
                      </w:r>
                    </w:p>
                    <w:p w14:paraId="6395D383" w14:textId="77777777" w:rsidR="00085C4B" w:rsidRDefault="00085C4B" w:rsidP="00F05969">
                      <w:pPr>
                        <w:pStyle w:val="Corpsdetexte"/>
                        <w:jc w:val="both"/>
                      </w:pPr>
                    </w:p>
                    <w:p w14:paraId="658830C6" w14:textId="31E9A170" w:rsidR="00F05969" w:rsidRDefault="00F05969" w:rsidP="00F05969">
                      <w:pPr>
                        <w:pStyle w:val="Corpsdetexte"/>
                        <w:jc w:val="both"/>
                      </w:pPr>
                      <w:r w:rsidRPr="00F05969">
                        <w:t xml:space="preserve">Les nombreux commentaires positifs reçus par l’APHRSO forceront-ils l’organisme à récidiver l’an prochain? </w:t>
                      </w:r>
                    </w:p>
                    <w:p w14:paraId="2F8332F3" w14:textId="131C22FD" w:rsidR="00765F33" w:rsidRDefault="00F05969" w:rsidP="00F05969">
                      <w:pPr>
                        <w:pStyle w:val="Corpsdetexte"/>
                        <w:jc w:val="both"/>
                      </w:pPr>
                      <w:r>
                        <w:t xml:space="preserve">Chose certaine, </w:t>
                      </w:r>
                      <w:r w:rsidR="00D81320">
                        <w:t xml:space="preserve">de notre point de vue, </w:t>
                      </w:r>
                      <w:r>
                        <w:t xml:space="preserve">une </w:t>
                      </w:r>
                      <w:r w:rsidR="00D81320">
                        <w:t>deuxième</w:t>
                      </w:r>
                      <w:r>
                        <w:t xml:space="preserve"> édition </w:t>
                      </w:r>
                      <w:r w:rsidR="00D81320">
                        <w:t xml:space="preserve">devra </w:t>
                      </w:r>
                      <w:r w:rsidR="00016E2D">
                        <w:t>s’adresser directement aux</w:t>
                      </w:r>
                      <w:r w:rsidR="00D81320">
                        <w:t xml:space="preserve"> personnes ayant des limitations et leurs proches</w:t>
                      </w:r>
                      <w:r w:rsidR="00765F33">
                        <w:t>, en offrant</w:t>
                      </w:r>
                      <w:r w:rsidR="00016E2D">
                        <w:t xml:space="preserve"> évidem</w:t>
                      </w:r>
                      <w:r w:rsidR="00496EDA">
                        <w:t>m</w:t>
                      </w:r>
                      <w:r w:rsidR="00016E2D">
                        <w:t>ent</w:t>
                      </w:r>
                      <w:r w:rsidR="00D81320">
                        <w:t xml:space="preserve"> une plage horaire répondant </w:t>
                      </w:r>
                      <w:r w:rsidR="00765F33">
                        <w:t>mieux à leurs</w:t>
                      </w:r>
                      <w:r w:rsidR="00D81320">
                        <w:t xml:space="preserve"> disponibilités</w:t>
                      </w:r>
                      <w:r w:rsidR="00765F33">
                        <w:t xml:space="preserve">. </w:t>
                      </w:r>
                    </w:p>
                    <w:p w14:paraId="63F65321" w14:textId="618ED211" w:rsidR="00D81320" w:rsidRDefault="00765F33" w:rsidP="00F05969">
                      <w:pPr>
                        <w:pStyle w:val="Corpsdetexte"/>
                        <w:jc w:val="both"/>
                      </w:pPr>
                      <w:r>
                        <w:t>Ce ne f</w:t>
                      </w:r>
                      <w:r w:rsidR="00496EDA">
                        <w:t>u</w:t>
                      </w:r>
                      <w:r>
                        <w:t xml:space="preserve">t pas possible cette année en raison de diverses contraintes pour nos exposants, mais </w:t>
                      </w:r>
                      <w:r w:rsidR="00016E2D">
                        <w:t xml:space="preserve">qui </w:t>
                      </w:r>
                      <w:r w:rsidR="00496EDA">
                        <w:t>sait</w:t>
                      </w:r>
                      <w:r w:rsidR="00016E2D">
                        <w:t>, les choses pourraient être différentes dans l’avenir.</w:t>
                      </w:r>
                    </w:p>
                    <w:p w14:paraId="30D3A02D" w14:textId="1D90BA65" w:rsidR="00F05969" w:rsidRPr="002B55C4" w:rsidRDefault="00765F33" w:rsidP="00F05969">
                      <w:pPr>
                        <w:pStyle w:val="Corpsdetexte"/>
                        <w:jc w:val="both"/>
                      </w:pPr>
                      <w:r>
                        <w:t>À</w:t>
                      </w:r>
                      <w:r w:rsidR="00D81320">
                        <w:t xml:space="preserve"> suivre! </w:t>
                      </w:r>
                      <w:r w:rsidR="00D81320">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D81320">
                        <w:t xml:space="preserve"> </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61312" behindDoc="0" locked="0" layoutInCell="1" allowOverlap="1" wp14:anchorId="6DF96C12" wp14:editId="10FC0F44">
                <wp:simplePos x="0" y="0"/>
                <wp:positionH relativeFrom="page">
                  <wp:posOffset>4058285</wp:posOffset>
                </wp:positionH>
                <wp:positionV relativeFrom="page">
                  <wp:posOffset>1368221</wp:posOffset>
                </wp:positionV>
                <wp:extent cx="1475740" cy="3061765"/>
                <wp:effectExtent l="0" t="0" r="10160" b="5715"/>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06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5" type="#_x0000_t202" style="position:absolute;margin-left:319.55pt;margin-top:107.75pt;width:116.2pt;height:24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" filled="f" stroked="f">
                <v:textbox style="mso-next-textbox:#Text Box 141" inset="0,0,0,0">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94080" behindDoc="0" locked="0" layoutInCell="1" allowOverlap="1" wp14:anchorId="5BFC6100" wp14:editId="7C22199C">
                <wp:simplePos x="0" y="0"/>
                <wp:positionH relativeFrom="column">
                  <wp:posOffset>152400</wp:posOffset>
                </wp:positionH>
                <wp:positionV relativeFrom="paragraph">
                  <wp:posOffset>160020</wp:posOffset>
                </wp:positionV>
                <wp:extent cx="1250315" cy="1730375"/>
                <wp:effectExtent l="0" t="0" r="0" b="0"/>
                <wp:wrapNone/>
                <wp:docPr id="1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C14B" w14:textId="2D04E3D3" w:rsidR="001E75CA" w:rsidRDefault="001E75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C6100" id="Text Box 241" o:spid="_x0000_s1056" type="#_x0000_t202" style="position:absolute;margin-left:12pt;margin-top:12.6pt;width:98.45pt;height:136.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" stroked="f">
                <v:textbox style="mso-fit-shape-to-text:t">
                  <w:txbxContent>
                    <w:p w14:paraId="2BEDC14B" w14:textId="2D04E3D3" w:rsidR="001E75CA" w:rsidRDefault="001E75CA"/>
                  </w:txbxContent>
                </v:textbox>
              </v:shape>
            </w:pict>
          </mc:Fallback>
        </mc:AlternateContent>
      </w:r>
    </w:p>
    <w:p w14:paraId="7669F9D5" w14:textId="66E2C181" w:rsidR="001E75CA" w:rsidRDefault="001E75CA"/>
    <w:p w14:paraId="5AA24F32" w14:textId="61D5E286" w:rsidR="001E75CA" w:rsidRDefault="001E75CA"/>
    <w:p w14:paraId="1FC523E2" w14:textId="77777777" w:rsidR="001E75CA" w:rsidRDefault="001E75CA"/>
    <w:p w14:paraId="68FE4C19" w14:textId="77777777" w:rsidR="001E75CA" w:rsidRDefault="001E75CA"/>
    <w:p w14:paraId="7EBA415B" w14:textId="18F34718" w:rsidR="001E75CA" w:rsidRDefault="001E75CA"/>
    <w:p w14:paraId="4A6A3DF0" w14:textId="2B7866DA" w:rsidR="001E75CA" w:rsidRDefault="001E75CA"/>
    <w:p w14:paraId="68D70005" w14:textId="77777777" w:rsidR="001E75CA" w:rsidRDefault="001E75CA"/>
    <w:p w14:paraId="1B28A5DF" w14:textId="22F3C7E8" w:rsidR="001E75CA" w:rsidRDefault="001E75CA"/>
    <w:p w14:paraId="01701EA1" w14:textId="40DE26F3" w:rsidR="001E75CA" w:rsidRDefault="00226875">
      <w:r>
        <w:rPr>
          <w:noProof/>
          <w:lang w:eastAsia="fr-CA" w:bidi="ar-SA"/>
        </w:rPr>
        <mc:AlternateContent>
          <mc:Choice Requires="wps">
            <w:drawing>
              <wp:anchor distT="0" distB="0" distL="114300" distR="114300" simplePos="0" relativeHeight="251666432" behindDoc="0" locked="0" layoutInCell="1" allowOverlap="1" wp14:anchorId="19494575" wp14:editId="722AE37E">
                <wp:simplePos x="0" y="0"/>
                <wp:positionH relativeFrom="page">
                  <wp:posOffset>5698777</wp:posOffset>
                </wp:positionH>
                <wp:positionV relativeFrom="page">
                  <wp:posOffset>7096924</wp:posOffset>
                </wp:positionV>
                <wp:extent cx="1531620" cy="2884539"/>
                <wp:effectExtent l="0" t="0" r="11430" b="1143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884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7" type="#_x0000_t202" style="position:absolute;margin-left:448.7pt;margin-top:558.8pt;width:120.6pt;height:227.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" filled="f" stroked="f">
                <v:textbox inset="0,0,0,0">
                  <w:txbxContent/>
                </v:textbox>
                <w10:wrap anchorx="page" anchory="page"/>
              </v:shape>
            </w:pict>
          </mc:Fallback>
        </mc:AlternateContent>
      </w:r>
      <w:r w:rsidRPr="00B83DA8">
        <w:rPr>
          <w:noProof/>
        </w:rPr>
        <w:drawing>
          <wp:anchor distT="0" distB="0" distL="114300" distR="114300" simplePos="0" relativeHeight="251865088" behindDoc="1" locked="0" layoutInCell="1" allowOverlap="1" wp14:anchorId="5D08C7DE" wp14:editId="7DF1C0E6">
            <wp:simplePos x="0" y="0"/>
            <wp:positionH relativeFrom="margin">
              <wp:posOffset>2338705</wp:posOffset>
            </wp:positionH>
            <wp:positionV relativeFrom="paragraph">
              <wp:posOffset>1811655</wp:posOffset>
            </wp:positionV>
            <wp:extent cx="2577465" cy="1718310"/>
            <wp:effectExtent l="0" t="0" r="0" b="0"/>
            <wp:wrapTight wrapText="bothSides">
              <wp:wrapPolygon edited="0">
                <wp:start x="8142" y="0"/>
                <wp:lineTo x="6545" y="718"/>
                <wp:lineTo x="2235" y="3353"/>
                <wp:lineTo x="1596" y="5029"/>
                <wp:lineTo x="160" y="7663"/>
                <wp:lineTo x="0" y="10297"/>
                <wp:lineTo x="0" y="12213"/>
                <wp:lineTo x="1118" y="16044"/>
                <wp:lineTo x="4470" y="19876"/>
                <wp:lineTo x="8461" y="21313"/>
                <wp:lineTo x="9419" y="21313"/>
                <wp:lineTo x="11973" y="21313"/>
                <wp:lineTo x="13091" y="21313"/>
                <wp:lineTo x="16922" y="19876"/>
                <wp:lineTo x="20435" y="15565"/>
                <wp:lineTo x="21392" y="12213"/>
                <wp:lineTo x="21392" y="10297"/>
                <wp:lineTo x="21233" y="7902"/>
                <wp:lineTo x="19956" y="5268"/>
                <wp:lineTo x="19317" y="3353"/>
                <wp:lineTo x="14847" y="718"/>
                <wp:lineTo x="13251" y="0"/>
                <wp:lineTo x="8142" y="0"/>
              </wp:wrapPolygon>
            </wp:wrapTight>
            <wp:docPr id="2111625212"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5212" name="Image 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7465" cy="17183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5C4B" w:rsidRPr="0046006E">
        <w:rPr>
          <w:noProof/>
        </w:rPr>
        <w:drawing>
          <wp:anchor distT="0" distB="0" distL="114300" distR="114300" simplePos="0" relativeHeight="251881472" behindDoc="1" locked="0" layoutInCell="1" allowOverlap="1" wp14:anchorId="170CD6A4" wp14:editId="35D4F7F2">
            <wp:simplePos x="0" y="0"/>
            <wp:positionH relativeFrom="margin">
              <wp:posOffset>3661595</wp:posOffset>
            </wp:positionH>
            <wp:positionV relativeFrom="margin">
              <wp:posOffset>8203360</wp:posOffset>
            </wp:positionV>
            <wp:extent cx="1243965" cy="1200150"/>
            <wp:effectExtent l="0" t="0" r="0" b="0"/>
            <wp:wrapTight wrapText="bothSides">
              <wp:wrapPolygon edited="0">
                <wp:start x="0" y="0"/>
                <wp:lineTo x="0" y="21257"/>
                <wp:lineTo x="21170" y="21257"/>
                <wp:lineTo x="21170" y="0"/>
                <wp:lineTo x="0" y="0"/>
              </wp:wrapPolygon>
            </wp:wrapTight>
            <wp:docPr id="175144504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45049" name="Image 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396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BF9">
        <w:rPr>
          <w:noProof/>
          <w:lang w:eastAsia="fr-CA" w:bidi="ar-SA"/>
        </w:rPr>
        <mc:AlternateContent>
          <mc:Choice Requires="wps">
            <w:drawing>
              <wp:anchor distT="0" distB="0" distL="114300" distR="114300" simplePos="0" relativeHeight="251665408" behindDoc="0" locked="0" layoutInCell="1" allowOverlap="1" wp14:anchorId="3739107C" wp14:editId="27D6E8FB">
                <wp:simplePos x="0" y="0"/>
                <wp:positionH relativeFrom="page">
                  <wp:posOffset>4084402</wp:posOffset>
                </wp:positionH>
                <wp:positionV relativeFrom="page">
                  <wp:posOffset>7099136</wp:posOffset>
                </wp:positionV>
                <wp:extent cx="1498600" cy="2106930"/>
                <wp:effectExtent l="0" t="0" r="6350" b="762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0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8" type="#_x0000_t202" style="position:absolute;margin-left:321.6pt;margin-top:559pt;width:118pt;height:165.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" filled="f" stroked="f">
                <v:textbox style="mso-next-textbox:#Text Box 149" inset="0,0,0,0">
                  <w:txbxContent/>
                </v:textbox>
                <w10:wrap anchorx="page" anchory="page"/>
              </v:shape>
            </w:pict>
          </mc:Fallback>
        </mc:AlternateContent>
      </w:r>
      <w:r w:rsidR="008B2BF9">
        <w:rPr>
          <w:noProof/>
          <w:lang w:eastAsia="fr-CA" w:bidi="ar-SA"/>
        </w:rPr>
        <mc:AlternateContent>
          <mc:Choice Requires="wps">
            <w:drawing>
              <wp:anchor distT="0" distB="0" distL="114300" distR="114300" simplePos="0" relativeHeight="251621376" behindDoc="0" locked="0" layoutInCell="1" allowOverlap="1" wp14:anchorId="60F4B902" wp14:editId="41BD9BF7">
                <wp:simplePos x="0" y="0"/>
                <wp:positionH relativeFrom="page">
                  <wp:posOffset>2485840</wp:posOffset>
                </wp:positionH>
                <wp:positionV relativeFrom="page">
                  <wp:posOffset>7093237</wp:posOffset>
                </wp:positionV>
                <wp:extent cx="1516380" cy="2468880"/>
                <wp:effectExtent l="0" t="0" r="7620" b="762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7DB18A29" w14:textId="77777777" w:rsidR="0046006E" w:rsidRDefault="0046006E" w:rsidP="0046006E">
                            <w:pPr>
                              <w:pStyle w:val="Corpsdetexte"/>
                              <w:jc w:val="both"/>
                            </w:pPr>
                            <w:r w:rsidRPr="0046006E">
                              <w:t>Dans le cadre de leur programme scolaire, une vingtaine d’élèves de cinquième et sixième année ont participé, de façon volontaire, a un projet d’engagement communautaire.</w:t>
                            </w:r>
                          </w:p>
                          <w:p w14:paraId="46D93AA7" w14:textId="3F1DBDF4" w:rsidR="0046006E" w:rsidRPr="0046006E" w:rsidRDefault="0046006E" w:rsidP="0046006E">
                            <w:pPr>
                              <w:pStyle w:val="Corpsdetexte"/>
                              <w:jc w:val="both"/>
                            </w:pPr>
                            <w:r w:rsidRPr="0046006E">
                              <w:t>Pendant plus d’un mois, ils ont préparé un marché où les élèves ont vendu toutes les créations qu’ils ont confectionné</w:t>
                            </w:r>
                            <w:r w:rsidR="00496EDA">
                              <w:t>es</w:t>
                            </w:r>
                            <w:r w:rsidRPr="0046006E">
                              <w:t xml:space="preserve"> eux-mêmes.  (Bijoux, gourmandises, breuvages, etc.)</w:t>
                            </w:r>
                            <w:r w:rsidR="00601E5E">
                              <w:t>.</w:t>
                            </w:r>
                            <w:r w:rsidRPr="0046006E">
                              <w:t xml:space="preserve">  </w:t>
                            </w:r>
                          </w:p>
                          <w:p w14:paraId="225F3701" w14:textId="486E5C27" w:rsidR="00E55AA3" w:rsidRDefault="0046006E" w:rsidP="00E55AA3">
                            <w:pPr>
                              <w:pStyle w:val="Corpsdetexte"/>
                              <w:jc w:val="both"/>
                              <w:rPr>
                                <w:rFonts w:cs="Times New Roman"/>
                                <w:lang w:bidi="en-US"/>
                              </w:rPr>
                            </w:pPr>
                            <w:r w:rsidRPr="0046006E">
                              <w:rPr>
                                <w:rFonts w:cs="Times New Roman"/>
                                <w:lang w:bidi="en-US"/>
                              </w:rPr>
                              <w:t>Les élèves</w:t>
                            </w:r>
                            <w:r>
                              <w:rPr>
                                <w:rFonts w:cs="Times New Roman"/>
                                <w:lang w:bidi="en-US"/>
                              </w:rPr>
                              <w:t xml:space="preserve"> participants</w:t>
                            </w:r>
                            <w:r w:rsidRPr="0046006E">
                              <w:rPr>
                                <w:rFonts w:cs="Times New Roman"/>
                                <w:lang w:bidi="en-US"/>
                              </w:rPr>
                              <w:t xml:space="preserve"> ont décidé </w:t>
                            </w:r>
                            <w:r w:rsidR="00E55AA3">
                              <w:rPr>
                                <w:rFonts w:cs="Times New Roman"/>
                                <w:lang w:bidi="en-US"/>
                              </w:rPr>
                              <w:t xml:space="preserve">par la suite </w:t>
                            </w:r>
                            <w:r w:rsidRPr="0046006E">
                              <w:rPr>
                                <w:rFonts w:cs="Times New Roman"/>
                                <w:lang w:bidi="en-US"/>
                              </w:rPr>
                              <w:t xml:space="preserve">de remettre l’argent amassé à un organisme </w:t>
                            </w:r>
                            <w:r w:rsidR="00E55AA3">
                              <w:rPr>
                                <w:rFonts w:cs="Times New Roman"/>
                                <w:lang w:bidi="en-US"/>
                              </w:rPr>
                              <w:t xml:space="preserve">de la région </w:t>
                            </w:r>
                            <w:r w:rsidRPr="0046006E">
                              <w:rPr>
                                <w:rFonts w:cs="Times New Roman"/>
                                <w:lang w:bidi="en-US"/>
                              </w:rPr>
                              <w:t>et à l’unanimité</w:t>
                            </w:r>
                            <w:r w:rsidR="00E55AA3">
                              <w:rPr>
                                <w:rFonts w:cs="Times New Roman"/>
                                <w:lang w:bidi="en-US"/>
                              </w:rPr>
                              <w:t xml:space="preserve">, </w:t>
                            </w:r>
                            <w:r w:rsidRPr="0046006E">
                              <w:rPr>
                                <w:rFonts w:cs="Times New Roman"/>
                                <w:lang w:bidi="en-US"/>
                              </w:rPr>
                              <w:t xml:space="preserve">ils ont choisi l’APHRSO. </w:t>
                            </w:r>
                          </w:p>
                          <w:p w14:paraId="2B78EA9A" w14:textId="79B9805A" w:rsidR="00E55AA3" w:rsidRDefault="00E55AA3" w:rsidP="00E55AA3">
                            <w:pPr>
                              <w:pStyle w:val="Corpsdetexte"/>
                              <w:jc w:val="both"/>
                              <w:rPr>
                                <w:rFonts w:cs="Times New Roman"/>
                                <w:lang w:bidi="en-US"/>
                              </w:rPr>
                            </w:pPr>
                            <w:r w:rsidRPr="00E55AA3">
                              <w:rPr>
                                <w:rFonts w:cs="Times New Roman"/>
                                <w:lang w:bidi="en-US"/>
                              </w:rPr>
                              <w:t xml:space="preserve">C’est donc un montant de 1000$ </w:t>
                            </w:r>
                            <w:r>
                              <w:rPr>
                                <w:rFonts w:cs="Times New Roman"/>
                                <w:lang w:bidi="en-US"/>
                              </w:rPr>
                              <w:t xml:space="preserve">qui a été remis à </w:t>
                            </w:r>
                            <w:r w:rsidR="00601E5E">
                              <w:rPr>
                                <w:rFonts w:cs="Times New Roman"/>
                                <w:lang w:bidi="en-US"/>
                              </w:rPr>
                              <w:t>notre organisme</w:t>
                            </w:r>
                            <w:r>
                              <w:rPr>
                                <w:rFonts w:cs="Times New Roman"/>
                                <w:lang w:bidi="en-US"/>
                              </w:rPr>
                              <w:t xml:space="preserve"> grâce à cette belle initiative.</w:t>
                            </w:r>
                          </w:p>
                          <w:p w14:paraId="47C492F4" w14:textId="77777777" w:rsidR="00E55AA3" w:rsidRDefault="00E55AA3" w:rsidP="0046006E">
                            <w:pPr>
                              <w:pStyle w:val="Corpsdetexte"/>
                              <w:rPr>
                                <w:rFonts w:cs="Times New Roman"/>
                                <w:lang w:bidi="en-US"/>
                              </w:rPr>
                            </w:pPr>
                          </w:p>
                          <w:p w14:paraId="4207A3D1" w14:textId="730D0311" w:rsidR="00601E5E" w:rsidRDefault="0046006E" w:rsidP="00E55AA3">
                            <w:pPr>
                              <w:pStyle w:val="Corpsdetexte"/>
                              <w:jc w:val="both"/>
                              <w:rPr>
                                <w:rFonts w:cs="Times New Roman"/>
                                <w:lang w:bidi="en-US"/>
                              </w:rPr>
                            </w:pPr>
                            <w:r w:rsidRPr="0046006E">
                              <w:rPr>
                                <w:rFonts w:cs="Times New Roman"/>
                                <w:lang w:bidi="en-US"/>
                              </w:rPr>
                              <w:t>Pour les remercier de leur implication</w:t>
                            </w:r>
                            <w:r w:rsidR="00E55AA3">
                              <w:rPr>
                                <w:rFonts w:cs="Times New Roman"/>
                                <w:lang w:bidi="en-US"/>
                              </w:rPr>
                              <w:t xml:space="preserve"> et du don qui en découle</w:t>
                            </w:r>
                            <w:r w:rsidRPr="0046006E">
                              <w:rPr>
                                <w:rFonts w:cs="Times New Roman"/>
                                <w:lang w:bidi="en-US"/>
                              </w:rPr>
                              <w:t>, nous les avons invité</w:t>
                            </w:r>
                            <w:r w:rsidR="00496EDA">
                              <w:rPr>
                                <w:rFonts w:cs="Times New Roman"/>
                                <w:lang w:bidi="en-US"/>
                              </w:rPr>
                              <w:t>s</w:t>
                            </w:r>
                            <w:r w:rsidRPr="0046006E">
                              <w:rPr>
                                <w:rFonts w:cs="Times New Roman"/>
                                <w:lang w:bidi="en-US"/>
                              </w:rPr>
                              <w:t xml:space="preserve"> à partager </w:t>
                            </w:r>
                            <w:r w:rsidR="00C05190">
                              <w:rPr>
                                <w:rFonts w:cs="Times New Roman"/>
                                <w:lang w:bidi="en-US"/>
                              </w:rPr>
                              <w:t>le repas</w:t>
                            </w:r>
                            <w:r w:rsidRPr="0046006E">
                              <w:rPr>
                                <w:rFonts w:cs="Times New Roman"/>
                                <w:lang w:bidi="en-US"/>
                              </w:rPr>
                              <w:t xml:space="preserve"> avec nos membres lors d’une </w:t>
                            </w:r>
                            <w:r w:rsidR="00E55AA3">
                              <w:rPr>
                                <w:rFonts w:cs="Times New Roman"/>
                                <w:lang w:bidi="en-US"/>
                              </w:rPr>
                              <w:t>rencontre</w:t>
                            </w:r>
                            <w:r w:rsidRPr="0046006E">
                              <w:rPr>
                                <w:rFonts w:cs="Times New Roman"/>
                                <w:lang w:bidi="en-US"/>
                              </w:rPr>
                              <w:t xml:space="preserve"> </w:t>
                            </w:r>
                            <w:r w:rsidR="00E55AA3">
                              <w:rPr>
                                <w:rFonts w:cs="Times New Roman"/>
                                <w:lang w:bidi="en-US"/>
                              </w:rPr>
                              <w:t>du</w:t>
                            </w:r>
                            <w:r w:rsidRPr="0046006E">
                              <w:rPr>
                                <w:rFonts w:cs="Times New Roman"/>
                                <w:lang w:bidi="en-US"/>
                              </w:rPr>
                              <w:t xml:space="preserve"> dîner </w:t>
                            </w:r>
                            <w:r w:rsidR="00601E5E">
                              <w:rPr>
                                <w:rFonts w:cs="Times New Roman"/>
                                <w:lang w:bidi="en-US"/>
                              </w:rPr>
                              <w:t>C</w:t>
                            </w:r>
                            <w:r w:rsidRPr="0046006E">
                              <w:rPr>
                                <w:rFonts w:cs="Times New Roman"/>
                                <w:lang w:bidi="en-US"/>
                              </w:rPr>
                              <w:t>ause</w:t>
                            </w:r>
                            <w:r w:rsidR="00E55AA3">
                              <w:rPr>
                                <w:rFonts w:cs="Times New Roman"/>
                                <w:lang w:bidi="en-US"/>
                              </w:rPr>
                              <w:t>-</w:t>
                            </w:r>
                            <w:r w:rsidR="00601E5E">
                              <w:rPr>
                                <w:rFonts w:cs="Times New Roman"/>
                                <w:lang w:bidi="en-US"/>
                              </w:rPr>
                              <w:t>R</w:t>
                            </w:r>
                            <w:r w:rsidRPr="0046006E">
                              <w:rPr>
                                <w:rFonts w:cs="Times New Roman"/>
                                <w:lang w:bidi="en-US"/>
                              </w:rPr>
                              <w:t>i</w:t>
                            </w:r>
                            <w:r w:rsidR="00E55AA3">
                              <w:rPr>
                                <w:rFonts w:cs="Times New Roman"/>
                                <w:lang w:bidi="en-US"/>
                              </w:rPr>
                              <w:t>s</w:t>
                            </w:r>
                            <w:r w:rsidRPr="0046006E">
                              <w:rPr>
                                <w:rFonts w:cs="Times New Roman"/>
                                <w:lang w:bidi="en-US"/>
                              </w:rPr>
                              <w:t>.</w:t>
                            </w:r>
                          </w:p>
                          <w:p w14:paraId="2C870C5F" w14:textId="32A77315" w:rsidR="00601E5E" w:rsidRPr="0046006E" w:rsidRDefault="00E55AA3" w:rsidP="00E55AA3">
                            <w:pPr>
                              <w:pStyle w:val="Corpsdetexte"/>
                              <w:jc w:val="both"/>
                              <w:rPr>
                                <w:rFonts w:cs="Times New Roman"/>
                                <w:lang w:bidi="en-US"/>
                              </w:rPr>
                            </w:pPr>
                            <w:r>
                              <w:rPr>
                                <w:rFonts w:cs="Times New Roman"/>
                                <w:lang w:bidi="en-US"/>
                              </w:rPr>
                              <w:t>Ce fut un agréable moment d</w:t>
                            </w:r>
                            <w:r w:rsidR="00601E5E">
                              <w:rPr>
                                <w:rFonts w:cs="Times New Roman"/>
                                <w:lang w:bidi="en-US"/>
                              </w:rPr>
                              <w:t>’échanges</w:t>
                            </w:r>
                            <w:r>
                              <w:rPr>
                                <w:rFonts w:cs="Times New Roman"/>
                                <w:lang w:bidi="en-US"/>
                              </w:rPr>
                              <w:t xml:space="preserve">, de sensibilisation et surtout, </w:t>
                            </w:r>
                            <w:r w:rsidR="00601E5E">
                              <w:rPr>
                                <w:rFonts w:cs="Times New Roman"/>
                                <w:lang w:bidi="en-US"/>
                              </w:rPr>
                              <w:t>un grand moment d’ouverture et de respect face à la différence.</w:t>
                            </w:r>
                            <w:r w:rsidR="00085C4B">
                              <w:rPr>
                                <w:rFonts w:cs="Times New Roman"/>
                                <w:lang w:bidi="en-US"/>
                              </w:rPr>
                              <w:t xml:space="preserve"> </w:t>
                            </w:r>
                            <w:r w:rsidR="009B5131">
                              <w:rPr>
                                <w:rFonts w:cs="Times New Roman"/>
                                <w:lang w:bidi="en-US"/>
                              </w:rPr>
                              <w:t>Par conséquent</w:t>
                            </w:r>
                            <w:r w:rsidR="00601E5E">
                              <w:rPr>
                                <w:rFonts w:cs="Times New Roman"/>
                                <w:lang w:bidi="en-US"/>
                              </w:rPr>
                              <w:t xml:space="preserve">, nous ne pouvons qu’être admiratifs de cette belle jeunesse qui s’implique bénévolement au </w:t>
                            </w:r>
                            <w:r w:rsidR="00C05190">
                              <w:rPr>
                                <w:rFonts w:cs="Times New Roman"/>
                                <w:lang w:bidi="en-US"/>
                              </w:rPr>
                              <w:t xml:space="preserve">profit </w:t>
                            </w:r>
                            <w:r w:rsidR="00601E5E">
                              <w:rPr>
                                <w:rFonts w:cs="Times New Roman"/>
                                <w:lang w:bidi="en-US"/>
                              </w:rPr>
                              <w:t>de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9" type="#_x0000_t202" style="position:absolute;margin-left:195.75pt;margin-top:558.5pt;width:119.4pt;height:194.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" filled="f" stroked="f">
                <v:textbox style="mso-next-textbox:#Text Box 148" inset="0,0,0,0">
                  <w:txbxContent>
                    <w:p w14:paraId="7DB18A29" w14:textId="77777777" w:rsidR="0046006E" w:rsidRDefault="0046006E" w:rsidP="0046006E">
                      <w:pPr>
                        <w:pStyle w:val="Corpsdetexte"/>
                        <w:jc w:val="both"/>
                      </w:pPr>
                      <w:r w:rsidRPr="0046006E">
                        <w:t>Dans le cadre de leur programme scolaire, une vingtaine d’élèves de cinquième et sixième année ont participé, de façon volontaire, a un projet d’engagement communautaire.</w:t>
                      </w:r>
                    </w:p>
                    <w:p w14:paraId="46D93AA7" w14:textId="3F1DBDF4" w:rsidR="0046006E" w:rsidRPr="0046006E" w:rsidRDefault="0046006E" w:rsidP="0046006E">
                      <w:pPr>
                        <w:pStyle w:val="Corpsdetexte"/>
                        <w:jc w:val="both"/>
                      </w:pPr>
                      <w:r w:rsidRPr="0046006E">
                        <w:t>Pendant plus d’un mois, ils ont préparé un marché où les élèves ont vendu toutes les créations qu’ils ont confectionné</w:t>
                      </w:r>
                      <w:r w:rsidR="00496EDA">
                        <w:t>es</w:t>
                      </w:r>
                      <w:r w:rsidRPr="0046006E">
                        <w:t xml:space="preserve"> eux-mêmes.  (Bijoux, gourmandises, breuvages, etc.)</w:t>
                      </w:r>
                      <w:r w:rsidR="00601E5E">
                        <w:t>.</w:t>
                      </w:r>
                      <w:r w:rsidRPr="0046006E">
                        <w:t xml:space="preserve">  </w:t>
                      </w:r>
                    </w:p>
                    <w:p w14:paraId="225F3701" w14:textId="486E5C27" w:rsidR="00E55AA3" w:rsidRDefault="0046006E" w:rsidP="00E55AA3">
                      <w:pPr>
                        <w:pStyle w:val="Corpsdetexte"/>
                        <w:jc w:val="both"/>
                        <w:rPr>
                          <w:rFonts w:cs="Times New Roman"/>
                          <w:lang w:bidi="en-US"/>
                        </w:rPr>
                      </w:pPr>
                      <w:r w:rsidRPr="0046006E">
                        <w:rPr>
                          <w:rFonts w:cs="Times New Roman"/>
                          <w:lang w:bidi="en-US"/>
                        </w:rPr>
                        <w:t>Les élèves</w:t>
                      </w:r>
                      <w:r>
                        <w:rPr>
                          <w:rFonts w:cs="Times New Roman"/>
                          <w:lang w:bidi="en-US"/>
                        </w:rPr>
                        <w:t xml:space="preserve"> participants</w:t>
                      </w:r>
                      <w:r w:rsidRPr="0046006E">
                        <w:rPr>
                          <w:rFonts w:cs="Times New Roman"/>
                          <w:lang w:bidi="en-US"/>
                        </w:rPr>
                        <w:t xml:space="preserve"> ont décidé </w:t>
                      </w:r>
                      <w:r w:rsidR="00E55AA3">
                        <w:rPr>
                          <w:rFonts w:cs="Times New Roman"/>
                          <w:lang w:bidi="en-US"/>
                        </w:rPr>
                        <w:t xml:space="preserve">par la suite </w:t>
                      </w:r>
                      <w:r w:rsidRPr="0046006E">
                        <w:rPr>
                          <w:rFonts w:cs="Times New Roman"/>
                          <w:lang w:bidi="en-US"/>
                        </w:rPr>
                        <w:t xml:space="preserve">de remettre l’argent amassé à un organisme </w:t>
                      </w:r>
                      <w:r w:rsidR="00E55AA3">
                        <w:rPr>
                          <w:rFonts w:cs="Times New Roman"/>
                          <w:lang w:bidi="en-US"/>
                        </w:rPr>
                        <w:t xml:space="preserve">de la région </w:t>
                      </w:r>
                      <w:r w:rsidRPr="0046006E">
                        <w:rPr>
                          <w:rFonts w:cs="Times New Roman"/>
                          <w:lang w:bidi="en-US"/>
                        </w:rPr>
                        <w:t>et à l’unanimité</w:t>
                      </w:r>
                      <w:r w:rsidR="00E55AA3">
                        <w:rPr>
                          <w:rFonts w:cs="Times New Roman"/>
                          <w:lang w:bidi="en-US"/>
                        </w:rPr>
                        <w:t xml:space="preserve">, </w:t>
                      </w:r>
                      <w:r w:rsidRPr="0046006E">
                        <w:rPr>
                          <w:rFonts w:cs="Times New Roman"/>
                          <w:lang w:bidi="en-US"/>
                        </w:rPr>
                        <w:t xml:space="preserve">ils ont choisi l’APHRSO. </w:t>
                      </w:r>
                    </w:p>
                    <w:p w14:paraId="2B78EA9A" w14:textId="79B9805A" w:rsidR="00E55AA3" w:rsidRDefault="00E55AA3" w:rsidP="00E55AA3">
                      <w:pPr>
                        <w:pStyle w:val="Corpsdetexte"/>
                        <w:jc w:val="both"/>
                        <w:rPr>
                          <w:rFonts w:cs="Times New Roman"/>
                          <w:lang w:bidi="en-US"/>
                        </w:rPr>
                      </w:pPr>
                      <w:r w:rsidRPr="00E55AA3">
                        <w:rPr>
                          <w:rFonts w:cs="Times New Roman"/>
                          <w:lang w:bidi="en-US"/>
                        </w:rPr>
                        <w:t xml:space="preserve">C’est donc un montant de 1000$ </w:t>
                      </w:r>
                      <w:r>
                        <w:rPr>
                          <w:rFonts w:cs="Times New Roman"/>
                          <w:lang w:bidi="en-US"/>
                        </w:rPr>
                        <w:t xml:space="preserve">qui a été remis à </w:t>
                      </w:r>
                      <w:r w:rsidR="00601E5E">
                        <w:rPr>
                          <w:rFonts w:cs="Times New Roman"/>
                          <w:lang w:bidi="en-US"/>
                        </w:rPr>
                        <w:t>notre organisme</w:t>
                      </w:r>
                      <w:r>
                        <w:rPr>
                          <w:rFonts w:cs="Times New Roman"/>
                          <w:lang w:bidi="en-US"/>
                        </w:rPr>
                        <w:t xml:space="preserve"> grâce à cette belle initiative.</w:t>
                      </w:r>
                    </w:p>
                    <w:p w14:paraId="47C492F4" w14:textId="77777777" w:rsidR="00E55AA3" w:rsidRDefault="00E55AA3" w:rsidP="0046006E">
                      <w:pPr>
                        <w:pStyle w:val="Corpsdetexte"/>
                        <w:rPr>
                          <w:rFonts w:cs="Times New Roman"/>
                          <w:lang w:bidi="en-US"/>
                        </w:rPr>
                      </w:pPr>
                    </w:p>
                    <w:p w14:paraId="4207A3D1" w14:textId="730D0311" w:rsidR="00601E5E" w:rsidRDefault="0046006E" w:rsidP="00E55AA3">
                      <w:pPr>
                        <w:pStyle w:val="Corpsdetexte"/>
                        <w:jc w:val="both"/>
                        <w:rPr>
                          <w:rFonts w:cs="Times New Roman"/>
                          <w:lang w:bidi="en-US"/>
                        </w:rPr>
                      </w:pPr>
                      <w:r w:rsidRPr="0046006E">
                        <w:rPr>
                          <w:rFonts w:cs="Times New Roman"/>
                          <w:lang w:bidi="en-US"/>
                        </w:rPr>
                        <w:t>Pour les remercier de leur implication</w:t>
                      </w:r>
                      <w:r w:rsidR="00E55AA3">
                        <w:rPr>
                          <w:rFonts w:cs="Times New Roman"/>
                          <w:lang w:bidi="en-US"/>
                        </w:rPr>
                        <w:t xml:space="preserve"> et du don qui en découle</w:t>
                      </w:r>
                      <w:r w:rsidRPr="0046006E">
                        <w:rPr>
                          <w:rFonts w:cs="Times New Roman"/>
                          <w:lang w:bidi="en-US"/>
                        </w:rPr>
                        <w:t>, nous les avons invité</w:t>
                      </w:r>
                      <w:r w:rsidR="00496EDA">
                        <w:rPr>
                          <w:rFonts w:cs="Times New Roman"/>
                          <w:lang w:bidi="en-US"/>
                        </w:rPr>
                        <w:t>s</w:t>
                      </w:r>
                      <w:r w:rsidRPr="0046006E">
                        <w:rPr>
                          <w:rFonts w:cs="Times New Roman"/>
                          <w:lang w:bidi="en-US"/>
                        </w:rPr>
                        <w:t xml:space="preserve"> à partager </w:t>
                      </w:r>
                      <w:r w:rsidR="00C05190">
                        <w:rPr>
                          <w:rFonts w:cs="Times New Roman"/>
                          <w:lang w:bidi="en-US"/>
                        </w:rPr>
                        <w:t>le repas</w:t>
                      </w:r>
                      <w:r w:rsidRPr="0046006E">
                        <w:rPr>
                          <w:rFonts w:cs="Times New Roman"/>
                          <w:lang w:bidi="en-US"/>
                        </w:rPr>
                        <w:t xml:space="preserve"> avec nos membres lors d’une </w:t>
                      </w:r>
                      <w:r w:rsidR="00E55AA3">
                        <w:rPr>
                          <w:rFonts w:cs="Times New Roman"/>
                          <w:lang w:bidi="en-US"/>
                        </w:rPr>
                        <w:t>rencontre</w:t>
                      </w:r>
                      <w:r w:rsidRPr="0046006E">
                        <w:rPr>
                          <w:rFonts w:cs="Times New Roman"/>
                          <w:lang w:bidi="en-US"/>
                        </w:rPr>
                        <w:t xml:space="preserve"> </w:t>
                      </w:r>
                      <w:r w:rsidR="00E55AA3">
                        <w:rPr>
                          <w:rFonts w:cs="Times New Roman"/>
                          <w:lang w:bidi="en-US"/>
                        </w:rPr>
                        <w:t>du</w:t>
                      </w:r>
                      <w:r w:rsidRPr="0046006E">
                        <w:rPr>
                          <w:rFonts w:cs="Times New Roman"/>
                          <w:lang w:bidi="en-US"/>
                        </w:rPr>
                        <w:t xml:space="preserve"> dîner </w:t>
                      </w:r>
                      <w:r w:rsidR="00601E5E">
                        <w:rPr>
                          <w:rFonts w:cs="Times New Roman"/>
                          <w:lang w:bidi="en-US"/>
                        </w:rPr>
                        <w:t>C</w:t>
                      </w:r>
                      <w:r w:rsidRPr="0046006E">
                        <w:rPr>
                          <w:rFonts w:cs="Times New Roman"/>
                          <w:lang w:bidi="en-US"/>
                        </w:rPr>
                        <w:t>ause</w:t>
                      </w:r>
                      <w:r w:rsidR="00E55AA3">
                        <w:rPr>
                          <w:rFonts w:cs="Times New Roman"/>
                          <w:lang w:bidi="en-US"/>
                        </w:rPr>
                        <w:t>-</w:t>
                      </w:r>
                      <w:r w:rsidR="00601E5E">
                        <w:rPr>
                          <w:rFonts w:cs="Times New Roman"/>
                          <w:lang w:bidi="en-US"/>
                        </w:rPr>
                        <w:t>R</w:t>
                      </w:r>
                      <w:r w:rsidRPr="0046006E">
                        <w:rPr>
                          <w:rFonts w:cs="Times New Roman"/>
                          <w:lang w:bidi="en-US"/>
                        </w:rPr>
                        <w:t>i</w:t>
                      </w:r>
                      <w:r w:rsidR="00E55AA3">
                        <w:rPr>
                          <w:rFonts w:cs="Times New Roman"/>
                          <w:lang w:bidi="en-US"/>
                        </w:rPr>
                        <w:t>s</w:t>
                      </w:r>
                      <w:r w:rsidRPr="0046006E">
                        <w:rPr>
                          <w:rFonts w:cs="Times New Roman"/>
                          <w:lang w:bidi="en-US"/>
                        </w:rPr>
                        <w:t>.</w:t>
                      </w:r>
                    </w:p>
                    <w:p w14:paraId="2C870C5F" w14:textId="32A77315" w:rsidR="00601E5E" w:rsidRPr="0046006E" w:rsidRDefault="00E55AA3" w:rsidP="00E55AA3">
                      <w:pPr>
                        <w:pStyle w:val="Corpsdetexte"/>
                        <w:jc w:val="both"/>
                        <w:rPr>
                          <w:rFonts w:cs="Times New Roman"/>
                          <w:lang w:bidi="en-US"/>
                        </w:rPr>
                      </w:pPr>
                      <w:r>
                        <w:rPr>
                          <w:rFonts w:cs="Times New Roman"/>
                          <w:lang w:bidi="en-US"/>
                        </w:rPr>
                        <w:t>Ce fut un agréable moment d</w:t>
                      </w:r>
                      <w:r w:rsidR="00601E5E">
                        <w:rPr>
                          <w:rFonts w:cs="Times New Roman"/>
                          <w:lang w:bidi="en-US"/>
                        </w:rPr>
                        <w:t>’échanges</w:t>
                      </w:r>
                      <w:r>
                        <w:rPr>
                          <w:rFonts w:cs="Times New Roman"/>
                          <w:lang w:bidi="en-US"/>
                        </w:rPr>
                        <w:t xml:space="preserve">, de sensibilisation et surtout, </w:t>
                      </w:r>
                      <w:r w:rsidR="00601E5E">
                        <w:rPr>
                          <w:rFonts w:cs="Times New Roman"/>
                          <w:lang w:bidi="en-US"/>
                        </w:rPr>
                        <w:t>un grand moment d’ouverture et de respect face à la différence.</w:t>
                      </w:r>
                      <w:r w:rsidR="00085C4B">
                        <w:rPr>
                          <w:rFonts w:cs="Times New Roman"/>
                          <w:lang w:bidi="en-US"/>
                        </w:rPr>
                        <w:t xml:space="preserve"> </w:t>
                      </w:r>
                      <w:r w:rsidR="009B5131">
                        <w:rPr>
                          <w:rFonts w:cs="Times New Roman"/>
                          <w:lang w:bidi="en-US"/>
                        </w:rPr>
                        <w:t>Par conséquent</w:t>
                      </w:r>
                      <w:r w:rsidR="00601E5E">
                        <w:rPr>
                          <w:rFonts w:cs="Times New Roman"/>
                          <w:lang w:bidi="en-US"/>
                        </w:rPr>
                        <w:t xml:space="preserve">, nous ne pouvons qu’être admiratifs de cette belle jeunesse qui s’implique bénévolement au </w:t>
                      </w:r>
                      <w:r w:rsidR="00C05190">
                        <w:rPr>
                          <w:rFonts w:cs="Times New Roman"/>
                          <w:lang w:bidi="en-US"/>
                        </w:rPr>
                        <w:t xml:space="preserve">profit </w:t>
                      </w:r>
                      <w:r w:rsidR="00601E5E">
                        <w:rPr>
                          <w:rFonts w:cs="Times New Roman"/>
                          <w:lang w:bidi="en-US"/>
                        </w:rPr>
                        <w:t>de la communauté.</w:t>
                      </w:r>
                    </w:p>
                  </w:txbxContent>
                </v:textbox>
                <w10:wrap anchorx="page" anchory="page"/>
              </v:shape>
            </w:pict>
          </mc:Fallback>
        </mc:AlternateContent>
      </w:r>
      <w:r w:rsidR="008B2BF9">
        <w:rPr>
          <w:noProof/>
          <w:lang w:eastAsia="fr-CA" w:bidi="ar-SA"/>
        </w:rPr>
        <mc:AlternateContent>
          <mc:Choice Requires="wps">
            <w:drawing>
              <wp:anchor distT="0" distB="0" distL="114300" distR="114300" simplePos="0" relativeHeight="251622400" behindDoc="0" locked="0" layoutInCell="1" allowOverlap="1" wp14:anchorId="45EF1D2C" wp14:editId="30D0F179">
                <wp:simplePos x="0" y="0"/>
                <wp:positionH relativeFrom="page">
                  <wp:posOffset>2464886</wp:posOffset>
                </wp:positionH>
                <wp:positionV relativeFrom="page">
                  <wp:posOffset>6475463</wp:posOffset>
                </wp:positionV>
                <wp:extent cx="4800600" cy="49530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06D9FDD6" w:rsidR="001E75CA" w:rsidRPr="00601E5E" w:rsidRDefault="009E1A47" w:rsidP="008B2BF9">
                            <w:pPr>
                              <w:pStyle w:val="Titre2"/>
                              <w:spacing w:line="240" w:lineRule="auto"/>
                              <w:rPr>
                                <w:color w:val="335B74" w:themeColor="text2"/>
                              </w:rPr>
                            </w:pPr>
                            <w:r w:rsidRPr="00601E5E">
                              <w:rPr>
                                <w:rFonts w:ascii="Bookman Old Style" w:hAnsi="Bookman Old Style"/>
                                <w:b/>
                                <w:bCs/>
                                <w:color w:val="335B74" w:themeColor="text2"/>
                              </w:rPr>
                              <w:t>Une belle initiative des élèves de l’école Jean de la Mennais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60" type="#_x0000_t202" style="position:absolute;margin-left:194.1pt;margin-top:509.9pt;width:378pt;height:3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" filled="f" stroked="f">
                <v:textbox inset="0,0,0,0">
                  <w:txbxContent>
                    <w:p w14:paraId="0600F677" w14:textId="06D9FDD6" w:rsidR="001E75CA" w:rsidRPr="00601E5E" w:rsidRDefault="009E1A47" w:rsidP="008B2BF9">
                      <w:pPr>
                        <w:pStyle w:val="Titre2"/>
                        <w:spacing w:line="240" w:lineRule="auto"/>
                        <w:rPr>
                          <w:color w:val="335B74" w:themeColor="text2"/>
                        </w:rPr>
                      </w:pPr>
                      <w:r w:rsidRPr="00601E5E">
                        <w:rPr>
                          <w:rFonts w:ascii="Bookman Old Style" w:hAnsi="Bookman Old Style"/>
                          <w:b/>
                          <w:bCs/>
                          <w:color w:val="335B74" w:themeColor="text2"/>
                        </w:rPr>
                        <w:t>Une belle initiative des élèves de l’école Jean de la Mennais</w:t>
                      </w:r>
                    </w:p>
                  </w:txbxContent>
                </v:textbox>
                <w10:wrap anchorx="page" anchory="page"/>
              </v:shape>
            </w:pict>
          </mc:Fallback>
        </mc:AlternateContent>
      </w:r>
      <w:r w:rsidR="00601E5E" w:rsidRPr="00E55AA3">
        <w:rPr>
          <w:noProof/>
        </w:rPr>
        <w:drawing>
          <wp:anchor distT="0" distB="0" distL="114300" distR="114300" simplePos="0" relativeHeight="251883520" behindDoc="1" locked="0" layoutInCell="1" allowOverlap="1" wp14:anchorId="265BCAB4" wp14:editId="1CDD5AD7">
            <wp:simplePos x="0" y="0"/>
            <wp:positionH relativeFrom="margin">
              <wp:align>left</wp:align>
            </wp:positionH>
            <wp:positionV relativeFrom="paragraph">
              <wp:posOffset>5798185</wp:posOffset>
            </wp:positionV>
            <wp:extent cx="1836420" cy="1377315"/>
            <wp:effectExtent l="0" t="0" r="0" b="0"/>
            <wp:wrapTight wrapText="bothSides">
              <wp:wrapPolygon edited="0">
                <wp:start x="8066" y="0"/>
                <wp:lineTo x="6050" y="896"/>
                <wp:lineTo x="1344" y="4183"/>
                <wp:lineTo x="0" y="9261"/>
                <wp:lineTo x="0" y="11950"/>
                <wp:lineTo x="672" y="15237"/>
                <wp:lineTo x="4257" y="19419"/>
                <wp:lineTo x="4705" y="19718"/>
                <wp:lineTo x="8515" y="21212"/>
                <wp:lineTo x="9187" y="21212"/>
                <wp:lineTo x="12100" y="21212"/>
                <wp:lineTo x="12772" y="21212"/>
                <wp:lineTo x="16581" y="19718"/>
                <wp:lineTo x="17029" y="19419"/>
                <wp:lineTo x="20614" y="15237"/>
                <wp:lineTo x="21286" y="11950"/>
                <wp:lineTo x="21286" y="9261"/>
                <wp:lineTo x="20166" y="4481"/>
                <wp:lineTo x="15237" y="896"/>
                <wp:lineTo x="13220" y="0"/>
                <wp:lineTo x="8066" y="0"/>
              </wp:wrapPolygon>
            </wp:wrapTight>
            <wp:docPr id="1005740640"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40640" name="Image 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1E5E" w:rsidRPr="0046006E">
        <w:rPr>
          <w:noProof/>
        </w:rPr>
        <w:drawing>
          <wp:anchor distT="0" distB="0" distL="114300" distR="114300" simplePos="0" relativeHeight="251882496" behindDoc="1" locked="0" layoutInCell="1" allowOverlap="1" wp14:anchorId="5DD19C6A" wp14:editId="157F67B0">
            <wp:simplePos x="0" y="0"/>
            <wp:positionH relativeFrom="margin">
              <wp:posOffset>-76835</wp:posOffset>
            </wp:positionH>
            <wp:positionV relativeFrom="page">
              <wp:posOffset>7154545</wp:posOffset>
            </wp:positionV>
            <wp:extent cx="1911985" cy="1433830"/>
            <wp:effectExtent l="0" t="0" r="0" b="0"/>
            <wp:wrapTight wrapText="bothSides">
              <wp:wrapPolygon edited="0">
                <wp:start x="8178" y="0"/>
                <wp:lineTo x="6456" y="574"/>
                <wp:lineTo x="1506" y="4018"/>
                <wp:lineTo x="0" y="8896"/>
                <wp:lineTo x="0" y="11766"/>
                <wp:lineTo x="430" y="14636"/>
                <wp:lineTo x="3659" y="19228"/>
                <wp:lineTo x="8178" y="21236"/>
                <wp:lineTo x="9254" y="21236"/>
                <wp:lineTo x="12052" y="21236"/>
                <wp:lineTo x="13128" y="21236"/>
                <wp:lineTo x="17647" y="19228"/>
                <wp:lineTo x="20875" y="14636"/>
                <wp:lineTo x="21306" y="11766"/>
                <wp:lineTo x="21306" y="8896"/>
                <wp:lineTo x="19799" y="4018"/>
                <wp:lineTo x="14850" y="574"/>
                <wp:lineTo x="13128" y="0"/>
                <wp:lineTo x="8178" y="0"/>
              </wp:wrapPolygon>
            </wp:wrapTight>
            <wp:docPr id="969925004"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5004" name="Image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1985" cy="14338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1E5E" w:rsidRPr="00F60779">
        <w:rPr>
          <w:noProof/>
        </w:rPr>
        <w:drawing>
          <wp:anchor distT="0" distB="0" distL="114300" distR="114300" simplePos="0" relativeHeight="251864064" behindDoc="1" locked="0" layoutInCell="1" allowOverlap="1" wp14:anchorId="0EE8E581" wp14:editId="46FB8823">
            <wp:simplePos x="0" y="0"/>
            <wp:positionH relativeFrom="page">
              <wp:posOffset>842010</wp:posOffset>
            </wp:positionH>
            <wp:positionV relativeFrom="paragraph">
              <wp:posOffset>1880870</wp:posOffset>
            </wp:positionV>
            <wp:extent cx="1230630" cy="1845945"/>
            <wp:effectExtent l="704850" t="114300" r="121920" b="154305"/>
            <wp:wrapTight wrapText="bothSides">
              <wp:wrapPolygon edited="0">
                <wp:start x="-2006" y="-1337"/>
                <wp:lineTo x="-2006" y="13375"/>
                <wp:lineTo x="-12372" y="13375"/>
                <wp:lineTo x="-12372" y="20508"/>
                <wp:lineTo x="-7356" y="20508"/>
                <wp:lineTo x="-7356" y="21622"/>
                <wp:lineTo x="-3344" y="23183"/>
                <wp:lineTo x="21734" y="23183"/>
                <wp:lineTo x="23406" y="20731"/>
                <wp:lineTo x="23406" y="-1337"/>
                <wp:lineTo x="-2006" y="-1337"/>
              </wp:wrapPolygon>
            </wp:wrapTight>
            <wp:docPr id="1720128817"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28817" name="Imag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0630" cy="184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83DA8">
        <w:rPr>
          <w:noProof/>
          <w:lang w:eastAsia="fr-CA" w:bidi="ar-SA"/>
        </w:rPr>
        <mc:AlternateContent>
          <mc:Choice Requires="wpg">
            <w:drawing>
              <wp:anchor distT="0" distB="0" distL="114300" distR="114300" simplePos="0" relativeHeight="251708416" behindDoc="0" locked="0" layoutInCell="1" allowOverlap="1" wp14:anchorId="314C9647" wp14:editId="21650CE3">
                <wp:simplePos x="0" y="0"/>
                <wp:positionH relativeFrom="page">
                  <wp:posOffset>663052</wp:posOffset>
                </wp:positionH>
                <wp:positionV relativeFrom="page">
                  <wp:posOffset>3544794</wp:posOffset>
                </wp:positionV>
                <wp:extent cx="1746885" cy="1280160"/>
                <wp:effectExtent l="0" t="0" r="5715" b="15240"/>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280160"/>
                          <a:chOff x="1152" y="7425"/>
                          <a:chExt cx="2314" cy="2016"/>
                        </a:xfrm>
                      </wpg:grpSpPr>
                      <wps:wsp>
                        <wps:cNvPr id="112" name="Line 268"/>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269"/>
                        <wps:cNvSpPr txBox="1">
                          <a:spLocks noChangeArrowheads="1"/>
                        </wps:cNvSpPr>
                        <wps:spPr bwMode="auto">
                          <a:xfrm>
                            <a:off x="1306"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390E" w14:textId="77777777" w:rsidR="00AE695F" w:rsidRDefault="00AE695F" w:rsidP="00AE695F">
                              <w:pPr>
                                <w:pStyle w:val="QuoteText"/>
                                <w:jc w:val="left"/>
                                <w:rPr>
                                  <w:color w:val="auto"/>
                                  <w:lang w:val="fr-FR"/>
                                </w:rPr>
                              </w:pPr>
                              <w:r>
                                <w:rPr>
                                  <w:color w:val="auto"/>
                                  <w:lang w:val="fr-FR"/>
                                </w:rPr>
                                <w:t xml:space="preserve">Pour voir les photos </w:t>
                              </w:r>
                            </w:p>
                            <w:p w14:paraId="6A49E035" w14:textId="00CD6A2F" w:rsidR="0036203F" w:rsidRDefault="00AE695F" w:rsidP="00AE695F">
                              <w:pPr>
                                <w:pStyle w:val="QuoteText"/>
                                <w:jc w:val="left"/>
                                <w:rPr>
                                  <w:color w:val="auto"/>
                                  <w:lang w:val="fr-FR"/>
                                </w:rPr>
                              </w:pPr>
                              <w:proofErr w:type="gramStart"/>
                              <w:r>
                                <w:rPr>
                                  <w:color w:val="auto"/>
                                  <w:lang w:val="fr-FR"/>
                                </w:rPr>
                                <w:t>souvenirs</w:t>
                              </w:r>
                              <w:proofErr w:type="gramEnd"/>
                              <w:r>
                                <w:rPr>
                                  <w:color w:val="auto"/>
                                  <w:lang w:val="fr-FR"/>
                                </w:rPr>
                                <w:t xml:space="preserve"> de l’évènement : </w:t>
                              </w:r>
                              <w:hyperlink r:id="rId26" w:history="1">
                                <w:r w:rsidRPr="0075495B">
                                  <w:rPr>
                                    <w:rStyle w:val="Lienhypertexte"/>
                                    <w:lang w:val="fr-FR"/>
                                  </w:rPr>
                                  <w:t>https://www.aphrso.org/salon-partenaires-de-la-diversite-2</w:t>
                                </w:r>
                              </w:hyperlink>
                            </w:p>
                            <w:p w14:paraId="7128BD0C" w14:textId="77777777" w:rsidR="00AE695F" w:rsidRDefault="00AE695F" w:rsidP="00AE695F">
                              <w:pPr>
                                <w:pStyle w:val="QuoteText"/>
                                <w:jc w:val="left"/>
                                <w:rPr>
                                  <w:color w:val="auto"/>
                                  <w:lang w:val="fr-FR"/>
                                </w:rPr>
                              </w:pPr>
                            </w:p>
                            <w:p w14:paraId="525779DC" w14:textId="69DFD667" w:rsidR="00AE695F" w:rsidRPr="009C2472" w:rsidRDefault="00AE695F" w:rsidP="0036203F">
                              <w:pPr>
                                <w:pStyle w:val="QuoteText"/>
                                <w:rPr>
                                  <w:color w:val="auto"/>
                                  <w:lang w:val="fr-F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C9647" id="Group 267" o:spid="_x0000_s1061" style="position:absolute;margin-left:52.2pt;margin-top:279.1pt;width:137.55pt;height:100.8pt;z-index:251708416;mso-position-horizontal-relative:page;mso-position-vertical-relative:page" coordorigin="1152,7425" coordsize="2314,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">
                <v:line id="Line 268" o:spid="_x0000_s1062"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269" o:spid="_x0000_s1063" type="#_x0000_t202" style="position:absolute;left:1306;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36F390E" w14:textId="77777777" w:rsidR="00AE695F" w:rsidRDefault="00AE695F" w:rsidP="00AE695F">
                        <w:pPr>
                          <w:pStyle w:val="QuoteText"/>
                          <w:jc w:val="left"/>
                          <w:rPr>
                            <w:color w:val="auto"/>
                            <w:lang w:val="fr-FR"/>
                          </w:rPr>
                        </w:pPr>
                        <w:r>
                          <w:rPr>
                            <w:color w:val="auto"/>
                            <w:lang w:val="fr-FR"/>
                          </w:rPr>
                          <w:t xml:space="preserve">Pour voir les photos </w:t>
                        </w:r>
                      </w:p>
                      <w:p w14:paraId="6A49E035" w14:textId="00CD6A2F" w:rsidR="0036203F" w:rsidRDefault="00AE695F" w:rsidP="00AE695F">
                        <w:pPr>
                          <w:pStyle w:val="QuoteText"/>
                          <w:jc w:val="left"/>
                          <w:rPr>
                            <w:color w:val="auto"/>
                            <w:lang w:val="fr-FR"/>
                          </w:rPr>
                        </w:pPr>
                        <w:r>
                          <w:rPr>
                            <w:color w:val="auto"/>
                            <w:lang w:val="fr-FR"/>
                          </w:rPr>
                          <w:t xml:space="preserve">souvenirs de l’évènement : </w:t>
                        </w:r>
                        <w:hyperlink r:id="rId27" w:history="1">
                          <w:r w:rsidRPr="0075495B">
                            <w:rPr>
                              <w:rStyle w:val="Lienhypertexte"/>
                              <w:lang w:val="fr-FR"/>
                            </w:rPr>
                            <w:t>https://www.aphrso.org/salon-partenaires-de-la-diversite-2</w:t>
                          </w:r>
                        </w:hyperlink>
                      </w:p>
                      <w:p w14:paraId="7128BD0C" w14:textId="77777777" w:rsidR="00AE695F" w:rsidRDefault="00AE695F" w:rsidP="00AE695F">
                        <w:pPr>
                          <w:pStyle w:val="QuoteText"/>
                          <w:jc w:val="left"/>
                          <w:rPr>
                            <w:color w:val="auto"/>
                            <w:lang w:val="fr-FR"/>
                          </w:rPr>
                        </w:pPr>
                      </w:p>
                      <w:p w14:paraId="525779DC" w14:textId="69DFD667" w:rsidR="00AE695F" w:rsidRPr="009C2472" w:rsidRDefault="00AE695F" w:rsidP="0036203F">
                        <w:pPr>
                          <w:pStyle w:val="QuoteText"/>
                          <w:rPr>
                            <w:color w:val="auto"/>
                            <w:lang w:val="fr-FR"/>
                          </w:rPr>
                        </w:pPr>
                      </w:p>
                    </w:txbxContent>
                  </v:textbox>
                </v:shape>
                <w10:wrap anchorx="page" anchory="page"/>
              </v:group>
            </w:pict>
          </mc:Fallback>
        </mc:AlternateContent>
      </w:r>
      <w:r w:rsidR="004D61BF" w:rsidRPr="004D61BF">
        <w:t xml:space="preserve">  </w:t>
      </w:r>
      <w:r w:rsidR="00F60779" w:rsidRPr="00F60779">
        <w:t xml:space="preserve"> </w:t>
      </w:r>
      <w:r w:rsidR="001E75CA">
        <w:br w:type="page"/>
      </w:r>
    </w:p>
    <w:p w14:paraId="4553A5F5" w14:textId="10568AC3" w:rsidR="001E75CA" w:rsidRDefault="001E75CA"/>
    <w:p w14:paraId="35128CEF" w14:textId="77777777" w:rsidR="001E75CA" w:rsidRDefault="001E75CA"/>
    <w:p w14:paraId="23B58577" w14:textId="2200E7AA" w:rsidR="001E75CA" w:rsidRDefault="00670DE2">
      <w:r>
        <w:rPr>
          <w:noProof/>
          <w:lang w:eastAsia="fr-CA" w:bidi="ar-SA"/>
        </w:rPr>
        <mc:AlternateContent>
          <mc:Choice Requires="wps">
            <w:drawing>
              <wp:anchor distT="0" distB="0" distL="114300" distR="114300" simplePos="0" relativeHeight="251624448" behindDoc="0" locked="0" layoutInCell="1" allowOverlap="1" wp14:anchorId="0C579E78" wp14:editId="6F1CD54D">
                <wp:simplePos x="0" y="0"/>
                <wp:positionH relativeFrom="page">
                  <wp:posOffset>548640</wp:posOffset>
                </wp:positionH>
                <wp:positionV relativeFrom="page">
                  <wp:posOffset>1059180</wp:posOffset>
                </wp:positionV>
                <wp:extent cx="4800600" cy="257175"/>
                <wp:effectExtent l="0" t="0" r="0" b="9525"/>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091036DB" w:rsidR="001E75CA" w:rsidRPr="00D1459E" w:rsidRDefault="00D1459E">
                            <w:pPr>
                              <w:pStyle w:val="Titre2"/>
                              <w:rPr>
                                <w:color w:val="335B74" w:themeColor="text2"/>
                                <w:sz w:val="32"/>
                                <w:szCs w:val="32"/>
                              </w:rPr>
                            </w:pPr>
                            <w:r>
                              <w:rPr>
                                <w:rFonts w:ascii="Bookman Old Style" w:hAnsi="Bookman Old Style"/>
                                <w:b/>
                                <w:bCs/>
                                <w:color w:val="335B74" w:themeColor="text2"/>
                              </w:rPr>
                              <w:t>DÉTAILS DE LA FÊTE ANNUELLE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4" type="#_x0000_t202" style="position:absolute;margin-left:43.2pt;margin-top:83.4pt;width:378pt;height:20.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" filled="f" stroked="f">
                <v:textbox inset="0,0,0,0">
                  <w:txbxContent>
                    <w:p w14:paraId="7169C527" w14:textId="091036DB" w:rsidR="001E75CA" w:rsidRPr="00D1459E" w:rsidRDefault="00D1459E">
                      <w:pPr>
                        <w:pStyle w:val="Titre2"/>
                        <w:rPr>
                          <w:color w:val="335B74" w:themeColor="text2"/>
                          <w:sz w:val="32"/>
                          <w:szCs w:val="32"/>
                        </w:rPr>
                      </w:pPr>
                      <w:r>
                        <w:rPr>
                          <w:rFonts w:ascii="Bookman Old Style" w:hAnsi="Bookman Old Style"/>
                          <w:b/>
                          <w:bCs/>
                          <w:color w:val="335B74" w:themeColor="text2"/>
                        </w:rPr>
                        <w:t>DÉTAILS DE LA FÊTE ANNUELLE</w:t>
                      </w:r>
                    </w:p>
                  </w:txbxContent>
                </v:textbox>
                <w10:wrap anchorx="page" anchory="page"/>
              </v:shape>
            </w:pict>
          </mc:Fallback>
        </mc:AlternateContent>
      </w:r>
    </w:p>
    <w:p w14:paraId="05CDFB81" w14:textId="4B721090" w:rsidR="001E75CA" w:rsidRDefault="00C05190">
      <w:r>
        <w:rPr>
          <w:noProof/>
          <w:lang w:eastAsia="fr-CA" w:bidi="ar-SA"/>
        </w:rPr>
        <w:drawing>
          <wp:anchor distT="0" distB="0" distL="114300" distR="114300" simplePos="0" relativeHeight="251868160" behindDoc="0" locked="0" layoutInCell="1" allowOverlap="1" wp14:anchorId="5605A8DA" wp14:editId="77A0A706">
            <wp:simplePos x="0" y="0"/>
            <wp:positionH relativeFrom="column">
              <wp:posOffset>3870325</wp:posOffset>
            </wp:positionH>
            <wp:positionV relativeFrom="paragraph">
              <wp:posOffset>161290</wp:posOffset>
            </wp:positionV>
            <wp:extent cx="2094230" cy="1394460"/>
            <wp:effectExtent l="0" t="0" r="1270" b="0"/>
            <wp:wrapTight wrapText="bothSides">
              <wp:wrapPolygon edited="0">
                <wp:start x="8056" y="0"/>
                <wp:lineTo x="6484" y="590"/>
                <wp:lineTo x="1375" y="4131"/>
                <wp:lineTo x="0" y="9148"/>
                <wp:lineTo x="0" y="11803"/>
                <wp:lineTo x="589" y="15049"/>
                <wp:lineTo x="3930" y="19180"/>
                <wp:lineTo x="4323" y="19475"/>
                <wp:lineTo x="8252" y="21246"/>
                <wp:lineTo x="9235" y="21246"/>
                <wp:lineTo x="12182" y="21246"/>
                <wp:lineTo x="13164" y="21246"/>
                <wp:lineTo x="17094" y="19475"/>
                <wp:lineTo x="17487" y="19180"/>
                <wp:lineTo x="20827" y="15049"/>
                <wp:lineTo x="21417" y="11803"/>
                <wp:lineTo x="21417" y="9148"/>
                <wp:lineTo x="20041" y="4426"/>
                <wp:lineTo x="14933" y="590"/>
                <wp:lineTo x="13361" y="0"/>
                <wp:lineTo x="8056" y="0"/>
              </wp:wrapPolygon>
            </wp:wrapTight>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094230" cy="13944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362C19" w14:textId="79DA6C1A" w:rsidR="001E75CA" w:rsidRDefault="00982D0D">
      <w:r>
        <w:rPr>
          <w:noProof/>
          <w:lang w:eastAsia="fr-CA" w:bidi="ar-SA"/>
        </w:rPr>
        <mc:AlternateContent>
          <mc:Choice Requires="wps">
            <w:drawing>
              <wp:anchor distT="0" distB="0" distL="114300" distR="114300" simplePos="0" relativeHeight="251667456" behindDoc="0" locked="0" layoutInCell="1" allowOverlap="1" wp14:anchorId="0A902CD8" wp14:editId="1859F0EC">
                <wp:simplePos x="0" y="0"/>
                <wp:positionH relativeFrom="page">
                  <wp:posOffset>2499360</wp:posOffset>
                </wp:positionH>
                <wp:positionV relativeFrom="page">
                  <wp:posOffset>1440180</wp:posOffset>
                </wp:positionV>
                <wp:extent cx="1524000" cy="3451860"/>
                <wp:effectExtent l="0" t="0" r="0" b="1524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5" type="#_x0000_t202" style="position:absolute;margin-left:196.8pt;margin-top:113.4pt;width:120pt;height:271.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3424" behindDoc="0" locked="0" layoutInCell="1" allowOverlap="1" wp14:anchorId="3C853A69" wp14:editId="797947C1">
                <wp:simplePos x="0" y="0"/>
                <wp:positionH relativeFrom="page">
                  <wp:posOffset>556260</wp:posOffset>
                </wp:positionH>
                <wp:positionV relativeFrom="page">
                  <wp:posOffset>1432560</wp:posOffset>
                </wp:positionV>
                <wp:extent cx="1691640" cy="4008120"/>
                <wp:effectExtent l="0" t="0" r="3810" b="1143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00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397741BB" w14:textId="4F34C383" w:rsidR="002E1F93" w:rsidRDefault="002E1F93" w:rsidP="002E1F93">
                            <w:pPr>
                              <w:pStyle w:val="Corpsdetexte"/>
                              <w:jc w:val="both"/>
                              <w:rPr>
                                <w:lang w:val="fr-FR"/>
                              </w:rPr>
                            </w:pPr>
                            <w:r>
                              <w:rPr>
                                <w:lang w:val="fr-FR"/>
                              </w:rPr>
                              <w:t xml:space="preserve">Tel que mentionné en page couverture, la fête annuelle des membres de l’APHRSO aura lieu le </w:t>
                            </w:r>
                            <w:r w:rsidRPr="00670DE2">
                              <w:rPr>
                                <w:b/>
                                <w:bCs/>
                                <w:lang w:val="fr-FR"/>
                              </w:rPr>
                              <w:t>vendredi 22 septembre</w:t>
                            </w:r>
                            <w:r>
                              <w:rPr>
                                <w:lang w:val="fr-FR"/>
                              </w:rPr>
                              <w:t xml:space="preserve"> prochain.</w:t>
                            </w:r>
                          </w:p>
                          <w:p w14:paraId="2F21689E" w14:textId="77777777" w:rsidR="002E1F93" w:rsidRDefault="002E1F93" w:rsidP="002E1F93">
                            <w:pPr>
                              <w:pStyle w:val="Corpsdetexte"/>
                              <w:jc w:val="both"/>
                              <w:rPr>
                                <w:lang w:val="fr-FR"/>
                              </w:rPr>
                            </w:pPr>
                            <w:r>
                              <w:rPr>
                                <w:lang w:val="fr-FR"/>
                              </w:rPr>
                              <w:t>Tous nos membres et leur famille sont donc invités pour l’occasion.</w:t>
                            </w:r>
                          </w:p>
                          <w:p w14:paraId="688B8009" w14:textId="77777777" w:rsidR="00670DE2" w:rsidRDefault="00670DE2" w:rsidP="00982D0D">
                            <w:pPr>
                              <w:pStyle w:val="Corpsdetexte"/>
                              <w:spacing w:after="0"/>
                              <w:jc w:val="both"/>
                              <w:rPr>
                                <w:b/>
                                <w:bCs/>
                                <w:lang w:val="fr-FR"/>
                              </w:rPr>
                            </w:pPr>
                          </w:p>
                          <w:p w14:paraId="230DDB37" w14:textId="3C3C18AD" w:rsidR="002E1F93" w:rsidRDefault="002E1F93" w:rsidP="00982D0D">
                            <w:pPr>
                              <w:pStyle w:val="Corpsdetexte"/>
                              <w:spacing w:after="0"/>
                              <w:jc w:val="both"/>
                              <w:rPr>
                                <w:b/>
                                <w:bCs/>
                                <w:lang w:val="fr-FR"/>
                              </w:rPr>
                            </w:pPr>
                            <w:r>
                              <w:rPr>
                                <w:b/>
                                <w:bCs/>
                                <w:lang w:val="fr-FR"/>
                              </w:rPr>
                              <w:t>LIEU</w:t>
                            </w:r>
                          </w:p>
                          <w:p w14:paraId="1F4E04DF" w14:textId="77777777" w:rsidR="002E1F93" w:rsidRDefault="002E1F93" w:rsidP="00982D0D">
                            <w:pPr>
                              <w:pStyle w:val="Corpsdetexte"/>
                              <w:spacing w:after="0" w:line="240" w:lineRule="auto"/>
                              <w:jc w:val="both"/>
                              <w:rPr>
                                <w:lang w:val="fr-FR"/>
                              </w:rPr>
                            </w:pPr>
                            <w:r w:rsidRPr="002E1F93">
                              <w:rPr>
                                <w:lang w:val="fr-FR"/>
                              </w:rPr>
                              <w:t>Complexe</w:t>
                            </w:r>
                          </w:p>
                          <w:p w14:paraId="07C7C45D" w14:textId="1B6225BA" w:rsidR="002E1F93" w:rsidRPr="002E1F93" w:rsidRDefault="002E1F93" w:rsidP="00982D0D">
                            <w:pPr>
                              <w:pStyle w:val="Corpsdetexte"/>
                              <w:spacing w:after="0" w:line="240" w:lineRule="auto"/>
                              <w:jc w:val="both"/>
                              <w:rPr>
                                <w:lang w:val="fr-FR"/>
                              </w:rPr>
                            </w:pPr>
                            <w:r w:rsidRPr="002E1F93">
                              <w:rPr>
                                <w:lang w:val="fr-FR"/>
                              </w:rPr>
                              <w:t>Roméo -V.-Patenaud</w:t>
                            </w:r>
                            <w:r>
                              <w:rPr>
                                <w:lang w:val="fr-FR"/>
                              </w:rPr>
                              <w:t>e</w:t>
                            </w:r>
                          </w:p>
                          <w:p w14:paraId="7F738916" w14:textId="71A4AB94" w:rsidR="002E1F93" w:rsidRDefault="002E1F93" w:rsidP="00982D0D">
                            <w:pPr>
                              <w:pStyle w:val="Corpsdetexte"/>
                              <w:spacing w:after="0" w:line="240" w:lineRule="auto"/>
                              <w:jc w:val="both"/>
                              <w:rPr>
                                <w:lang w:val="fr-FR"/>
                              </w:rPr>
                            </w:pPr>
                            <w:r>
                              <w:rPr>
                                <w:lang w:val="fr-FR"/>
                              </w:rPr>
                              <w:t>135, chemin Haendel</w:t>
                            </w:r>
                          </w:p>
                          <w:p w14:paraId="37C723DC" w14:textId="639FAB17" w:rsidR="002E1F93" w:rsidRDefault="002E1F93" w:rsidP="00982D0D">
                            <w:pPr>
                              <w:pStyle w:val="Corpsdetexte"/>
                              <w:spacing w:after="0" w:line="240" w:lineRule="auto"/>
                              <w:jc w:val="both"/>
                              <w:rPr>
                                <w:lang w:val="fr-FR"/>
                              </w:rPr>
                            </w:pPr>
                            <w:r>
                              <w:rPr>
                                <w:lang w:val="fr-FR"/>
                              </w:rPr>
                              <w:t>Candiac</w:t>
                            </w:r>
                          </w:p>
                          <w:p w14:paraId="3448BB0C" w14:textId="77777777" w:rsidR="002E1F93" w:rsidRDefault="002E1F93" w:rsidP="00982D0D">
                            <w:pPr>
                              <w:pStyle w:val="Corpsdetexte"/>
                              <w:spacing w:after="0"/>
                              <w:jc w:val="both"/>
                              <w:rPr>
                                <w:lang w:val="fr-FR"/>
                              </w:rPr>
                            </w:pPr>
                          </w:p>
                          <w:p w14:paraId="52ED8702" w14:textId="67D29943" w:rsidR="00670DE2" w:rsidRPr="00670DE2" w:rsidRDefault="00670DE2" w:rsidP="00982D0D">
                            <w:pPr>
                              <w:pStyle w:val="Corpsdetexte"/>
                              <w:spacing w:after="0"/>
                              <w:jc w:val="both"/>
                              <w:rPr>
                                <w:b/>
                                <w:bCs/>
                                <w:lang w:val="fr-FR"/>
                              </w:rPr>
                            </w:pPr>
                            <w:r w:rsidRPr="00670DE2">
                              <w:rPr>
                                <w:b/>
                                <w:bCs/>
                                <w:lang w:val="fr-FR"/>
                              </w:rPr>
                              <w:t>AU PROGRAMME</w:t>
                            </w:r>
                          </w:p>
                          <w:p w14:paraId="419AF62F" w14:textId="77777777" w:rsidR="00982D0D" w:rsidRDefault="00982D0D" w:rsidP="00982D0D">
                            <w:pPr>
                              <w:pStyle w:val="Corpsdetexte"/>
                              <w:tabs>
                                <w:tab w:val="left" w:pos="709"/>
                              </w:tabs>
                              <w:spacing w:after="0" w:line="240" w:lineRule="auto"/>
                              <w:jc w:val="both"/>
                              <w:rPr>
                                <w:lang w:val="fr-FR"/>
                              </w:rPr>
                            </w:pPr>
                          </w:p>
                          <w:p w14:paraId="773E11CC" w14:textId="7FF05287" w:rsidR="00670DE2" w:rsidRDefault="00670DE2" w:rsidP="00982D0D">
                            <w:pPr>
                              <w:pStyle w:val="Corpsdetexte"/>
                              <w:tabs>
                                <w:tab w:val="left" w:pos="709"/>
                              </w:tabs>
                              <w:spacing w:after="0" w:line="240" w:lineRule="auto"/>
                              <w:jc w:val="both"/>
                              <w:rPr>
                                <w:lang w:val="fr-FR"/>
                              </w:rPr>
                            </w:pPr>
                            <w:r>
                              <w:rPr>
                                <w:lang w:val="fr-FR"/>
                              </w:rPr>
                              <w:t>Accueil à 17 h 30</w:t>
                            </w:r>
                          </w:p>
                          <w:p w14:paraId="233DA517" w14:textId="77777777" w:rsidR="00670DE2" w:rsidRDefault="00670DE2" w:rsidP="00982D0D">
                            <w:pPr>
                              <w:pStyle w:val="Corpsdetexte"/>
                              <w:spacing w:after="0" w:line="240" w:lineRule="auto"/>
                              <w:jc w:val="both"/>
                              <w:rPr>
                                <w:lang w:val="fr-FR"/>
                              </w:rPr>
                            </w:pPr>
                            <w:r>
                              <w:rPr>
                                <w:lang w:val="fr-FR"/>
                              </w:rPr>
                              <w:t xml:space="preserve">Souper à 18 h 30 </w:t>
                            </w:r>
                          </w:p>
                          <w:p w14:paraId="0EF31F14" w14:textId="77777777" w:rsidR="00670DE2" w:rsidRDefault="00670DE2" w:rsidP="00982D0D">
                            <w:pPr>
                              <w:pStyle w:val="Corpsdetexte"/>
                              <w:spacing w:after="0" w:line="240" w:lineRule="auto"/>
                              <w:jc w:val="both"/>
                              <w:rPr>
                                <w:lang w:val="fr-FR"/>
                              </w:rPr>
                            </w:pPr>
                          </w:p>
                          <w:p w14:paraId="1FFBECD4" w14:textId="77777777" w:rsidR="00670DE2" w:rsidRDefault="00670DE2" w:rsidP="00982D0D">
                            <w:pPr>
                              <w:pStyle w:val="Corpsdetexte"/>
                              <w:spacing w:after="0" w:line="240" w:lineRule="auto"/>
                              <w:rPr>
                                <w:lang w:val="fr-FR"/>
                              </w:rPr>
                            </w:pPr>
                            <w:r>
                              <w:rPr>
                                <w:lang w:val="fr-FR"/>
                              </w:rPr>
                              <w:t xml:space="preserve">Animation et danse jusqu’à 22 h 00 </w:t>
                            </w:r>
                          </w:p>
                          <w:p w14:paraId="1C617A53" w14:textId="77777777" w:rsidR="00670DE2" w:rsidRDefault="00670DE2" w:rsidP="00982D0D">
                            <w:pPr>
                              <w:pStyle w:val="Corpsdetexte"/>
                              <w:spacing w:after="0"/>
                              <w:jc w:val="both"/>
                              <w:rPr>
                                <w:lang w:val="fr-FR"/>
                              </w:rPr>
                            </w:pPr>
                          </w:p>
                          <w:p w14:paraId="1A9B555C" w14:textId="4A8C5731" w:rsidR="00670DE2" w:rsidRDefault="00670DE2" w:rsidP="00982D0D">
                            <w:pPr>
                              <w:pStyle w:val="Corpsdetexte"/>
                              <w:spacing w:after="0"/>
                              <w:jc w:val="both"/>
                              <w:rPr>
                                <w:lang w:val="fr-FR"/>
                              </w:rPr>
                            </w:pPr>
                            <w:r>
                              <w:rPr>
                                <w:lang w:val="fr-FR"/>
                              </w:rPr>
                              <w:t>Tirage de nombreux prix de présences pendant la soirée.</w:t>
                            </w:r>
                          </w:p>
                          <w:p w14:paraId="1BA5565E" w14:textId="7256AA16" w:rsidR="001E75CA" w:rsidRDefault="00670DE2">
                            <w:pPr>
                              <w:pStyle w:val="Corpsdetexte"/>
                              <w:rPr>
                                <w:b/>
                                <w:bCs/>
                                <w:lang w:val="fr-FR"/>
                              </w:rPr>
                            </w:pPr>
                            <w:r>
                              <w:rPr>
                                <w:b/>
                                <w:bCs/>
                                <w:lang w:val="fr-FR"/>
                              </w:rPr>
                              <w:t xml:space="preserve">AU </w:t>
                            </w:r>
                            <w:r w:rsidRPr="00670DE2">
                              <w:rPr>
                                <w:b/>
                                <w:bCs/>
                                <w:lang w:val="fr-FR"/>
                              </w:rPr>
                              <w:t>MENU</w:t>
                            </w:r>
                          </w:p>
                          <w:p w14:paraId="3A5BB70B" w14:textId="1BC6596B" w:rsidR="00982D0D" w:rsidRDefault="00982D0D">
                            <w:pPr>
                              <w:pStyle w:val="Corpsdetexte"/>
                              <w:rPr>
                                <w:lang w:val="fr-FR"/>
                              </w:rPr>
                            </w:pPr>
                            <w:r>
                              <w:rPr>
                                <w:lang w:val="fr-FR"/>
                              </w:rPr>
                              <w:t>(Service aux tables)</w:t>
                            </w:r>
                          </w:p>
                          <w:p w14:paraId="7A65F78E" w14:textId="77777777" w:rsidR="004D4EE8" w:rsidRDefault="004D4EE8" w:rsidP="00982D0D">
                            <w:pPr>
                              <w:pStyle w:val="Corpsdetexte"/>
                              <w:spacing w:after="0" w:line="240" w:lineRule="auto"/>
                              <w:rPr>
                                <w:u w:val="single"/>
                                <w:lang w:val="fr-FR"/>
                              </w:rPr>
                            </w:pPr>
                          </w:p>
                          <w:p w14:paraId="120E2D0D" w14:textId="510CFD80" w:rsidR="00982D0D" w:rsidRPr="00256446" w:rsidRDefault="00982D0D" w:rsidP="00982D0D">
                            <w:pPr>
                              <w:pStyle w:val="Corpsdetexte"/>
                              <w:spacing w:after="0" w:line="240" w:lineRule="auto"/>
                              <w:rPr>
                                <w:u w:val="single"/>
                                <w:lang w:val="fr-FR"/>
                              </w:rPr>
                            </w:pPr>
                            <w:r w:rsidRPr="00256446">
                              <w:rPr>
                                <w:u w:val="single"/>
                                <w:lang w:val="fr-FR"/>
                              </w:rPr>
                              <w:t>Sur les tables</w:t>
                            </w:r>
                          </w:p>
                          <w:p w14:paraId="7AD96854" w14:textId="77777777" w:rsidR="00C05190" w:rsidRDefault="00982D0D" w:rsidP="00C05190">
                            <w:pPr>
                              <w:pStyle w:val="Corpsdetexte"/>
                              <w:spacing w:after="0" w:line="240" w:lineRule="auto"/>
                              <w:rPr>
                                <w:lang w:val="fr-FR"/>
                              </w:rPr>
                            </w:pPr>
                            <w:r>
                              <w:rPr>
                                <w:lang w:val="fr-FR"/>
                              </w:rPr>
                              <w:t>Corbeille de pain</w:t>
                            </w:r>
                          </w:p>
                          <w:p w14:paraId="55E05C9E" w14:textId="41B8FEDD" w:rsidR="00982D0D" w:rsidRDefault="00982D0D" w:rsidP="00C05190">
                            <w:pPr>
                              <w:pStyle w:val="Corpsdetexte"/>
                              <w:spacing w:after="0" w:line="240" w:lineRule="auto"/>
                              <w:rPr>
                                <w:lang w:val="fr-FR"/>
                              </w:rPr>
                            </w:pPr>
                            <w:proofErr w:type="gramStart"/>
                            <w:r>
                              <w:rPr>
                                <w:lang w:val="fr-FR"/>
                              </w:rPr>
                              <w:t>et</w:t>
                            </w:r>
                            <w:proofErr w:type="gramEnd"/>
                            <w:r>
                              <w:rPr>
                                <w:lang w:val="fr-FR"/>
                              </w:rPr>
                              <w:t xml:space="preserve"> barquette de beurre</w:t>
                            </w:r>
                          </w:p>
                          <w:p w14:paraId="32C483EB" w14:textId="77777777" w:rsidR="00D1459E" w:rsidRDefault="00D1459E" w:rsidP="00982D0D">
                            <w:pPr>
                              <w:pStyle w:val="Corpsdetexte"/>
                              <w:rPr>
                                <w:lang w:val="fr-FR"/>
                              </w:rPr>
                            </w:pPr>
                          </w:p>
                          <w:p w14:paraId="47A6643E" w14:textId="77777777" w:rsidR="00D1459E" w:rsidRDefault="00D1459E" w:rsidP="00982D0D">
                            <w:pPr>
                              <w:pStyle w:val="Corpsdetexte"/>
                              <w:rPr>
                                <w:lang w:val="fr-FR"/>
                              </w:rPr>
                            </w:pPr>
                          </w:p>
                          <w:p w14:paraId="201458C5" w14:textId="683CCC6F" w:rsidR="00982D0D" w:rsidRDefault="00982D0D" w:rsidP="004D4EE8">
                            <w:pPr>
                              <w:pStyle w:val="Corpsdetexte"/>
                              <w:rPr>
                                <w:lang w:val="fr-FR"/>
                              </w:rPr>
                            </w:pPr>
                          </w:p>
                          <w:p w14:paraId="5971520A" w14:textId="77777777" w:rsidR="00D1459E" w:rsidRPr="00982D0D" w:rsidRDefault="00D1459E" w:rsidP="00D1459E">
                            <w:pPr>
                              <w:pStyle w:val="Corpsdetexte"/>
                              <w:spacing w:after="0"/>
                              <w:rPr>
                                <w:lang w:val="fr-FR"/>
                              </w:rPr>
                            </w:pPr>
                          </w:p>
                          <w:p w14:paraId="615DDB42" w14:textId="6CD0199E" w:rsidR="00670DE2" w:rsidRDefault="00982D0D" w:rsidP="00D1459E">
                            <w:pPr>
                              <w:pStyle w:val="Corpsdetexte"/>
                              <w:spacing w:after="0"/>
                              <w:rPr>
                                <w:u w:val="single"/>
                                <w:lang w:val="fr-FR"/>
                              </w:rPr>
                            </w:pPr>
                            <w:r w:rsidRPr="00982D0D">
                              <w:rPr>
                                <w:u w:val="single"/>
                                <w:lang w:val="fr-FR"/>
                              </w:rPr>
                              <w:t>Entrée</w:t>
                            </w:r>
                          </w:p>
                          <w:p w14:paraId="2392ED60" w14:textId="1EB76CF5" w:rsidR="00982D0D" w:rsidRDefault="00982D0D" w:rsidP="00D1459E">
                            <w:pPr>
                              <w:pStyle w:val="Corpsdetexte"/>
                              <w:spacing w:after="0"/>
                              <w:rPr>
                                <w:lang w:val="fr-FR"/>
                              </w:rPr>
                            </w:pPr>
                            <w:r w:rsidRPr="00982D0D">
                              <w:rPr>
                                <w:lang w:val="fr-FR"/>
                              </w:rPr>
                              <w:t>Salade César</w:t>
                            </w:r>
                          </w:p>
                          <w:p w14:paraId="349372A2" w14:textId="77777777" w:rsidR="004D4EE8" w:rsidRDefault="004D4EE8" w:rsidP="004D4EE8">
                            <w:pPr>
                              <w:pStyle w:val="Corpsdetexte"/>
                              <w:spacing w:after="0"/>
                              <w:rPr>
                                <w:u w:val="single"/>
                                <w:lang w:val="fr-FR"/>
                              </w:rPr>
                            </w:pPr>
                          </w:p>
                          <w:p w14:paraId="75699942" w14:textId="4D7C4C99" w:rsidR="00670DE2" w:rsidRPr="00982D0D" w:rsidRDefault="00982D0D" w:rsidP="004D4EE8">
                            <w:pPr>
                              <w:pStyle w:val="Corpsdetexte"/>
                              <w:spacing w:after="0"/>
                              <w:rPr>
                                <w:u w:val="single"/>
                                <w:lang w:val="fr-FR"/>
                              </w:rPr>
                            </w:pPr>
                            <w:r w:rsidRPr="00982D0D">
                              <w:rPr>
                                <w:u w:val="single"/>
                                <w:lang w:val="fr-FR"/>
                              </w:rPr>
                              <w:t>Repas principal</w:t>
                            </w:r>
                          </w:p>
                          <w:p w14:paraId="725462E6" w14:textId="26FCBDE2" w:rsidR="00982D0D" w:rsidRDefault="00982D0D" w:rsidP="00982D0D">
                            <w:pPr>
                              <w:pStyle w:val="Corpsdetexte"/>
                              <w:jc w:val="both"/>
                              <w:rPr>
                                <w:lang w:val="fr-FR"/>
                              </w:rPr>
                            </w:pPr>
                            <w:r>
                              <w:rPr>
                                <w:lang w:val="fr-FR"/>
                              </w:rPr>
                              <w:t>Suprême de poulet grillé sauce aux fines herbes, accompagné de purée de pomme de terr</w:t>
                            </w:r>
                            <w:r w:rsidR="00E81873">
                              <w:rPr>
                                <w:lang w:val="fr-FR"/>
                              </w:rPr>
                              <w:t>e</w:t>
                            </w:r>
                            <w:r>
                              <w:rPr>
                                <w:lang w:val="fr-FR"/>
                              </w:rPr>
                              <w:t xml:space="preserve"> et bouquet de légumes.</w:t>
                            </w:r>
                          </w:p>
                          <w:p w14:paraId="6C4BC2D4" w14:textId="4F67281D" w:rsidR="00982D0D" w:rsidRDefault="00982D0D" w:rsidP="004D4EE8">
                            <w:pPr>
                              <w:pStyle w:val="Corpsdetexte"/>
                              <w:spacing w:after="0"/>
                              <w:rPr>
                                <w:u w:val="single"/>
                                <w:lang w:val="fr-FR"/>
                              </w:rPr>
                            </w:pPr>
                            <w:r w:rsidRPr="00982D0D">
                              <w:rPr>
                                <w:u w:val="single"/>
                                <w:lang w:val="fr-FR"/>
                              </w:rPr>
                              <w:t>Dessert</w:t>
                            </w:r>
                          </w:p>
                          <w:p w14:paraId="7E2B5D07" w14:textId="061FDD4D" w:rsidR="00982D0D" w:rsidRDefault="00982D0D" w:rsidP="004D4EE8">
                            <w:pPr>
                              <w:pStyle w:val="Corpsdetexte"/>
                              <w:spacing w:after="0"/>
                              <w:jc w:val="both"/>
                              <w:rPr>
                                <w:lang w:val="fr-FR"/>
                              </w:rPr>
                            </w:pPr>
                            <w:r w:rsidRPr="00982D0D">
                              <w:rPr>
                                <w:lang w:val="fr-FR"/>
                              </w:rPr>
                              <w:t>Brownies et profiteroles</w:t>
                            </w:r>
                            <w:r>
                              <w:rPr>
                                <w:lang w:val="fr-FR"/>
                              </w:rPr>
                              <w:t>, sauce au chocolat</w:t>
                            </w:r>
                          </w:p>
                          <w:p w14:paraId="00734A11" w14:textId="77777777" w:rsidR="00982D0D" w:rsidRDefault="00982D0D" w:rsidP="00982D0D">
                            <w:pPr>
                              <w:pStyle w:val="Corpsdetexte"/>
                              <w:jc w:val="both"/>
                              <w:rPr>
                                <w:lang w:val="fr-FR"/>
                              </w:rPr>
                            </w:pPr>
                          </w:p>
                          <w:p w14:paraId="74E6AE86" w14:textId="099AB3F6" w:rsidR="00982D0D" w:rsidRPr="00982D0D" w:rsidRDefault="00982D0D" w:rsidP="00982D0D">
                            <w:pPr>
                              <w:pStyle w:val="Corpsdetexte"/>
                              <w:jc w:val="both"/>
                              <w:rPr>
                                <w:lang w:val="fr-FR"/>
                              </w:rPr>
                            </w:pPr>
                            <w:r>
                              <w:rPr>
                                <w:lang w:val="fr-FR"/>
                              </w:rPr>
                              <w:t>Café et thé au choix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6" type="#_x0000_t202" style="position:absolute;margin-left:43.8pt;margin-top:112.8pt;width:133.2pt;height:315.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" filled="f" stroked="f">
                <v:textbox style="mso-next-textbox:#Text Box 152" inset="0,0,0,0">
                  <w:txbxContent>
                    <w:p w14:paraId="397741BB" w14:textId="4F34C383" w:rsidR="002E1F93" w:rsidRDefault="002E1F93" w:rsidP="002E1F93">
                      <w:pPr>
                        <w:pStyle w:val="Corpsdetexte"/>
                        <w:jc w:val="both"/>
                        <w:rPr>
                          <w:lang w:val="fr-FR"/>
                        </w:rPr>
                      </w:pPr>
                      <w:r>
                        <w:rPr>
                          <w:lang w:val="fr-FR"/>
                        </w:rPr>
                        <w:t xml:space="preserve">Tel que mentionné en page couverture, la fête annuelle des membres de l’APHRSO aura lieu le </w:t>
                      </w:r>
                      <w:r w:rsidRPr="00670DE2">
                        <w:rPr>
                          <w:b/>
                          <w:bCs/>
                          <w:lang w:val="fr-FR"/>
                        </w:rPr>
                        <w:t>vendredi 22 septembre</w:t>
                      </w:r>
                      <w:r>
                        <w:rPr>
                          <w:lang w:val="fr-FR"/>
                        </w:rPr>
                        <w:t xml:space="preserve"> prochain.</w:t>
                      </w:r>
                    </w:p>
                    <w:p w14:paraId="2F21689E" w14:textId="77777777" w:rsidR="002E1F93" w:rsidRDefault="002E1F93" w:rsidP="002E1F93">
                      <w:pPr>
                        <w:pStyle w:val="Corpsdetexte"/>
                        <w:jc w:val="both"/>
                        <w:rPr>
                          <w:lang w:val="fr-FR"/>
                        </w:rPr>
                      </w:pPr>
                      <w:r>
                        <w:rPr>
                          <w:lang w:val="fr-FR"/>
                        </w:rPr>
                        <w:t>Tous nos membres et leur famille sont donc invités pour l’occasion.</w:t>
                      </w:r>
                    </w:p>
                    <w:p w14:paraId="688B8009" w14:textId="77777777" w:rsidR="00670DE2" w:rsidRDefault="00670DE2" w:rsidP="00982D0D">
                      <w:pPr>
                        <w:pStyle w:val="Corpsdetexte"/>
                        <w:spacing w:after="0"/>
                        <w:jc w:val="both"/>
                        <w:rPr>
                          <w:b/>
                          <w:bCs/>
                          <w:lang w:val="fr-FR"/>
                        </w:rPr>
                      </w:pPr>
                    </w:p>
                    <w:p w14:paraId="230DDB37" w14:textId="3C3C18AD" w:rsidR="002E1F93" w:rsidRDefault="002E1F93" w:rsidP="00982D0D">
                      <w:pPr>
                        <w:pStyle w:val="Corpsdetexte"/>
                        <w:spacing w:after="0"/>
                        <w:jc w:val="both"/>
                        <w:rPr>
                          <w:b/>
                          <w:bCs/>
                          <w:lang w:val="fr-FR"/>
                        </w:rPr>
                      </w:pPr>
                      <w:r>
                        <w:rPr>
                          <w:b/>
                          <w:bCs/>
                          <w:lang w:val="fr-FR"/>
                        </w:rPr>
                        <w:t>LIEU</w:t>
                      </w:r>
                    </w:p>
                    <w:p w14:paraId="1F4E04DF" w14:textId="77777777" w:rsidR="002E1F93" w:rsidRDefault="002E1F93" w:rsidP="00982D0D">
                      <w:pPr>
                        <w:pStyle w:val="Corpsdetexte"/>
                        <w:spacing w:after="0" w:line="240" w:lineRule="auto"/>
                        <w:jc w:val="both"/>
                        <w:rPr>
                          <w:lang w:val="fr-FR"/>
                        </w:rPr>
                      </w:pPr>
                      <w:r w:rsidRPr="002E1F93">
                        <w:rPr>
                          <w:lang w:val="fr-FR"/>
                        </w:rPr>
                        <w:t>Complexe</w:t>
                      </w:r>
                    </w:p>
                    <w:p w14:paraId="07C7C45D" w14:textId="1B6225BA" w:rsidR="002E1F93" w:rsidRPr="002E1F93" w:rsidRDefault="002E1F93" w:rsidP="00982D0D">
                      <w:pPr>
                        <w:pStyle w:val="Corpsdetexte"/>
                        <w:spacing w:after="0" w:line="240" w:lineRule="auto"/>
                        <w:jc w:val="both"/>
                        <w:rPr>
                          <w:lang w:val="fr-FR"/>
                        </w:rPr>
                      </w:pPr>
                      <w:r w:rsidRPr="002E1F93">
                        <w:rPr>
                          <w:lang w:val="fr-FR"/>
                        </w:rPr>
                        <w:t>Roméo -V.-Patenaud</w:t>
                      </w:r>
                      <w:r>
                        <w:rPr>
                          <w:lang w:val="fr-FR"/>
                        </w:rPr>
                        <w:t>e</w:t>
                      </w:r>
                    </w:p>
                    <w:p w14:paraId="7F738916" w14:textId="71A4AB94" w:rsidR="002E1F93" w:rsidRDefault="002E1F93" w:rsidP="00982D0D">
                      <w:pPr>
                        <w:pStyle w:val="Corpsdetexte"/>
                        <w:spacing w:after="0" w:line="240" w:lineRule="auto"/>
                        <w:jc w:val="both"/>
                        <w:rPr>
                          <w:lang w:val="fr-FR"/>
                        </w:rPr>
                      </w:pPr>
                      <w:r>
                        <w:rPr>
                          <w:lang w:val="fr-FR"/>
                        </w:rPr>
                        <w:t>135, chemin Haendel</w:t>
                      </w:r>
                    </w:p>
                    <w:p w14:paraId="37C723DC" w14:textId="639FAB17" w:rsidR="002E1F93" w:rsidRDefault="002E1F93" w:rsidP="00982D0D">
                      <w:pPr>
                        <w:pStyle w:val="Corpsdetexte"/>
                        <w:spacing w:after="0" w:line="240" w:lineRule="auto"/>
                        <w:jc w:val="both"/>
                        <w:rPr>
                          <w:lang w:val="fr-FR"/>
                        </w:rPr>
                      </w:pPr>
                      <w:r>
                        <w:rPr>
                          <w:lang w:val="fr-FR"/>
                        </w:rPr>
                        <w:t>Candiac</w:t>
                      </w:r>
                    </w:p>
                    <w:p w14:paraId="3448BB0C" w14:textId="77777777" w:rsidR="002E1F93" w:rsidRDefault="002E1F93" w:rsidP="00982D0D">
                      <w:pPr>
                        <w:pStyle w:val="Corpsdetexte"/>
                        <w:spacing w:after="0"/>
                        <w:jc w:val="both"/>
                        <w:rPr>
                          <w:lang w:val="fr-FR"/>
                        </w:rPr>
                      </w:pPr>
                    </w:p>
                    <w:p w14:paraId="52ED8702" w14:textId="67D29943" w:rsidR="00670DE2" w:rsidRPr="00670DE2" w:rsidRDefault="00670DE2" w:rsidP="00982D0D">
                      <w:pPr>
                        <w:pStyle w:val="Corpsdetexte"/>
                        <w:spacing w:after="0"/>
                        <w:jc w:val="both"/>
                        <w:rPr>
                          <w:b/>
                          <w:bCs/>
                          <w:lang w:val="fr-FR"/>
                        </w:rPr>
                      </w:pPr>
                      <w:r w:rsidRPr="00670DE2">
                        <w:rPr>
                          <w:b/>
                          <w:bCs/>
                          <w:lang w:val="fr-FR"/>
                        </w:rPr>
                        <w:t>AU PROGRAMME</w:t>
                      </w:r>
                    </w:p>
                    <w:p w14:paraId="419AF62F" w14:textId="77777777" w:rsidR="00982D0D" w:rsidRDefault="00982D0D" w:rsidP="00982D0D">
                      <w:pPr>
                        <w:pStyle w:val="Corpsdetexte"/>
                        <w:tabs>
                          <w:tab w:val="left" w:pos="709"/>
                        </w:tabs>
                        <w:spacing w:after="0" w:line="240" w:lineRule="auto"/>
                        <w:jc w:val="both"/>
                        <w:rPr>
                          <w:lang w:val="fr-FR"/>
                        </w:rPr>
                      </w:pPr>
                    </w:p>
                    <w:p w14:paraId="773E11CC" w14:textId="7FF05287" w:rsidR="00670DE2" w:rsidRDefault="00670DE2" w:rsidP="00982D0D">
                      <w:pPr>
                        <w:pStyle w:val="Corpsdetexte"/>
                        <w:tabs>
                          <w:tab w:val="left" w:pos="709"/>
                        </w:tabs>
                        <w:spacing w:after="0" w:line="240" w:lineRule="auto"/>
                        <w:jc w:val="both"/>
                        <w:rPr>
                          <w:lang w:val="fr-FR"/>
                        </w:rPr>
                      </w:pPr>
                      <w:r>
                        <w:rPr>
                          <w:lang w:val="fr-FR"/>
                        </w:rPr>
                        <w:t>Accueil à 17 h 30</w:t>
                      </w:r>
                    </w:p>
                    <w:p w14:paraId="233DA517" w14:textId="77777777" w:rsidR="00670DE2" w:rsidRDefault="00670DE2" w:rsidP="00982D0D">
                      <w:pPr>
                        <w:pStyle w:val="Corpsdetexte"/>
                        <w:spacing w:after="0" w:line="240" w:lineRule="auto"/>
                        <w:jc w:val="both"/>
                        <w:rPr>
                          <w:lang w:val="fr-FR"/>
                        </w:rPr>
                      </w:pPr>
                      <w:r>
                        <w:rPr>
                          <w:lang w:val="fr-FR"/>
                        </w:rPr>
                        <w:t xml:space="preserve">Souper à 18 h 30 </w:t>
                      </w:r>
                    </w:p>
                    <w:p w14:paraId="0EF31F14" w14:textId="77777777" w:rsidR="00670DE2" w:rsidRDefault="00670DE2" w:rsidP="00982D0D">
                      <w:pPr>
                        <w:pStyle w:val="Corpsdetexte"/>
                        <w:spacing w:after="0" w:line="240" w:lineRule="auto"/>
                        <w:jc w:val="both"/>
                        <w:rPr>
                          <w:lang w:val="fr-FR"/>
                        </w:rPr>
                      </w:pPr>
                    </w:p>
                    <w:p w14:paraId="1FFBECD4" w14:textId="77777777" w:rsidR="00670DE2" w:rsidRDefault="00670DE2" w:rsidP="00982D0D">
                      <w:pPr>
                        <w:pStyle w:val="Corpsdetexte"/>
                        <w:spacing w:after="0" w:line="240" w:lineRule="auto"/>
                        <w:rPr>
                          <w:lang w:val="fr-FR"/>
                        </w:rPr>
                      </w:pPr>
                      <w:r>
                        <w:rPr>
                          <w:lang w:val="fr-FR"/>
                        </w:rPr>
                        <w:t xml:space="preserve">Animation et danse jusqu’à 22 h 00 </w:t>
                      </w:r>
                    </w:p>
                    <w:p w14:paraId="1C617A53" w14:textId="77777777" w:rsidR="00670DE2" w:rsidRDefault="00670DE2" w:rsidP="00982D0D">
                      <w:pPr>
                        <w:pStyle w:val="Corpsdetexte"/>
                        <w:spacing w:after="0"/>
                        <w:jc w:val="both"/>
                        <w:rPr>
                          <w:lang w:val="fr-FR"/>
                        </w:rPr>
                      </w:pPr>
                    </w:p>
                    <w:p w14:paraId="1A9B555C" w14:textId="4A8C5731" w:rsidR="00670DE2" w:rsidRDefault="00670DE2" w:rsidP="00982D0D">
                      <w:pPr>
                        <w:pStyle w:val="Corpsdetexte"/>
                        <w:spacing w:after="0"/>
                        <w:jc w:val="both"/>
                        <w:rPr>
                          <w:lang w:val="fr-FR"/>
                        </w:rPr>
                      </w:pPr>
                      <w:r>
                        <w:rPr>
                          <w:lang w:val="fr-FR"/>
                        </w:rPr>
                        <w:t>Tirage de nombreux prix de présences pendant la soirée.</w:t>
                      </w:r>
                    </w:p>
                    <w:p w14:paraId="1BA5565E" w14:textId="7256AA16" w:rsidR="001E75CA" w:rsidRDefault="00670DE2">
                      <w:pPr>
                        <w:pStyle w:val="Corpsdetexte"/>
                        <w:rPr>
                          <w:b/>
                          <w:bCs/>
                          <w:lang w:val="fr-FR"/>
                        </w:rPr>
                      </w:pPr>
                      <w:r>
                        <w:rPr>
                          <w:b/>
                          <w:bCs/>
                          <w:lang w:val="fr-FR"/>
                        </w:rPr>
                        <w:t xml:space="preserve">AU </w:t>
                      </w:r>
                      <w:r w:rsidRPr="00670DE2">
                        <w:rPr>
                          <w:b/>
                          <w:bCs/>
                          <w:lang w:val="fr-FR"/>
                        </w:rPr>
                        <w:t>MENU</w:t>
                      </w:r>
                    </w:p>
                    <w:p w14:paraId="3A5BB70B" w14:textId="1BC6596B" w:rsidR="00982D0D" w:rsidRDefault="00982D0D">
                      <w:pPr>
                        <w:pStyle w:val="Corpsdetexte"/>
                        <w:rPr>
                          <w:lang w:val="fr-FR"/>
                        </w:rPr>
                      </w:pPr>
                      <w:r>
                        <w:rPr>
                          <w:lang w:val="fr-FR"/>
                        </w:rPr>
                        <w:t>(Service aux tables)</w:t>
                      </w:r>
                    </w:p>
                    <w:p w14:paraId="7A65F78E" w14:textId="77777777" w:rsidR="004D4EE8" w:rsidRDefault="004D4EE8" w:rsidP="00982D0D">
                      <w:pPr>
                        <w:pStyle w:val="Corpsdetexte"/>
                        <w:spacing w:after="0" w:line="240" w:lineRule="auto"/>
                        <w:rPr>
                          <w:u w:val="single"/>
                          <w:lang w:val="fr-FR"/>
                        </w:rPr>
                      </w:pPr>
                    </w:p>
                    <w:p w14:paraId="120E2D0D" w14:textId="510CFD80" w:rsidR="00982D0D" w:rsidRPr="00256446" w:rsidRDefault="00982D0D" w:rsidP="00982D0D">
                      <w:pPr>
                        <w:pStyle w:val="Corpsdetexte"/>
                        <w:spacing w:after="0" w:line="240" w:lineRule="auto"/>
                        <w:rPr>
                          <w:u w:val="single"/>
                          <w:lang w:val="fr-FR"/>
                        </w:rPr>
                      </w:pPr>
                      <w:r w:rsidRPr="00256446">
                        <w:rPr>
                          <w:u w:val="single"/>
                          <w:lang w:val="fr-FR"/>
                        </w:rPr>
                        <w:t>Sur les tables</w:t>
                      </w:r>
                    </w:p>
                    <w:p w14:paraId="7AD96854" w14:textId="77777777" w:rsidR="00C05190" w:rsidRDefault="00982D0D" w:rsidP="00C05190">
                      <w:pPr>
                        <w:pStyle w:val="Corpsdetexte"/>
                        <w:spacing w:after="0" w:line="240" w:lineRule="auto"/>
                        <w:rPr>
                          <w:lang w:val="fr-FR"/>
                        </w:rPr>
                      </w:pPr>
                      <w:r>
                        <w:rPr>
                          <w:lang w:val="fr-FR"/>
                        </w:rPr>
                        <w:t>Corbeille de pain</w:t>
                      </w:r>
                    </w:p>
                    <w:p w14:paraId="55E05C9E" w14:textId="41B8FEDD" w:rsidR="00982D0D" w:rsidRDefault="00982D0D" w:rsidP="00C05190">
                      <w:pPr>
                        <w:pStyle w:val="Corpsdetexte"/>
                        <w:spacing w:after="0" w:line="240" w:lineRule="auto"/>
                        <w:rPr>
                          <w:lang w:val="fr-FR"/>
                        </w:rPr>
                      </w:pPr>
                      <w:r>
                        <w:rPr>
                          <w:lang w:val="fr-FR"/>
                        </w:rPr>
                        <w:t>et barquette de beurre</w:t>
                      </w:r>
                    </w:p>
                    <w:p w14:paraId="32C483EB" w14:textId="77777777" w:rsidR="00D1459E" w:rsidRDefault="00D1459E" w:rsidP="00982D0D">
                      <w:pPr>
                        <w:pStyle w:val="Corpsdetexte"/>
                        <w:rPr>
                          <w:lang w:val="fr-FR"/>
                        </w:rPr>
                      </w:pPr>
                    </w:p>
                    <w:p w14:paraId="47A6643E" w14:textId="77777777" w:rsidR="00D1459E" w:rsidRDefault="00D1459E" w:rsidP="00982D0D">
                      <w:pPr>
                        <w:pStyle w:val="Corpsdetexte"/>
                        <w:rPr>
                          <w:lang w:val="fr-FR"/>
                        </w:rPr>
                      </w:pPr>
                    </w:p>
                    <w:p w14:paraId="201458C5" w14:textId="683CCC6F" w:rsidR="00982D0D" w:rsidRDefault="00982D0D" w:rsidP="004D4EE8">
                      <w:pPr>
                        <w:pStyle w:val="Corpsdetexte"/>
                        <w:rPr>
                          <w:lang w:val="fr-FR"/>
                        </w:rPr>
                      </w:pPr>
                    </w:p>
                    <w:p w14:paraId="5971520A" w14:textId="77777777" w:rsidR="00D1459E" w:rsidRPr="00982D0D" w:rsidRDefault="00D1459E" w:rsidP="00D1459E">
                      <w:pPr>
                        <w:pStyle w:val="Corpsdetexte"/>
                        <w:spacing w:after="0"/>
                        <w:rPr>
                          <w:lang w:val="fr-FR"/>
                        </w:rPr>
                      </w:pPr>
                    </w:p>
                    <w:p w14:paraId="615DDB42" w14:textId="6CD0199E" w:rsidR="00670DE2" w:rsidRDefault="00982D0D" w:rsidP="00D1459E">
                      <w:pPr>
                        <w:pStyle w:val="Corpsdetexte"/>
                        <w:spacing w:after="0"/>
                        <w:rPr>
                          <w:u w:val="single"/>
                          <w:lang w:val="fr-FR"/>
                        </w:rPr>
                      </w:pPr>
                      <w:r w:rsidRPr="00982D0D">
                        <w:rPr>
                          <w:u w:val="single"/>
                          <w:lang w:val="fr-FR"/>
                        </w:rPr>
                        <w:t>Entrée</w:t>
                      </w:r>
                    </w:p>
                    <w:p w14:paraId="2392ED60" w14:textId="1EB76CF5" w:rsidR="00982D0D" w:rsidRDefault="00982D0D" w:rsidP="00D1459E">
                      <w:pPr>
                        <w:pStyle w:val="Corpsdetexte"/>
                        <w:spacing w:after="0"/>
                        <w:rPr>
                          <w:lang w:val="fr-FR"/>
                        </w:rPr>
                      </w:pPr>
                      <w:r w:rsidRPr="00982D0D">
                        <w:rPr>
                          <w:lang w:val="fr-FR"/>
                        </w:rPr>
                        <w:t>Salade César</w:t>
                      </w:r>
                    </w:p>
                    <w:p w14:paraId="349372A2" w14:textId="77777777" w:rsidR="004D4EE8" w:rsidRDefault="004D4EE8" w:rsidP="004D4EE8">
                      <w:pPr>
                        <w:pStyle w:val="Corpsdetexte"/>
                        <w:spacing w:after="0"/>
                        <w:rPr>
                          <w:u w:val="single"/>
                          <w:lang w:val="fr-FR"/>
                        </w:rPr>
                      </w:pPr>
                    </w:p>
                    <w:p w14:paraId="75699942" w14:textId="4D7C4C99" w:rsidR="00670DE2" w:rsidRPr="00982D0D" w:rsidRDefault="00982D0D" w:rsidP="004D4EE8">
                      <w:pPr>
                        <w:pStyle w:val="Corpsdetexte"/>
                        <w:spacing w:after="0"/>
                        <w:rPr>
                          <w:u w:val="single"/>
                          <w:lang w:val="fr-FR"/>
                        </w:rPr>
                      </w:pPr>
                      <w:r w:rsidRPr="00982D0D">
                        <w:rPr>
                          <w:u w:val="single"/>
                          <w:lang w:val="fr-FR"/>
                        </w:rPr>
                        <w:t>Repas principal</w:t>
                      </w:r>
                    </w:p>
                    <w:p w14:paraId="725462E6" w14:textId="26FCBDE2" w:rsidR="00982D0D" w:rsidRDefault="00982D0D" w:rsidP="00982D0D">
                      <w:pPr>
                        <w:pStyle w:val="Corpsdetexte"/>
                        <w:jc w:val="both"/>
                        <w:rPr>
                          <w:lang w:val="fr-FR"/>
                        </w:rPr>
                      </w:pPr>
                      <w:r>
                        <w:rPr>
                          <w:lang w:val="fr-FR"/>
                        </w:rPr>
                        <w:t>Suprême de poulet grillé sauce aux fines herbes, accompagné de purée de pomme de terr</w:t>
                      </w:r>
                      <w:r w:rsidR="00E81873">
                        <w:rPr>
                          <w:lang w:val="fr-FR"/>
                        </w:rPr>
                        <w:t>e</w:t>
                      </w:r>
                      <w:r>
                        <w:rPr>
                          <w:lang w:val="fr-FR"/>
                        </w:rPr>
                        <w:t xml:space="preserve"> et bouquet de légumes.</w:t>
                      </w:r>
                    </w:p>
                    <w:p w14:paraId="6C4BC2D4" w14:textId="4F67281D" w:rsidR="00982D0D" w:rsidRDefault="00982D0D" w:rsidP="004D4EE8">
                      <w:pPr>
                        <w:pStyle w:val="Corpsdetexte"/>
                        <w:spacing w:after="0"/>
                        <w:rPr>
                          <w:u w:val="single"/>
                          <w:lang w:val="fr-FR"/>
                        </w:rPr>
                      </w:pPr>
                      <w:r w:rsidRPr="00982D0D">
                        <w:rPr>
                          <w:u w:val="single"/>
                          <w:lang w:val="fr-FR"/>
                        </w:rPr>
                        <w:t>Dessert</w:t>
                      </w:r>
                    </w:p>
                    <w:p w14:paraId="7E2B5D07" w14:textId="061FDD4D" w:rsidR="00982D0D" w:rsidRDefault="00982D0D" w:rsidP="004D4EE8">
                      <w:pPr>
                        <w:pStyle w:val="Corpsdetexte"/>
                        <w:spacing w:after="0"/>
                        <w:jc w:val="both"/>
                        <w:rPr>
                          <w:lang w:val="fr-FR"/>
                        </w:rPr>
                      </w:pPr>
                      <w:r w:rsidRPr="00982D0D">
                        <w:rPr>
                          <w:lang w:val="fr-FR"/>
                        </w:rPr>
                        <w:t>Brownies et profiteroles</w:t>
                      </w:r>
                      <w:r>
                        <w:rPr>
                          <w:lang w:val="fr-FR"/>
                        </w:rPr>
                        <w:t>, sauce au chocolat</w:t>
                      </w:r>
                    </w:p>
                    <w:p w14:paraId="00734A11" w14:textId="77777777" w:rsidR="00982D0D" w:rsidRDefault="00982D0D" w:rsidP="00982D0D">
                      <w:pPr>
                        <w:pStyle w:val="Corpsdetexte"/>
                        <w:jc w:val="both"/>
                        <w:rPr>
                          <w:lang w:val="fr-FR"/>
                        </w:rPr>
                      </w:pPr>
                    </w:p>
                    <w:p w14:paraId="74E6AE86" w14:textId="099AB3F6" w:rsidR="00982D0D" w:rsidRPr="00982D0D" w:rsidRDefault="00982D0D" w:rsidP="00982D0D">
                      <w:pPr>
                        <w:pStyle w:val="Corpsdetexte"/>
                        <w:jc w:val="both"/>
                        <w:rPr>
                          <w:lang w:val="fr-FR"/>
                        </w:rPr>
                      </w:pPr>
                      <w:r>
                        <w:rPr>
                          <w:lang w:val="fr-FR"/>
                        </w:rPr>
                        <w:t>Café et thé au choix</w:t>
                      </w:r>
                    </w:p>
                  </w:txbxContent>
                </v:textbox>
                <w10:wrap anchorx="page" anchory="page"/>
              </v:shape>
            </w:pict>
          </mc:Fallback>
        </mc:AlternateContent>
      </w:r>
    </w:p>
    <w:p w14:paraId="1B46A9AE" w14:textId="5FBE5782" w:rsidR="001E75CA" w:rsidRDefault="001E75CA"/>
    <w:p w14:paraId="00E82F96" w14:textId="77777777" w:rsidR="001E75CA" w:rsidRDefault="001E75CA"/>
    <w:p w14:paraId="667649E2" w14:textId="05FA45B0" w:rsidR="001E75CA" w:rsidRDefault="001E75CA"/>
    <w:p w14:paraId="62FD4C60" w14:textId="77777777" w:rsidR="001E75CA" w:rsidRDefault="001E75CA"/>
    <w:p w14:paraId="2A67EC0C" w14:textId="54CBD8D4" w:rsidR="001E75CA" w:rsidRDefault="001E75CA"/>
    <w:p w14:paraId="6FD754C9" w14:textId="45E974A3" w:rsidR="001E75CA" w:rsidRDefault="001E75CA"/>
    <w:p w14:paraId="32DC875A" w14:textId="0456D6D1" w:rsidR="001E75CA" w:rsidRDefault="00D1459E">
      <w:r>
        <w:rPr>
          <w:noProof/>
        </w:rPr>
        <w:drawing>
          <wp:anchor distT="0" distB="0" distL="114300" distR="114300" simplePos="0" relativeHeight="251880448" behindDoc="1" locked="0" layoutInCell="1" allowOverlap="1" wp14:anchorId="481E202A" wp14:editId="5145A390">
            <wp:simplePos x="0" y="0"/>
            <wp:positionH relativeFrom="column">
              <wp:posOffset>2015824</wp:posOffset>
            </wp:positionH>
            <wp:positionV relativeFrom="paragraph">
              <wp:posOffset>96520</wp:posOffset>
            </wp:positionV>
            <wp:extent cx="894715" cy="639445"/>
            <wp:effectExtent l="0" t="0" r="635" b="8255"/>
            <wp:wrapTight wrapText="bothSides">
              <wp:wrapPolygon edited="0">
                <wp:start x="0" y="0"/>
                <wp:lineTo x="0" y="21235"/>
                <wp:lineTo x="21155" y="21235"/>
                <wp:lineTo x="21155" y="0"/>
                <wp:lineTo x="0" y="0"/>
              </wp:wrapPolygon>
            </wp:wrapTight>
            <wp:docPr id="13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14390" w14:textId="3508B350" w:rsidR="001E75CA" w:rsidRDefault="001E75CA"/>
    <w:p w14:paraId="4FC9CA2C" w14:textId="2732AEF3" w:rsidR="001E75CA" w:rsidRDefault="004D4EE8">
      <w:r>
        <w:rPr>
          <w:noProof/>
        </w:rPr>
        <w:drawing>
          <wp:anchor distT="0" distB="0" distL="114300" distR="114300" simplePos="0" relativeHeight="251879424" behindDoc="1" locked="0" layoutInCell="1" allowOverlap="1" wp14:anchorId="0A3A5019" wp14:editId="190AE025">
            <wp:simplePos x="0" y="0"/>
            <wp:positionH relativeFrom="margin">
              <wp:align>right</wp:align>
            </wp:positionH>
            <wp:positionV relativeFrom="paragraph">
              <wp:posOffset>5381</wp:posOffset>
            </wp:positionV>
            <wp:extent cx="1024255" cy="1516380"/>
            <wp:effectExtent l="0" t="0" r="4445" b="7620"/>
            <wp:wrapTight wrapText="bothSides">
              <wp:wrapPolygon edited="0">
                <wp:start x="13257" y="0"/>
                <wp:lineTo x="0" y="1899"/>
                <wp:lineTo x="0" y="7327"/>
                <wp:lineTo x="402" y="8683"/>
                <wp:lineTo x="4821" y="13025"/>
                <wp:lineTo x="8436" y="17367"/>
                <wp:lineTo x="10043" y="21437"/>
                <wp:lineTo x="12454" y="21437"/>
                <wp:lineTo x="14061" y="17367"/>
                <wp:lineTo x="16471" y="13025"/>
                <wp:lineTo x="18078" y="8683"/>
                <wp:lineTo x="21292" y="6241"/>
                <wp:lineTo x="21292" y="1357"/>
                <wp:lineTo x="18882" y="0"/>
                <wp:lineTo x="13257" y="0"/>
              </wp:wrapPolygon>
            </wp:wrapTight>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425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DD22E" w14:textId="4B2C9A41" w:rsidR="001E75CA" w:rsidRDefault="002B5EF4">
      <w:r>
        <w:rPr>
          <w:noProof/>
          <w:lang w:eastAsia="fr-CA" w:bidi="ar-SA"/>
        </w:rPr>
        <mc:AlternateContent>
          <mc:Choice Requires="wps">
            <w:drawing>
              <wp:anchor distT="0" distB="0" distL="114300" distR="114300" simplePos="0" relativeHeight="251669504" behindDoc="0" locked="0" layoutInCell="1" allowOverlap="1" wp14:anchorId="0222CE28" wp14:editId="00B1FCEF">
                <wp:simplePos x="0" y="0"/>
                <wp:positionH relativeFrom="page">
                  <wp:posOffset>2424635</wp:posOffset>
                </wp:positionH>
                <wp:positionV relativeFrom="page">
                  <wp:posOffset>6217920</wp:posOffset>
                </wp:positionV>
                <wp:extent cx="1661160" cy="2466258"/>
                <wp:effectExtent l="0" t="0" r="15240" b="1079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466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7" type="#_x0000_t202" style="position:absolute;margin-left:190.9pt;margin-top:489.6pt;width:130.8pt;height:19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8480" behindDoc="0" locked="0" layoutInCell="1" allowOverlap="1" wp14:anchorId="452D2A62" wp14:editId="3F040F80">
                <wp:simplePos x="0" y="0"/>
                <wp:positionH relativeFrom="page">
                  <wp:posOffset>4277032</wp:posOffset>
                </wp:positionH>
                <wp:positionV relativeFrom="page">
                  <wp:posOffset>3333135</wp:posOffset>
                </wp:positionV>
                <wp:extent cx="1356360" cy="1141034"/>
                <wp:effectExtent l="0" t="0" r="15240" b="254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14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8" type="#_x0000_t202" style="position:absolute;margin-left:336.75pt;margin-top:262.45pt;width:106.8pt;height:89.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" filled="f" stroked="f">
                <v:textbox inset="0,0,0,0">
                  <w:txbxContent/>
                </v:textbox>
                <w10:wrap anchorx="page" anchory="page"/>
              </v:shape>
            </w:pict>
          </mc:Fallback>
        </mc:AlternateContent>
      </w:r>
      <w:r w:rsidR="00950084">
        <w:rPr>
          <w:noProof/>
        </w:rPr>
        <w:drawing>
          <wp:anchor distT="0" distB="0" distL="114300" distR="114300" simplePos="0" relativeHeight="251874304" behindDoc="1" locked="0" layoutInCell="1" allowOverlap="1" wp14:anchorId="1F4EB7CA" wp14:editId="64FA438D">
            <wp:simplePos x="0" y="0"/>
            <wp:positionH relativeFrom="column">
              <wp:posOffset>2555240</wp:posOffset>
            </wp:positionH>
            <wp:positionV relativeFrom="paragraph">
              <wp:posOffset>5539740</wp:posOffset>
            </wp:positionV>
            <wp:extent cx="1231900" cy="1178560"/>
            <wp:effectExtent l="0" t="0" r="6350" b="2540"/>
            <wp:wrapTight wrapText="bothSides">
              <wp:wrapPolygon edited="0">
                <wp:start x="0" y="0"/>
                <wp:lineTo x="0" y="21297"/>
                <wp:lineTo x="21377" y="21297"/>
                <wp:lineTo x="21377" y="0"/>
                <wp:lineTo x="0" y="0"/>
              </wp:wrapPolygon>
            </wp:wrapTight>
            <wp:docPr id="138" name="Imag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 name="Image 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1900" cy="1178560"/>
                    </a:xfrm>
                    <a:prstGeom prst="rect">
                      <a:avLst/>
                    </a:prstGeom>
                    <a:noFill/>
                  </pic:spPr>
                </pic:pic>
              </a:graphicData>
            </a:graphic>
          </wp:anchor>
        </w:drawing>
      </w:r>
      <w:r w:rsidR="00C05190">
        <w:rPr>
          <w:noProof/>
          <w:lang w:eastAsia="fr-CA" w:bidi="ar-SA"/>
        </w:rPr>
        <mc:AlternateContent>
          <mc:Choice Requires="wps">
            <w:drawing>
              <wp:anchor distT="0" distB="0" distL="114300" distR="114300" simplePos="0" relativeHeight="251625472" behindDoc="0" locked="0" layoutInCell="1" allowOverlap="1" wp14:anchorId="2A30A690" wp14:editId="10C410E1">
                <wp:simplePos x="0" y="0"/>
                <wp:positionH relativeFrom="page">
                  <wp:posOffset>533400</wp:posOffset>
                </wp:positionH>
                <wp:positionV relativeFrom="page">
                  <wp:posOffset>6225540</wp:posOffset>
                </wp:positionV>
                <wp:extent cx="1706880" cy="3512820"/>
                <wp:effectExtent l="0" t="0" r="7620" b="1143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351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3E54485C" w14:textId="2DAF2C57" w:rsidR="002E1F93" w:rsidRDefault="002E1F93" w:rsidP="002E1F93">
                            <w:pPr>
                              <w:pStyle w:val="Corpsdetexte"/>
                              <w:spacing w:line="240" w:lineRule="auto"/>
                              <w:jc w:val="both"/>
                              <w:rPr>
                                <w:lang w:val="fr-FR"/>
                              </w:rPr>
                            </w:pPr>
                            <w:r>
                              <w:rPr>
                                <w:lang w:val="fr-FR"/>
                              </w:rPr>
                              <w:t xml:space="preserve">Pour assister à la fête annuelle, nos membres et leur famille doivent se procurer des </w:t>
                            </w:r>
                            <w:r w:rsidRPr="00C05190">
                              <w:rPr>
                                <w:b/>
                                <w:color w:val="2683C6" w:themeColor="accent2"/>
                                <w:lang w:val="fr-FR"/>
                              </w:rPr>
                              <w:t>billets au coût de</w:t>
                            </w:r>
                            <w:r w:rsidRPr="00C05190">
                              <w:rPr>
                                <w:color w:val="2683C6" w:themeColor="accent2"/>
                                <w:lang w:val="fr-FR"/>
                              </w:rPr>
                              <w:t xml:space="preserve"> </w:t>
                            </w:r>
                            <w:r w:rsidRPr="00C05190">
                              <w:rPr>
                                <w:b/>
                                <w:color w:val="2683C6" w:themeColor="accent2"/>
                                <w:lang w:val="fr-FR"/>
                              </w:rPr>
                              <w:t>20,00$</w:t>
                            </w:r>
                            <w:r w:rsidRPr="00C05190">
                              <w:rPr>
                                <w:color w:val="2683C6" w:themeColor="accent2"/>
                                <w:lang w:val="fr-FR"/>
                              </w:rPr>
                              <w:t xml:space="preserve"> </w:t>
                            </w:r>
                            <w:r>
                              <w:rPr>
                                <w:lang w:val="fr-FR"/>
                              </w:rPr>
                              <w:t>par personne.</w:t>
                            </w:r>
                          </w:p>
                          <w:p w14:paraId="4268BAB4" w14:textId="77D89D7C" w:rsidR="002E1F93" w:rsidRDefault="002E1F93" w:rsidP="002E1F93">
                            <w:pPr>
                              <w:pStyle w:val="Corpsdetexte"/>
                              <w:spacing w:line="240" w:lineRule="auto"/>
                              <w:jc w:val="both"/>
                              <w:rPr>
                                <w:b/>
                                <w:lang w:val="fr-FR"/>
                              </w:rPr>
                            </w:pPr>
                            <w:r w:rsidRPr="008A50AC">
                              <w:rPr>
                                <w:b/>
                                <w:lang w:val="fr-FR"/>
                              </w:rPr>
                              <w:t xml:space="preserve">Les billets sont en vente </w:t>
                            </w:r>
                            <w:r w:rsidRPr="00C05190">
                              <w:rPr>
                                <w:b/>
                                <w:color w:val="2683C6" w:themeColor="accent2"/>
                                <w:lang w:val="fr-FR"/>
                              </w:rPr>
                              <w:t>jusqu’au 1</w:t>
                            </w:r>
                            <w:r w:rsidRPr="00C05190">
                              <w:rPr>
                                <w:b/>
                                <w:color w:val="2683C6" w:themeColor="accent2"/>
                                <w:vertAlign w:val="superscript"/>
                                <w:lang w:val="fr-FR"/>
                              </w:rPr>
                              <w:t>er</w:t>
                            </w:r>
                            <w:r w:rsidR="00670DE2" w:rsidRPr="00C05190">
                              <w:rPr>
                                <w:b/>
                                <w:color w:val="2683C6" w:themeColor="accent2"/>
                                <w:lang w:val="fr-FR"/>
                              </w:rPr>
                              <w:t xml:space="preserve"> </w:t>
                            </w:r>
                            <w:r w:rsidRPr="00C05190">
                              <w:rPr>
                                <w:b/>
                                <w:color w:val="2683C6" w:themeColor="accent2"/>
                                <w:lang w:val="fr-FR"/>
                              </w:rPr>
                              <w:t>septembre</w:t>
                            </w:r>
                            <w:r w:rsidR="00670DE2" w:rsidRPr="00C05190">
                              <w:rPr>
                                <w:b/>
                                <w:color w:val="2683C6" w:themeColor="accent2"/>
                                <w:lang w:val="fr-FR"/>
                              </w:rPr>
                              <w:t xml:space="preserve"> </w:t>
                            </w:r>
                            <w:r w:rsidR="00670DE2">
                              <w:rPr>
                                <w:b/>
                                <w:lang w:val="fr-FR"/>
                              </w:rPr>
                              <w:t>2023</w:t>
                            </w:r>
                            <w:r w:rsidRPr="008A50AC">
                              <w:rPr>
                                <w:b/>
                                <w:lang w:val="fr-FR"/>
                              </w:rPr>
                              <w:t xml:space="preserve"> </w:t>
                            </w:r>
                            <w:r>
                              <w:rPr>
                                <w:b/>
                                <w:lang w:val="fr-FR"/>
                              </w:rPr>
                              <w:t>inclusivement.</w:t>
                            </w:r>
                          </w:p>
                          <w:p w14:paraId="46CF5798" w14:textId="3B704E5E" w:rsidR="002E1F93" w:rsidRDefault="002E1F93" w:rsidP="002E1F93">
                            <w:pPr>
                              <w:pStyle w:val="Corpsdetexte"/>
                              <w:spacing w:line="240" w:lineRule="auto"/>
                              <w:jc w:val="both"/>
                              <w:rPr>
                                <w:lang w:val="fr-FR"/>
                              </w:rPr>
                            </w:pPr>
                            <w:r w:rsidRPr="00136E3A">
                              <w:rPr>
                                <w:lang w:val="fr-FR"/>
                              </w:rPr>
                              <w:t>Aucun achat de billet ne sera possible après cette date</w:t>
                            </w:r>
                            <w:r>
                              <w:rPr>
                                <w:lang w:val="fr-FR"/>
                              </w:rPr>
                              <w:t>.</w:t>
                            </w:r>
                          </w:p>
                          <w:p w14:paraId="40D928FC" w14:textId="2F84BCEE" w:rsidR="002E1F93" w:rsidRDefault="002E1F93" w:rsidP="002E1F93">
                            <w:pPr>
                              <w:pStyle w:val="Corpsdetexte"/>
                              <w:spacing w:line="240" w:lineRule="exact"/>
                              <w:jc w:val="both"/>
                              <w:rPr>
                                <w:lang w:val="fr-FR"/>
                              </w:rPr>
                            </w:pPr>
                            <w:r w:rsidRPr="00136E3A">
                              <w:rPr>
                                <w:lang w:val="fr-FR"/>
                              </w:rPr>
                              <w:t>L</w:t>
                            </w:r>
                            <w:r>
                              <w:rPr>
                                <w:lang w:val="fr-FR"/>
                              </w:rPr>
                              <w:t>’</w:t>
                            </w:r>
                            <w:r w:rsidRPr="00136E3A">
                              <w:rPr>
                                <w:lang w:val="fr-FR"/>
                              </w:rPr>
                              <w:t xml:space="preserve">achat </w:t>
                            </w:r>
                            <w:r>
                              <w:rPr>
                                <w:lang w:val="fr-FR"/>
                              </w:rPr>
                              <w:t>de billets peut se faire</w:t>
                            </w:r>
                            <w:r w:rsidRPr="00136E3A">
                              <w:rPr>
                                <w:lang w:val="fr-FR"/>
                              </w:rPr>
                              <w:t xml:space="preserve"> </w:t>
                            </w:r>
                            <w:r>
                              <w:rPr>
                                <w:lang w:val="fr-FR"/>
                              </w:rPr>
                              <w:t xml:space="preserve">en personne ou </w:t>
                            </w:r>
                            <w:r w:rsidRPr="00136E3A">
                              <w:rPr>
                                <w:lang w:val="fr-FR"/>
                              </w:rPr>
                              <w:t>par téléphone</w:t>
                            </w:r>
                            <w:r w:rsidR="00670DE2">
                              <w:rPr>
                                <w:lang w:val="fr-FR"/>
                              </w:rPr>
                              <w:t>, auprès de notre responsable, madame Nancy Therrien</w:t>
                            </w:r>
                            <w:r>
                              <w:rPr>
                                <w:lang w:val="fr-FR"/>
                              </w:rPr>
                              <w:t>.</w:t>
                            </w:r>
                          </w:p>
                          <w:p w14:paraId="350C383E" w14:textId="06B5954B" w:rsidR="002E1F93" w:rsidRDefault="002E1F93" w:rsidP="002E1F93">
                            <w:pPr>
                              <w:pStyle w:val="Corpsdetexte"/>
                              <w:spacing w:line="240" w:lineRule="exact"/>
                              <w:jc w:val="both"/>
                              <w:rPr>
                                <w:lang w:val="fr-FR"/>
                              </w:rPr>
                            </w:pPr>
                            <w:r>
                              <w:rPr>
                                <w:lang w:val="fr-FR"/>
                              </w:rPr>
                              <w:t xml:space="preserve">Les heures d’ouverture de nos bureaux sont </w:t>
                            </w:r>
                            <w:r w:rsidRPr="00136E3A">
                              <w:rPr>
                                <w:lang w:val="fr-FR"/>
                              </w:rPr>
                              <w:t>du lundi au vendredi, de 8h30 à 12h00 et de 13h00 à 16h</w:t>
                            </w:r>
                            <w:r>
                              <w:rPr>
                                <w:lang w:val="fr-FR"/>
                              </w:rPr>
                              <w:t>0</w:t>
                            </w:r>
                            <w:r w:rsidRPr="00136E3A">
                              <w:rPr>
                                <w:lang w:val="fr-FR"/>
                              </w:rPr>
                              <w:t>0</w:t>
                            </w:r>
                            <w:r>
                              <w:rPr>
                                <w:lang w:val="fr-FR"/>
                              </w:rPr>
                              <w:t>.</w:t>
                            </w:r>
                            <w:r w:rsidRPr="00136E3A">
                              <w:rPr>
                                <w:lang w:val="fr-FR"/>
                              </w:rPr>
                              <w:t xml:space="preserve"> </w:t>
                            </w:r>
                          </w:p>
                          <w:p w14:paraId="38250482" w14:textId="77777777" w:rsidR="002E1F93" w:rsidRDefault="002E1F93" w:rsidP="002E1F93">
                            <w:pPr>
                              <w:pStyle w:val="Corpsdetexte"/>
                              <w:spacing w:line="240" w:lineRule="auto"/>
                              <w:jc w:val="both"/>
                              <w:rPr>
                                <w:lang w:val="fr-FR"/>
                              </w:rPr>
                            </w:pPr>
                          </w:p>
                          <w:p w14:paraId="3AFAE309" w14:textId="553BA3AD" w:rsidR="002E1F93" w:rsidRPr="002E1F93" w:rsidRDefault="002E1F93" w:rsidP="002E1F93">
                            <w:pPr>
                              <w:pStyle w:val="Corpsdetexte"/>
                              <w:spacing w:after="0" w:line="240" w:lineRule="auto"/>
                              <w:jc w:val="both"/>
                              <w:rPr>
                                <w:i/>
                                <w:iCs/>
                                <w:lang w:val="fr-FR"/>
                              </w:rPr>
                            </w:pPr>
                            <w:r w:rsidRPr="002E1F93">
                              <w:rPr>
                                <w:rFonts w:cs="Times New Roman"/>
                                <w:lang w:val="fr-FR" w:bidi="en-US"/>
                              </w:rPr>
                              <w:t>Notez que v</w:t>
                            </w:r>
                            <w:r w:rsidRPr="002E1F93">
                              <w:rPr>
                                <w:i/>
                                <w:iCs/>
                                <w:lang w:val="fr-FR"/>
                              </w:rPr>
                              <w:t>os billets doivent être payés et en votre possession</w:t>
                            </w:r>
                            <w:r w:rsidR="00496EDA">
                              <w:rPr>
                                <w:i/>
                                <w:iCs/>
                                <w:lang w:val="fr-FR"/>
                              </w:rPr>
                              <w:t>,</w:t>
                            </w:r>
                            <w:r w:rsidRPr="002E1F93">
                              <w:rPr>
                                <w:i/>
                                <w:iCs/>
                                <w:lang w:val="fr-FR"/>
                              </w:rPr>
                              <w:t xml:space="preserve"> au plus tard le </w:t>
                            </w:r>
                            <w:r>
                              <w:rPr>
                                <w:i/>
                                <w:iCs/>
                                <w:lang w:val="fr-FR"/>
                              </w:rPr>
                              <w:t>1</w:t>
                            </w:r>
                            <w:r w:rsidRPr="002E1F93">
                              <w:rPr>
                                <w:i/>
                                <w:iCs/>
                                <w:vertAlign w:val="superscript"/>
                                <w:lang w:val="fr-FR"/>
                              </w:rPr>
                              <w:t>er</w:t>
                            </w:r>
                            <w:r>
                              <w:rPr>
                                <w:i/>
                                <w:iCs/>
                                <w:lang w:val="fr-FR"/>
                              </w:rPr>
                              <w:t xml:space="preserve"> </w:t>
                            </w:r>
                            <w:r w:rsidRPr="002E1F93">
                              <w:rPr>
                                <w:i/>
                                <w:iCs/>
                                <w:lang w:val="fr-FR"/>
                              </w:rPr>
                              <w:t>septembre.</w:t>
                            </w:r>
                          </w:p>
                          <w:p w14:paraId="26A44C08" w14:textId="77777777" w:rsidR="002E1F93" w:rsidRDefault="002E1F93" w:rsidP="002E1F93">
                            <w:pPr>
                              <w:pStyle w:val="Corpsdetexte"/>
                              <w:spacing w:line="240" w:lineRule="auto"/>
                              <w:jc w:val="both"/>
                              <w:rPr>
                                <w:lang w:val="fr-FR"/>
                              </w:rPr>
                            </w:pPr>
                          </w:p>
                          <w:p w14:paraId="0802D50F" w14:textId="4EF703F5" w:rsidR="00670DE2" w:rsidRDefault="00670DE2" w:rsidP="002E1F93">
                            <w:pPr>
                              <w:pStyle w:val="Corpsdetexte"/>
                              <w:spacing w:line="240" w:lineRule="auto"/>
                              <w:jc w:val="both"/>
                              <w:rPr>
                                <w:lang w:val="fr-FR"/>
                              </w:rPr>
                            </w:pPr>
                            <w:r>
                              <w:rPr>
                                <w:lang w:val="fr-FR"/>
                              </w:rPr>
                              <w:t>Notez que :</w:t>
                            </w:r>
                          </w:p>
                          <w:p w14:paraId="1EFFB502" w14:textId="77777777" w:rsidR="00670DE2" w:rsidRPr="00D23F53" w:rsidRDefault="00670DE2" w:rsidP="00670DE2">
                            <w:pPr>
                              <w:pStyle w:val="Corpsdetexte"/>
                              <w:spacing w:after="0" w:line="240" w:lineRule="auto"/>
                              <w:jc w:val="both"/>
                              <w:rPr>
                                <w:rFonts w:cs="Times New Roman"/>
                                <w:i/>
                                <w:iCs/>
                                <w:lang w:val="fr-FR" w:bidi="en-US"/>
                              </w:rPr>
                            </w:pPr>
                            <w:r w:rsidRPr="00D23F53">
                              <w:rPr>
                                <w:rFonts w:cs="Times New Roman"/>
                                <w:i/>
                                <w:iCs/>
                                <w:lang w:val="fr-FR" w:bidi="en-US"/>
                              </w:rPr>
                              <w:t>Les personnes nécessitant une aide pour leur déplacement, leur hygiène ou lors du repas doivent être accompagnées.</w:t>
                            </w:r>
                          </w:p>
                          <w:p w14:paraId="52CFCA31" w14:textId="77777777" w:rsidR="00670DE2" w:rsidRPr="00D23F53" w:rsidRDefault="00670DE2" w:rsidP="00670DE2">
                            <w:pPr>
                              <w:pStyle w:val="Corpsdetexte"/>
                              <w:spacing w:after="0" w:line="240" w:lineRule="auto"/>
                              <w:jc w:val="both"/>
                              <w:rPr>
                                <w:rFonts w:cs="Times New Roman"/>
                                <w:i/>
                                <w:iCs/>
                                <w:lang w:val="fr-FR" w:bidi="en-US"/>
                              </w:rPr>
                            </w:pPr>
                          </w:p>
                          <w:p w14:paraId="088CAA0C" w14:textId="77777777" w:rsidR="00670DE2" w:rsidRPr="00D23F53" w:rsidRDefault="00670DE2" w:rsidP="00670DE2">
                            <w:pPr>
                              <w:pStyle w:val="Corpsdetexte"/>
                              <w:spacing w:after="0" w:line="240" w:lineRule="auto"/>
                              <w:jc w:val="both"/>
                              <w:rPr>
                                <w:rFonts w:cs="Times New Roman"/>
                                <w:i/>
                                <w:iCs/>
                                <w:lang w:val="fr-FR" w:bidi="en-US"/>
                              </w:rPr>
                            </w:pPr>
                            <w:r w:rsidRPr="00D23F53">
                              <w:rPr>
                                <w:rFonts w:cs="Times New Roman"/>
                                <w:i/>
                                <w:iCs/>
                                <w:lang w:val="fr-FR" w:bidi="en-US"/>
                              </w:rPr>
                              <w:t>Les boissons alcoolisées ne sont pas permises.</w:t>
                            </w:r>
                          </w:p>
                          <w:p w14:paraId="59F41268" w14:textId="77777777" w:rsidR="002E1F93" w:rsidRDefault="002E1F93" w:rsidP="002E1F93">
                            <w:pPr>
                              <w:pStyle w:val="Corpsdetexte"/>
                              <w:spacing w:line="240" w:lineRule="auto"/>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9" type="#_x0000_t202" style="position:absolute;margin-left:42pt;margin-top:490.2pt;width:134.4pt;height:276.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" filled="f" stroked="f">
                <v:textbox style="mso-next-textbox:#Text Box 156" inset="0,0,0,0">
                  <w:txbxContent>
                    <w:p w14:paraId="3E54485C" w14:textId="2DAF2C57" w:rsidR="002E1F93" w:rsidRDefault="002E1F93" w:rsidP="002E1F93">
                      <w:pPr>
                        <w:pStyle w:val="Corpsdetexte"/>
                        <w:spacing w:line="240" w:lineRule="auto"/>
                        <w:jc w:val="both"/>
                        <w:rPr>
                          <w:lang w:val="fr-FR"/>
                        </w:rPr>
                      </w:pPr>
                      <w:r>
                        <w:rPr>
                          <w:lang w:val="fr-FR"/>
                        </w:rPr>
                        <w:t xml:space="preserve">Pour assister à la fête annuelle, nos membres et leur famille doivent se procurer des </w:t>
                      </w:r>
                      <w:r w:rsidRPr="00C05190">
                        <w:rPr>
                          <w:b/>
                          <w:color w:val="2683C6" w:themeColor="accent2"/>
                          <w:lang w:val="fr-FR"/>
                        </w:rPr>
                        <w:t>billets au coût de</w:t>
                      </w:r>
                      <w:r w:rsidRPr="00C05190">
                        <w:rPr>
                          <w:color w:val="2683C6" w:themeColor="accent2"/>
                          <w:lang w:val="fr-FR"/>
                        </w:rPr>
                        <w:t xml:space="preserve"> </w:t>
                      </w:r>
                      <w:r w:rsidRPr="00C05190">
                        <w:rPr>
                          <w:b/>
                          <w:color w:val="2683C6" w:themeColor="accent2"/>
                          <w:lang w:val="fr-FR"/>
                        </w:rPr>
                        <w:t>20,00$</w:t>
                      </w:r>
                      <w:r w:rsidRPr="00C05190">
                        <w:rPr>
                          <w:color w:val="2683C6" w:themeColor="accent2"/>
                          <w:lang w:val="fr-FR"/>
                        </w:rPr>
                        <w:t xml:space="preserve"> </w:t>
                      </w:r>
                      <w:r>
                        <w:rPr>
                          <w:lang w:val="fr-FR"/>
                        </w:rPr>
                        <w:t>par personne.</w:t>
                      </w:r>
                    </w:p>
                    <w:p w14:paraId="4268BAB4" w14:textId="77D89D7C" w:rsidR="002E1F93" w:rsidRDefault="002E1F93" w:rsidP="002E1F93">
                      <w:pPr>
                        <w:pStyle w:val="Corpsdetexte"/>
                        <w:spacing w:line="240" w:lineRule="auto"/>
                        <w:jc w:val="both"/>
                        <w:rPr>
                          <w:b/>
                          <w:lang w:val="fr-FR"/>
                        </w:rPr>
                      </w:pPr>
                      <w:r w:rsidRPr="008A50AC">
                        <w:rPr>
                          <w:b/>
                          <w:lang w:val="fr-FR"/>
                        </w:rPr>
                        <w:t xml:space="preserve">Les billets sont en vente </w:t>
                      </w:r>
                      <w:r w:rsidRPr="00C05190">
                        <w:rPr>
                          <w:b/>
                          <w:color w:val="2683C6" w:themeColor="accent2"/>
                          <w:lang w:val="fr-FR"/>
                        </w:rPr>
                        <w:t>jusqu’au 1</w:t>
                      </w:r>
                      <w:r w:rsidRPr="00C05190">
                        <w:rPr>
                          <w:b/>
                          <w:color w:val="2683C6" w:themeColor="accent2"/>
                          <w:vertAlign w:val="superscript"/>
                          <w:lang w:val="fr-FR"/>
                        </w:rPr>
                        <w:t>er</w:t>
                      </w:r>
                      <w:r w:rsidR="00670DE2" w:rsidRPr="00C05190">
                        <w:rPr>
                          <w:b/>
                          <w:color w:val="2683C6" w:themeColor="accent2"/>
                          <w:lang w:val="fr-FR"/>
                        </w:rPr>
                        <w:t xml:space="preserve"> </w:t>
                      </w:r>
                      <w:r w:rsidRPr="00C05190">
                        <w:rPr>
                          <w:b/>
                          <w:color w:val="2683C6" w:themeColor="accent2"/>
                          <w:lang w:val="fr-FR"/>
                        </w:rPr>
                        <w:t>septembre</w:t>
                      </w:r>
                      <w:r w:rsidR="00670DE2" w:rsidRPr="00C05190">
                        <w:rPr>
                          <w:b/>
                          <w:color w:val="2683C6" w:themeColor="accent2"/>
                          <w:lang w:val="fr-FR"/>
                        </w:rPr>
                        <w:t xml:space="preserve"> </w:t>
                      </w:r>
                      <w:r w:rsidR="00670DE2">
                        <w:rPr>
                          <w:b/>
                          <w:lang w:val="fr-FR"/>
                        </w:rPr>
                        <w:t>2023</w:t>
                      </w:r>
                      <w:r w:rsidRPr="008A50AC">
                        <w:rPr>
                          <w:b/>
                          <w:lang w:val="fr-FR"/>
                        </w:rPr>
                        <w:t xml:space="preserve"> </w:t>
                      </w:r>
                      <w:r>
                        <w:rPr>
                          <w:b/>
                          <w:lang w:val="fr-FR"/>
                        </w:rPr>
                        <w:t>inclusivement.</w:t>
                      </w:r>
                    </w:p>
                    <w:p w14:paraId="46CF5798" w14:textId="3B704E5E" w:rsidR="002E1F93" w:rsidRDefault="002E1F93" w:rsidP="002E1F93">
                      <w:pPr>
                        <w:pStyle w:val="Corpsdetexte"/>
                        <w:spacing w:line="240" w:lineRule="auto"/>
                        <w:jc w:val="both"/>
                        <w:rPr>
                          <w:lang w:val="fr-FR"/>
                        </w:rPr>
                      </w:pPr>
                      <w:r w:rsidRPr="00136E3A">
                        <w:rPr>
                          <w:lang w:val="fr-FR"/>
                        </w:rPr>
                        <w:t>Aucun achat de billet ne sera possible après cette date</w:t>
                      </w:r>
                      <w:r>
                        <w:rPr>
                          <w:lang w:val="fr-FR"/>
                        </w:rPr>
                        <w:t>.</w:t>
                      </w:r>
                    </w:p>
                    <w:p w14:paraId="40D928FC" w14:textId="2F84BCEE" w:rsidR="002E1F93" w:rsidRDefault="002E1F93" w:rsidP="002E1F93">
                      <w:pPr>
                        <w:pStyle w:val="Corpsdetexte"/>
                        <w:spacing w:line="240" w:lineRule="exact"/>
                        <w:jc w:val="both"/>
                        <w:rPr>
                          <w:lang w:val="fr-FR"/>
                        </w:rPr>
                      </w:pPr>
                      <w:r w:rsidRPr="00136E3A">
                        <w:rPr>
                          <w:lang w:val="fr-FR"/>
                        </w:rPr>
                        <w:t>L</w:t>
                      </w:r>
                      <w:r>
                        <w:rPr>
                          <w:lang w:val="fr-FR"/>
                        </w:rPr>
                        <w:t>’</w:t>
                      </w:r>
                      <w:r w:rsidRPr="00136E3A">
                        <w:rPr>
                          <w:lang w:val="fr-FR"/>
                        </w:rPr>
                        <w:t xml:space="preserve">achat </w:t>
                      </w:r>
                      <w:r>
                        <w:rPr>
                          <w:lang w:val="fr-FR"/>
                        </w:rPr>
                        <w:t>de billets peut se faire</w:t>
                      </w:r>
                      <w:r w:rsidRPr="00136E3A">
                        <w:rPr>
                          <w:lang w:val="fr-FR"/>
                        </w:rPr>
                        <w:t xml:space="preserve"> </w:t>
                      </w:r>
                      <w:r>
                        <w:rPr>
                          <w:lang w:val="fr-FR"/>
                        </w:rPr>
                        <w:t xml:space="preserve">en personne ou </w:t>
                      </w:r>
                      <w:r w:rsidRPr="00136E3A">
                        <w:rPr>
                          <w:lang w:val="fr-FR"/>
                        </w:rPr>
                        <w:t>par téléphone</w:t>
                      </w:r>
                      <w:r w:rsidR="00670DE2">
                        <w:rPr>
                          <w:lang w:val="fr-FR"/>
                        </w:rPr>
                        <w:t>, auprès de notre responsable, madame Nancy Therrien</w:t>
                      </w:r>
                      <w:r>
                        <w:rPr>
                          <w:lang w:val="fr-FR"/>
                        </w:rPr>
                        <w:t>.</w:t>
                      </w:r>
                    </w:p>
                    <w:p w14:paraId="350C383E" w14:textId="06B5954B" w:rsidR="002E1F93" w:rsidRDefault="002E1F93" w:rsidP="002E1F93">
                      <w:pPr>
                        <w:pStyle w:val="Corpsdetexte"/>
                        <w:spacing w:line="240" w:lineRule="exact"/>
                        <w:jc w:val="both"/>
                        <w:rPr>
                          <w:lang w:val="fr-FR"/>
                        </w:rPr>
                      </w:pPr>
                      <w:r>
                        <w:rPr>
                          <w:lang w:val="fr-FR"/>
                        </w:rPr>
                        <w:t xml:space="preserve">Les heures d’ouverture de nos bureaux sont </w:t>
                      </w:r>
                      <w:r w:rsidRPr="00136E3A">
                        <w:rPr>
                          <w:lang w:val="fr-FR"/>
                        </w:rPr>
                        <w:t>du lundi au vendredi, de 8h30 à 12h00 et de 13h00 à 16h</w:t>
                      </w:r>
                      <w:r>
                        <w:rPr>
                          <w:lang w:val="fr-FR"/>
                        </w:rPr>
                        <w:t>0</w:t>
                      </w:r>
                      <w:r w:rsidRPr="00136E3A">
                        <w:rPr>
                          <w:lang w:val="fr-FR"/>
                        </w:rPr>
                        <w:t>0</w:t>
                      </w:r>
                      <w:r>
                        <w:rPr>
                          <w:lang w:val="fr-FR"/>
                        </w:rPr>
                        <w:t>.</w:t>
                      </w:r>
                      <w:r w:rsidRPr="00136E3A">
                        <w:rPr>
                          <w:lang w:val="fr-FR"/>
                        </w:rPr>
                        <w:t xml:space="preserve"> </w:t>
                      </w:r>
                    </w:p>
                    <w:p w14:paraId="38250482" w14:textId="77777777" w:rsidR="002E1F93" w:rsidRDefault="002E1F93" w:rsidP="002E1F93">
                      <w:pPr>
                        <w:pStyle w:val="Corpsdetexte"/>
                        <w:spacing w:line="240" w:lineRule="auto"/>
                        <w:jc w:val="both"/>
                        <w:rPr>
                          <w:lang w:val="fr-FR"/>
                        </w:rPr>
                      </w:pPr>
                    </w:p>
                    <w:p w14:paraId="3AFAE309" w14:textId="553BA3AD" w:rsidR="002E1F93" w:rsidRPr="002E1F93" w:rsidRDefault="002E1F93" w:rsidP="002E1F93">
                      <w:pPr>
                        <w:pStyle w:val="Corpsdetexte"/>
                        <w:spacing w:after="0" w:line="240" w:lineRule="auto"/>
                        <w:jc w:val="both"/>
                        <w:rPr>
                          <w:i/>
                          <w:iCs/>
                          <w:lang w:val="fr-FR"/>
                        </w:rPr>
                      </w:pPr>
                      <w:r w:rsidRPr="002E1F93">
                        <w:rPr>
                          <w:rFonts w:cs="Times New Roman"/>
                          <w:lang w:val="fr-FR" w:bidi="en-US"/>
                        </w:rPr>
                        <w:t>Notez que v</w:t>
                      </w:r>
                      <w:r w:rsidRPr="002E1F93">
                        <w:rPr>
                          <w:i/>
                          <w:iCs/>
                          <w:lang w:val="fr-FR"/>
                        </w:rPr>
                        <w:t>os billets doivent être payés et en votre possession</w:t>
                      </w:r>
                      <w:r w:rsidR="00496EDA">
                        <w:rPr>
                          <w:i/>
                          <w:iCs/>
                          <w:lang w:val="fr-FR"/>
                        </w:rPr>
                        <w:t>,</w:t>
                      </w:r>
                      <w:r w:rsidRPr="002E1F93">
                        <w:rPr>
                          <w:i/>
                          <w:iCs/>
                          <w:lang w:val="fr-FR"/>
                        </w:rPr>
                        <w:t xml:space="preserve"> au plus tard le </w:t>
                      </w:r>
                      <w:r>
                        <w:rPr>
                          <w:i/>
                          <w:iCs/>
                          <w:lang w:val="fr-FR"/>
                        </w:rPr>
                        <w:t>1</w:t>
                      </w:r>
                      <w:r w:rsidRPr="002E1F93">
                        <w:rPr>
                          <w:i/>
                          <w:iCs/>
                          <w:vertAlign w:val="superscript"/>
                          <w:lang w:val="fr-FR"/>
                        </w:rPr>
                        <w:t>er</w:t>
                      </w:r>
                      <w:r>
                        <w:rPr>
                          <w:i/>
                          <w:iCs/>
                          <w:lang w:val="fr-FR"/>
                        </w:rPr>
                        <w:t xml:space="preserve"> </w:t>
                      </w:r>
                      <w:r w:rsidRPr="002E1F93">
                        <w:rPr>
                          <w:i/>
                          <w:iCs/>
                          <w:lang w:val="fr-FR"/>
                        </w:rPr>
                        <w:t>septembre.</w:t>
                      </w:r>
                    </w:p>
                    <w:p w14:paraId="26A44C08" w14:textId="77777777" w:rsidR="002E1F93" w:rsidRDefault="002E1F93" w:rsidP="002E1F93">
                      <w:pPr>
                        <w:pStyle w:val="Corpsdetexte"/>
                        <w:spacing w:line="240" w:lineRule="auto"/>
                        <w:jc w:val="both"/>
                        <w:rPr>
                          <w:lang w:val="fr-FR"/>
                        </w:rPr>
                      </w:pPr>
                    </w:p>
                    <w:p w14:paraId="0802D50F" w14:textId="4EF703F5" w:rsidR="00670DE2" w:rsidRDefault="00670DE2" w:rsidP="002E1F93">
                      <w:pPr>
                        <w:pStyle w:val="Corpsdetexte"/>
                        <w:spacing w:line="240" w:lineRule="auto"/>
                        <w:jc w:val="both"/>
                        <w:rPr>
                          <w:lang w:val="fr-FR"/>
                        </w:rPr>
                      </w:pPr>
                      <w:r>
                        <w:rPr>
                          <w:lang w:val="fr-FR"/>
                        </w:rPr>
                        <w:t>Notez que :</w:t>
                      </w:r>
                    </w:p>
                    <w:p w14:paraId="1EFFB502" w14:textId="77777777" w:rsidR="00670DE2" w:rsidRPr="00D23F53" w:rsidRDefault="00670DE2" w:rsidP="00670DE2">
                      <w:pPr>
                        <w:pStyle w:val="Corpsdetexte"/>
                        <w:spacing w:after="0" w:line="240" w:lineRule="auto"/>
                        <w:jc w:val="both"/>
                        <w:rPr>
                          <w:rFonts w:cs="Times New Roman"/>
                          <w:i/>
                          <w:iCs/>
                          <w:lang w:val="fr-FR" w:bidi="en-US"/>
                        </w:rPr>
                      </w:pPr>
                      <w:r w:rsidRPr="00D23F53">
                        <w:rPr>
                          <w:rFonts w:cs="Times New Roman"/>
                          <w:i/>
                          <w:iCs/>
                          <w:lang w:val="fr-FR" w:bidi="en-US"/>
                        </w:rPr>
                        <w:t>Les personnes nécessitant une aide pour leur déplacement, leur hygiène ou lors du repas doivent être accompagnées.</w:t>
                      </w:r>
                    </w:p>
                    <w:p w14:paraId="52CFCA31" w14:textId="77777777" w:rsidR="00670DE2" w:rsidRPr="00D23F53" w:rsidRDefault="00670DE2" w:rsidP="00670DE2">
                      <w:pPr>
                        <w:pStyle w:val="Corpsdetexte"/>
                        <w:spacing w:after="0" w:line="240" w:lineRule="auto"/>
                        <w:jc w:val="both"/>
                        <w:rPr>
                          <w:rFonts w:cs="Times New Roman"/>
                          <w:i/>
                          <w:iCs/>
                          <w:lang w:val="fr-FR" w:bidi="en-US"/>
                        </w:rPr>
                      </w:pPr>
                    </w:p>
                    <w:p w14:paraId="088CAA0C" w14:textId="77777777" w:rsidR="00670DE2" w:rsidRPr="00D23F53" w:rsidRDefault="00670DE2" w:rsidP="00670DE2">
                      <w:pPr>
                        <w:pStyle w:val="Corpsdetexte"/>
                        <w:spacing w:after="0" w:line="240" w:lineRule="auto"/>
                        <w:jc w:val="both"/>
                        <w:rPr>
                          <w:rFonts w:cs="Times New Roman"/>
                          <w:i/>
                          <w:iCs/>
                          <w:lang w:val="fr-FR" w:bidi="en-US"/>
                        </w:rPr>
                      </w:pPr>
                      <w:r w:rsidRPr="00D23F53">
                        <w:rPr>
                          <w:rFonts w:cs="Times New Roman"/>
                          <w:i/>
                          <w:iCs/>
                          <w:lang w:val="fr-FR" w:bidi="en-US"/>
                        </w:rPr>
                        <w:t>Les boissons alcoolisées ne sont pas permises.</w:t>
                      </w:r>
                    </w:p>
                    <w:p w14:paraId="59F41268" w14:textId="77777777" w:rsidR="002E1F93" w:rsidRDefault="002E1F93" w:rsidP="002E1F93">
                      <w:pPr>
                        <w:pStyle w:val="Corpsdetexte"/>
                        <w:spacing w:line="240" w:lineRule="auto"/>
                        <w:jc w:val="both"/>
                        <w:rPr>
                          <w:lang w:val="fr-FR"/>
                        </w:rPr>
                      </w:pPr>
                    </w:p>
                  </w:txbxContent>
                </v:textbox>
                <w10:wrap anchorx="page" anchory="page"/>
              </v:shape>
            </w:pict>
          </mc:Fallback>
        </mc:AlternateContent>
      </w:r>
      <w:r w:rsidR="00C05190">
        <w:rPr>
          <w:noProof/>
          <w:lang w:eastAsia="fr-CA" w:bidi="ar-SA"/>
        </w:rPr>
        <mc:AlternateContent>
          <mc:Choice Requires="wpg">
            <w:drawing>
              <wp:anchor distT="0" distB="0" distL="114300" distR="114300" simplePos="0" relativeHeight="251871232" behindDoc="0" locked="0" layoutInCell="1" allowOverlap="1" wp14:anchorId="728E4311" wp14:editId="5984F4FF">
                <wp:simplePos x="0" y="0"/>
                <wp:positionH relativeFrom="page">
                  <wp:posOffset>4747260</wp:posOffset>
                </wp:positionH>
                <wp:positionV relativeFrom="page">
                  <wp:posOffset>8244840</wp:posOffset>
                </wp:positionV>
                <wp:extent cx="2125980" cy="1546860"/>
                <wp:effectExtent l="0" t="0" r="26670" b="15240"/>
                <wp:wrapNone/>
                <wp:docPr id="248067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546860"/>
                          <a:chOff x="1152" y="7425"/>
                          <a:chExt cx="2160" cy="2016"/>
                        </a:xfrm>
                      </wpg:grpSpPr>
                      <wps:wsp>
                        <wps:cNvPr id="1145663402" name="Line 7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477140" name="Text Box 7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95E6A" w14:textId="7F3E593A" w:rsidR="002E1F93" w:rsidRPr="00C05190" w:rsidRDefault="002E1F93" w:rsidP="002E1F93">
                              <w:pPr>
                                <w:pStyle w:val="QuoteText"/>
                                <w:spacing w:line="240" w:lineRule="auto"/>
                                <w:jc w:val="left"/>
                                <w:rPr>
                                  <w:color w:val="auto"/>
                                  <w:szCs w:val="22"/>
                                  <w:lang w:val="fr-FR"/>
                                </w:rPr>
                              </w:pPr>
                              <w:r w:rsidRPr="00C05190">
                                <w:rPr>
                                  <w:color w:val="auto"/>
                                  <w:szCs w:val="22"/>
                                  <w:lang w:val="fr-FR"/>
                                </w:rPr>
                                <w:t xml:space="preserve">Pour informations supplémentaires ou </w:t>
                              </w:r>
                              <w:r w:rsidR="00C05190">
                                <w:rPr>
                                  <w:color w:val="auto"/>
                                  <w:szCs w:val="22"/>
                                  <w:lang w:val="fr-FR"/>
                                </w:rPr>
                                <w:t>pour l’</w:t>
                              </w:r>
                              <w:r w:rsidRPr="00C05190">
                                <w:rPr>
                                  <w:color w:val="auto"/>
                                  <w:szCs w:val="22"/>
                                  <w:lang w:val="fr-FR"/>
                                </w:rPr>
                                <w:t>achat de billets, contactez :</w:t>
                              </w:r>
                            </w:p>
                            <w:p w14:paraId="7337D53B" w14:textId="77777777" w:rsidR="002E1F93" w:rsidRPr="00C05190" w:rsidRDefault="002E1F93" w:rsidP="002E1F93">
                              <w:pPr>
                                <w:pStyle w:val="QuoteText"/>
                                <w:spacing w:line="240" w:lineRule="auto"/>
                                <w:jc w:val="left"/>
                                <w:rPr>
                                  <w:color w:val="auto"/>
                                  <w:szCs w:val="22"/>
                                  <w:lang w:val="fr-FR"/>
                                </w:rPr>
                              </w:pPr>
                            </w:p>
                            <w:p w14:paraId="3FFC38A3" w14:textId="77777777" w:rsidR="002E1F93" w:rsidRPr="00C05190" w:rsidRDefault="002E1F93" w:rsidP="002E1F93">
                              <w:pPr>
                                <w:pStyle w:val="QuoteText"/>
                                <w:spacing w:line="240" w:lineRule="auto"/>
                                <w:jc w:val="left"/>
                                <w:rPr>
                                  <w:color w:val="auto"/>
                                  <w:szCs w:val="22"/>
                                  <w:lang w:val="fr-FR"/>
                                </w:rPr>
                              </w:pPr>
                              <w:r w:rsidRPr="00C05190">
                                <w:rPr>
                                  <w:color w:val="auto"/>
                                  <w:szCs w:val="22"/>
                                  <w:lang w:val="fr-FR"/>
                                </w:rPr>
                                <w:t>Nancy Therrien</w:t>
                              </w:r>
                            </w:p>
                            <w:p w14:paraId="4A1596F6" w14:textId="77777777" w:rsidR="002E1F93" w:rsidRPr="00C05190" w:rsidRDefault="002E1F93" w:rsidP="002E1F93">
                              <w:pPr>
                                <w:pStyle w:val="QuoteText"/>
                                <w:spacing w:line="240" w:lineRule="auto"/>
                                <w:jc w:val="left"/>
                                <w:rPr>
                                  <w:color w:val="auto"/>
                                  <w:szCs w:val="22"/>
                                  <w:lang w:val="fr-FR"/>
                                </w:rPr>
                              </w:pPr>
                              <w:r w:rsidRPr="00C05190">
                                <w:rPr>
                                  <w:color w:val="auto"/>
                                  <w:szCs w:val="22"/>
                                  <w:lang w:val="fr-FR"/>
                                </w:rPr>
                                <w:t>Responsable des services de soutien et d’informations</w:t>
                              </w:r>
                            </w:p>
                            <w:p w14:paraId="394D3BBA" w14:textId="77777777" w:rsidR="002E1F93" w:rsidRPr="00C05190" w:rsidRDefault="002E1F93" w:rsidP="002E1F93">
                              <w:pPr>
                                <w:pStyle w:val="QuoteText"/>
                                <w:jc w:val="left"/>
                                <w:rPr>
                                  <w:color w:val="auto"/>
                                  <w:szCs w:val="22"/>
                                  <w:lang w:val="fr-FR"/>
                                </w:rPr>
                              </w:pPr>
                              <w:r w:rsidRPr="00C05190">
                                <w:rPr>
                                  <w:color w:val="auto"/>
                                  <w:szCs w:val="22"/>
                                  <w:lang w:val="fr-FR"/>
                                </w:rPr>
                                <w:t>450 659-6519</w:t>
                              </w:r>
                            </w:p>
                            <w:p w14:paraId="62F918AC" w14:textId="77777777" w:rsidR="002E1F93" w:rsidRPr="00C05190" w:rsidRDefault="00000000" w:rsidP="002E1F93">
                              <w:pPr>
                                <w:pStyle w:val="QuoteText"/>
                                <w:jc w:val="left"/>
                                <w:rPr>
                                  <w:color w:val="auto"/>
                                  <w:szCs w:val="22"/>
                                  <w:lang w:val="fr-FR"/>
                                </w:rPr>
                              </w:pPr>
                              <w:hyperlink r:id="rId32" w:history="1">
                                <w:r w:rsidR="002E1F93" w:rsidRPr="00C05190">
                                  <w:rPr>
                                    <w:rStyle w:val="Lienhypertexte"/>
                                    <w:szCs w:val="22"/>
                                    <w:lang w:val="fr-FR"/>
                                  </w:rPr>
                                  <w:t>soutien@aphrso.org</w:t>
                                </w:r>
                              </w:hyperlink>
                            </w:p>
                            <w:p w14:paraId="093470FA" w14:textId="77777777" w:rsidR="002E1F93" w:rsidRPr="009C2472" w:rsidRDefault="002E1F93" w:rsidP="002E1F93">
                              <w:pPr>
                                <w:pStyle w:val="QuoteText"/>
                                <w:rPr>
                                  <w:color w:val="auto"/>
                                  <w:lang w:val="fr-F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E4311" id="Group 69" o:spid="_x0000_s1070" style="position:absolute;margin-left:373.8pt;margin-top:649.2pt;width:167.4pt;height:121.8pt;z-index:25187123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">
                <v:line id="Line 70" o:spid="_x0000_s107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"/>
                <v:shape id="Text Box 71" o:spid="_x0000_s107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" filled="f" stroked="f">
                  <v:textbox inset="0,0,0,0">
                    <w:txbxContent>
                      <w:p w14:paraId="27C95E6A" w14:textId="7F3E593A" w:rsidR="002E1F93" w:rsidRPr="00C05190" w:rsidRDefault="002E1F93" w:rsidP="002E1F93">
                        <w:pPr>
                          <w:pStyle w:val="QuoteText"/>
                          <w:spacing w:line="240" w:lineRule="auto"/>
                          <w:jc w:val="left"/>
                          <w:rPr>
                            <w:color w:val="auto"/>
                            <w:szCs w:val="22"/>
                            <w:lang w:val="fr-FR"/>
                          </w:rPr>
                        </w:pPr>
                        <w:r w:rsidRPr="00C05190">
                          <w:rPr>
                            <w:color w:val="auto"/>
                            <w:szCs w:val="22"/>
                            <w:lang w:val="fr-FR"/>
                          </w:rPr>
                          <w:t xml:space="preserve">Pour informations supplémentaires ou </w:t>
                        </w:r>
                        <w:r w:rsidR="00C05190">
                          <w:rPr>
                            <w:color w:val="auto"/>
                            <w:szCs w:val="22"/>
                            <w:lang w:val="fr-FR"/>
                          </w:rPr>
                          <w:t>pour l’</w:t>
                        </w:r>
                        <w:r w:rsidRPr="00C05190">
                          <w:rPr>
                            <w:color w:val="auto"/>
                            <w:szCs w:val="22"/>
                            <w:lang w:val="fr-FR"/>
                          </w:rPr>
                          <w:t>achat de billets, contactez :</w:t>
                        </w:r>
                      </w:p>
                      <w:p w14:paraId="7337D53B" w14:textId="77777777" w:rsidR="002E1F93" w:rsidRPr="00C05190" w:rsidRDefault="002E1F93" w:rsidP="002E1F93">
                        <w:pPr>
                          <w:pStyle w:val="QuoteText"/>
                          <w:spacing w:line="240" w:lineRule="auto"/>
                          <w:jc w:val="left"/>
                          <w:rPr>
                            <w:color w:val="auto"/>
                            <w:szCs w:val="22"/>
                            <w:lang w:val="fr-FR"/>
                          </w:rPr>
                        </w:pPr>
                      </w:p>
                      <w:p w14:paraId="3FFC38A3" w14:textId="77777777" w:rsidR="002E1F93" w:rsidRPr="00C05190" w:rsidRDefault="002E1F93" w:rsidP="002E1F93">
                        <w:pPr>
                          <w:pStyle w:val="QuoteText"/>
                          <w:spacing w:line="240" w:lineRule="auto"/>
                          <w:jc w:val="left"/>
                          <w:rPr>
                            <w:color w:val="auto"/>
                            <w:szCs w:val="22"/>
                            <w:lang w:val="fr-FR"/>
                          </w:rPr>
                        </w:pPr>
                        <w:r w:rsidRPr="00C05190">
                          <w:rPr>
                            <w:color w:val="auto"/>
                            <w:szCs w:val="22"/>
                            <w:lang w:val="fr-FR"/>
                          </w:rPr>
                          <w:t>Nancy Therrien</w:t>
                        </w:r>
                      </w:p>
                      <w:p w14:paraId="4A1596F6" w14:textId="77777777" w:rsidR="002E1F93" w:rsidRPr="00C05190" w:rsidRDefault="002E1F93" w:rsidP="002E1F93">
                        <w:pPr>
                          <w:pStyle w:val="QuoteText"/>
                          <w:spacing w:line="240" w:lineRule="auto"/>
                          <w:jc w:val="left"/>
                          <w:rPr>
                            <w:color w:val="auto"/>
                            <w:szCs w:val="22"/>
                            <w:lang w:val="fr-FR"/>
                          </w:rPr>
                        </w:pPr>
                        <w:r w:rsidRPr="00C05190">
                          <w:rPr>
                            <w:color w:val="auto"/>
                            <w:szCs w:val="22"/>
                            <w:lang w:val="fr-FR"/>
                          </w:rPr>
                          <w:t>Responsable des services de soutien et d’informations</w:t>
                        </w:r>
                      </w:p>
                      <w:p w14:paraId="394D3BBA" w14:textId="77777777" w:rsidR="002E1F93" w:rsidRPr="00C05190" w:rsidRDefault="002E1F93" w:rsidP="002E1F93">
                        <w:pPr>
                          <w:pStyle w:val="QuoteText"/>
                          <w:jc w:val="left"/>
                          <w:rPr>
                            <w:color w:val="auto"/>
                            <w:szCs w:val="22"/>
                            <w:lang w:val="fr-FR"/>
                          </w:rPr>
                        </w:pPr>
                        <w:r w:rsidRPr="00C05190">
                          <w:rPr>
                            <w:color w:val="auto"/>
                            <w:szCs w:val="22"/>
                            <w:lang w:val="fr-FR"/>
                          </w:rPr>
                          <w:t>450 659-6519</w:t>
                        </w:r>
                      </w:p>
                      <w:p w14:paraId="62F918AC" w14:textId="77777777" w:rsidR="002E1F93" w:rsidRPr="00C05190" w:rsidRDefault="00000000" w:rsidP="002E1F93">
                        <w:pPr>
                          <w:pStyle w:val="QuoteText"/>
                          <w:jc w:val="left"/>
                          <w:rPr>
                            <w:color w:val="auto"/>
                            <w:szCs w:val="22"/>
                            <w:lang w:val="fr-FR"/>
                          </w:rPr>
                        </w:pPr>
                        <w:hyperlink r:id="rId33" w:history="1">
                          <w:r w:rsidR="002E1F93" w:rsidRPr="00C05190">
                            <w:rPr>
                              <w:rStyle w:val="Lienhypertexte"/>
                              <w:szCs w:val="22"/>
                              <w:lang w:val="fr-FR"/>
                            </w:rPr>
                            <w:t>soutien@aphrso.org</w:t>
                          </w:r>
                        </w:hyperlink>
                      </w:p>
                      <w:p w14:paraId="093470FA" w14:textId="77777777" w:rsidR="002E1F93" w:rsidRPr="009C2472" w:rsidRDefault="002E1F93" w:rsidP="002E1F93">
                        <w:pPr>
                          <w:pStyle w:val="QuoteText"/>
                          <w:rPr>
                            <w:color w:val="auto"/>
                            <w:lang w:val="fr-FR"/>
                          </w:rPr>
                        </w:pPr>
                      </w:p>
                    </w:txbxContent>
                  </v:textbox>
                </v:shape>
                <w10:wrap anchorx="page" anchory="page"/>
              </v:group>
            </w:pict>
          </mc:Fallback>
        </mc:AlternateContent>
      </w:r>
      <w:r w:rsidR="00D1459E">
        <w:rPr>
          <w:noProof/>
          <w:lang w:eastAsia="fr-CA" w:bidi="ar-SA"/>
        </w:rPr>
        <w:drawing>
          <wp:anchor distT="0" distB="0" distL="114300" distR="114300" simplePos="0" relativeHeight="251876352" behindDoc="1" locked="0" layoutInCell="1" allowOverlap="1" wp14:anchorId="13A9927D" wp14:editId="5D3D7052">
            <wp:simplePos x="0" y="0"/>
            <wp:positionH relativeFrom="column">
              <wp:posOffset>2095868</wp:posOffset>
            </wp:positionH>
            <wp:positionV relativeFrom="paragraph">
              <wp:posOffset>1933442</wp:posOffset>
            </wp:positionV>
            <wp:extent cx="1264920" cy="701040"/>
            <wp:effectExtent l="0" t="0" r="0" b="3810"/>
            <wp:wrapTight wrapText="bothSides">
              <wp:wrapPolygon edited="0">
                <wp:start x="0" y="0"/>
                <wp:lineTo x="0" y="21130"/>
                <wp:lineTo x="21145" y="21130"/>
                <wp:lineTo x="21145" y="0"/>
                <wp:lineTo x="0" y="0"/>
              </wp:wrapPolygon>
            </wp:wrapTight>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4920" cy="701040"/>
                    </a:xfrm>
                    <a:prstGeom prst="rect">
                      <a:avLst/>
                    </a:prstGeom>
                    <a:noFill/>
                  </pic:spPr>
                </pic:pic>
              </a:graphicData>
            </a:graphic>
            <wp14:sizeRelH relativeFrom="page">
              <wp14:pctWidth>0</wp14:pctWidth>
            </wp14:sizeRelH>
            <wp14:sizeRelV relativeFrom="page">
              <wp14:pctHeight>0</wp14:pctHeight>
            </wp14:sizeRelV>
          </wp:anchor>
        </w:drawing>
      </w:r>
      <w:r w:rsidR="00D1459E">
        <w:rPr>
          <w:noProof/>
        </w:rPr>
        <w:drawing>
          <wp:anchor distT="0" distB="0" distL="114300" distR="114300" simplePos="0" relativeHeight="251877376" behindDoc="1" locked="0" layoutInCell="1" allowOverlap="1" wp14:anchorId="6FB10D0B" wp14:editId="56BAF45D">
            <wp:simplePos x="0" y="0"/>
            <wp:positionH relativeFrom="column">
              <wp:posOffset>4431197</wp:posOffset>
            </wp:positionH>
            <wp:positionV relativeFrom="paragraph">
              <wp:posOffset>1288181</wp:posOffset>
            </wp:positionV>
            <wp:extent cx="969010" cy="922020"/>
            <wp:effectExtent l="0" t="0" r="2540" b="0"/>
            <wp:wrapTight wrapText="bothSides">
              <wp:wrapPolygon edited="0">
                <wp:start x="0" y="0"/>
                <wp:lineTo x="0" y="20975"/>
                <wp:lineTo x="21232" y="20975"/>
                <wp:lineTo x="21232" y="0"/>
                <wp:lineTo x="0" y="0"/>
              </wp:wrapPolygon>
            </wp:wrapTight>
            <wp:docPr id="3" name="Imag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9010" cy="922020"/>
                    </a:xfrm>
                    <a:prstGeom prst="rect">
                      <a:avLst/>
                    </a:prstGeom>
                    <a:noFill/>
                    <a:ln>
                      <a:noFill/>
                    </a:ln>
                  </pic:spPr>
                </pic:pic>
              </a:graphicData>
            </a:graphic>
          </wp:anchor>
        </w:drawing>
      </w:r>
      <w:r w:rsidR="004D4EE8">
        <w:rPr>
          <w:noProof/>
        </w:rPr>
        <w:drawing>
          <wp:anchor distT="0" distB="0" distL="114300" distR="114300" simplePos="0" relativeHeight="251869184" behindDoc="1" locked="0" layoutInCell="1" allowOverlap="1" wp14:anchorId="0A027BBB" wp14:editId="170C879B">
            <wp:simplePos x="0" y="0"/>
            <wp:positionH relativeFrom="margin">
              <wp:posOffset>4021722</wp:posOffset>
            </wp:positionH>
            <wp:positionV relativeFrom="paragraph">
              <wp:posOffset>3224864</wp:posOffset>
            </wp:positionV>
            <wp:extent cx="1652270" cy="1042670"/>
            <wp:effectExtent l="0" t="0" r="0" b="5080"/>
            <wp:wrapTight wrapText="bothSides">
              <wp:wrapPolygon edited="0">
                <wp:start x="17682" y="0"/>
                <wp:lineTo x="16188" y="1184"/>
                <wp:lineTo x="747" y="7498"/>
                <wp:lineTo x="249" y="9471"/>
                <wp:lineTo x="498" y="13418"/>
                <wp:lineTo x="1743" y="19732"/>
                <wp:lineTo x="2490" y="21311"/>
                <wp:lineTo x="4732" y="21311"/>
                <wp:lineTo x="4981" y="20521"/>
                <wp:lineTo x="20919" y="13812"/>
                <wp:lineTo x="20919" y="5920"/>
                <wp:lineTo x="19425" y="1184"/>
                <wp:lineTo x="18678" y="0"/>
                <wp:lineTo x="17682" y="0"/>
              </wp:wrapPolygon>
            </wp:wrapTight>
            <wp:docPr id="541707096"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7096" name="Image 2">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2270" cy="1042670"/>
                    </a:xfrm>
                    <a:prstGeom prst="rect">
                      <a:avLst/>
                    </a:prstGeom>
                    <a:noFill/>
                  </pic:spPr>
                </pic:pic>
              </a:graphicData>
            </a:graphic>
          </wp:anchor>
        </w:drawing>
      </w:r>
      <w:r w:rsidR="00670DE2">
        <w:rPr>
          <w:noProof/>
          <w:lang w:eastAsia="fr-CA" w:bidi="ar-SA"/>
        </w:rPr>
        <mc:AlternateContent>
          <mc:Choice Requires="wps">
            <w:drawing>
              <wp:anchor distT="0" distB="0" distL="114300" distR="114300" simplePos="0" relativeHeight="251626496" behindDoc="0" locked="0" layoutInCell="1" allowOverlap="1" wp14:anchorId="0B8B2002" wp14:editId="77B2AE2B">
                <wp:simplePos x="0" y="0"/>
                <wp:positionH relativeFrom="page">
                  <wp:posOffset>521335</wp:posOffset>
                </wp:positionH>
                <wp:positionV relativeFrom="page">
                  <wp:posOffset>5829300</wp:posOffset>
                </wp:positionV>
                <wp:extent cx="4800600" cy="312420"/>
                <wp:effectExtent l="0" t="0" r="0" b="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7F2403C1" w:rsidR="001E75CA" w:rsidRPr="001428D8" w:rsidRDefault="002E1F93">
                            <w:pPr>
                              <w:pStyle w:val="Titre2"/>
                              <w:rPr>
                                <w:color w:val="auto"/>
                              </w:rPr>
                            </w:pPr>
                            <w:r>
                              <w:rPr>
                                <w:rFonts w:ascii="Bookman Old Style" w:hAnsi="Bookman Old Style"/>
                                <w:b/>
                                <w:bCs/>
                                <w:color w:val="auto"/>
                              </w:rPr>
                              <w:t>POUR VOUS PROCURER VOS BILLETS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3" type="#_x0000_t202" style="position:absolute;margin-left:41.05pt;margin-top:459pt;width:378pt;height:2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2QEAAJk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" filled="f" stroked="f">
                <v:textbox inset="0,0,0,0">
                  <w:txbxContent>
                    <w:p w14:paraId="7E00FE67" w14:textId="7F2403C1" w:rsidR="001E75CA" w:rsidRPr="001428D8" w:rsidRDefault="002E1F93">
                      <w:pPr>
                        <w:pStyle w:val="Titre2"/>
                        <w:rPr>
                          <w:color w:val="auto"/>
                        </w:rPr>
                      </w:pPr>
                      <w:r>
                        <w:rPr>
                          <w:rFonts w:ascii="Bookman Old Style" w:hAnsi="Bookman Old Style"/>
                          <w:b/>
                          <w:bCs/>
                          <w:color w:val="auto"/>
                        </w:rPr>
                        <w:t>POUR VOUS PROCURER VOS BILLETS</w:t>
                      </w:r>
                    </w:p>
                  </w:txbxContent>
                </v:textbox>
                <w10:wrap anchorx="page" anchory="page"/>
              </v:shape>
            </w:pict>
          </mc:Fallback>
        </mc:AlternateContent>
      </w:r>
      <w:r w:rsidR="00670DE2">
        <w:rPr>
          <w:noProof/>
          <w:lang w:eastAsia="fr-CA" w:bidi="ar-SA"/>
        </w:rPr>
        <w:drawing>
          <wp:anchor distT="0" distB="0" distL="114300" distR="114300" simplePos="0" relativeHeight="251873280" behindDoc="1" locked="0" layoutInCell="1" allowOverlap="1" wp14:anchorId="659194B6" wp14:editId="2E4B7C16">
            <wp:simplePos x="0" y="0"/>
            <wp:positionH relativeFrom="column">
              <wp:posOffset>4316095</wp:posOffset>
            </wp:positionH>
            <wp:positionV relativeFrom="paragraph">
              <wp:posOffset>4731385</wp:posOffset>
            </wp:positionV>
            <wp:extent cx="772795" cy="349885"/>
            <wp:effectExtent l="0" t="0" r="8255" b="0"/>
            <wp:wrapTight wrapText="bothSides">
              <wp:wrapPolygon edited="0">
                <wp:start x="0" y="0"/>
                <wp:lineTo x="0" y="19993"/>
                <wp:lineTo x="21298" y="19993"/>
                <wp:lineTo x="21298" y="0"/>
                <wp:lineTo x="0" y="0"/>
              </wp:wrapPolygon>
            </wp:wrapTight>
            <wp:docPr id="1167674328" name="Image 1167674328"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74328" name="Image 1167674328" descr="Une image contenant texte, Police, logo, Graphiqu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2795" cy="349885"/>
                    </a:xfrm>
                    <a:prstGeom prst="rect">
                      <a:avLst/>
                    </a:prstGeom>
                  </pic:spPr>
                </pic:pic>
              </a:graphicData>
            </a:graphic>
            <wp14:sizeRelH relativeFrom="margin">
              <wp14:pctWidth>0</wp14:pctWidth>
            </wp14:sizeRelH>
            <wp14:sizeRelV relativeFrom="margin">
              <wp14:pctHeight>0</wp14:pctHeight>
            </wp14:sizeRelV>
          </wp:anchor>
        </w:drawing>
      </w:r>
      <w:r w:rsidR="001E75CA">
        <w:br w:type="page"/>
      </w:r>
    </w:p>
    <w:p w14:paraId="0ED95244" w14:textId="560E2807" w:rsidR="001E75CA" w:rsidRDefault="001E75CA"/>
    <w:p w14:paraId="4235A0D8" w14:textId="3820DC85" w:rsidR="001E75CA" w:rsidRDefault="0051339A">
      <w:r>
        <w:rPr>
          <w:noProof/>
          <w:lang w:eastAsia="fr-CA" w:bidi="ar-SA"/>
        </w:rPr>
        <mc:AlternateContent>
          <mc:Choice Requires="wps">
            <w:drawing>
              <wp:anchor distT="0" distB="0" distL="114300" distR="114300" simplePos="0" relativeHeight="251629568" behindDoc="0" locked="0" layoutInCell="1" allowOverlap="1" wp14:anchorId="28C99B23" wp14:editId="30B3A6B9">
                <wp:simplePos x="0" y="0"/>
                <wp:positionH relativeFrom="margin">
                  <wp:posOffset>1969504</wp:posOffset>
                </wp:positionH>
                <wp:positionV relativeFrom="page">
                  <wp:posOffset>898177</wp:posOffset>
                </wp:positionV>
                <wp:extent cx="4800600" cy="259644"/>
                <wp:effectExtent l="0" t="0" r="0" b="762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9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450CD5CF" w:rsidR="001E75CA" w:rsidRPr="00B53D42" w:rsidRDefault="009E1A47">
                            <w:pPr>
                              <w:pStyle w:val="Titre2"/>
                              <w:rPr>
                                <w:color w:val="auto"/>
                              </w:rPr>
                            </w:pPr>
                            <w:r w:rsidRPr="00B53D42">
                              <w:rPr>
                                <w:rFonts w:ascii="Bookman Old Style" w:hAnsi="Bookman Old Style"/>
                                <w:b/>
                                <w:bCs/>
                                <w:color w:val="auto"/>
                                <w:sz w:val="40"/>
                                <w:szCs w:val="40"/>
                              </w:rPr>
                              <w:t>Retour sur notre 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4" type="#_x0000_t202" style="position:absolute;margin-left:155.1pt;margin-top:70.7pt;width:378pt;height:20.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" filled="f" stroked="f">
                <v:textbox inset="0,0,0,0">
                  <w:txbxContent>
                    <w:p w14:paraId="004B9DD9" w14:textId="450CD5CF" w:rsidR="001E75CA" w:rsidRPr="00B53D42" w:rsidRDefault="009E1A47">
                      <w:pPr>
                        <w:pStyle w:val="Titre2"/>
                        <w:rPr>
                          <w:color w:val="auto"/>
                        </w:rPr>
                      </w:pPr>
                      <w:r w:rsidRPr="00B53D42">
                        <w:rPr>
                          <w:rFonts w:ascii="Bookman Old Style" w:hAnsi="Bookman Old Style"/>
                          <w:b/>
                          <w:bCs/>
                          <w:color w:val="auto"/>
                          <w:sz w:val="40"/>
                          <w:szCs w:val="40"/>
                        </w:rPr>
                        <w:t>Retour sur notre AGA</w:t>
                      </w:r>
                    </w:p>
                  </w:txbxContent>
                </v:textbox>
                <w10:wrap anchorx="margin" anchory="page"/>
              </v:shape>
            </w:pict>
          </mc:Fallback>
        </mc:AlternateContent>
      </w:r>
    </w:p>
    <w:p w14:paraId="1E684368" w14:textId="37FB20AA" w:rsidR="001E75CA" w:rsidRDefault="001E75CA"/>
    <w:p w14:paraId="20EEA475" w14:textId="6993D90F" w:rsidR="001E75CA" w:rsidRDefault="00085C4B">
      <w:r>
        <w:rPr>
          <w:noProof/>
          <w:lang w:eastAsia="fr-CA" w:bidi="ar-SA"/>
        </w:rPr>
        <mc:AlternateContent>
          <mc:Choice Requires="wps">
            <w:drawing>
              <wp:anchor distT="0" distB="0" distL="114300" distR="114300" simplePos="0" relativeHeight="251671552" behindDoc="0" locked="0" layoutInCell="1" allowOverlap="1" wp14:anchorId="5C729E63" wp14:editId="535FDE75">
                <wp:simplePos x="0" y="0"/>
                <wp:positionH relativeFrom="page">
                  <wp:posOffset>4064655</wp:posOffset>
                </wp:positionH>
                <wp:positionV relativeFrom="page">
                  <wp:posOffset>1179870</wp:posOffset>
                </wp:positionV>
                <wp:extent cx="1450340" cy="2294849"/>
                <wp:effectExtent l="0" t="0" r="16510" b="1079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29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5" type="#_x0000_t202" style="position:absolute;margin-left:320.05pt;margin-top:92.9pt;width:114.2pt;height:180.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" filled="f" stroked="f">
                <v:textbox style="mso-next-textbox:#Text Box 161" inset="0,0,0,0">
                  <w:txbxContent/>
                </v:textbox>
                <w10:wrap anchorx="page" anchory="page"/>
              </v:shape>
            </w:pict>
          </mc:Fallback>
        </mc:AlternateContent>
      </w:r>
      <w:r w:rsidR="002B5EF4">
        <w:rPr>
          <w:noProof/>
          <w:lang w:eastAsia="fr-CA" w:bidi="ar-SA"/>
        </w:rPr>
        <mc:AlternateContent>
          <mc:Choice Requires="wps">
            <w:drawing>
              <wp:anchor distT="0" distB="0" distL="114300" distR="114300" simplePos="0" relativeHeight="251628544" behindDoc="0" locked="0" layoutInCell="1" allowOverlap="1" wp14:anchorId="34B64A69" wp14:editId="128D2FFB">
                <wp:simplePos x="0" y="0"/>
                <wp:positionH relativeFrom="page">
                  <wp:posOffset>2432685</wp:posOffset>
                </wp:positionH>
                <wp:positionV relativeFrom="page">
                  <wp:posOffset>1187020</wp:posOffset>
                </wp:positionV>
                <wp:extent cx="1529715" cy="2432755"/>
                <wp:effectExtent l="0" t="0" r="13335" b="5715"/>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43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2EAADB6F" w14:textId="27EDF788" w:rsidR="0051339A" w:rsidRDefault="009B5131" w:rsidP="0051339A">
                            <w:pPr>
                              <w:pStyle w:val="Corpsdetexte"/>
                              <w:spacing w:after="0" w:line="240" w:lineRule="auto"/>
                              <w:jc w:val="both"/>
                              <w:rPr>
                                <w:lang w:val="fr-FR"/>
                              </w:rPr>
                            </w:pPr>
                            <w:r>
                              <w:rPr>
                                <w:lang w:val="fr-FR"/>
                              </w:rPr>
                              <w:t xml:space="preserve">C’est en mode hybride qu’avait lieu le 19 juin dernier notre assemblée générale annuelle. Au cours de cette soirée, nous avons présenté aux membres présents nos bilans financiers de même que le rapport des </w:t>
                            </w:r>
                            <w:r w:rsidR="00005503">
                              <w:rPr>
                                <w:lang w:val="fr-FR"/>
                              </w:rPr>
                              <w:t xml:space="preserve">nombreuses </w:t>
                            </w:r>
                            <w:r>
                              <w:rPr>
                                <w:lang w:val="fr-FR"/>
                              </w:rPr>
                              <w:t>activités que nous avons réalisées au cours de la dernière année.</w:t>
                            </w:r>
                            <w:r w:rsidR="00C9629C">
                              <w:rPr>
                                <w:lang w:val="fr-FR"/>
                              </w:rPr>
                              <w:t xml:space="preserve"> </w:t>
                            </w:r>
                            <w:r w:rsidR="0051339A">
                              <w:rPr>
                                <w:lang w:val="fr-FR"/>
                              </w:rPr>
                              <w:t>Celui-ci est d’ailleurs disponible en ligne :</w:t>
                            </w:r>
                          </w:p>
                          <w:p w14:paraId="7182E9DD" w14:textId="5DB9742D" w:rsidR="0051339A" w:rsidRPr="00B94467" w:rsidRDefault="00000000" w:rsidP="0051339A">
                            <w:pPr>
                              <w:pStyle w:val="Corpsdetexte"/>
                              <w:spacing w:after="0" w:line="240" w:lineRule="auto"/>
                              <w:jc w:val="both"/>
                              <w:rPr>
                                <w:color w:val="3E8853" w:themeColor="accent5"/>
                                <w:sz w:val="18"/>
                                <w:szCs w:val="18"/>
                                <w:lang w:val="fr-FR"/>
                              </w:rPr>
                            </w:pPr>
                            <w:hyperlink r:id="rId38" w:history="1">
                              <w:r w:rsidR="0051339A" w:rsidRPr="00B94467">
                                <w:rPr>
                                  <w:rStyle w:val="Lienhypertexte"/>
                                  <w:color w:val="3E8853" w:themeColor="accent5"/>
                                  <w:sz w:val="18"/>
                                  <w:szCs w:val="18"/>
                                  <w:lang w:val="fr-FR"/>
                                </w:rPr>
                                <w:t>http://www.aphrso.org/notre-rapport-annuel</w:t>
                              </w:r>
                            </w:hyperlink>
                          </w:p>
                          <w:p w14:paraId="268AB9E2" w14:textId="77777777" w:rsidR="00085C4B" w:rsidRDefault="00671560" w:rsidP="00C9629C">
                            <w:pPr>
                              <w:pStyle w:val="Corpsdetexte"/>
                              <w:spacing w:line="240" w:lineRule="auto"/>
                              <w:jc w:val="both"/>
                              <w:rPr>
                                <w:rFonts w:cs="Times New Roman"/>
                                <w:lang w:val="fr-FR" w:bidi="en-US"/>
                              </w:rPr>
                            </w:pPr>
                            <w:r>
                              <w:rPr>
                                <w:lang w:val="fr-FR"/>
                              </w:rPr>
                              <w:t>Les membres ont également r</w:t>
                            </w:r>
                            <w:r w:rsidR="00BE0D2F">
                              <w:rPr>
                                <w:lang w:val="fr-FR"/>
                              </w:rPr>
                              <w:t>éélus</w:t>
                            </w:r>
                            <w:r>
                              <w:rPr>
                                <w:lang w:val="fr-FR"/>
                              </w:rPr>
                              <w:t xml:space="preserve"> les administrateurs </w:t>
                            </w:r>
                            <w:r w:rsidR="00C9629C">
                              <w:rPr>
                                <w:lang w:val="fr-FR"/>
                              </w:rPr>
                              <w:t>dont les mandats venaient à échéance.</w:t>
                            </w:r>
                            <w:r w:rsidR="00BE0D2F">
                              <w:rPr>
                                <w:lang w:val="fr-FR"/>
                              </w:rPr>
                              <w:t xml:space="preserve"> </w:t>
                            </w:r>
                            <w:r w:rsidR="00005503">
                              <w:rPr>
                                <w:lang w:val="fr-FR"/>
                              </w:rPr>
                              <w:t xml:space="preserve">Pour remercier nos membres de leur présence, nous avons remis par tirage au sort </w:t>
                            </w:r>
                            <w:r w:rsidR="00005503">
                              <w:rPr>
                                <w:rFonts w:cs="Times New Roman"/>
                                <w:lang w:val="fr-FR" w:bidi="en-US"/>
                              </w:rPr>
                              <w:t xml:space="preserve">trois emballages de sel de bain, fabriqués par </w:t>
                            </w:r>
                            <w:r w:rsidR="00BD6EC7">
                              <w:rPr>
                                <w:rFonts w:cs="Times New Roman"/>
                                <w:lang w:val="fr-FR" w:bidi="en-US"/>
                              </w:rPr>
                              <w:t>les Précieux. Les Précieux, c’est une entreprise scolaire de l’école régionale Brenda-Milner</w:t>
                            </w:r>
                            <w:r w:rsidR="00005503">
                              <w:rPr>
                                <w:rFonts w:cs="Times New Roman"/>
                                <w:lang w:val="fr-FR" w:bidi="en-US"/>
                              </w:rPr>
                              <w:t xml:space="preserve"> </w:t>
                            </w:r>
                            <w:r w:rsidR="00BD6EC7">
                              <w:rPr>
                                <w:rFonts w:cs="Times New Roman"/>
                                <w:lang w:val="fr-FR" w:bidi="en-US"/>
                              </w:rPr>
                              <w:t>de Châteauguay.</w:t>
                            </w:r>
                          </w:p>
                          <w:p w14:paraId="2DCE3956" w14:textId="3B647625" w:rsidR="00B53D42" w:rsidRDefault="00BD6EC7" w:rsidP="00C9629C">
                            <w:pPr>
                              <w:pStyle w:val="Corpsdetexte"/>
                              <w:spacing w:line="240" w:lineRule="auto"/>
                              <w:jc w:val="both"/>
                              <w:rPr>
                                <w:rFonts w:cs="Times New Roman"/>
                                <w:lang w:val="fr-FR" w:bidi="en-US"/>
                              </w:rPr>
                            </w:pPr>
                            <w:r>
                              <w:rPr>
                                <w:rFonts w:cs="Times New Roman"/>
                                <w:lang w:val="fr-FR" w:bidi="en-US"/>
                              </w:rPr>
                              <w:t xml:space="preserve">Tout au long de l’année, </w:t>
                            </w:r>
                            <w:r w:rsidR="00B53D42">
                              <w:rPr>
                                <w:rFonts w:cs="Times New Roman"/>
                                <w:lang w:val="fr-FR" w:bidi="en-US"/>
                              </w:rPr>
                              <w:t xml:space="preserve">ce sont </w:t>
                            </w:r>
                            <w:r>
                              <w:rPr>
                                <w:rFonts w:cs="Times New Roman"/>
                                <w:lang w:val="fr-FR" w:bidi="en-US"/>
                              </w:rPr>
                              <w:t xml:space="preserve">six adolescents ayant un TSA </w:t>
                            </w:r>
                            <w:r w:rsidR="00B53D42">
                              <w:rPr>
                                <w:rFonts w:cs="Times New Roman"/>
                                <w:lang w:val="fr-FR" w:bidi="en-US"/>
                              </w:rPr>
                              <w:t>ou une déficience intellectuelle sévère à moyenne qui fabriquent et vendent leurs produits de bain.</w:t>
                            </w:r>
                            <w:r w:rsidR="00085C4B">
                              <w:rPr>
                                <w:rFonts w:cs="Times New Roman"/>
                                <w:lang w:val="fr-FR" w:bidi="en-US"/>
                              </w:rPr>
                              <w:t xml:space="preserve"> </w:t>
                            </w:r>
                            <w:r w:rsidR="00B53D42">
                              <w:rPr>
                                <w:rFonts w:cs="Times New Roman"/>
                                <w:lang w:val="fr-FR" w:bidi="en-US"/>
                              </w:rPr>
                              <w:t xml:space="preserve">L’APHRSO est donc </w:t>
                            </w:r>
                            <w:r w:rsidR="007F6648">
                              <w:rPr>
                                <w:rFonts w:cs="Times New Roman"/>
                                <w:lang w:val="fr-FR" w:bidi="en-US"/>
                              </w:rPr>
                              <w:t xml:space="preserve">très </w:t>
                            </w:r>
                            <w:r w:rsidR="00B53D42">
                              <w:rPr>
                                <w:rFonts w:cs="Times New Roman"/>
                                <w:lang w:val="fr-FR" w:bidi="en-US"/>
                              </w:rPr>
                              <w:t xml:space="preserve">heureuse d’avoir pu les encourager, d’autant plus que pour chaque produit vendu, 1$ était remis au Centre multifonctionnel Horizon.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6" type="#_x0000_t202" style="position:absolute;margin-left:191.55pt;margin-top:93.45pt;width:120.45pt;height:191.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" filled="f" stroked="f">
                <v:textbox style="mso-next-textbox:#Text Box 160" inset="0,0,0,0">
                  <w:txbxContent>
                    <w:p w14:paraId="2EAADB6F" w14:textId="27EDF788" w:rsidR="0051339A" w:rsidRDefault="009B5131" w:rsidP="0051339A">
                      <w:pPr>
                        <w:pStyle w:val="Corpsdetexte"/>
                        <w:spacing w:after="0" w:line="240" w:lineRule="auto"/>
                        <w:jc w:val="both"/>
                        <w:rPr>
                          <w:lang w:val="fr-FR"/>
                        </w:rPr>
                      </w:pPr>
                      <w:r>
                        <w:rPr>
                          <w:lang w:val="fr-FR"/>
                        </w:rPr>
                        <w:t xml:space="preserve">C’est en mode hybride qu’avait lieu le 19 juin dernier notre assemblée générale annuelle. Au cours de cette soirée, nous avons présenté aux membres présents nos bilans financiers de même que le rapport des </w:t>
                      </w:r>
                      <w:r w:rsidR="00005503">
                        <w:rPr>
                          <w:lang w:val="fr-FR"/>
                        </w:rPr>
                        <w:t xml:space="preserve">nombreuses </w:t>
                      </w:r>
                      <w:r>
                        <w:rPr>
                          <w:lang w:val="fr-FR"/>
                        </w:rPr>
                        <w:t>activités que nous avons réalisées au cours de la dernière année.</w:t>
                      </w:r>
                      <w:r w:rsidR="00C9629C">
                        <w:rPr>
                          <w:lang w:val="fr-FR"/>
                        </w:rPr>
                        <w:t xml:space="preserve"> </w:t>
                      </w:r>
                      <w:r w:rsidR="0051339A">
                        <w:rPr>
                          <w:lang w:val="fr-FR"/>
                        </w:rPr>
                        <w:t>Celui-ci est d’ailleurs disponible en ligne :</w:t>
                      </w:r>
                    </w:p>
                    <w:p w14:paraId="7182E9DD" w14:textId="5DB9742D" w:rsidR="0051339A" w:rsidRPr="00B94467" w:rsidRDefault="00000000" w:rsidP="0051339A">
                      <w:pPr>
                        <w:pStyle w:val="Corpsdetexte"/>
                        <w:spacing w:after="0" w:line="240" w:lineRule="auto"/>
                        <w:jc w:val="both"/>
                        <w:rPr>
                          <w:color w:val="3E8853" w:themeColor="accent5"/>
                          <w:sz w:val="18"/>
                          <w:szCs w:val="18"/>
                          <w:lang w:val="fr-FR"/>
                        </w:rPr>
                      </w:pPr>
                      <w:hyperlink r:id="rId39" w:history="1">
                        <w:r w:rsidR="0051339A" w:rsidRPr="00B94467">
                          <w:rPr>
                            <w:rStyle w:val="Lienhypertexte"/>
                            <w:color w:val="3E8853" w:themeColor="accent5"/>
                            <w:sz w:val="18"/>
                            <w:szCs w:val="18"/>
                            <w:lang w:val="fr-FR"/>
                          </w:rPr>
                          <w:t>http://www.aphrso.org/notre-rapport-annuel</w:t>
                        </w:r>
                      </w:hyperlink>
                    </w:p>
                    <w:p w14:paraId="268AB9E2" w14:textId="77777777" w:rsidR="00085C4B" w:rsidRDefault="00671560" w:rsidP="00C9629C">
                      <w:pPr>
                        <w:pStyle w:val="Corpsdetexte"/>
                        <w:spacing w:line="240" w:lineRule="auto"/>
                        <w:jc w:val="both"/>
                        <w:rPr>
                          <w:rFonts w:cs="Times New Roman"/>
                          <w:lang w:val="fr-FR" w:bidi="en-US"/>
                        </w:rPr>
                      </w:pPr>
                      <w:r>
                        <w:rPr>
                          <w:lang w:val="fr-FR"/>
                        </w:rPr>
                        <w:t>Les membres ont également r</w:t>
                      </w:r>
                      <w:r w:rsidR="00BE0D2F">
                        <w:rPr>
                          <w:lang w:val="fr-FR"/>
                        </w:rPr>
                        <w:t>éélus</w:t>
                      </w:r>
                      <w:r>
                        <w:rPr>
                          <w:lang w:val="fr-FR"/>
                        </w:rPr>
                        <w:t xml:space="preserve"> les administrateurs </w:t>
                      </w:r>
                      <w:r w:rsidR="00C9629C">
                        <w:rPr>
                          <w:lang w:val="fr-FR"/>
                        </w:rPr>
                        <w:t>dont les mandats venaient à échéance.</w:t>
                      </w:r>
                      <w:r w:rsidR="00BE0D2F">
                        <w:rPr>
                          <w:lang w:val="fr-FR"/>
                        </w:rPr>
                        <w:t xml:space="preserve"> </w:t>
                      </w:r>
                      <w:r w:rsidR="00005503">
                        <w:rPr>
                          <w:lang w:val="fr-FR"/>
                        </w:rPr>
                        <w:t xml:space="preserve">Pour remercier nos membres de leur présence, nous avons remis par tirage au sort </w:t>
                      </w:r>
                      <w:r w:rsidR="00005503">
                        <w:rPr>
                          <w:rFonts w:cs="Times New Roman"/>
                          <w:lang w:val="fr-FR" w:bidi="en-US"/>
                        </w:rPr>
                        <w:t xml:space="preserve">trois emballages de sel de bain, fabriqués par </w:t>
                      </w:r>
                      <w:r w:rsidR="00BD6EC7">
                        <w:rPr>
                          <w:rFonts w:cs="Times New Roman"/>
                          <w:lang w:val="fr-FR" w:bidi="en-US"/>
                        </w:rPr>
                        <w:t>les Précieux. Les Précieux, c’est une entreprise scolaire de l’école régionale Brenda-Milner</w:t>
                      </w:r>
                      <w:r w:rsidR="00005503">
                        <w:rPr>
                          <w:rFonts w:cs="Times New Roman"/>
                          <w:lang w:val="fr-FR" w:bidi="en-US"/>
                        </w:rPr>
                        <w:t xml:space="preserve"> </w:t>
                      </w:r>
                      <w:r w:rsidR="00BD6EC7">
                        <w:rPr>
                          <w:rFonts w:cs="Times New Roman"/>
                          <w:lang w:val="fr-FR" w:bidi="en-US"/>
                        </w:rPr>
                        <w:t>de Châteauguay.</w:t>
                      </w:r>
                    </w:p>
                    <w:p w14:paraId="2DCE3956" w14:textId="3B647625" w:rsidR="00B53D42" w:rsidRDefault="00BD6EC7" w:rsidP="00C9629C">
                      <w:pPr>
                        <w:pStyle w:val="Corpsdetexte"/>
                        <w:spacing w:line="240" w:lineRule="auto"/>
                        <w:jc w:val="both"/>
                        <w:rPr>
                          <w:rFonts w:cs="Times New Roman"/>
                          <w:lang w:val="fr-FR" w:bidi="en-US"/>
                        </w:rPr>
                      </w:pPr>
                      <w:r>
                        <w:rPr>
                          <w:rFonts w:cs="Times New Roman"/>
                          <w:lang w:val="fr-FR" w:bidi="en-US"/>
                        </w:rPr>
                        <w:t xml:space="preserve">Tout au long de l’année, </w:t>
                      </w:r>
                      <w:r w:rsidR="00B53D42">
                        <w:rPr>
                          <w:rFonts w:cs="Times New Roman"/>
                          <w:lang w:val="fr-FR" w:bidi="en-US"/>
                        </w:rPr>
                        <w:t xml:space="preserve">ce sont </w:t>
                      </w:r>
                      <w:r>
                        <w:rPr>
                          <w:rFonts w:cs="Times New Roman"/>
                          <w:lang w:val="fr-FR" w:bidi="en-US"/>
                        </w:rPr>
                        <w:t xml:space="preserve">six adolescents ayant un TSA </w:t>
                      </w:r>
                      <w:r w:rsidR="00B53D42">
                        <w:rPr>
                          <w:rFonts w:cs="Times New Roman"/>
                          <w:lang w:val="fr-FR" w:bidi="en-US"/>
                        </w:rPr>
                        <w:t>ou une déficience intellectuelle sévère à moyenne qui fabriquent et vendent leurs produits de bain.</w:t>
                      </w:r>
                      <w:r w:rsidR="00085C4B">
                        <w:rPr>
                          <w:rFonts w:cs="Times New Roman"/>
                          <w:lang w:val="fr-FR" w:bidi="en-US"/>
                        </w:rPr>
                        <w:t xml:space="preserve"> </w:t>
                      </w:r>
                      <w:r w:rsidR="00B53D42">
                        <w:rPr>
                          <w:rFonts w:cs="Times New Roman"/>
                          <w:lang w:val="fr-FR" w:bidi="en-US"/>
                        </w:rPr>
                        <w:t xml:space="preserve">L’APHRSO est donc </w:t>
                      </w:r>
                      <w:r w:rsidR="007F6648">
                        <w:rPr>
                          <w:rFonts w:cs="Times New Roman"/>
                          <w:lang w:val="fr-FR" w:bidi="en-US"/>
                        </w:rPr>
                        <w:t xml:space="preserve">très </w:t>
                      </w:r>
                      <w:r w:rsidR="00B53D42">
                        <w:rPr>
                          <w:rFonts w:cs="Times New Roman"/>
                          <w:lang w:val="fr-FR" w:bidi="en-US"/>
                        </w:rPr>
                        <w:t xml:space="preserve">heureuse d’avoir pu les encourager, d’autant plus que pour chaque produit vendu, 1$ était remis au Centre multifonctionnel Horizon.  </w:t>
                      </w:r>
                    </w:p>
                  </w:txbxContent>
                </v:textbox>
                <w10:wrap anchorx="page" anchory="page"/>
              </v:shape>
            </w:pict>
          </mc:Fallback>
        </mc:AlternateContent>
      </w:r>
      <w:r w:rsidR="00B94467">
        <w:rPr>
          <w:noProof/>
          <w:lang w:eastAsia="fr-CA" w:bidi="ar-SA"/>
        </w:rPr>
        <mc:AlternateContent>
          <mc:Choice Requires="wps">
            <w:drawing>
              <wp:anchor distT="0" distB="0" distL="114300" distR="114300" simplePos="0" relativeHeight="251672576" behindDoc="0" locked="0" layoutInCell="1" allowOverlap="1" wp14:anchorId="73C94274" wp14:editId="4BFF349F">
                <wp:simplePos x="0" y="0"/>
                <wp:positionH relativeFrom="margin">
                  <wp:posOffset>5158986</wp:posOffset>
                </wp:positionH>
                <wp:positionV relativeFrom="page">
                  <wp:posOffset>1168071</wp:posOffset>
                </wp:positionV>
                <wp:extent cx="1416756" cy="2159983"/>
                <wp:effectExtent l="0" t="0" r="12065" b="12065"/>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756" cy="2159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7" type="#_x0000_t202" style="position:absolute;margin-left:406.2pt;margin-top:91.95pt;width:111.55pt;height:170.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" filled="f" stroked="f">
                <v:textbox inset="0,0,0,0">
                  <w:txbxContent/>
                </v:textbox>
                <w10:wrap anchorx="margin" anchory="page"/>
              </v:shape>
            </w:pict>
          </mc:Fallback>
        </mc:AlternateContent>
      </w:r>
    </w:p>
    <w:p w14:paraId="7E27CE67" w14:textId="374FEA88" w:rsidR="001E75CA" w:rsidRDefault="001E75CA"/>
    <w:p w14:paraId="58264492" w14:textId="151E50FD" w:rsidR="001E75CA" w:rsidRDefault="001E75CA"/>
    <w:p w14:paraId="4F217852" w14:textId="22B05F01" w:rsidR="001E75CA" w:rsidRDefault="001E75CA"/>
    <w:p w14:paraId="5211AF1D" w14:textId="4A128C8F" w:rsidR="001E75CA" w:rsidRDefault="001E75CA"/>
    <w:p w14:paraId="0B77D6C3" w14:textId="3A0928E4" w:rsidR="001E75CA" w:rsidRDefault="001E75CA"/>
    <w:p w14:paraId="0F76A78C" w14:textId="3885C422" w:rsidR="001E75CA" w:rsidRDefault="001E75CA"/>
    <w:p w14:paraId="56065BE2" w14:textId="3DBFB820" w:rsidR="001E75CA" w:rsidRDefault="001E75CA"/>
    <w:p w14:paraId="4CFFC584" w14:textId="44A7341F" w:rsidR="001E75CA" w:rsidRDefault="0051339A">
      <w:r>
        <w:rPr>
          <w:noProof/>
        </w:rPr>
        <w:drawing>
          <wp:anchor distT="0" distB="0" distL="114300" distR="114300" simplePos="0" relativeHeight="251885568" behindDoc="1" locked="0" layoutInCell="1" allowOverlap="1" wp14:anchorId="49F6B44C" wp14:editId="64DC5864">
            <wp:simplePos x="0" y="0"/>
            <wp:positionH relativeFrom="margin">
              <wp:posOffset>-87489</wp:posOffset>
            </wp:positionH>
            <wp:positionV relativeFrom="paragraph">
              <wp:posOffset>141322</wp:posOffset>
            </wp:positionV>
            <wp:extent cx="1859280" cy="973455"/>
            <wp:effectExtent l="0" t="0" r="7620" b="0"/>
            <wp:wrapTight wrapText="bothSides">
              <wp:wrapPolygon edited="0">
                <wp:start x="7525" y="0"/>
                <wp:lineTo x="5754" y="845"/>
                <wp:lineTo x="443" y="5918"/>
                <wp:lineTo x="0" y="9299"/>
                <wp:lineTo x="0" y="11836"/>
                <wp:lineTo x="443" y="15217"/>
                <wp:lineTo x="5975" y="20712"/>
                <wp:lineTo x="9295" y="21135"/>
                <wp:lineTo x="12172" y="21135"/>
                <wp:lineTo x="15492" y="20712"/>
                <wp:lineTo x="21025" y="15217"/>
                <wp:lineTo x="21467" y="11836"/>
                <wp:lineTo x="21467" y="9299"/>
                <wp:lineTo x="21025" y="5918"/>
                <wp:lineTo x="15713" y="845"/>
                <wp:lineTo x="13943" y="0"/>
                <wp:lineTo x="7525" y="0"/>
              </wp:wrapPolygon>
            </wp:wrapTight>
            <wp:docPr id="144518939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89396" name="Imag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9280" cy="9734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493FAF" w14:textId="3DB1BE0A" w:rsidR="001E75CA" w:rsidRDefault="001E75CA"/>
    <w:p w14:paraId="141CD12D" w14:textId="0C5E0513"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41C9A388" wp14:editId="537260CE">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8"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in1AEAAJYDAAAOAAAAZHJzL2Uyb0RvYy54bWysU9uO0zAQfUfiHyy/07TVgi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AzMOin&#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9"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OYnF1n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4CB8E8C8" w:rsidR="001E75CA" w:rsidRDefault="001E75CA"/>
    <w:p w14:paraId="56E0B471" w14:textId="0F0238CD" w:rsidR="001E75CA" w:rsidRDefault="001E75CA"/>
    <w:p w14:paraId="057726E6" w14:textId="6349D3AF" w:rsidR="001E75CA" w:rsidRDefault="00C9629C">
      <w:r>
        <w:rPr>
          <w:noProof/>
          <w:lang w:eastAsia="fr-CA" w:bidi="ar-SA"/>
        </w:rPr>
        <mc:AlternateContent>
          <mc:Choice Requires="wps">
            <w:drawing>
              <wp:anchor distT="0" distB="0" distL="114300" distR="114300" simplePos="0" relativeHeight="251633664" behindDoc="0" locked="0" layoutInCell="1" allowOverlap="1" wp14:anchorId="17A35F7C" wp14:editId="351AA031">
                <wp:simplePos x="0" y="0"/>
                <wp:positionH relativeFrom="margin">
                  <wp:posOffset>1970323</wp:posOffset>
                </wp:positionH>
                <wp:positionV relativeFrom="page">
                  <wp:posOffset>3527978</wp:posOffset>
                </wp:positionV>
                <wp:extent cx="4800600" cy="231423"/>
                <wp:effectExtent l="0" t="0" r="0" b="1651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3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28941F8A" w:rsidR="001E75CA" w:rsidRPr="00712B69" w:rsidRDefault="009E1A47">
                            <w:pPr>
                              <w:pStyle w:val="Titre2"/>
                              <w:rPr>
                                <w:b/>
                                <w:bCs/>
                                <w:color w:val="335B74" w:themeColor="text2"/>
                              </w:rPr>
                            </w:pPr>
                            <w:r w:rsidRPr="00712B69">
                              <w:rPr>
                                <w:rFonts w:ascii="Bookman Old Style" w:hAnsi="Bookman Old Style"/>
                                <w:b/>
                                <w:bCs/>
                                <w:color w:val="335B74" w:themeColor="text2"/>
                              </w:rPr>
                              <w:t>Nos nouveaux statuts de membres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0" type="#_x0000_t202" style="position:absolute;margin-left:155.15pt;margin-top:277.8pt;width:378pt;height:18.2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Bj2gEAAJkDAAAOAAAAZHJzL2Uyb0RvYy54bWysU9tu2zAMfR+wfxD0vthJi60w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" filled="f" stroked="f">
                <v:textbox inset="0,0,0,0">
                  <w:txbxContent>
                    <w:p w14:paraId="59AED36B" w14:textId="28941F8A" w:rsidR="001E75CA" w:rsidRPr="00712B69" w:rsidRDefault="009E1A47">
                      <w:pPr>
                        <w:pStyle w:val="Titre2"/>
                        <w:rPr>
                          <w:b/>
                          <w:bCs/>
                          <w:color w:val="335B74" w:themeColor="text2"/>
                        </w:rPr>
                      </w:pPr>
                      <w:r w:rsidRPr="00712B69">
                        <w:rPr>
                          <w:rFonts w:ascii="Bookman Old Style" w:hAnsi="Bookman Old Style"/>
                          <w:b/>
                          <w:bCs/>
                          <w:color w:val="335B74" w:themeColor="text2"/>
                        </w:rPr>
                        <w:t>Nos nouveaux statuts de membres</w:t>
                      </w:r>
                    </w:p>
                  </w:txbxContent>
                </v:textbox>
                <w10:wrap anchorx="margin" anchory="page"/>
              </v:shape>
            </w:pict>
          </mc:Fallback>
        </mc:AlternateContent>
      </w:r>
    </w:p>
    <w:p w14:paraId="471C02D9" w14:textId="0C7558D9" w:rsidR="001E75CA" w:rsidRDefault="001E75CA"/>
    <w:p w14:paraId="18A608A4" w14:textId="7C63FBA2" w:rsidR="001E75CA" w:rsidRDefault="00C9629C">
      <w:r>
        <w:rPr>
          <w:noProof/>
          <w:lang w:eastAsia="fr-CA" w:bidi="ar-SA"/>
        </w:rPr>
        <mc:AlternateContent>
          <mc:Choice Requires="wps">
            <w:drawing>
              <wp:anchor distT="0" distB="0" distL="114300" distR="114300" simplePos="0" relativeHeight="251676672" behindDoc="0" locked="0" layoutInCell="1" allowOverlap="1" wp14:anchorId="783696F7" wp14:editId="40714325">
                <wp:simplePos x="0" y="0"/>
                <wp:positionH relativeFrom="page">
                  <wp:posOffset>5616222</wp:posOffset>
                </wp:positionH>
                <wp:positionV relativeFrom="page">
                  <wp:posOffset>3815644</wp:posOffset>
                </wp:positionV>
                <wp:extent cx="1478280" cy="4154312"/>
                <wp:effectExtent l="0" t="0" r="7620" b="1778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154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1" type="#_x0000_t202" style="position:absolute;margin-left:442.2pt;margin-top:300.45pt;width:116.4pt;height:327.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5648" behindDoc="0" locked="0" layoutInCell="1" allowOverlap="1" wp14:anchorId="159D9604" wp14:editId="058A5323">
                <wp:simplePos x="0" y="0"/>
                <wp:positionH relativeFrom="page">
                  <wp:posOffset>4049959</wp:posOffset>
                </wp:positionH>
                <wp:positionV relativeFrom="page">
                  <wp:posOffset>3826651</wp:posOffset>
                </wp:positionV>
                <wp:extent cx="1498600" cy="3591098"/>
                <wp:effectExtent l="0" t="0" r="6350" b="9525"/>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9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2" type="#_x0000_t202" style="position:absolute;margin-left:318.9pt;margin-top:301.3pt;width:118pt;height:28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" filled="f" stroked="f">
                <v:textbox style="mso-next-textbox:#Text Box 165"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0592" behindDoc="0" locked="0" layoutInCell="1" allowOverlap="1" wp14:anchorId="25B13C83" wp14:editId="4511B5A0">
                <wp:simplePos x="0" y="0"/>
                <wp:positionH relativeFrom="page">
                  <wp:posOffset>2427041</wp:posOffset>
                </wp:positionH>
                <wp:positionV relativeFrom="page">
                  <wp:posOffset>3804215</wp:posOffset>
                </wp:positionV>
                <wp:extent cx="1520825" cy="3956756"/>
                <wp:effectExtent l="0" t="0" r="3175" b="5715"/>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3956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056095CA" w14:textId="70BDE5F3" w:rsidR="001E75CA" w:rsidRDefault="00B53D42" w:rsidP="00B53D42">
                            <w:pPr>
                              <w:pStyle w:val="Corpsdetexte"/>
                              <w:jc w:val="both"/>
                              <w:rPr>
                                <w:rFonts w:cs="Times New Roman"/>
                                <w:lang w:val="fr-FR" w:bidi="en-US"/>
                              </w:rPr>
                            </w:pPr>
                            <w:r>
                              <w:rPr>
                                <w:rFonts w:cs="Times New Roman"/>
                                <w:lang w:val="fr-FR" w:bidi="en-US"/>
                              </w:rPr>
                              <w:t xml:space="preserve">Lors de cette assemblée, les membres ont également entériné la décision du conseil d’administration portant sur la révision </w:t>
                            </w:r>
                            <w:r w:rsidR="006A41E8">
                              <w:rPr>
                                <w:rFonts w:cs="Times New Roman"/>
                                <w:lang w:val="fr-FR" w:bidi="en-US"/>
                              </w:rPr>
                              <w:t xml:space="preserve">de </w:t>
                            </w:r>
                            <w:r>
                              <w:rPr>
                                <w:rFonts w:cs="Times New Roman"/>
                                <w:lang w:val="fr-FR" w:bidi="en-US"/>
                              </w:rPr>
                              <w:t>nos statuts de membres.</w:t>
                            </w:r>
                          </w:p>
                          <w:p w14:paraId="4550F1AD" w14:textId="07E0E4A8" w:rsidR="00B53D42" w:rsidRDefault="007F6648" w:rsidP="00B53D42">
                            <w:pPr>
                              <w:pStyle w:val="Corpsdetexte"/>
                              <w:jc w:val="both"/>
                              <w:rPr>
                                <w:rFonts w:cs="Times New Roman"/>
                                <w:lang w:val="fr-FR" w:bidi="en-US"/>
                              </w:rPr>
                            </w:pPr>
                            <w:r>
                              <w:rPr>
                                <w:rFonts w:cs="Times New Roman"/>
                                <w:lang w:val="fr-FR" w:bidi="en-US"/>
                              </w:rPr>
                              <w:t>Dans le but d’actualiser nos statuts et de permettre une plus grande adhésion à la mission et aux objectifs qui sous-tendent nos actions, nous avons revu nos catégories de membres pour qu’</w:t>
                            </w:r>
                            <w:r w:rsidR="000F4A78">
                              <w:rPr>
                                <w:rFonts w:cs="Times New Roman"/>
                                <w:lang w:val="fr-FR" w:bidi="en-US"/>
                              </w:rPr>
                              <w:t>elles</w:t>
                            </w:r>
                            <w:r>
                              <w:rPr>
                                <w:rFonts w:cs="Times New Roman"/>
                                <w:lang w:val="fr-FR" w:bidi="en-US"/>
                              </w:rPr>
                              <w:t xml:space="preserve"> soient le reflet de ce que </w:t>
                            </w:r>
                            <w:r w:rsidR="006A41E8">
                              <w:rPr>
                                <w:rFonts w:cs="Times New Roman"/>
                                <w:lang w:val="fr-FR" w:bidi="en-US"/>
                              </w:rPr>
                              <w:t>nous souhaitons comme organisme.</w:t>
                            </w:r>
                          </w:p>
                          <w:p w14:paraId="1AAD22DC" w14:textId="77777777" w:rsidR="00712B69" w:rsidRDefault="006A41E8" w:rsidP="006A41E8">
                            <w:pPr>
                              <w:pStyle w:val="Corpsdetexte"/>
                              <w:jc w:val="both"/>
                              <w:rPr>
                                <w:lang w:val="fr-FR"/>
                              </w:rPr>
                            </w:pPr>
                            <w:r>
                              <w:rPr>
                                <w:lang w:val="fr-FR"/>
                              </w:rPr>
                              <w:t xml:space="preserve">Notre liste de membres </w:t>
                            </w:r>
                            <w:r w:rsidR="00712B69">
                              <w:rPr>
                                <w:lang w:val="fr-FR"/>
                              </w:rPr>
                              <w:t xml:space="preserve">actuelle </w:t>
                            </w:r>
                            <w:r>
                              <w:rPr>
                                <w:lang w:val="fr-FR"/>
                              </w:rPr>
                              <w:t xml:space="preserve">a donc été révisée en fonction de ces nouveaux statuts. </w:t>
                            </w:r>
                          </w:p>
                          <w:p w14:paraId="65AAE5F9" w14:textId="39AF71CA" w:rsidR="008818B0" w:rsidRDefault="006A41E8" w:rsidP="006A41E8">
                            <w:pPr>
                              <w:pStyle w:val="Corpsdetexte"/>
                              <w:jc w:val="both"/>
                              <w:rPr>
                                <w:lang w:val="fr-FR"/>
                              </w:rPr>
                            </w:pPr>
                            <w:r>
                              <w:rPr>
                                <w:lang w:val="fr-FR"/>
                              </w:rPr>
                              <w:t>Si vous avez des questions en lien avec ses changements, n’hésitez pas à communiquer avec nous.</w:t>
                            </w:r>
                          </w:p>
                          <w:p w14:paraId="14BCA811" w14:textId="77777777" w:rsidR="002B5EF4" w:rsidRDefault="000F4A78" w:rsidP="002B5EF4">
                            <w:pPr>
                              <w:pStyle w:val="Corpsdetexte"/>
                              <w:spacing w:after="0" w:line="240" w:lineRule="auto"/>
                              <w:rPr>
                                <w:b/>
                                <w:bCs/>
                                <w:lang w:val="fr-FR"/>
                              </w:rPr>
                            </w:pPr>
                            <w:r w:rsidRPr="000F4A78">
                              <w:rPr>
                                <w:b/>
                                <w:bCs/>
                                <w:lang w:val="fr-FR"/>
                              </w:rPr>
                              <w:t>Nos catégories</w:t>
                            </w:r>
                          </w:p>
                          <w:p w14:paraId="1C20389C" w14:textId="77777777" w:rsidR="002B5EF4" w:rsidRPr="002B5EF4" w:rsidRDefault="002B5EF4" w:rsidP="002B5EF4">
                            <w:pPr>
                              <w:pStyle w:val="Corpsdetexte"/>
                              <w:spacing w:after="0" w:line="240" w:lineRule="auto"/>
                              <w:rPr>
                                <w:b/>
                                <w:bCs/>
                                <w:sz w:val="8"/>
                                <w:szCs w:val="8"/>
                                <w:lang w:val="fr-FR"/>
                              </w:rPr>
                            </w:pPr>
                          </w:p>
                          <w:p w14:paraId="389F1D48" w14:textId="24884DDF" w:rsidR="006A41E8" w:rsidRPr="002B5EF4" w:rsidRDefault="006A41E8" w:rsidP="002B5EF4">
                            <w:pPr>
                              <w:pStyle w:val="Corpsdetexte"/>
                              <w:spacing w:after="0" w:line="240" w:lineRule="auto"/>
                              <w:rPr>
                                <w:b/>
                                <w:bCs/>
                                <w:lang w:val="fr-FR"/>
                              </w:rPr>
                            </w:pPr>
                            <w:r w:rsidRPr="006A41E8">
                              <w:rPr>
                                <w:color w:val="3E8853" w:themeColor="accent5"/>
                                <w:lang w:val="fr-FR"/>
                              </w:rPr>
                              <w:t>Membres actifs</w:t>
                            </w:r>
                          </w:p>
                          <w:p w14:paraId="4D4F137E" w14:textId="49DA8404" w:rsidR="006A41E8" w:rsidRDefault="006A41E8" w:rsidP="00712B69">
                            <w:pPr>
                              <w:pStyle w:val="Corpsdetexte"/>
                              <w:spacing w:after="0" w:line="240" w:lineRule="auto"/>
                              <w:jc w:val="both"/>
                              <w:rPr>
                                <w:rFonts w:cs="Times New Roman"/>
                                <w:lang w:bidi="en-US"/>
                              </w:rPr>
                            </w:pPr>
                            <w:r w:rsidRPr="006A41E8">
                              <w:rPr>
                                <w:rFonts w:cs="Times New Roman"/>
                                <w:lang w:bidi="en-US"/>
                              </w:rPr>
                              <w:t>Toute personne ayant des limitations fonctionnelles ou son représentant, qui adhère à la mission et soutient les activités de la corporation et résidant sur le territoire de la MRC de Roussillon</w:t>
                            </w:r>
                            <w:r>
                              <w:rPr>
                                <w:rFonts w:cs="Times New Roman"/>
                                <w:lang w:bidi="en-US"/>
                              </w:rPr>
                              <w:t>.</w:t>
                            </w:r>
                          </w:p>
                          <w:p w14:paraId="509DA6E5" w14:textId="77777777" w:rsidR="006A41E8" w:rsidRDefault="006A41E8" w:rsidP="00712B69">
                            <w:pPr>
                              <w:pStyle w:val="Corpsdetexte"/>
                              <w:spacing w:after="0" w:line="240" w:lineRule="auto"/>
                              <w:rPr>
                                <w:rFonts w:cs="Times New Roman"/>
                                <w:lang w:bidi="en-US"/>
                              </w:rPr>
                            </w:pPr>
                          </w:p>
                          <w:p w14:paraId="14553B77" w14:textId="77777777" w:rsidR="006A41E8" w:rsidRPr="006A41E8" w:rsidRDefault="006A41E8" w:rsidP="00712B69">
                            <w:pPr>
                              <w:pStyle w:val="Corpsdetexte"/>
                              <w:spacing w:after="0" w:line="240" w:lineRule="auto"/>
                              <w:rPr>
                                <w:rFonts w:cs="Times New Roman"/>
                                <w:color w:val="3E8853" w:themeColor="accent5"/>
                                <w:lang w:bidi="en-US"/>
                              </w:rPr>
                            </w:pPr>
                            <w:r w:rsidRPr="006A41E8">
                              <w:rPr>
                                <w:rFonts w:cs="Times New Roman"/>
                                <w:color w:val="3E8853" w:themeColor="accent5"/>
                                <w:lang w:bidi="en-US"/>
                              </w:rPr>
                              <w:t>Membres hors territoire</w:t>
                            </w:r>
                          </w:p>
                          <w:p w14:paraId="24D711A2" w14:textId="31F3EC78" w:rsidR="006A41E8" w:rsidRDefault="006A41E8" w:rsidP="00712B69">
                            <w:pPr>
                              <w:pStyle w:val="Corpsdetexte"/>
                              <w:spacing w:after="0" w:line="240" w:lineRule="auto"/>
                              <w:jc w:val="both"/>
                              <w:rPr>
                                <w:rFonts w:cs="Times New Roman"/>
                                <w:lang w:bidi="en-US"/>
                              </w:rPr>
                            </w:pPr>
                            <w:r w:rsidRPr="006A41E8">
                              <w:rPr>
                                <w:rFonts w:cs="Times New Roman"/>
                                <w:lang w:bidi="en-US"/>
                              </w:rPr>
                              <w:t>Toute personne physique qui adhère à la mission et soutient les activités de la corporation et résidant à l’extérieur du territoire</w:t>
                            </w:r>
                            <w:r>
                              <w:rPr>
                                <w:rFonts w:cs="Times New Roman"/>
                                <w:lang w:bidi="en-US"/>
                              </w:rPr>
                              <w:t>.</w:t>
                            </w:r>
                          </w:p>
                          <w:p w14:paraId="4532F5B4" w14:textId="77777777" w:rsidR="006A41E8" w:rsidRDefault="006A41E8" w:rsidP="00712B69">
                            <w:pPr>
                              <w:pStyle w:val="Corpsdetexte"/>
                              <w:spacing w:after="0" w:line="240" w:lineRule="auto"/>
                              <w:rPr>
                                <w:rFonts w:cs="Times New Roman"/>
                                <w:lang w:bidi="en-US"/>
                              </w:rPr>
                            </w:pPr>
                          </w:p>
                          <w:p w14:paraId="0FC8F3F3" w14:textId="77777777" w:rsidR="006A41E8" w:rsidRPr="006A41E8" w:rsidRDefault="006A41E8" w:rsidP="00712B69">
                            <w:pPr>
                              <w:pStyle w:val="Corpsdetexte"/>
                              <w:spacing w:after="0" w:line="240" w:lineRule="auto"/>
                              <w:rPr>
                                <w:rFonts w:cs="Times New Roman"/>
                                <w:color w:val="3E8853" w:themeColor="accent5"/>
                                <w:lang w:bidi="en-US"/>
                              </w:rPr>
                            </w:pPr>
                            <w:r w:rsidRPr="006A41E8">
                              <w:rPr>
                                <w:rFonts w:cs="Times New Roman"/>
                                <w:color w:val="3E8853" w:themeColor="accent5"/>
                                <w:lang w:bidi="en-US"/>
                              </w:rPr>
                              <w:t>Membres sympathisants</w:t>
                            </w:r>
                          </w:p>
                          <w:p w14:paraId="2B436461" w14:textId="710AB2C8" w:rsidR="006A41E8" w:rsidRDefault="006A41E8" w:rsidP="00712B69">
                            <w:pPr>
                              <w:pStyle w:val="Corpsdetexte"/>
                              <w:spacing w:after="0" w:line="240" w:lineRule="auto"/>
                              <w:jc w:val="both"/>
                              <w:rPr>
                                <w:rFonts w:cs="Times New Roman"/>
                                <w:lang w:bidi="en-US"/>
                              </w:rPr>
                            </w:pPr>
                            <w:r w:rsidRPr="006A41E8">
                              <w:rPr>
                                <w:rFonts w:cs="Times New Roman"/>
                                <w:lang w:bidi="en-US"/>
                              </w:rPr>
                              <w:t>Toute personne résidant sur le territoire, qui adhère à la mission et soutient les activités de la corporation</w:t>
                            </w:r>
                            <w:r>
                              <w:rPr>
                                <w:rFonts w:cs="Times New Roman"/>
                                <w:lang w:bidi="en-US"/>
                              </w:rPr>
                              <w:t>.</w:t>
                            </w:r>
                          </w:p>
                          <w:p w14:paraId="79341AB0" w14:textId="77777777" w:rsidR="002B5EF4" w:rsidRPr="006A41E8" w:rsidRDefault="002B5EF4" w:rsidP="00712B69">
                            <w:pPr>
                              <w:pStyle w:val="Corpsdetexte"/>
                              <w:spacing w:after="0" w:line="240" w:lineRule="auto"/>
                              <w:jc w:val="both"/>
                              <w:rPr>
                                <w:rFonts w:cs="Times New Roman"/>
                                <w:lang w:bidi="en-US"/>
                              </w:rPr>
                            </w:pPr>
                          </w:p>
                          <w:p w14:paraId="6693DCC9" w14:textId="1FBA790C" w:rsidR="006A41E8" w:rsidRPr="006A41E8" w:rsidRDefault="006A41E8" w:rsidP="00712B69">
                            <w:pPr>
                              <w:pStyle w:val="Corpsdetexte"/>
                              <w:spacing w:after="0" w:line="240" w:lineRule="auto"/>
                              <w:rPr>
                                <w:rFonts w:cs="Times New Roman"/>
                                <w:color w:val="3E8853" w:themeColor="accent5"/>
                                <w:lang w:bidi="en-US"/>
                              </w:rPr>
                            </w:pPr>
                            <w:r w:rsidRPr="006A41E8">
                              <w:rPr>
                                <w:rFonts w:cs="Times New Roman"/>
                                <w:color w:val="3E8853" w:themeColor="accent5"/>
                                <w:lang w:bidi="en-US"/>
                              </w:rPr>
                              <w:t>Membres honoraires</w:t>
                            </w:r>
                          </w:p>
                          <w:p w14:paraId="5189FAF6" w14:textId="1C8BEA51" w:rsidR="006A41E8" w:rsidRPr="006A41E8" w:rsidRDefault="006A41E8" w:rsidP="00712B69">
                            <w:pPr>
                              <w:pStyle w:val="Corpsdetexte"/>
                              <w:spacing w:after="0" w:line="240" w:lineRule="auto"/>
                              <w:jc w:val="both"/>
                              <w:rPr>
                                <w:rFonts w:cs="Times New Roman"/>
                                <w:lang w:bidi="en-US"/>
                              </w:rPr>
                            </w:pPr>
                            <w:r w:rsidRPr="006A41E8">
                              <w:rPr>
                                <w:rFonts w:cs="Times New Roman"/>
                                <w:lang w:bidi="en-US"/>
                              </w:rPr>
                              <w:t>Le conseil d’administration peut en tout temps nommer membre honoraire de la corporation, toute personne qui aura rendu service à celle-ci par son travail ou par ses dons ou qui aura manifesté son appui pour les buts poursuivis.</w:t>
                            </w:r>
                          </w:p>
                          <w:p w14:paraId="13B14027" w14:textId="77777777" w:rsidR="00712B69" w:rsidRPr="00712B69" w:rsidRDefault="00712B69" w:rsidP="00712B69">
                            <w:pPr>
                              <w:pStyle w:val="Corpsdetexte"/>
                              <w:spacing w:before="240" w:after="0" w:line="240" w:lineRule="auto"/>
                              <w:rPr>
                                <w:rFonts w:cs="Times New Roman"/>
                                <w:color w:val="3E8853" w:themeColor="accent5"/>
                                <w:lang w:bidi="en-US"/>
                              </w:rPr>
                            </w:pPr>
                            <w:r w:rsidRPr="00712B69">
                              <w:rPr>
                                <w:rFonts w:cs="Times New Roman"/>
                                <w:color w:val="3E8853" w:themeColor="accent5"/>
                                <w:lang w:bidi="en-US"/>
                              </w:rPr>
                              <w:t>Membres cooptés</w:t>
                            </w:r>
                          </w:p>
                          <w:p w14:paraId="11F6E679" w14:textId="77777777" w:rsidR="00712B69" w:rsidRPr="00712B69" w:rsidRDefault="00712B69" w:rsidP="00712B69">
                            <w:pPr>
                              <w:pStyle w:val="Corpsdetexte"/>
                              <w:spacing w:after="0" w:line="240" w:lineRule="auto"/>
                              <w:jc w:val="both"/>
                              <w:rPr>
                                <w:rFonts w:cs="Times New Roman"/>
                                <w:lang w:bidi="en-US"/>
                              </w:rPr>
                            </w:pPr>
                            <w:r w:rsidRPr="00712B69">
                              <w:rPr>
                                <w:rFonts w:cs="Times New Roman"/>
                                <w:lang w:bidi="en-US"/>
                              </w:rPr>
                              <w:t>Toute personne que le conseil d’administration veut s’adjoindre en raison de son profil de compétences particulier. </w:t>
                            </w:r>
                          </w:p>
                          <w:p w14:paraId="517386E1" w14:textId="43D9AAD0" w:rsidR="00712B69" w:rsidRPr="00712B69" w:rsidRDefault="00712B69" w:rsidP="00712B69">
                            <w:pPr>
                              <w:pStyle w:val="Corpsdetexte"/>
                              <w:spacing w:before="240" w:after="0" w:line="240" w:lineRule="auto"/>
                              <w:rPr>
                                <w:rFonts w:cs="Times New Roman"/>
                                <w:color w:val="3E8853" w:themeColor="accent5"/>
                                <w:lang w:bidi="en-US"/>
                              </w:rPr>
                            </w:pPr>
                            <w:r w:rsidRPr="00712B69">
                              <w:rPr>
                                <w:rFonts w:cs="Times New Roman"/>
                                <w:color w:val="3E8853" w:themeColor="accent5"/>
                                <w:lang w:bidi="en-US"/>
                              </w:rPr>
                              <w:t>Membres partenaires</w:t>
                            </w:r>
                          </w:p>
                          <w:p w14:paraId="580A34B6" w14:textId="5F8C76E9" w:rsidR="00712B69" w:rsidRPr="00712B69" w:rsidRDefault="00712B69" w:rsidP="00712B69">
                            <w:pPr>
                              <w:pStyle w:val="Corpsdetexte"/>
                              <w:spacing w:after="0" w:line="240" w:lineRule="auto"/>
                              <w:jc w:val="both"/>
                              <w:rPr>
                                <w:rFonts w:cs="Times New Roman"/>
                                <w:lang w:bidi="en-US"/>
                              </w:rPr>
                            </w:pPr>
                            <w:r w:rsidRPr="00712B69">
                              <w:rPr>
                                <w:rFonts w:cs="Times New Roman"/>
                                <w:lang w:bidi="en-US"/>
                              </w:rPr>
                              <w:t>Tout organisme communautaire, public ou parapublic dont les activités se déroulent sur le territoire de la MRC de Roussillon et qui appuie la mission et les objectifs de l’organisme</w:t>
                            </w:r>
                            <w:r>
                              <w:rPr>
                                <w:rFonts w:cs="Times New Roman"/>
                                <w:lang w:bidi="en-US"/>
                              </w:rPr>
                              <w:t>.</w:t>
                            </w:r>
                          </w:p>
                          <w:p w14:paraId="0B01B382" w14:textId="77777777" w:rsidR="00712B69" w:rsidRPr="006A41E8" w:rsidRDefault="00712B69" w:rsidP="00712B69">
                            <w:pPr>
                              <w:pStyle w:val="Corpsdetexte"/>
                              <w:spacing w:line="240" w:lineRule="auto"/>
                              <w:rPr>
                                <w:rFonts w:cs="Times New Roman"/>
                                <w:lang w:bidi="en-US"/>
                              </w:rPr>
                            </w:pPr>
                          </w:p>
                          <w:p w14:paraId="3D3475D6" w14:textId="77777777" w:rsidR="006A41E8" w:rsidRPr="006A41E8" w:rsidRDefault="006A41E8" w:rsidP="00712B69">
                            <w:pPr>
                              <w:pStyle w:val="Corpsdetexte"/>
                              <w:spacing w:line="240" w:lineRule="auto"/>
                              <w:rPr>
                                <w:rFonts w:cs="Times New Roman"/>
                                <w:lang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3" type="#_x0000_t202" style="position:absolute;margin-left:191.1pt;margin-top:299.55pt;width:119.75pt;height:311.5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" filled="f" stroked="f">
                <v:textbox style="mso-next-textbox:#Text Box 164" inset="0,0,0,0">
                  <w:txbxContent>
                    <w:p w14:paraId="056095CA" w14:textId="70BDE5F3" w:rsidR="001E75CA" w:rsidRDefault="00B53D42" w:rsidP="00B53D42">
                      <w:pPr>
                        <w:pStyle w:val="Corpsdetexte"/>
                        <w:jc w:val="both"/>
                        <w:rPr>
                          <w:rFonts w:cs="Times New Roman"/>
                          <w:lang w:val="fr-FR" w:bidi="en-US"/>
                        </w:rPr>
                      </w:pPr>
                      <w:r>
                        <w:rPr>
                          <w:rFonts w:cs="Times New Roman"/>
                          <w:lang w:val="fr-FR" w:bidi="en-US"/>
                        </w:rPr>
                        <w:t xml:space="preserve">Lors de cette assemblée, les membres ont également entériné la décision du conseil d’administration portant sur la révision </w:t>
                      </w:r>
                      <w:r w:rsidR="006A41E8">
                        <w:rPr>
                          <w:rFonts w:cs="Times New Roman"/>
                          <w:lang w:val="fr-FR" w:bidi="en-US"/>
                        </w:rPr>
                        <w:t xml:space="preserve">de </w:t>
                      </w:r>
                      <w:r>
                        <w:rPr>
                          <w:rFonts w:cs="Times New Roman"/>
                          <w:lang w:val="fr-FR" w:bidi="en-US"/>
                        </w:rPr>
                        <w:t>nos statuts de membres.</w:t>
                      </w:r>
                    </w:p>
                    <w:p w14:paraId="4550F1AD" w14:textId="07E0E4A8" w:rsidR="00B53D42" w:rsidRDefault="007F6648" w:rsidP="00B53D42">
                      <w:pPr>
                        <w:pStyle w:val="Corpsdetexte"/>
                        <w:jc w:val="both"/>
                        <w:rPr>
                          <w:rFonts w:cs="Times New Roman"/>
                          <w:lang w:val="fr-FR" w:bidi="en-US"/>
                        </w:rPr>
                      </w:pPr>
                      <w:r>
                        <w:rPr>
                          <w:rFonts w:cs="Times New Roman"/>
                          <w:lang w:val="fr-FR" w:bidi="en-US"/>
                        </w:rPr>
                        <w:t>Dans le but d’actualiser nos statuts et de permettre une plus grande adhésion à la mission et aux objectifs qui sous-tendent nos actions, nous avons revu nos catégories de membres pour qu’</w:t>
                      </w:r>
                      <w:r w:rsidR="000F4A78">
                        <w:rPr>
                          <w:rFonts w:cs="Times New Roman"/>
                          <w:lang w:val="fr-FR" w:bidi="en-US"/>
                        </w:rPr>
                        <w:t>elles</w:t>
                      </w:r>
                      <w:r>
                        <w:rPr>
                          <w:rFonts w:cs="Times New Roman"/>
                          <w:lang w:val="fr-FR" w:bidi="en-US"/>
                        </w:rPr>
                        <w:t xml:space="preserve"> soient le reflet de ce que </w:t>
                      </w:r>
                      <w:r w:rsidR="006A41E8">
                        <w:rPr>
                          <w:rFonts w:cs="Times New Roman"/>
                          <w:lang w:val="fr-FR" w:bidi="en-US"/>
                        </w:rPr>
                        <w:t>nous souhaitons comme organisme.</w:t>
                      </w:r>
                    </w:p>
                    <w:p w14:paraId="1AAD22DC" w14:textId="77777777" w:rsidR="00712B69" w:rsidRDefault="006A41E8" w:rsidP="006A41E8">
                      <w:pPr>
                        <w:pStyle w:val="Corpsdetexte"/>
                        <w:jc w:val="both"/>
                        <w:rPr>
                          <w:lang w:val="fr-FR"/>
                        </w:rPr>
                      </w:pPr>
                      <w:r>
                        <w:rPr>
                          <w:lang w:val="fr-FR"/>
                        </w:rPr>
                        <w:t xml:space="preserve">Notre liste de membres </w:t>
                      </w:r>
                      <w:r w:rsidR="00712B69">
                        <w:rPr>
                          <w:lang w:val="fr-FR"/>
                        </w:rPr>
                        <w:t xml:space="preserve">actuelle </w:t>
                      </w:r>
                      <w:r>
                        <w:rPr>
                          <w:lang w:val="fr-FR"/>
                        </w:rPr>
                        <w:t xml:space="preserve">a donc été révisée en fonction de ces nouveaux statuts. </w:t>
                      </w:r>
                    </w:p>
                    <w:p w14:paraId="65AAE5F9" w14:textId="39AF71CA" w:rsidR="008818B0" w:rsidRDefault="006A41E8" w:rsidP="006A41E8">
                      <w:pPr>
                        <w:pStyle w:val="Corpsdetexte"/>
                        <w:jc w:val="both"/>
                        <w:rPr>
                          <w:lang w:val="fr-FR"/>
                        </w:rPr>
                      </w:pPr>
                      <w:r>
                        <w:rPr>
                          <w:lang w:val="fr-FR"/>
                        </w:rPr>
                        <w:t>Si vous avez des questions en lien avec ses changements, n’hésitez pas à communiquer avec nous.</w:t>
                      </w:r>
                    </w:p>
                    <w:p w14:paraId="14BCA811" w14:textId="77777777" w:rsidR="002B5EF4" w:rsidRDefault="000F4A78" w:rsidP="002B5EF4">
                      <w:pPr>
                        <w:pStyle w:val="Corpsdetexte"/>
                        <w:spacing w:after="0" w:line="240" w:lineRule="auto"/>
                        <w:rPr>
                          <w:b/>
                          <w:bCs/>
                          <w:lang w:val="fr-FR"/>
                        </w:rPr>
                      </w:pPr>
                      <w:r w:rsidRPr="000F4A78">
                        <w:rPr>
                          <w:b/>
                          <w:bCs/>
                          <w:lang w:val="fr-FR"/>
                        </w:rPr>
                        <w:t>Nos catégories</w:t>
                      </w:r>
                    </w:p>
                    <w:p w14:paraId="1C20389C" w14:textId="77777777" w:rsidR="002B5EF4" w:rsidRPr="002B5EF4" w:rsidRDefault="002B5EF4" w:rsidP="002B5EF4">
                      <w:pPr>
                        <w:pStyle w:val="Corpsdetexte"/>
                        <w:spacing w:after="0" w:line="240" w:lineRule="auto"/>
                        <w:rPr>
                          <w:b/>
                          <w:bCs/>
                          <w:sz w:val="8"/>
                          <w:szCs w:val="8"/>
                          <w:lang w:val="fr-FR"/>
                        </w:rPr>
                      </w:pPr>
                    </w:p>
                    <w:p w14:paraId="389F1D48" w14:textId="24884DDF" w:rsidR="006A41E8" w:rsidRPr="002B5EF4" w:rsidRDefault="006A41E8" w:rsidP="002B5EF4">
                      <w:pPr>
                        <w:pStyle w:val="Corpsdetexte"/>
                        <w:spacing w:after="0" w:line="240" w:lineRule="auto"/>
                        <w:rPr>
                          <w:b/>
                          <w:bCs/>
                          <w:lang w:val="fr-FR"/>
                        </w:rPr>
                      </w:pPr>
                      <w:r w:rsidRPr="006A41E8">
                        <w:rPr>
                          <w:color w:val="3E8853" w:themeColor="accent5"/>
                          <w:lang w:val="fr-FR"/>
                        </w:rPr>
                        <w:t>Membres actifs</w:t>
                      </w:r>
                    </w:p>
                    <w:p w14:paraId="4D4F137E" w14:textId="49DA8404" w:rsidR="006A41E8" w:rsidRDefault="006A41E8" w:rsidP="00712B69">
                      <w:pPr>
                        <w:pStyle w:val="Corpsdetexte"/>
                        <w:spacing w:after="0" w:line="240" w:lineRule="auto"/>
                        <w:jc w:val="both"/>
                        <w:rPr>
                          <w:rFonts w:cs="Times New Roman"/>
                          <w:lang w:bidi="en-US"/>
                        </w:rPr>
                      </w:pPr>
                      <w:r w:rsidRPr="006A41E8">
                        <w:rPr>
                          <w:rFonts w:cs="Times New Roman"/>
                          <w:lang w:bidi="en-US"/>
                        </w:rPr>
                        <w:t>Toute personne ayant des limitations fonctionnelles ou son représentant, qui adhère à la mission et soutient les activités de la corporation et résidant sur le territoire de la MRC de Roussillon</w:t>
                      </w:r>
                      <w:r>
                        <w:rPr>
                          <w:rFonts w:cs="Times New Roman"/>
                          <w:lang w:bidi="en-US"/>
                        </w:rPr>
                        <w:t>.</w:t>
                      </w:r>
                    </w:p>
                    <w:p w14:paraId="509DA6E5" w14:textId="77777777" w:rsidR="006A41E8" w:rsidRDefault="006A41E8" w:rsidP="00712B69">
                      <w:pPr>
                        <w:pStyle w:val="Corpsdetexte"/>
                        <w:spacing w:after="0" w:line="240" w:lineRule="auto"/>
                        <w:rPr>
                          <w:rFonts w:cs="Times New Roman"/>
                          <w:lang w:bidi="en-US"/>
                        </w:rPr>
                      </w:pPr>
                    </w:p>
                    <w:p w14:paraId="14553B77" w14:textId="77777777" w:rsidR="006A41E8" w:rsidRPr="006A41E8" w:rsidRDefault="006A41E8" w:rsidP="00712B69">
                      <w:pPr>
                        <w:pStyle w:val="Corpsdetexte"/>
                        <w:spacing w:after="0" w:line="240" w:lineRule="auto"/>
                        <w:rPr>
                          <w:rFonts w:cs="Times New Roman"/>
                          <w:color w:val="3E8853" w:themeColor="accent5"/>
                          <w:lang w:bidi="en-US"/>
                        </w:rPr>
                      </w:pPr>
                      <w:r w:rsidRPr="006A41E8">
                        <w:rPr>
                          <w:rFonts w:cs="Times New Roman"/>
                          <w:color w:val="3E8853" w:themeColor="accent5"/>
                          <w:lang w:bidi="en-US"/>
                        </w:rPr>
                        <w:t>Membres hors territoire</w:t>
                      </w:r>
                    </w:p>
                    <w:p w14:paraId="24D711A2" w14:textId="31F3EC78" w:rsidR="006A41E8" w:rsidRDefault="006A41E8" w:rsidP="00712B69">
                      <w:pPr>
                        <w:pStyle w:val="Corpsdetexte"/>
                        <w:spacing w:after="0" w:line="240" w:lineRule="auto"/>
                        <w:jc w:val="both"/>
                        <w:rPr>
                          <w:rFonts w:cs="Times New Roman"/>
                          <w:lang w:bidi="en-US"/>
                        </w:rPr>
                      </w:pPr>
                      <w:r w:rsidRPr="006A41E8">
                        <w:rPr>
                          <w:rFonts w:cs="Times New Roman"/>
                          <w:lang w:bidi="en-US"/>
                        </w:rPr>
                        <w:t>Toute personne physique qui adhère à la mission et soutient les activités de la corporation et résidant à l’extérieur du territoire</w:t>
                      </w:r>
                      <w:r>
                        <w:rPr>
                          <w:rFonts w:cs="Times New Roman"/>
                          <w:lang w:bidi="en-US"/>
                        </w:rPr>
                        <w:t>.</w:t>
                      </w:r>
                    </w:p>
                    <w:p w14:paraId="4532F5B4" w14:textId="77777777" w:rsidR="006A41E8" w:rsidRDefault="006A41E8" w:rsidP="00712B69">
                      <w:pPr>
                        <w:pStyle w:val="Corpsdetexte"/>
                        <w:spacing w:after="0" w:line="240" w:lineRule="auto"/>
                        <w:rPr>
                          <w:rFonts w:cs="Times New Roman"/>
                          <w:lang w:bidi="en-US"/>
                        </w:rPr>
                      </w:pPr>
                    </w:p>
                    <w:p w14:paraId="0FC8F3F3" w14:textId="77777777" w:rsidR="006A41E8" w:rsidRPr="006A41E8" w:rsidRDefault="006A41E8" w:rsidP="00712B69">
                      <w:pPr>
                        <w:pStyle w:val="Corpsdetexte"/>
                        <w:spacing w:after="0" w:line="240" w:lineRule="auto"/>
                        <w:rPr>
                          <w:rFonts w:cs="Times New Roman"/>
                          <w:color w:val="3E8853" w:themeColor="accent5"/>
                          <w:lang w:bidi="en-US"/>
                        </w:rPr>
                      </w:pPr>
                      <w:r w:rsidRPr="006A41E8">
                        <w:rPr>
                          <w:rFonts w:cs="Times New Roman"/>
                          <w:color w:val="3E8853" w:themeColor="accent5"/>
                          <w:lang w:bidi="en-US"/>
                        </w:rPr>
                        <w:t>Membres sympathisants</w:t>
                      </w:r>
                    </w:p>
                    <w:p w14:paraId="2B436461" w14:textId="710AB2C8" w:rsidR="006A41E8" w:rsidRDefault="006A41E8" w:rsidP="00712B69">
                      <w:pPr>
                        <w:pStyle w:val="Corpsdetexte"/>
                        <w:spacing w:after="0" w:line="240" w:lineRule="auto"/>
                        <w:jc w:val="both"/>
                        <w:rPr>
                          <w:rFonts w:cs="Times New Roman"/>
                          <w:lang w:bidi="en-US"/>
                        </w:rPr>
                      </w:pPr>
                      <w:r w:rsidRPr="006A41E8">
                        <w:rPr>
                          <w:rFonts w:cs="Times New Roman"/>
                          <w:lang w:bidi="en-US"/>
                        </w:rPr>
                        <w:t>Toute personne résidant sur le territoire, qui adhère à la mission et soutient les activités de la corporation</w:t>
                      </w:r>
                      <w:r>
                        <w:rPr>
                          <w:rFonts w:cs="Times New Roman"/>
                          <w:lang w:bidi="en-US"/>
                        </w:rPr>
                        <w:t>.</w:t>
                      </w:r>
                    </w:p>
                    <w:p w14:paraId="79341AB0" w14:textId="77777777" w:rsidR="002B5EF4" w:rsidRPr="006A41E8" w:rsidRDefault="002B5EF4" w:rsidP="00712B69">
                      <w:pPr>
                        <w:pStyle w:val="Corpsdetexte"/>
                        <w:spacing w:after="0" w:line="240" w:lineRule="auto"/>
                        <w:jc w:val="both"/>
                        <w:rPr>
                          <w:rFonts w:cs="Times New Roman"/>
                          <w:lang w:bidi="en-US"/>
                        </w:rPr>
                      </w:pPr>
                    </w:p>
                    <w:p w14:paraId="6693DCC9" w14:textId="1FBA790C" w:rsidR="006A41E8" w:rsidRPr="006A41E8" w:rsidRDefault="006A41E8" w:rsidP="00712B69">
                      <w:pPr>
                        <w:pStyle w:val="Corpsdetexte"/>
                        <w:spacing w:after="0" w:line="240" w:lineRule="auto"/>
                        <w:rPr>
                          <w:rFonts w:cs="Times New Roman"/>
                          <w:color w:val="3E8853" w:themeColor="accent5"/>
                          <w:lang w:bidi="en-US"/>
                        </w:rPr>
                      </w:pPr>
                      <w:r w:rsidRPr="006A41E8">
                        <w:rPr>
                          <w:rFonts w:cs="Times New Roman"/>
                          <w:color w:val="3E8853" w:themeColor="accent5"/>
                          <w:lang w:bidi="en-US"/>
                        </w:rPr>
                        <w:t>Membres honoraires</w:t>
                      </w:r>
                    </w:p>
                    <w:p w14:paraId="5189FAF6" w14:textId="1C8BEA51" w:rsidR="006A41E8" w:rsidRPr="006A41E8" w:rsidRDefault="006A41E8" w:rsidP="00712B69">
                      <w:pPr>
                        <w:pStyle w:val="Corpsdetexte"/>
                        <w:spacing w:after="0" w:line="240" w:lineRule="auto"/>
                        <w:jc w:val="both"/>
                        <w:rPr>
                          <w:rFonts w:cs="Times New Roman"/>
                          <w:lang w:bidi="en-US"/>
                        </w:rPr>
                      </w:pPr>
                      <w:r w:rsidRPr="006A41E8">
                        <w:rPr>
                          <w:rFonts w:cs="Times New Roman"/>
                          <w:lang w:bidi="en-US"/>
                        </w:rPr>
                        <w:t>Le conseil d’administration peut en tout temps nommer membre honoraire de la corporation, toute personne qui aura rendu service à celle-ci par son travail ou par ses dons ou qui aura manifesté son appui pour les buts poursuivis.</w:t>
                      </w:r>
                    </w:p>
                    <w:p w14:paraId="13B14027" w14:textId="77777777" w:rsidR="00712B69" w:rsidRPr="00712B69" w:rsidRDefault="00712B69" w:rsidP="00712B69">
                      <w:pPr>
                        <w:pStyle w:val="Corpsdetexte"/>
                        <w:spacing w:before="240" w:after="0" w:line="240" w:lineRule="auto"/>
                        <w:rPr>
                          <w:rFonts w:cs="Times New Roman"/>
                          <w:color w:val="3E8853" w:themeColor="accent5"/>
                          <w:lang w:bidi="en-US"/>
                        </w:rPr>
                      </w:pPr>
                      <w:r w:rsidRPr="00712B69">
                        <w:rPr>
                          <w:rFonts w:cs="Times New Roman"/>
                          <w:color w:val="3E8853" w:themeColor="accent5"/>
                          <w:lang w:bidi="en-US"/>
                        </w:rPr>
                        <w:t>Membres cooptés</w:t>
                      </w:r>
                    </w:p>
                    <w:p w14:paraId="11F6E679" w14:textId="77777777" w:rsidR="00712B69" w:rsidRPr="00712B69" w:rsidRDefault="00712B69" w:rsidP="00712B69">
                      <w:pPr>
                        <w:pStyle w:val="Corpsdetexte"/>
                        <w:spacing w:after="0" w:line="240" w:lineRule="auto"/>
                        <w:jc w:val="both"/>
                        <w:rPr>
                          <w:rFonts w:cs="Times New Roman"/>
                          <w:lang w:bidi="en-US"/>
                        </w:rPr>
                      </w:pPr>
                      <w:r w:rsidRPr="00712B69">
                        <w:rPr>
                          <w:rFonts w:cs="Times New Roman"/>
                          <w:lang w:bidi="en-US"/>
                        </w:rPr>
                        <w:t>Toute personne que le conseil d’administration veut s’adjoindre en raison de son profil de compétences particulier. </w:t>
                      </w:r>
                    </w:p>
                    <w:p w14:paraId="517386E1" w14:textId="43D9AAD0" w:rsidR="00712B69" w:rsidRPr="00712B69" w:rsidRDefault="00712B69" w:rsidP="00712B69">
                      <w:pPr>
                        <w:pStyle w:val="Corpsdetexte"/>
                        <w:spacing w:before="240" w:after="0" w:line="240" w:lineRule="auto"/>
                        <w:rPr>
                          <w:rFonts w:cs="Times New Roman"/>
                          <w:color w:val="3E8853" w:themeColor="accent5"/>
                          <w:lang w:bidi="en-US"/>
                        </w:rPr>
                      </w:pPr>
                      <w:r w:rsidRPr="00712B69">
                        <w:rPr>
                          <w:rFonts w:cs="Times New Roman"/>
                          <w:color w:val="3E8853" w:themeColor="accent5"/>
                          <w:lang w:bidi="en-US"/>
                        </w:rPr>
                        <w:t>Membres partenaires</w:t>
                      </w:r>
                    </w:p>
                    <w:p w14:paraId="580A34B6" w14:textId="5F8C76E9" w:rsidR="00712B69" w:rsidRPr="00712B69" w:rsidRDefault="00712B69" w:rsidP="00712B69">
                      <w:pPr>
                        <w:pStyle w:val="Corpsdetexte"/>
                        <w:spacing w:after="0" w:line="240" w:lineRule="auto"/>
                        <w:jc w:val="both"/>
                        <w:rPr>
                          <w:rFonts w:cs="Times New Roman"/>
                          <w:lang w:bidi="en-US"/>
                        </w:rPr>
                      </w:pPr>
                      <w:r w:rsidRPr="00712B69">
                        <w:rPr>
                          <w:rFonts w:cs="Times New Roman"/>
                          <w:lang w:bidi="en-US"/>
                        </w:rPr>
                        <w:t>Tout organisme communautaire, public ou parapublic dont les activités se déroulent sur le territoire de la MRC de Roussillon et qui appuie la mission et les objectifs de l’organisme</w:t>
                      </w:r>
                      <w:r>
                        <w:rPr>
                          <w:rFonts w:cs="Times New Roman"/>
                          <w:lang w:bidi="en-US"/>
                        </w:rPr>
                        <w:t>.</w:t>
                      </w:r>
                    </w:p>
                    <w:p w14:paraId="0B01B382" w14:textId="77777777" w:rsidR="00712B69" w:rsidRPr="006A41E8" w:rsidRDefault="00712B69" w:rsidP="00712B69">
                      <w:pPr>
                        <w:pStyle w:val="Corpsdetexte"/>
                        <w:spacing w:line="240" w:lineRule="auto"/>
                        <w:rPr>
                          <w:rFonts w:cs="Times New Roman"/>
                          <w:lang w:bidi="en-US"/>
                        </w:rPr>
                      </w:pPr>
                    </w:p>
                    <w:p w14:paraId="3D3475D6" w14:textId="77777777" w:rsidR="006A41E8" w:rsidRPr="006A41E8" w:rsidRDefault="006A41E8" w:rsidP="00712B69">
                      <w:pPr>
                        <w:pStyle w:val="Corpsdetexte"/>
                        <w:spacing w:line="240" w:lineRule="auto"/>
                        <w:rPr>
                          <w:rFonts w:cs="Times New Roman"/>
                          <w:lang w:bidi="en-US"/>
                        </w:rPr>
                      </w:pPr>
                    </w:p>
                  </w:txbxContent>
                </v:textbox>
                <w10:wrap anchorx="page" anchory="page"/>
              </v:shape>
            </w:pict>
          </mc:Fallback>
        </mc:AlternateContent>
      </w:r>
    </w:p>
    <w:p w14:paraId="34A62BD5" w14:textId="1BCF542B" w:rsidR="001E75CA" w:rsidRDefault="00085C4B">
      <w:r>
        <w:rPr>
          <w:noProof/>
          <w:lang w:eastAsia="fr-CA" w:bidi="ar-SA"/>
        </w:rPr>
        <mc:AlternateContent>
          <mc:Choice Requires="wps">
            <w:drawing>
              <wp:anchor distT="0" distB="0" distL="114300" distR="114300" simplePos="0" relativeHeight="251678720" behindDoc="0" locked="0" layoutInCell="1" allowOverlap="1" wp14:anchorId="010E8F18" wp14:editId="1CE40359">
                <wp:simplePos x="0" y="0"/>
                <wp:positionH relativeFrom="page">
                  <wp:posOffset>5616186</wp:posOffset>
                </wp:positionH>
                <wp:positionV relativeFrom="margin">
                  <wp:posOffset>7502463</wp:posOffset>
                </wp:positionV>
                <wp:extent cx="1550035" cy="1982183"/>
                <wp:effectExtent l="0" t="0" r="12065" b="18415"/>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98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84" type="#_x0000_t202" style="position:absolute;margin-left:442.2pt;margin-top:590.75pt;width:122.05pt;height:156.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77696" behindDoc="0" locked="0" layoutInCell="1" allowOverlap="1" wp14:anchorId="20A24ED5" wp14:editId="7D848E67">
                <wp:simplePos x="0" y="0"/>
                <wp:positionH relativeFrom="page">
                  <wp:posOffset>4046957</wp:posOffset>
                </wp:positionH>
                <wp:positionV relativeFrom="margin">
                  <wp:posOffset>7508363</wp:posOffset>
                </wp:positionV>
                <wp:extent cx="1454150" cy="2029378"/>
                <wp:effectExtent l="0" t="0" r="12700" b="9525"/>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029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5" type="#_x0000_t202" style="position:absolute;margin-left:318.65pt;margin-top:591.2pt;width:114.5pt;height:159.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" filled="f" stroked="f">
                <v:textbox style="mso-next-textbox:#Text Box 169" inset="0,0,0,0">
                  <w:txbxContent/>
                </v:textbox>
                <w10:wrap anchorx="page" anchory="margin"/>
              </v:shape>
            </w:pict>
          </mc:Fallback>
        </mc:AlternateContent>
      </w:r>
      <w:r w:rsidR="008B2BF9">
        <w:rPr>
          <w:noProof/>
          <w:lang w:eastAsia="fr-CA" w:bidi="ar-SA"/>
        </w:rPr>
        <mc:AlternateContent>
          <mc:Choice Requires="wps">
            <w:drawing>
              <wp:anchor distT="0" distB="0" distL="114300" distR="114300" simplePos="0" relativeHeight="251631616" behindDoc="0" locked="0" layoutInCell="1" allowOverlap="1" wp14:anchorId="3E9E7A03" wp14:editId="67AAC4D3">
                <wp:simplePos x="0" y="0"/>
                <wp:positionH relativeFrom="page">
                  <wp:posOffset>2408740</wp:posOffset>
                </wp:positionH>
                <wp:positionV relativeFrom="margin">
                  <wp:posOffset>7491075</wp:posOffset>
                </wp:positionV>
                <wp:extent cx="1537335" cy="1982549"/>
                <wp:effectExtent l="0" t="0" r="5715" b="1778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98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06D46E15" w14:textId="77777777" w:rsidR="00B94467" w:rsidRDefault="00C9629C" w:rsidP="00B94467">
                            <w:pPr>
                              <w:pStyle w:val="Corpsdetexte"/>
                              <w:spacing w:after="0" w:line="240" w:lineRule="auto"/>
                              <w:jc w:val="both"/>
                              <w:rPr>
                                <w:lang w:val="fr-FR"/>
                              </w:rPr>
                            </w:pPr>
                            <w:r>
                              <w:rPr>
                                <w:lang w:val="fr-FR"/>
                              </w:rPr>
                              <w:t>T</w:t>
                            </w:r>
                            <w:r w:rsidR="00712B69">
                              <w:rPr>
                                <w:lang w:val="fr-FR"/>
                              </w:rPr>
                              <w:t>oute personne ou partenaire souhaitant devenir membre peut le faire en remplissant le formulaire d’adhésion disponible sur notre site web</w:t>
                            </w:r>
                            <w:r w:rsidR="00B94467">
                              <w:rPr>
                                <w:lang w:val="fr-FR"/>
                              </w:rPr>
                              <w:t> :</w:t>
                            </w:r>
                          </w:p>
                          <w:p w14:paraId="1C32AEB4" w14:textId="6DB2FE58" w:rsidR="001E75CA" w:rsidRDefault="00712B69" w:rsidP="00B94467">
                            <w:pPr>
                              <w:pStyle w:val="Corpsdetexte"/>
                              <w:spacing w:after="0" w:line="240" w:lineRule="auto"/>
                              <w:jc w:val="both"/>
                              <w:rPr>
                                <w:lang w:val="fr-FR"/>
                              </w:rPr>
                            </w:pPr>
                            <w:r>
                              <w:rPr>
                                <w:lang w:val="fr-FR"/>
                              </w:rPr>
                              <w:t xml:space="preserve"> </w:t>
                            </w:r>
                            <w:hyperlink r:id="rId41" w:history="1">
                              <w:r w:rsidRPr="00B94467">
                                <w:rPr>
                                  <w:rStyle w:val="Lienhypertexte"/>
                                  <w:color w:val="3E8853" w:themeColor="accent5"/>
                                  <w:sz w:val="18"/>
                                  <w:szCs w:val="18"/>
                                  <w:lang w:val="fr-FR"/>
                                </w:rPr>
                                <w:t>http://www.aphrso.org/devenir-membre</w:t>
                              </w:r>
                            </w:hyperlink>
                          </w:p>
                          <w:p w14:paraId="10CD28B0" w14:textId="45CB1A34" w:rsidR="000F4A78" w:rsidRDefault="000F4A78" w:rsidP="00B94467">
                            <w:pPr>
                              <w:pStyle w:val="Corpsdetexte"/>
                              <w:spacing w:before="240" w:line="240" w:lineRule="auto"/>
                              <w:jc w:val="both"/>
                              <w:rPr>
                                <w:lang w:val="fr-FR"/>
                              </w:rPr>
                            </w:pPr>
                            <w:r>
                              <w:rPr>
                                <w:lang w:val="fr-FR"/>
                              </w:rPr>
                              <w:t>Les personnes n’ayant pas accès à notre site peuvent simplement communiquer avec nous.</w:t>
                            </w:r>
                          </w:p>
                          <w:p w14:paraId="5F650389" w14:textId="657315F0" w:rsidR="001E75CA" w:rsidRDefault="000F4A78" w:rsidP="00C9629C">
                            <w:pPr>
                              <w:pStyle w:val="Corpsdetexte"/>
                              <w:spacing w:line="240" w:lineRule="auto"/>
                              <w:jc w:val="both"/>
                              <w:rPr>
                                <w:lang w:val="fr-FR"/>
                              </w:rPr>
                            </w:pPr>
                            <w:r>
                              <w:rPr>
                                <w:lang w:val="fr-FR"/>
                              </w:rPr>
                              <w:t xml:space="preserve">Nous nous ferons un plaisir de remplir le formulaire avec elles. </w:t>
                            </w:r>
                          </w:p>
                          <w:p w14:paraId="2BF9E380" w14:textId="7486E6E0" w:rsidR="000F4A78" w:rsidRDefault="000F4A78" w:rsidP="00C9629C">
                            <w:pPr>
                              <w:pStyle w:val="Corpsdetexte"/>
                              <w:spacing w:line="240" w:lineRule="auto"/>
                              <w:jc w:val="both"/>
                              <w:rPr>
                                <w:lang w:val="fr-FR"/>
                              </w:rPr>
                            </w:pPr>
                            <w:r>
                              <w:rPr>
                                <w:lang w:val="fr-FR"/>
                              </w:rPr>
                              <w:t>L’adhésion est gratuite !</w:t>
                            </w:r>
                          </w:p>
                          <w:p w14:paraId="0755B259" w14:textId="4749D3BA" w:rsidR="001E75CA" w:rsidRPr="000F4A78" w:rsidRDefault="000F4A78" w:rsidP="00C9629C">
                            <w:pPr>
                              <w:pStyle w:val="Corpsdetexte"/>
                              <w:spacing w:after="0" w:line="240" w:lineRule="auto"/>
                              <w:rPr>
                                <w:b/>
                                <w:bCs/>
                                <w:lang w:val="fr-FR"/>
                              </w:rPr>
                            </w:pPr>
                            <w:r w:rsidRPr="000F4A78">
                              <w:rPr>
                                <w:b/>
                                <w:bCs/>
                                <w:lang w:val="fr-FR"/>
                              </w:rPr>
                              <w:t>Renseignements personnels</w:t>
                            </w:r>
                          </w:p>
                          <w:p w14:paraId="1E54A7E5" w14:textId="77777777" w:rsidR="000F4A78" w:rsidRDefault="000F4A78" w:rsidP="00C9629C">
                            <w:pPr>
                              <w:pStyle w:val="Corpsdetexte"/>
                              <w:spacing w:after="0" w:line="240" w:lineRule="auto"/>
                              <w:jc w:val="both"/>
                            </w:pPr>
                            <w:r>
                              <w:rPr>
                                <w:lang w:val="fr-FR"/>
                              </w:rPr>
                              <w:t xml:space="preserve">Sachez que </w:t>
                            </w:r>
                            <w:r>
                              <w:t>l</w:t>
                            </w:r>
                            <w:r w:rsidRPr="000F4A78">
                              <w:t>’APHRSO ne recueille que les renseignements personnels nécessaires à la réalisation de sa mission et de ses activités.</w:t>
                            </w:r>
                          </w:p>
                          <w:p w14:paraId="7BD4FCE9" w14:textId="77777777" w:rsidR="000F4A78" w:rsidRDefault="000F4A78" w:rsidP="00C9629C">
                            <w:pPr>
                              <w:pStyle w:val="Corpsdetexte"/>
                              <w:spacing w:line="240" w:lineRule="auto"/>
                              <w:jc w:val="both"/>
                            </w:pPr>
                            <w:r w:rsidRPr="000F4A78">
                              <w:t xml:space="preserve">Cette collecte de renseignements se fait uniquement auprès de la personne concernée ou son répondant et sur la base d’un consentement libre et éclairé. </w:t>
                            </w:r>
                          </w:p>
                          <w:p w14:paraId="2BDED173" w14:textId="519C7F85" w:rsidR="000F4A78" w:rsidRPr="009C2472" w:rsidRDefault="000F4A78" w:rsidP="00C9629C">
                            <w:pPr>
                              <w:pStyle w:val="Corpsdetexte"/>
                              <w:spacing w:line="240" w:lineRule="auto"/>
                              <w:jc w:val="both"/>
                              <w:rPr>
                                <w:lang w:val="fr-FR"/>
                              </w:rPr>
                            </w:pPr>
                            <w:r w:rsidRPr="000F4A78">
                              <w:t>Les renseignements personnels que vous transmettez à notre organisme sont protégés et seul le personnel autorisé peut y accéder.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6" type="#_x0000_t202" style="position:absolute;margin-left:189.65pt;margin-top:589.85pt;width:121.05pt;height:156.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" filled="f" stroked="f">
                <v:textbox style="mso-next-textbox:#Text Box 168" inset="0,0,0,0">
                  <w:txbxContent>
                    <w:p w14:paraId="06D46E15" w14:textId="77777777" w:rsidR="00B94467" w:rsidRDefault="00C9629C" w:rsidP="00B94467">
                      <w:pPr>
                        <w:pStyle w:val="Corpsdetexte"/>
                        <w:spacing w:after="0" w:line="240" w:lineRule="auto"/>
                        <w:jc w:val="both"/>
                        <w:rPr>
                          <w:lang w:val="fr-FR"/>
                        </w:rPr>
                      </w:pPr>
                      <w:r>
                        <w:rPr>
                          <w:lang w:val="fr-FR"/>
                        </w:rPr>
                        <w:t>T</w:t>
                      </w:r>
                      <w:r w:rsidR="00712B69">
                        <w:rPr>
                          <w:lang w:val="fr-FR"/>
                        </w:rPr>
                        <w:t>oute personne ou partenaire souhaitant devenir membre peut le faire en remplissant le formulaire d’adhésion disponible sur notre site web</w:t>
                      </w:r>
                      <w:r w:rsidR="00B94467">
                        <w:rPr>
                          <w:lang w:val="fr-FR"/>
                        </w:rPr>
                        <w:t> :</w:t>
                      </w:r>
                    </w:p>
                    <w:p w14:paraId="1C32AEB4" w14:textId="6DB2FE58" w:rsidR="001E75CA" w:rsidRDefault="00712B69" w:rsidP="00B94467">
                      <w:pPr>
                        <w:pStyle w:val="Corpsdetexte"/>
                        <w:spacing w:after="0" w:line="240" w:lineRule="auto"/>
                        <w:jc w:val="both"/>
                        <w:rPr>
                          <w:lang w:val="fr-FR"/>
                        </w:rPr>
                      </w:pPr>
                      <w:r>
                        <w:rPr>
                          <w:lang w:val="fr-FR"/>
                        </w:rPr>
                        <w:t xml:space="preserve"> </w:t>
                      </w:r>
                      <w:hyperlink r:id="rId42" w:history="1">
                        <w:r w:rsidRPr="00B94467">
                          <w:rPr>
                            <w:rStyle w:val="Lienhypertexte"/>
                            <w:color w:val="3E8853" w:themeColor="accent5"/>
                            <w:sz w:val="18"/>
                            <w:szCs w:val="18"/>
                            <w:lang w:val="fr-FR"/>
                          </w:rPr>
                          <w:t>http://www.aphrso.org/devenir-membre</w:t>
                        </w:r>
                      </w:hyperlink>
                    </w:p>
                    <w:p w14:paraId="10CD28B0" w14:textId="45CB1A34" w:rsidR="000F4A78" w:rsidRDefault="000F4A78" w:rsidP="00B94467">
                      <w:pPr>
                        <w:pStyle w:val="Corpsdetexte"/>
                        <w:spacing w:before="240" w:line="240" w:lineRule="auto"/>
                        <w:jc w:val="both"/>
                        <w:rPr>
                          <w:lang w:val="fr-FR"/>
                        </w:rPr>
                      </w:pPr>
                      <w:r>
                        <w:rPr>
                          <w:lang w:val="fr-FR"/>
                        </w:rPr>
                        <w:t>Les personnes n’ayant pas accès à notre site peuvent simplement communiquer avec nous.</w:t>
                      </w:r>
                    </w:p>
                    <w:p w14:paraId="5F650389" w14:textId="657315F0" w:rsidR="001E75CA" w:rsidRDefault="000F4A78" w:rsidP="00C9629C">
                      <w:pPr>
                        <w:pStyle w:val="Corpsdetexte"/>
                        <w:spacing w:line="240" w:lineRule="auto"/>
                        <w:jc w:val="both"/>
                        <w:rPr>
                          <w:lang w:val="fr-FR"/>
                        </w:rPr>
                      </w:pPr>
                      <w:r>
                        <w:rPr>
                          <w:lang w:val="fr-FR"/>
                        </w:rPr>
                        <w:t xml:space="preserve">Nous nous ferons un plaisir de remplir le formulaire avec elles. </w:t>
                      </w:r>
                    </w:p>
                    <w:p w14:paraId="2BF9E380" w14:textId="7486E6E0" w:rsidR="000F4A78" w:rsidRDefault="000F4A78" w:rsidP="00C9629C">
                      <w:pPr>
                        <w:pStyle w:val="Corpsdetexte"/>
                        <w:spacing w:line="240" w:lineRule="auto"/>
                        <w:jc w:val="both"/>
                        <w:rPr>
                          <w:lang w:val="fr-FR"/>
                        </w:rPr>
                      </w:pPr>
                      <w:r>
                        <w:rPr>
                          <w:lang w:val="fr-FR"/>
                        </w:rPr>
                        <w:t>L’adhésion est gratuite !</w:t>
                      </w:r>
                    </w:p>
                    <w:p w14:paraId="0755B259" w14:textId="4749D3BA" w:rsidR="001E75CA" w:rsidRPr="000F4A78" w:rsidRDefault="000F4A78" w:rsidP="00C9629C">
                      <w:pPr>
                        <w:pStyle w:val="Corpsdetexte"/>
                        <w:spacing w:after="0" w:line="240" w:lineRule="auto"/>
                        <w:rPr>
                          <w:b/>
                          <w:bCs/>
                          <w:lang w:val="fr-FR"/>
                        </w:rPr>
                      </w:pPr>
                      <w:r w:rsidRPr="000F4A78">
                        <w:rPr>
                          <w:b/>
                          <w:bCs/>
                          <w:lang w:val="fr-FR"/>
                        </w:rPr>
                        <w:t>Renseignements personnels</w:t>
                      </w:r>
                    </w:p>
                    <w:p w14:paraId="1E54A7E5" w14:textId="77777777" w:rsidR="000F4A78" w:rsidRDefault="000F4A78" w:rsidP="00C9629C">
                      <w:pPr>
                        <w:pStyle w:val="Corpsdetexte"/>
                        <w:spacing w:after="0" w:line="240" w:lineRule="auto"/>
                        <w:jc w:val="both"/>
                      </w:pPr>
                      <w:r>
                        <w:rPr>
                          <w:lang w:val="fr-FR"/>
                        </w:rPr>
                        <w:t xml:space="preserve">Sachez que </w:t>
                      </w:r>
                      <w:r>
                        <w:t>l</w:t>
                      </w:r>
                      <w:r w:rsidRPr="000F4A78">
                        <w:t>’APHRSO ne recueille que les renseignements personnels nécessaires à la réalisation de sa mission et de ses activités.</w:t>
                      </w:r>
                    </w:p>
                    <w:p w14:paraId="7BD4FCE9" w14:textId="77777777" w:rsidR="000F4A78" w:rsidRDefault="000F4A78" w:rsidP="00C9629C">
                      <w:pPr>
                        <w:pStyle w:val="Corpsdetexte"/>
                        <w:spacing w:line="240" w:lineRule="auto"/>
                        <w:jc w:val="both"/>
                      </w:pPr>
                      <w:r w:rsidRPr="000F4A78">
                        <w:t xml:space="preserve">Cette collecte de renseignements se fait uniquement auprès de la personne concernée ou son répondant et sur la base d’un consentement libre et éclairé. </w:t>
                      </w:r>
                    </w:p>
                    <w:p w14:paraId="2BDED173" w14:textId="519C7F85" w:rsidR="000F4A78" w:rsidRPr="009C2472" w:rsidRDefault="000F4A78" w:rsidP="00C9629C">
                      <w:pPr>
                        <w:pStyle w:val="Corpsdetexte"/>
                        <w:spacing w:line="240" w:lineRule="auto"/>
                        <w:jc w:val="both"/>
                        <w:rPr>
                          <w:lang w:val="fr-FR"/>
                        </w:rPr>
                      </w:pPr>
                      <w:r w:rsidRPr="000F4A78">
                        <w:t>Les renseignements personnels que vous transmettez à notre organisme sont protégés et seul le personnel autorisé peut y accéder.</w:t>
                      </w:r>
                    </w:p>
                  </w:txbxContent>
                </v:textbox>
                <w10:wrap anchorx="page" anchory="margin"/>
              </v:shape>
            </w:pict>
          </mc:Fallback>
        </mc:AlternateContent>
      </w:r>
      <w:r w:rsidR="0051339A" w:rsidRPr="0051339A">
        <w:rPr>
          <w:noProof/>
        </w:rPr>
        <w:drawing>
          <wp:anchor distT="0" distB="0" distL="114300" distR="114300" simplePos="0" relativeHeight="251886592" behindDoc="1" locked="0" layoutInCell="1" allowOverlap="1" wp14:anchorId="4AC93B13" wp14:editId="6E70EFB0">
            <wp:simplePos x="0" y="0"/>
            <wp:positionH relativeFrom="margin">
              <wp:posOffset>-180411</wp:posOffset>
            </wp:positionH>
            <wp:positionV relativeFrom="paragraph">
              <wp:posOffset>4724117</wp:posOffset>
            </wp:positionV>
            <wp:extent cx="1986280" cy="1323340"/>
            <wp:effectExtent l="0" t="0" r="0" b="0"/>
            <wp:wrapTight wrapText="bothSides">
              <wp:wrapPolygon edited="0">
                <wp:start x="8079" y="0"/>
                <wp:lineTo x="6422" y="622"/>
                <wp:lineTo x="1243" y="4353"/>
                <wp:lineTo x="414" y="7463"/>
                <wp:lineTo x="0" y="9328"/>
                <wp:lineTo x="0" y="11816"/>
                <wp:lineTo x="829" y="15236"/>
                <wp:lineTo x="829" y="15858"/>
                <wp:lineTo x="5593" y="20211"/>
                <wp:lineTo x="8908" y="21144"/>
                <wp:lineTo x="9529" y="21144"/>
                <wp:lineTo x="11808" y="21144"/>
                <wp:lineTo x="12637" y="21144"/>
                <wp:lineTo x="15744" y="20211"/>
                <wp:lineTo x="20509" y="15858"/>
                <wp:lineTo x="20509" y="15236"/>
                <wp:lineTo x="21338" y="11816"/>
                <wp:lineTo x="21338" y="9328"/>
                <wp:lineTo x="20923" y="7463"/>
                <wp:lineTo x="20095" y="4353"/>
                <wp:lineTo x="14916" y="622"/>
                <wp:lineTo x="13258" y="0"/>
                <wp:lineTo x="8079" y="0"/>
              </wp:wrapPolygon>
            </wp:wrapTight>
            <wp:docPr id="5037938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387" name="Image 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6280" cy="13233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9629C">
        <w:rPr>
          <w:noProof/>
          <w:lang w:eastAsia="fr-CA" w:bidi="ar-SA"/>
        </w:rPr>
        <mc:AlternateContent>
          <mc:Choice Requires="wps">
            <w:drawing>
              <wp:anchor distT="0" distB="0" distL="114300" distR="114300" simplePos="0" relativeHeight="251632640" behindDoc="0" locked="0" layoutInCell="1" allowOverlap="1" wp14:anchorId="2661E837" wp14:editId="58149EBF">
                <wp:simplePos x="0" y="0"/>
                <wp:positionH relativeFrom="page">
                  <wp:posOffset>2417445</wp:posOffset>
                </wp:positionH>
                <wp:positionV relativeFrom="page">
                  <wp:posOffset>7805843</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4889CAE6" w:rsidR="001E75CA" w:rsidRPr="001428D8" w:rsidRDefault="00712B69">
                            <w:pPr>
                              <w:pStyle w:val="Titre2"/>
                              <w:rPr>
                                <w:color w:val="auto"/>
                              </w:rPr>
                            </w:pPr>
                            <w:r>
                              <w:rPr>
                                <w:rFonts w:ascii="Bookman Old Style" w:hAnsi="Bookman Old Style"/>
                                <w:b/>
                                <w:bCs/>
                                <w:color w:val="auto"/>
                              </w:rPr>
                              <w:t>Pour devenir membre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7" type="#_x0000_t202" style="position:absolute;margin-left:190.35pt;margin-top:614.65pt;width:378pt;height:24.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w2A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" filled="f" stroked="f">
                <v:textbox inset="0,0,0,0">
                  <w:txbxContent>
                    <w:p w14:paraId="14D70B53" w14:textId="4889CAE6" w:rsidR="001E75CA" w:rsidRPr="001428D8" w:rsidRDefault="00712B69">
                      <w:pPr>
                        <w:pStyle w:val="Titre2"/>
                        <w:rPr>
                          <w:color w:val="auto"/>
                        </w:rPr>
                      </w:pPr>
                      <w:r>
                        <w:rPr>
                          <w:rFonts w:ascii="Bookman Old Style" w:hAnsi="Bookman Old Style"/>
                          <w:b/>
                          <w:bCs/>
                          <w:color w:val="auto"/>
                        </w:rPr>
                        <w:t>Pour devenir membre</w:t>
                      </w:r>
                    </w:p>
                  </w:txbxContent>
                </v:textbox>
                <w10:wrap anchorx="page" anchory="page"/>
              </v:shape>
            </w:pict>
          </mc:Fallback>
        </mc:AlternateContent>
      </w:r>
      <w:r w:rsidR="001E75CA">
        <w:br w:type="page"/>
      </w:r>
    </w:p>
    <w:p w14:paraId="65EC6351" w14:textId="0236F383" w:rsidR="001E75CA" w:rsidRDefault="001E75CA"/>
    <w:p w14:paraId="38AB0B91" w14:textId="6BF714AF" w:rsidR="001E75CA" w:rsidRDefault="002B1D3F">
      <w:r w:rsidRPr="002B1D3F">
        <w:rPr>
          <w:noProof/>
        </w:rPr>
        <w:drawing>
          <wp:anchor distT="0" distB="0" distL="114300" distR="114300" simplePos="0" relativeHeight="251887616" behindDoc="1" locked="0" layoutInCell="1" allowOverlap="1" wp14:anchorId="325A063D" wp14:editId="5A10C042">
            <wp:simplePos x="0" y="0"/>
            <wp:positionH relativeFrom="column">
              <wp:posOffset>5562600</wp:posOffset>
            </wp:positionH>
            <wp:positionV relativeFrom="paragraph">
              <wp:posOffset>120650</wp:posOffset>
            </wp:positionV>
            <wp:extent cx="1235075" cy="1407795"/>
            <wp:effectExtent l="0" t="0" r="3175" b="1905"/>
            <wp:wrapTight wrapText="bothSides">
              <wp:wrapPolygon edited="0">
                <wp:start x="7996" y="0"/>
                <wp:lineTo x="5664" y="1169"/>
                <wp:lineTo x="1333" y="4384"/>
                <wp:lineTo x="0" y="8769"/>
                <wp:lineTo x="0" y="11399"/>
                <wp:lineTo x="333" y="14322"/>
                <wp:lineTo x="3665" y="19291"/>
                <wp:lineTo x="8662" y="21337"/>
                <wp:lineTo x="9329" y="21337"/>
                <wp:lineTo x="11994" y="21337"/>
                <wp:lineTo x="12660" y="21337"/>
                <wp:lineTo x="17658" y="19291"/>
                <wp:lineTo x="20989" y="14322"/>
                <wp:lineTo x="21322" y="11399"/>
                <wp:lineTo x="21322" y="8769"/>
                <wp:lineTo x="20323" y="4384"/>
                <wp:lineTo x="15659" y="1169"/>
                <wp:lineTo x="13326" y="0"/>
                <wp:lineTo x="7996" y="0"/>
              </wp:wrapPolygon>
            </wp:wrapTight>
            <wp:docPr id="90356882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68821" name="Image 1">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5075" cy="14077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E79E28" w14:textId="6FD57BB0" w:rsidR="001E75CA" w:rsidRPr="009E1A47" w:rsidRDefault="00413208">
      <w:r w:rsidRPr="009E1A47">
        <w:rPr>
          <w:noProof/>
          <w:lang w:eastAsia="fr-CA" w:bidi="ar-SA"/>
        </w:rPr>
        <mc:AlternateContent>
          <mc:Choice Requires="wps">
            <w:drawing>
              <wp:anchor distT="0" distB="0" distL="114300" distR="114300" simplePos="0" relativeHeight="251638784" behindDoc="0" locked="0" layoutInCell="0" allowOverlap="1" wp14:anchorId="17A908FD" wp14:editId="43F2F0E8">
                <wp:simplePos x="0" y="0"/>
                <wp:positionH relativeFrom="margin">
                  <wp:align>left</wp:align>
                </wp:positionH>
                <wp:positionV relativeFrom="page">
                  <wp:posOffset>1004971</wp:posOffset>
                </wp:positionV>
                <wp:extent cx="5189220" cy="594360"/>
                <wp:effectExtent l="0" t="0" r="11430" b="1524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DDB2" w14:textId="53ABA788" w:rsidR="002B1D3F" w:rsidRPr="00871ADF" w:rsidRDefault="002B1D3F" w:rsidP="002B1D3F">
                            <w:pPr>
                              <w:pStyle w:val="Titre2"/>
                              <w:spacing w:after="0" w:line="240" w:lineRule="auto"/>
                              <w:rPr>
                                <w:rFonts w:ascii="Bookman Old Style" w:hAnsi="Bookman Old Style"/>
                                <w:b/>
                                <w:bCs/>
                                <w:color w:val="auto"/>
                                <w:sz w:val="40"/>
                                <w:szCs w:val="40"/>
                              </w:rPr>
                            </w:pPr>
                            <w:r w:rsidRPr="00871ADF">
                              <w:rPr>
                                <w:rFonts w:ascii="Bookman Old Style" w:hAnsi="Bookman Old Style"/>
                                <w:b/>
                                <w:bCs/>
                                <w:color w:val="auto"/>
                                <w:sz w:val="40"/>
                                <w:szCs w:val="40"/>
                              </w:rPr>
                              <w:t>Votre présidente vous p</w:t>
                            </w:r>
                            <w:r w:rsidR="00E73C55">
                              <w:rPr>
                                <w:rFonts w:ascii="Bookman Old Style" w:hAnsi="Bookman Old Style"/>
                                <w:b/>
                                <w:bCs/>
                                <w:color w:val="auto"/>
                                <w:sz w:val="40"/>
                                <w:szCs w:val="40"/>
                              </w:rPr>
                              <w:t>artage</w:t>
                            </w:r>
                            <w:r w:rsidRPr="00871ADF">
                              <w:rPr>
                                <w:rFonts w:ascii="Bookman Old Style" w:hAnsi="Bookman Old Style"/>
                                <w:b/>
                                <w:bCs/>
                                <w:color w:val="auto"/>
                                <w:sz w:val="40"/>
                                <w:szCs w:val="40"/>
                              </w:rPr>
                              <w:t xml:space="preserve"> sa </w:t>
                            </w:r>
                          </w:p>
                          <w:p w14:paraId="17E915ED" w14:textId="02E7FC62" w:rsidR="001E75CA" w:rsidRPr="00871ADF" w:rsidRDefault="002B1D3F" w:rsidP="002B1D3F">
                            <w:pPr>
                              <w:pStyle w:val="Titre2"/>
                              <w:spacing w:after="0" w:line="240" w:lineRule="auto"/>
                              <w:rPr>
                                <w:color w:val="auto"/>
                                <w:sz w:val="24"/>
                                <w:szCs w:val="24"/>
                              </w:rPr>
                            </w:pPr>
                            <w:proofErr w:type="gramStart"/>
                            <w:r w:rsidRPr="00871ADF">
                              <w:rPr>
                                <w:rFonts w:ascii="Bookman Old Style" w:hAnsi="Bookman Old Style"/>
                                <w:b/>
                                <w:bCs/>
                                <w:color w:val="auto"/>
                                <w:sz w:val="40"/>
                                <w:szCs w:val="40"/>
                              </w:rPr>
                              <w:t>découverte</w:t>
                            </w:r>
                            <w:proofErr w:type="gramEnd"/>
                            <w:r w:rsidRPr="00871ADF">
                              <w:rPr>
                                <w:rFonts w:ascii="Bookman Old Style" w:hAnsi="Bookman Old Style"/>
                                <w:b/>
                                <w:bCs/>
                                <w:color w:val="auto"/>
                                <w:sz w:val="40"/>
                                <w:szCs w:val="40"/>
                              </w:rPr>
                              <w:t xml:space="preserve"> estivale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908FD" id="_x0000_t202" coordsize="21600,21600" o:spt="202" path="m,l,21600r21600,l21600,xe">
                <v:stroke joinstyle="miter"/>
                <v:path gradientshapeok="t" o:connecttype="rect"/>
              </v:shapetype>
              <v:shape id="Text Box 75" o:spid="_x0000_s1088" type="#_x0000_t202" style="position:absolute;margin-left:0;margin-top:79.15pt;width:408.6pt;height:46.8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" o:allowincell="f" filled="f" stroked="f">
                <v:textbox inset="0,0,0,0">
                  <w:txbxContent>
                    <w:p w14:paraId="18C9DDB2" w14:textId="53ABA788" w:rsidR="002B1D3F" w:rsidRPr="00871ADF" w:rsidRDefault="002B1D3F" w:rsidP="002B1D3F">
                      <w:pPr>
                        <w:pStyle w:val="Titre2"/>
                        <w:spacing w:after="0" w:line="240" w:lineRule="auto"/>
                        <w:rPr>
                          <w:rFonts w:ascii="Bookman Old Style" w:hAnsi="Bookman Old Style"/>
                          <w:b/>
                          <w:bCs/>
                          <w:color w:val="auto"/>
                          <w:sz w:val="40"/>
                          <w:szCs w:val="40"/>
                        </w:rPr>
                      </w:pPr>
                      <w:r w:rsidRPr="00871ADF">
                        <w:rPr>
                          <w:rFonts w:ascii="Bookman Old Style" w:hAnsi="Bookman Old Style"/>
                          <w:b/>
                          <w:bCs/>
                          <w:color w:val="auto"/>
                          <w:sz w:val="40"/>
                          <w:szCs w:val="40"/>
                        </w:rPr>
                        <w:t>Votre présidente vous p</w:t>
                      </w:r>
                      <w:r w:rsidR="00E73C55">
                        <w:rPr>
                          <w:rFonts w:ascii="Bookman Old Style" w:hAnsi="Bookman Old Style"/>
                          <w:b/>
                          <w:bCs/>
                          <w:color w:val="auto"/>
                          <w:sz w:val="40"/>
                          <w:szCs w:val="40"/>
                        </w:rPr>
                        <w:t>artage</w:t>
                      </w:r>
                      <w:r w:rsidRPr="00871ADF">
                        <w:rPr>
                          <w:rFonts w:ascii="Bookman Old Style" w:hAnsi="Bookman Old Style"/>
                          <w:b/>
                          <w:bCs/>
                          <w:color w:val="auto"/>
                          <w:sz w:val="40"/>
                          <w:szCs w:val="40"/>
                        </w:rPr>
                        <w:t xml:space="preserve"> sa </w:t>
                      </w:r>
                    </w:p>
                    <w:p w14:paraId="17E915ED" w14:textId="02E7FC62" w:rsidR="001E75CA" w:rsidRPr="00871ADF" w:rsidRDefault="002B1D3F" w:rsidP="002B1D3F">
                      <w:pPr>
                        <w:pStyle w:val="Titre2"/>
                        <w:spacing w:after="0" w:line="240" w:lineRule="auto"/>
                        <w:rPr>
                          <w:color w:val="auto"/>
                          <w:sz w:val="24"/>
                          <w:szCs w:val="24"/>
                        </w:rPr>
                      </w:pPr>
                      <w:r w:rsidRPr="00871ADF">
                        <w:rPr>
                          <w:rFonts w:ascii="Bookman Old Style" w:hAnsi="Bookman Old Style"/>
                          <w:b/>
                          <w:bCs/>
                          <w:color w:val="auto"/>
                          <w:sz w:val="40"/>
                          <w:szCs w:val="40"/>
                        </w:rPr>
                        <w:t>découverte estivale</w:t>
                      </w:r>
                    </w:p>
                  </w:txbxContent>
                </v:textbox>
                <w10:wrap anchorx="margin" anchory="page"/>
              </v:shape>
            </w:pict>
          </mc:Fallback>
        </mc:AlternateContent>
      </w:r>
    </w:p>
    <w:p w14:paraId="14AB2E43" w14:textId="14C88C0F" w:rsidR="001E75CA" w:rsidRDefault="001E75CA"/>
    <w:p w14:paraId="061A8FFE" w14:textId="35551E03" w:rsidR="001E75CA" w:rsidRDefault="001E75CA"/>
    <w:p w14:paraId="4412B9F9" w14:textId="6B2AED6B" w:rsidR="001E75CA" w:rsidRDefault="001E75CA"/>
    <w:p w14:paraId="1D754FDD" w14:textId="18299A4B" w:rsidR="001E75CA" w:rsidRDefault="00DE1D28">
      <w:r>
        <w:rPr>
          <w:noProof/>
          <w:lang w:eastAsia="fr-CA" w:bidi="ar-SA"/>
        </w:rPr>
        <mc:AlternateContent>
          <mc:Choice Requires="wps">
            <w:drawing>
              <wp:anchor distT="0" distB="0" distL="114300" distR="114300" simplePos="0" relativeHeight="251637760" behindDoc="0" locked="0" layoutInCell="0" allowOverlap="1" wp14:anchorId="1A1326AC" wp14:editId="7AF2D5D6">
                <wp:simplePos x="0" y="0"/>
                <wp:positionH relativeFrom="margin">
                  <wp:align>left</wp:align>
                </wp:positionH>
                <wp:positionV relativeFrom="page">
                  <wp:posOffset>1767840</wp:posOffset>
                </wp:positionV>
                <wp:extent cx="1498600" cy="6179820"/>
                <wp:effectExtent l="0" t="0" r="6350" b="1143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17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1136BD0F" w14:textId="77777777" w:rsidR="002B1D3F" w:rsidRDefault="002B1D3F" w:rsidP="008D528E">
                            <w:pPr>
                              <w:pStyle w:val="Corpsdetexte"/>
                              <w:jc w:val="both"/>
                              <w:rPr>
                                <w:lang w:val="fr-FR"/>
                              </w:rPr>
                            </w:pPr>
                            <w:r w:rsidRPr="002B1D3F">
                              <w:rPr>
                                <w:lang w:val="fr-FR"/>
                              </w:rPr>
                              <w:t>Bonjour à tous !</w:t>
                            </w:r>
                          </w:p>
                          <w:p w14:paraId="1AF063AD" w14:textId="462864E2" w:rsidR="002B1D3F" w:rsidRDefault="002B1D3F" w:rsidP="008D528E">
                            <w:pPr>
                              <w:pStyle w:val="Corpsdetexte"/>
                              <w:jc w:val="both"/>
                            </w:pPr>
                            <w:r w:rsidRPr="002B1D3F">
                              <w:t>Je voulais vous parler d’une belle découverte d’activité adaptée que j’ai fait</w:t>
                            </w:r>
                            <w:r w:rsidR="00141464">
                              <w:t xml:space="preserve"> récemment</w:t>
                            </w:r>
                            <w:r>
                              <w:t>, soit l</w:t>
                            </w:r>
                            <w:r w:rsidRPr="002B1D3F">
                              <w:t>a planche à pagaie.</w:t>
                            </w:r>
                          </w:p>
                          <w:p w14:paraId="5A0038DB" w14:textId="076A612E" w:rsidR="00141464" w:rsidRDefault="00141464" w:rsidP="008D528E">
                            <w:pPr>
                              <w:pStyle w:val="Corpsdetexte"/>
                              <w:jc w:val="both"/>
                            </w:pPr>
                            <w:r w:rsidRPr="00141464">
                              <w:t xml:space="preserve">Durant la saison estivale, l’organisme </w:t>
                            </w:r>
                            <w:proofErr w:type="spellStart"/>
                            <w:r w:rsidRPr="00141464">
                              <w:t>O'sijja</w:t>
                            </w:r>
                            <w:proofErr w:type="spellEnd"/>
                            <w:r w:rsidRPr="00141464">
                              <w:t xml:space="preserve"> - SUP Adapté Québec</w:t>
                            </w:r>
                            <w:r>
                              <w:t xml:space="preserve">, </w:t>
                            </w:r>
                            <w:r w:rsidRPr="00141464">
                              <w:t>proposait des demi-journées d’initiation et de pratique</w:t>
                            </w:r>
                            <w:r>
                              <w:t xml:space="preserve">, </w:t>
                            </w:r>
                            <w:r w:rsidRPr="00141464">
                              <w:t>en collaboration avec la boutique KSF à Lasalle; là où j’ai fait cette belle découverte.</w:t>
                            </w:r>
                          </w:p>
                          <w:p w14:paraId="2627E7C1" w14:textId="0EC8CF0E" w:rsidR="008D528E" w:rsidRPr="008D528E" w:rsidRDefault="008D528E" w:rsidP="008D528E">
                            <w:pPr>
                              <w:pStyle w:val="Corpsdetexte"/>
                              <w:jc w:val="both"/>
                            </w:pPr>
                            <w:r w:rsidRPr="008D528E">
                              <w:t>Si la planche à pagaie est devenue au fil du temps une activité incontournable sur les lacs et rivières du Québec, ce sport aquatique restait très largement inaccessible aux personnes vivant avec des limitations physiques ou intellectuelles.</w:t>
                            </w:r>
                          </w:p>
                          <w:p w14:paraId="693CA984" w14:textId="3F0F2137" w:rsidR="00871ADF" w:rsidRDefault="008D528E" w:rsidP="00871ADF">
                            <w:pPr>
                              <w:pStyle w:val="Corpsdetexte"/>
                              <w:jc w:val="both"/>
                            </w:pPr>
                            <w:r>
                              <w:t>Grâce à des bénévoles dévoués</w:t>
                            </w:r>
                            <w:r w:rsidR="00DE1D28">
                              <w:t xml:space="preserve">, </w:t>
                            </w:r>
                            <w:r>
                              <w:t>passionnés</w:t>
                            </w:r>
                            <w:r w:rsidR="00DE1D28">
                              <w:t xml:space="preserve"> et à l’aise autant sur terre que sur l’eau</w:t>
                            </w:r>
                            <w:r>
                              <w:t xml:space="preserve">, </w:t>
                            </w:r>
                            <w:proofErr w:type="spellStart"/>
                            <w:r>
                              <w:t>O</w:t>
                            </w:r>
                            <w:r w:rsidRPr="008D528E">
                              <w:t>'sijja</w:t>
                            </w:r>
                            <w:proofErr w:type="spellEnd"/>
                            <w:r w:rsidRPr="008D528E">
                              <w:t xml:space="preserve"> - SUP Adapté Québec a décidé</w:t>
                            </w:r>
                            <w:r>
                              <w:t xml:space="preserve">, </w:t>
                            </w:r>
                            <w:r w:rsidRPr="008D528E">
                              <w:t xml:space="preserve">en collaboration avec un fabriquant </w:t>
                            </w:r>
                            <w:r w:rsidR="00871ADF" w:rsidRPr="008D528E">
                              <w:t>québécois</w:t>
                            </w:r>
                            <w:r w:rsidR="00871ADF">
                              <w:t xml:space="preserve">, </w:t>
                            </w:r>
                            <w:r w:rsidR="00871ADF" w:rsidRPr="008D528E">
                              <w:t>de</w:t>
                            </w:r>
                            <w:r w:rsidRPr="008D528E">
                              <w:t xml:space="preserve"> faire évoluer les choses en initiant le développement d’une planche à pagaie adaptée pour les personnes en situation de handicap</w:t>
                            </w:r>
                            <w:r>
                              <w:t xml:space="preserve">. </w:t>
                            </w:r>
                          </w:p>
                          <w:p w14:paraId="4A6632D2" w14:textId="77777777" w:rsidR="00D5113D" w:rsidRDefault="008D528E" w:rsidP="00871ADF">
                            <w:pPr>
                              <w:pStyle w:val="Corpsdetexte"/>
                              <w:jc w:val="both"/>
                              <w:rPr>
                                <w:noProof/>
                              </w:rPr>
                            </w:pPr>
                            <w:r>
                              <w:t xml:space="preserve">Ainsi, </w:t>
                            </w:r>
                            <w:r w:rsidR="00871ADF">
                              <w:t>les personnes de tous âges et de tous types de limitations ou d’habiletés peuvent</w:t>
                            </w:r>
                            <w:r w:rsidR="00871ADF" w:rsidRPr="00871ADF">
                              <w:rPr>
                                <w:rFonts w:asciiTheme="minorHAnsi" w:eastAsiaTheme="minorHAnsi" w:hAnsiTheme="minorHAnsi" w:cstheme="minorBidi"/>
                                <w:sz w:val="22"/>
                                <w:szCs w:val="22"/>
                                <w:lang w:bidi="ar-SA"/>
                              </w:rPr>
                              <w:t xml:space="preserve"> </w:t>
                            </w:r>
                            <w:r w:rsidR="00871ADF" w:rsidRPr="00871ADF">
                              <w:t>s'initier à ce sport de manière universelle</w:t>
                            </w:r>
                            <w:r w:rsidR="00871ADF">
                              <w:t>.</w:t>
                            </w:r>
                            <w:r w:rsidR="00D5113D" w:rsidRPr="00D5113D">
                              <w:rPr>
                                <w:noProof/>
                              </w:rPr>
                              <w:t xml:space="preserve"> </w:t>
                            </w:r>
                          </w:p>
                          <w:p w14:paraId="0BDAE5B0" w14:textId="77777777" w:rsidR="00D5113D" w:rsidRDefault="00871ADF" w:rsidP="00871ADF">
                            <w:pPr>
                              <w:pStyle w:val="Corpsdetexte"/>
                              <w:jc w:val="both"/>
                            </w:pPr>
                            <w:r w:rsidRPr="00871ADF">
                              <w:t>Dans le cadre d’une initiation, la personne est sur la planche avec un accompagnateur certifié Paddle Canada ou très expérimenté</w:t>
                            </w:r>
                            <w:r>
                              <w:t>.</w:t>
                            </w:r>
                          </w:p>
                          <w:p w14:paraId="12F7ACC9" w14:textId="0D5D161C" w:rsidR="008B2BF9" w:rsidRDefault="008B2BF9" w:rsidP="00871ADF">
                            <w:pPr>
                              <w:pStyle w:val="Corpsdetexte"/>
                              <w:jc w:val="both"/>
                            </w:pPr>
                            <w:r>
                              <w:rPr>
                                <w:noProof/>
                              </w:rPr>
                              <w:drawing>
                                <wp:inline distT="0" distB="0" distL="0" distR="0" wp14:anchorId="4725ED8A" wp14:editId="3789FFEE">
                                  <wp:extent cx="1498600" cy="1498600"/>
                                  <wp:effectExtent l="0" t="0" r="6350" b="6350"/>
                                  <wp:docPr id="860001322"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01322" name="Image 3">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pic:spPr>
                                      </pic:pic>
                                    </a:graphicData>
                                  </a:graphic>
                                </wp:inline>
                              </w:drawing>
                            </w:r>
                          </w:p>
                          <w:p w14:paraId="42A7080B" w14:textId="38A6DFE4" w:rsidR="00871ADF" w:rsidRDefault="00871ADF" w:rsidP="002B1D3F">
                            <w:pPr>
                              <w:pStyle w:val="Corpsdetexte"/>
                              <w:jc w:val="both"/>
                              <w:rPr>
                                <w:noProof/>
                              </w:rPr>
                            </w:pPr>
                            <w:r w:rsidRPr="00871ADF">
                              <w:t>Ensuite, elle a la possibilité de continuer à pagayer seule sur sa planche, même si elle est suivie par un autre planchiste à côté pour assurer sa sécurité et intervenir en cas de problème.</w:t>
                            </w:r>
                            <w:r w:rsidRPr="00871ADF">
                              <w:rPr>
                                <w:noProof/>
                              </w:rPr>
                              <w:t xml:space="preserve"> </w:t>
                            </w:r>
                          </w:p>
                          <w:p w14:paraId="4702485E" w14:textId="739F55AF" w:rsidR="002B1D3F" w:rsidRDefault="00871ADF" w:rsidP="002B1D3F">
                            <w:pPr>
                              <w:pStyle w:val="Corpsdetexte"/>
                              <w:jc w:val="both"/>
                            </w:pPr>
                            <w:r w:rsidRPr="00871ADF">
                              <w:t>Enfin, il est possible d’en faire sans fauteuil roulant si la personne désire s’assoir directement sur la planche, avec un petit dossier en néoprène dans le dos et une pagaie de kayak pour avancer.</w:t>
                            </w:r>
                          </w:p>
                          <w:p w14:paraId="73694AA5" w14:textId="77777777" w:rsidR="00D5113D" w:rsidRDefault="00D5113D" w:rsidP="002B1D3F">
                            <w:pPr>
                              <w:pStyle w:val="Corpsdetexte"/>
                              <w:jc w:val="both"/>
                            </w:pPr>
                          </w:p>
                          <w:p w14:paraId="210C050D" w14:textId="77777777" w:rsidR="00D5113D" w:rsidRDefault="00D5113D" w:rsidP="002B1D3F">
                            <w:pPr>
                              <w:pStyle w:val="Corpsdetexte"/>
                              <w:jc w:val="both"/>
                            </w:pPr>
                          </w:p>
                          <w:p w14:paraId="2D61A0B4" w14:textId="77777777" w:rsidR="00D5113D" w:rsidRDefault="00D5113D" w:rsidP="002B1D3F">
                            <w:pPr>
                              <w:pStyle w:val="Corpsdetexte"/>
                              <w:jc w:val="both"/>
                            </w:pPr>
                          </w:p>
                          <w:p w14:paraId="74F3E3A1" w14:textId="77777777" w:rsidR="00D5113D" w:rsidRDefault="00D5113D" w:rsidP="002B1D3F">
                            <w:pPr>
                              <w:pStyle w:val="Corpsdetexte"/>
                              <w:jc w:val="both"/>
                            </w:pPr>
                          </w:p>
                          <w:p w14:paraId="3AABC549" w14:textId="77777777" w:rsidR="00D5113D" w:rsidRDefault="00D5113D" w:rsidP="002B1D3F">
                            <w:pPr>
                              <w:pStyle w:val="Corpsdetexte"/>
                              <w:jc w:val="both"/>
                            </w:pPr>
                          </w:p>
                          <w:p w14:paraId="5637D389" w14:textId="77777777" w:rsidR="00D5113D" w:rsidRDefault="00D5113D" w:rsidP="002B1D3F">
                            <w:pPr>
                              <w:pStyle w:val="Corpsdetexte"/>
                              <w:jc w:val="both"/>
                            </w:pPr>
                          </w:p>
                          <w:p w14:paraId="3F4C0598" w14:textId="77777777" w:rsidR="00D5113D" w:rsidRDefault="00D5113D" w:rsidP="002B1D3F">
                            <w:pPr>
                              <w:pStyle w:val="Corpsdetexte"/>
                              <w:jc w:val="both"/>
                            </w:pPr>
                          </w:p>
                          <w:p w14:paraId="1C924428" w14:textId="3C2B2DB0" w:rsidR="001E75CA" w:rsidRDefault="00871ADF" w:rsidP="00885B15">
                            <w:pPr>
                              <w:pStyle w:val="Corpsdetexte"/>
                              <w:spacing w:before="240"/>
                              <w:jc w:val="both"/>
                            </w:pPr>
                            <w:r>
                              <w:t xml:space="preserve">L’organisme </w:t>
                            </w:r>
                            <w:r w:rsidRPr="00871ADF">
                              <w:t xml:space="preserve">s’adapte </w:t>
                            </w:r>
                            <w:r>
                              <w:t xml:space="preserve">ainsi </w:t>
                            </w:r>
                            <w:r w:rsidRPr="00871ADF">
                              <w:t xml:space="preserve">aux envies de découverte de chacun, quel que soit </w:t>
                            </w:r>
                            <w:r>
                              <w:t>son</w:t>
                            </w:r>
                            <w:r w:rsidRPr="00871ADF">
                              <w:t xml:space="preserve"> handicap</w:t>
                            </w:r>
                            <w:r>
                              <w:t>.</w:t>
                            </w:r>
                          </w:p>
                          <w:p w14:paraId="3913E360" w14:textId="77777777" w:rsidR="00D5113D" w:rsidRDefault="00D5113D" w:rsidP="00D5113D">
                            <w:pPr>
                              <w:pStyle w:val="Corpsdetexte"/>
                            </w:pPr>
                            <w:r>
                              <w:t>Pour en apprendre davantage :</w:t>
                            </w:r>
                          </w:p>
                          <w:p w14:paraId="14667561" w14:textId="10343C3B" w:rsidR="00D5113D" w:rsidRDefault="00D5113D" w:rsidP="00D5113D">
                            <w:pPr>
                              <w:pStyle w:val="Corpsdetexte"/>
                              <w:numPr>
                                <w:ilvl w:val="0"/>
                                <w:numId w:val="7"/>
                              </w:numPr>
                            </w:pPr>
                            <w:r>
                              <w:t xml:space="preserve">Consultez le site internet de l’organisme au </w:t>
                            </w:r>
                            <w:hyperlink r:id="rId46" w:history="1">
                              <w:r w:rsidRPr="00A1767E">
                                <w:rPr>
                                  <w:rStyle w:val="Lienhypertexte"/>
                                </w:rPr>
                                <w:t>https://www.osijja.ca</w:t>
                              </w:r>
                            </w:hyperlink>
                          </w:p>
                          <w:p w14:paraId="054CD794" w14:textId="77777777" w:rsidR="00DE1D28" w:rsidRDefault="00D5113D" w:rsidP="00D5113D">
                            <w:pPr>
                              <w:pStyle w:val="Corpsdetexte"/>
                              <w:numPr>
                                <w:ilvl w:val="0"/>
                                <w:numId w:val="7"/>
                              </w:numPr>
                            </w:pPr>
                            <w:r>
                              <w:t xml:space="preserve">Suivez-le sur Facebook au </w:t>
                            </w:r>
                            <w:hyperlink r:id="rId47" w:history="1">
                              <w:r w:rsidRPr="00A1767E">
                                <w:rPr>
                                  <w:rStyle w:val="Lienhypertexte"/>
                                </w:rPr>
                                <w:t>https://www.facebook.com/SUPAdapte</w:t>
                              </w:r>
                            </w:hyperlink>
                            <w:r w:rsidR="00DE1D28">
                              <w:t xml:space="preserve"> </w:t>
                            </w:r>
                          </w:p>
                          <w:p w14:paraId="51A7C5F7" w14:textId="7A074E1E" w:rsidR="00D5113D" w:rsidRDefault="00DE1D28" w:rsidP="00DE1D28">
                            <w:pPr>
                              <w:pStyle w:val="Corpsdetexte"/>
                              <w:ind w:left="360"/>
                            </w:pPr>
                            <w:proofErr w:type="gramStart"/>
                            <w:r>
                              <w:t>ou</w:t>
                            </w:r>
                            <w:proofErr w:type="gramEnd"/>
                            <w:r>
                              <w:t xml:space="preserve"> via Instagram au </w:t>
                            </w:r>
                            <w:hyperlink r:id="rId48" w:history="1">
                              <w:r w:rsidRPr="00DE1D28">
                                <w:rPr>
                                  <w:rStyle w:val="Lienhypertexte"/>
                                </w:rPr>
                                <w:t>https://www.instagram.com/osijja_sup_adapte</w:t>
                              </w:r>
                            </w:hyperlink>
                          </w:p>
                          <w:p w14:paraId="632ACA42" w14:textId="77777777" w:rsidR="00DE1D28" w:rsidRDefault="00DE1D28" w:rsidP="00DE1D28">
                            <w:pPr>
                              <w:pStyle w:val="Corpsdetexte"/>
                              <w:ind w:lef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9" type="#_x0000_t202" style="position:absolute;margin-left:0;margin-top:139.2pt;width:118pt;height:486.6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" o:allowincell="f" filled="f" stroked="f">
                <v:textbox style="mso-next-textbox:#Text Box 172" inset="0,0,0,0">
                  <w:txbxContent>
                    <w:p w14:paraId="1136BD0F" w14:textId="77777777" w:rsidR="002B1D3F" w:rsidRDefault="002B1D3F" w:rsidP="008D528E">
                      <w:pPr>
                        <w:pStyle w:val="Corpsdetexte"/>
                        <w:jc w:val="both"/>
                        <w:rPr>
                          <w:lang w:val="fr-FR"/>
                        </w:rPr>
                      </w:pPr>
                      <w:r w:rsidRPr="002B1D3F">
                        <w:rPr>
                          <w:lang w:val="fr-FR"/>
                        </w:rPr>
                        <w:t>Bonjour à tous !</w:t>
                      </w:r>
                    </w:p>
                    <w:p w14:paraId="1AF063AD" w14:textId="462864E2" w:rsidR="002B1D3F" w:rsidRDefault="002B1D3F" w:rsidP="008D528E">
                      <w:pPr>
                        <w:pStyle w:val="Corpsdetexte"/>
                        <w:jc w:val="both"/>
                      </w:pPr>
                      <w:r w:rsidRPr="002B1D3F">
                        <w:t>Je voulais vous parler d’une belle découverte d’activité adaptée que j’ai fait</w:t>
                      </w:r>
                      <w:r w:rsidR="00141464">
                        <w:t xml:space="preserve"> récemment</w:t>
                      </w:r>
                      <w:r>
                        <w:t>, soit l</w:t>
                      </w:r>
                      <w:r w:rsidRPr="002B1D3F">
                        <w:t>a planche à pagaie.</w:t>
                      </w:r>
                    </w:p>
                    <w:p w14:paraId="5A0038DB" w14:textId="076A612E" w:rsidR="00141464" w:rsidRDefault="00141464" w:rsidP="008D528E">
                      <w:pPr>
                        <w:pStyle w:val="Corpsdetexte"/>
                        <w:jc w:val="both"/>
                      </w:pPr>
                      <w:r w:rsidRPr="00141464">
                        <w:t xml:space="preserve">Durant la saison estivale, l’organisme </w:t>
                      </w:r>
                      <w:proofErr w:type="spellStart"/>
                      <w:r w:rsidRPr="00141464">
                        <w:t>O'sijja</w:t>
                      </w:r>
                      <w:proofErr w:type="spellEnd"/>
                      <w:r w:rsidRPr="00141464">
                        <w:t xml:space="preserve"> - SUP Adapté Québec</w:t>
                      </w:r>
                      <w:r>
                        <w:t xml:space="preserve">, </w:t>
                      </w:r>
                      <w:r w:rsidRPr="00141464">
                        <w:t>proposait des demi-journées d’initiation et de pratique</w:t>
                      </w:r>
                      <w:r>
                        <w:t xml:space="preserve">, </w:t>
                      </w:r>
                      <w:r w:rsidRPr="00141464">
                        <w:t>en collaboration avec la boutique KSF à Lasalle; là où j’ai fait cette belle découverte.</w:t>
                      </w:r>
                    </w:p>
                    <w:p w14:paraId="2627E7C1" w14:textId="0EC8CF0E" w:rsidR="008D528E" w:rsidRPr="008D528E" w:rsidRDefault="008D528E" w:rsidP="008D528E">
                      <w:pPr>
                        <w:pStyle w:val="Corpsdetexte"/>
                        <w:jc w:val="both"/>
                      </w:pPr>
                      <w:r w:rsidRPr="008D528E">
                        <w:t>Si la planche à pagaie est devenue au fil du temps une activité incontournable sur les lacs et rivières du Québec, ce sport aquatique restait très largement inaccessible aux personnes vivant avec des limitations physiques ou intellectuelles.</w:t>
                      </w:r>
                    </w:p>
                    <w:p w14:paraId="693CA984" w14:textId="3F0F2137" w:rsidR="00871ADF" w:rsidRDefault="008D528E" w:rsidP="00871ADF">
                      <w:pPr>
                        <w:pStyle w:val="Corpsdetexte"/>
                        <w:jc w:val="both"/>
                      </w:pPr>
                      <w:r>
                        <w:t>Grâce à des bénévoles dévoués</w:t>
                      </w:r>
                      <w:r w:rsidR="00DE1D28">
                        <w:t xml:space="preserve">, </w:t>
                      </w:r>
                      <w:r>
                        <w:t>passionnés</w:t>
                      </w:r>
                      <w:r w:rsidR="00DE1D28">
                        <w:t xml:space="preserve"> et à l’aise autant sur terre que sur l’eau</w:t>
                      </w:r>
                      <w:r>
                        <w:t xml:space="preserve">, </w:t>
                      </w:r>
                      <w:proofErr w:type="spellStart"/>
                      <w:r>
                        <w:t>O</w:t>
                      </w:r>
                      <w:r w:rsidRPr="008D528E">
                        <w:t>'sijja</w:t>
                      </w:r>
                      <w:proofErr w:type="spellEnd"/>
                      <w:r w:rsidRPr="008D528E">
                        <w:t xml:space="preserve"> - SUP Adapté Québec a décidé</w:t>
                      </w:r>
                      <w:r>
                        <w:t xml:space="preserve">, </w:t>
                      </w:r>
                      <w:r w:rsidRPr="008D528E">
                        <w:t xml:space="preserve">en collaboration avec un fabriquant </w:t>
                      </w:r>
                      <w:r w:rsidR="00871ADF" w:rsidRPr="008D528E">
                        <w:t>québécois</w:t>
                      </w:r>
                      <w:r w:rsidR="00871ADF">
                        <w:t xml:space="preserve">, </w:t>
                      </w:r>
                      <w:r w:rsidR="00871ADF" w:rsidRPr="008D528E">
                        <w:t>de</w:t>
                      </w:r>
                      <w:r w:rsidRPr="008D528E">
                        <w:t xml:space="preserve"> faire évoluer les choses en initiant le développement d’une planche à pagaie adaptée pour les personnes en situation de handicap</w:t>
                      </w:r>
                      <w:r>
                        <w:t xml:space="preserve">. </w:t>
                      </w:r>
                    </w:p>
                    <w:p w14:paraId="4A6632D2" w14:textId="77777777" w:rsidR="00D5113D" w:rsidRDefault="008D528E" w:rsidP="00871ADF">
                      <w:pPr>
                        <w:pStyle w:val="Corpsdetexte"/>
                        <w:jc w:val="both"/>
                        <w:rPr>
                          <w:noProof/>
                        </w:rPr>
                      </w:pPr>
                      <w:r>
                        <w:t xml:space="preserve">Ainsi, </w:t>
                      </w:r>
                      <w:r w:rsidR="00871ADF">
                        <w:t>les personnes de tous âges et de tous types de limitations ou d’habiletés peuvent</w:t>
                      </w:r>
                      <w:r w:rsidR="00871ADF" w:rsidRPr="00871ADF">
                        <w:rPr>
                          <w:rFonts w:asciiTheme="minorHAnsi" w:eastAsiaTheme="minorHAnsi" w:hAnsiTheme="minorHAnsi" w:cstheme="minorBidi"/>
                          <w:sz w:val="22"/>
                          <w:szCs w:val="22"/>
                          <w:lang w:bidi="ar-SA"/>
                        </w:rPr>
                        <w:t xml:space="preserve"> </w:t>
                      </w:r>
                      <w:r w:rsidR="00871ADF" w:rsidRPr="00871ADF">
                        <w:t>s'initier à ce sport de manière universelle</w:t>
                      </w:r>
                      <w:r w:rsidR="00871ADF">
                        <w:t>.</w:t>
                      </w:r>
                      <w:r w:rsidR="00D5113D" w:rsidRPr="00D5113D">
                        <w:rPr>
                          <w:noProof/>
                        </w:rPr>
                        <w:t xml:space="preserve"> </w:t>
                      </w:r>
                    </w:p>
                    <w:p w14:paraId="0BDAE5B0" w14:textId="77777777" w:rsidR="00D5113D" w:rsidRDefault="00871ADF" w:rsidP="00871ADF">
                      <w:pPr>
                        <w:pStyle w:val="Corpsdetexte"/>
                        <w:jc w:val="both"/>
                      </w:pPr>
                      <w:r w:rsidRPr="00871ADF">
                        <w:t>Dans le cadre d’une initiation, la personne est sur la planche avec un accompagnateur certifié Paddle Canada ou très expérimenté</w:t>
                      </w:r>
                      <w:r>
                        <w:t>.</w:t>
                      </w:r>
                    </w:p>
                    <w:p w14:paraId="12F7ACC9" w14:textId="0D5D161C" w:rsidR="008B2BF9" w:rsidRDefault="008B2BF9" w:rsidP="00871ADF">
                      <w:pPr>
                        <w:pStyle w:val="Corpsdetexte"/>
                        <w:jc w:val="both"/>
                      </w:pPr>
                      <w:r>
                        <w:rPr>
                          <w:noProof/>
                        </w:rPr>
                        <w:drawing>
                          <wp:inline distT="0" distB="0" distL="0" distR="0" wp14:anchorId="4725ED8A" wp14:editId="3789FFEE">
                            <wp:extent cx="1498600" cy="1498600"/>
                            <wp:effectExtent l="0" t="0" r="6350" b="6350"/>
                            <wp:docPr id="860001322"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01322" name="Image 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pic:spPr>
                                </pic:pic>
                              </a:graphicData>
                            </a:graphic>
                          </wp:inline>
                        </w:drawing>
                      </w:r>
                    </w:p>
                    <w:p w14:paraId="42A7080B" w14:textId="38A6DFE4" w:rsidR="00871ADF" w:rsidRDefault="00871ADF" w:rsidP="002B1D3F">
                      <w:pPr>
                        <w:pStyle w:val="Corpsdetexte"/>
                        <w:jc w:val="both"/>
                        <w:rPr>
                          <w:noProof/>
                        </w:rPr>
                      </w:pPr>
                      <w:r w:rsidRPr="00871ADF">
                        <w:t>Ensuite, elle a la possibilité de continuer à pagayer seule sur sa planche, même si elle est suivie par un autre planchiste à côté pour assurer sa sécurité et intervenir en cas de problème.</w:t>
                      </w:r>
                      <w:r w:rsidRPr="00871ADF">
                        <w:rPr>
                          <w:noProof/>
                        </w:rPr>
                        <w:t xml:space="preserve"> </w:t>
                      </w:r>
                    </w:p>
                    <w:p w14:paraId="4702485E" w14:textId="739F55AF" w:rsidR="002B1D3F" w:rsidRDefault="00871ADF" w:rsidP="002B1D3F">
                      <w:pPr>
                        <w:pStyle w:val="Corpsdetexte"/>
                        <w:jc w:val="both"/>
                      </w:pPr>
                      <w:r w:rsidRPr="00871ADF">
                        <w:t>Enfin, il est possible d’en faire sans fauteuil roulant si la personne désire s’assoir directement sur la planche, avec un petit dossier en néoprène dans le dos et une pagaie de kayak pour avancer.</w:t>
                      </w:r>
                    </w:p>
                    <w:p w14:paraId="73694AA5" w14:textId="77777777" w:rsidR="00D5113D" w:rsidRDefault="00D5113D" w:rsidP="002B1D3F">
                      <w:pPr>
                        <w:pStyle w:val="Corpsdetexte"/>
                        <w:jc w:val="both"/>
                      </w:pPr>
                    </w:p>
                    <w:p w14:paraId="210C050D" w14:textId="77777777" w:rsidR="00D5113D" w:rsidRDefault="00D5113D" w:rsidP="002B1D3F">
                      <w:pPr>
                        <w:pStyle w:val="Corpsdetexte"/>
                        <w:jc w:val="both"/>
                      </w:pPr>
                    </w:p>
                    <w:p w14:paraId="2D61A0B4" w14:textId="77777777" w:rsidR="00D5113D" w:rsidRDefault="00D5113D" w:rsidP="002B1D3F">
                      <w:pPr>
                        <w:pStyle w:val="Corpsdetexte"/>
                        <w:jc w:val="both"/>
                      </w:pPr>
                    </w:p>
                    <w:p w14:paraId="74F3E3A1" w14:textId="77777777" w:rsidR="00D5113D" w:rsidRDefault="00D5113D" w:rsidP="002B1D3F">
                      <w:pPr>
                        <w:pStyle w:val="Corpsdetexte"/>
                        <w:jc w:val="both"/>
                      </w:pPr>
                    </w:p>
                    <w:p w14:paraId="3AABC549" w14:textId="77777777" w:rsidR="00D5113D" w:rsidRDefault="00D5113D" w:rsidP="002B1D3F">
                      <w:pPr>
                        <w:pStyle w:val="Corpsdetexte"/>
                        <w:jc w:val="both"/>
                      </w:pPr>
                    </w:p>
                    <w:p w14:paraId="5637D389" w14:textId="77777777" w:rsidR="00D5113D" w:rsidRDefault="00D5113D" w:rsidP="002B1D3F">
                      <w:pPr>
                        <w:pStyle w:val="Corpsdetexte"/>
                        <w:jc w:val="both"/>
                      </w:pPr>
                    </w:p>
                    <w:p w14:paraId="3F4C0598" w14:textId="77777777" w:rsidR="00D5113D" w:rsidRDefault="00D5113D" w:rsidP="002B1D3F">
                      <w:pPr>
                        <w:pStyle w:val="Corpsdetexte"/>
                        <w:jc w:val="both"/>
                      </w:pPr>
                    </w:p>
                    <w:p w14:paraId="1C924428" w14:textId="3C2B2DB0" w:rsidR="001E75CA" w:rsidRDefault="00871ADF" w:rsidP="00885B15">
                      <w:pPr>
                        <w:pStyle w:val="Corpsdetexte"/>
                        <w:spacing w:before="240"/>
                        <w:jc w:val="both"/>
                      </w:pPr>
                      <w:r>
                        <w:t xml:space="preserve">L’organisme </w:t>
                      </w:r>
                      <w:r w:rsidRPr="00871ADF">
                        <w:t xml:space="preserve">s’adapte </w:t>
                      </w:r>
                      <w:r>
                        <w:t xml:space="preserve">ainsi </w:t>
                      </w:r>
                      <w:r w:rsidRPr="00871ADF">
                        <w:t xml:space="preserve">aux envies de découverte de chacun, quel que soit </w:t>
                      </w:r>
                      <w:r>
                        <w:t>son</w:t>
                      </w:r>
                      <w:r w:rsidRPr="00871ADF">
                        <w:t xml:space="preserve"> handicap</w:t>
                      </w:r>
                      <w:r>
                        <w:t>.</w:t>
                      </w:r>
                    </w:p>
                    <w:p w14:paraId="3913E360" w14:textId="77777777" w:rsidR="00D5113D" w:rsidRDefault="00D5113D" w:rsidP="00D5113D">
                      <w:pPr>
                        <w:pStyle w:val="Corpsdetexte"/>
                      </w:pPr>
                      <w:r>
                        <w:t>Pour en apprendre davantage :</w:t>
                      </w:r>
                    </w:p>
                    <w:p w14:paraId="14667561" w14:textId="10343C3B" w:rsidR="00D5113D" w:rsidRDefault="00D5113D" w:rsidP="00D5113D">
                      <w:pPr>
                        <w:pStyle w:val="Corpsdetexte"/>
                        <w:numPr>
                          <w:ilvl w:val="0"/>
                          <w:numId w:val="7"/>
                        </w:numPr>
                      </w:pPr>
                      <w:r>
                        <w:t xml:space="preserve">Consultez le site internet de l’organisme au </w:t>
                      </w:r>
                      <w:hyperlink r:id="rId50" w:history="1">
                        <w:r w:rsidRPr="00A1767E">
                          <w:rPr>
                            <w:rStyle w:val="Lienhypertexte"/>
                          </w:rPr>
                          <w:t>https://www.osijja.ca</w:t>
                        </w:r>
                      </w:hyperlink>
                    </w:p>
                    <w:p w14:paraId="054CD794" w14:textId="77777777" w:rsidR="00DE1D28" w:rsidRDefault="00D5113D" w:rsidP="00D5113D">
                      <w:pPr>
                        <w:pStyle w:val="Corpsdetexte"/>
                        <w:numPr>
                          <w:ilvl w:val="0"/>
                          <w:numId w:val="7"/>
                        </w:numPr>
                      </w:pPr>
                      <w:r>
                        <w:t xml:space="preserve">Suivez-le sur Facebook au </w:t>
                      </w:r>
                      <w:hyperlink r:id="rId51" w:history="1">
                        <w:r w:rsidRPr="00A1767E">
                          <w:rPr>
                            <w:rStyle w:val="Lienhypertexte"/>
                          </w:rPr>
                          <w:t>https://www.facebook.com/SUPAdapte</w:t>
                        </w:r>
                      </w:hyperlink>
                      <w:r w:rsidR="00DE1D28">
                        <w:t xml:space="preserve"> </w:t>
                      </w:r>
                    </w:p>
                    <w:p w14:paraId="51A7C5F7" w14:textId="7A074E1E" w:rsidR="00D5113D" w:rsidRDefault="00DE1D28" w:rsidP="00DE1D28">
                      <w:pPr>
                        <w:pStyle w:val="Corpsdetexte"/>
                        <w:ind w:left="360"/>
                      </w:pPr>
                      <w:proofErr w:type="gramStart"/>
                      <w:r>
                        <w:t>ou</w:t>
                      </w:r>
                      <w:proofErr w:type="gramEnd"/>
                      <w:r>
                        <w:t xml:space="preserve"> via Instagram au </w:t>
                      </w:r>
                      <w:hyperlink r:id="rId52" w:history="1">
                        <w:r w:rsidRPr="00DE1D28">
                          <w:rPr>
                            <w:rStyle w:val="Lienhypertexte"/>
                          </w:rPr>
                          <w:t>https://www.instagram.com/osijja_sup_adapte</w:t>
                        </w:r>
                      </w:hyperlink>
                    </w:p>
                    <w:p w14:paraId="632ACA42" w14:textId="77777777" w:rsidR="00DE1D28" w:rsidRDefault="00DE1D28" w:rsidP="00DE1D28">
                      <w:pPr>
                        <w:pStyle w:val="Corpsdetexte"/>
                        <w:ind w:left="360"/>
                      </w:pP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680768" behindDoc="0" locked="0" layoutInCell="1" allowOverlap="1" wp14:anchorId="5EE62694" wp14:editId="289F1577">
                <wp:simplePos x="0" y="0"/>
                <wp:positionH relativeFrom="page">
                  <wp:posOffset>3848100</wp:posOffset>
                </wp:positionH>
                <wp:positionV relativeFrom="page">
                  <wp:posOffset>1722120</wp:posOffset>
                </wp:positionV>
                <wp:extent cx="1498600" cy="6560820"/>
                <wp:effectExtent l="0" t="0" r="6350" b="11430"/>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56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0" type="#_x0000_t202" style="position:absolute;margin-left:303pt;margin-top:135.6pt;width:118pt;height:516.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" filled="f" stroked="f">
                <v:textbox inset="0,0,0,0">
                  <w:txbxContent/>
                </v:textbox>
                <w10:wrap anchorx="page" anchory="page"/>
              </v:shape>
            </w:pict>
          </mc:Fallback>
        </mc:AlternateContent>
      </w:r>
      <w:r w:rsidR="00D5113D">
        <w:rPr>
          <w:noProof/>
          <w:lang w:eastAsia="fr-CA" w:bidi="ar-SA"/>
        </w:rPr>
        <mc:AlternateContent>
          <mc:Choice Requires="wps">
            <w:drawing>
              <wp:anchor distT="0" distB="0" distL="114300" distR="114300" simplePos="0" relativeHeight="251679744" behindDoc="0" locked="0" layoutInCell="0" allowOverlap="1" wp14:anchorId="74977FB7" wp14:editId="325375AA">
                <wp:simplePos x="0" y="0"/>
                <wp:positionH relativeFrom="page">
                  <wp:posOffset>2133600</wp:posOffset>
                </wp:positionH>
                <wp:positionV relativeFrom="page">
                  <wp:posOffset>1729740</wp:posOffset>
                </wp:positionV>
                <wp:extent cx="1498600" cy="4922520"/>
                <wp:effectExtent l="0" t="0" r="6350" b="1143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92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1" type="#_x0000_t202" style="position:absolute;margin-left:168pt;margin-top:136.2pt;width:118pt;height:38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" o:allowincell="f" filled="f" stroked="f">
                <v:textbox style="mso-next-textbox:#Text Box 173" inset="0,0,0,0">
                  <w:txbxContent/>
                </v:textbox>
                <w10:wrap anchorx="page" anchory="page"/>
              </v:shape>
            </w:pict>
          </mc:Fallback>
        </mc:AlternateContent>
      </w:r>
    </w:p>
    <w:p w14:paraId="388592EC" w14:textId="052517C2" w:rsidR="001E75CA" w:rsidRDefault="001E75CA"/>
    <w:p w14:paraId="77624611" w14:textId="0BADA9EC" w:rsidR="001E75CA" w:rsidRDefault="001E75CA"/>
    <w:p w14:paraId="1026EE51" w14:textId="54A76CE8" w:rsidR="001E75CA" w:rsidRDefault="001E75CA"/>
    <w:p w14:paraId="409161E2" w14:textId="0C9F5C9B" w:rsidR="001E75CA" w:rsidRDefault="00DE1D28">
      <w:r>
        <w:rPr>
          <w:noProof/>
        </w:rPr>
        <mc:AlternateContent>
          <mc:Choice Requires="wps">
            <w:drawing>
              <wp:anchor distT="45720" distB="45720" distL="114300" distR="114300" simplePos="0" relativeHeight="251893760" behindDoc="0" locked="0" layoutInCell="1" allowOverlap="1" wp14:anchorId="597AC338" wp14:editId="234DB47F">
                <wp:simplePos x="0" y="0"/>
                <wp:positionH relativeFrom="column">
                  <wp:posOffset>5326380</wp:posOffset>
                </wp:positionH>
                <wp:positionV relativeFrom="paragraph">
                  <wp:posOffset>6350</wp:posOffset>
                </wp:positionV>
                <wp:extent cx="1561465" cy="457200"/>
                <wp:effectExtent l="0" t="0" r="635" b="0"/>
                <wp:wrapSquare wrapText="bothSides"/>
                <wp:docPr id="2901224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457200"/>
                        </a:xfrm>
                        <a:prstGeom prst="rect">
                          <a:avLst/>
                        </a:prstGeom>
                        <a:solidFill>
                          <a:srgbClr val="FFFFFF"/>
                        </a:solidFill>
                        <a:ln w="9525">
                          <a:noFill/>
                          <a:miter lim="800000"/>
                          <a:headEnd/>
                          <a:tailEnd/>
                        </a:ln>
                      </wps:spPr>
                      <wps:txbx>
                        <w:txbxContent>
                          <w:p w14:paraId="1727B015" w14:textId="53990229" w:rsidR="00DE1D28" w:rsidRDefault="00DE1D28" w:rsidP="00DE1D28">
                            <w:pPr>
                              <w:jc w:val="right"/>
                            </w:pPr>
                            <w:r w:rsidRPr="00DE1D28">
                              <w:t>Karine Lévesque</w:t>
                            </w:r>
                          </w:p>
                          <w:p w14:paraId="64F15C6F" w14:textId="23BA758C" w:rsidR="00DE1D28" w:rsidRPr="00DE1D28" w:rsidRDefault="00DE1D28" w:rsidP="00DE1D28">
                            <w:pPr>
                              <w:jc w:val="right"/>
                            </w:pPr>
                            <w:r>
                              <w:t>Présidente</w:t>
                            </w:r>
                          </w:p>
                          <w:p w14:paraId="120A5551" w14:textId="2F93C929" w:rsidR="00DE1D28" w:rsidRDefault="00DE1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C338" id="_x0000_s1092" type="#_x0000_t202" style="position:absolute;margin-left:419.4pt;margin-top:.5pt;width:122.95pt;height:36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" stroked="f">
                <v:textbox>
                  <w:txbxContent>
                    <w:p w14:paraId="1727B015" w14:textId="53990229" w:rsidR="00DE1D28" w:rsidRDefault="00DE1D28" w:rsidP="00DE1D28">
                      <w:pPr>
                        <w:jc w:val="right"/>
                      </w:pPr>
                      <w:r w:rsidRPr="00DE1D28">
                        <w:t>Karine Lévesque</w:t>
                      </w:r>
                    </w:p>
                    <w:p w14:paraId="64F15C6F" w14:textId="23BA758C" w:rsidR="00DE1D28" w:rsidRPr="00DE1D28" w:rsidRDefault="00DE1D28" w:rsidP="00DE1D28">
                      <w:pPr>
                        <w:jc w:val="right"/>
                      </w:pPr>
                      <w:r>
                        <w:t>Présidente</w:t>
                      </w:r>
                    </w:p>
                    <w:p w14:paraId="120A5551" w14:textId="2F93C929" w:rsidR="00DE1D28" w:rsidRDefault="00DE1D28"/>
                  </w:txbxContent>
                </v:textbox>
                <w10:wrap type="square"/>
              </v:shape>
            </w:pict>
          </mc:Fallback>
        </mc:AlternateContent>
      </w:r>
    </w:p>
    <w:p w14:paraId="2464E761" w14:textId="77777777" w:rsidR="001E75CA" w:rsidRDefault="001E75CA"/>
    <w:p w14:paraId="4E0D4AA1" w14:textId="7D824B76" w:rsidR="001E75CA" w:rsidRDefault="001E75CA"/>
    <w:p w14:paraId="6EF4ECE2" w14:textId="002847CE" w:rsidR="001E75CA" w:rsidRDefault="001E75CA"/>
    <w:p w14:paraId="4530979B" w14:textId="245760D6" w:rsidR="001E75CA" w:rsidRDefault="00D5113D">
      <w:r>
        <w:rPr>
          <w:noProof/>
        </w:rPr>
        <w:drawing>
          <wp:anchor distT="0" distB="0" distL="114300" distR="114300" simplePos="0" relativeHeight="251889664" behindDoc="1" locked="0" layoutInCell="1" allowOverlap="1" wp14:anchorId="48E6C3E0" wp14:editId="2EF084B2">
            <wp:simplePos x="0" y="0"/>
            <wp:positionH relativeFrom="column">
              <wp:posOffset>3398520</wp:posOffset>
            </wp:positionH>
            <wp:positionV relativeFrom="paragraph">
              <wp:posOffset>6350</wp:posOffset>
            </wp:positionV>
            <wp:extent cx="1504315" cy="1576070"/>
            <wp:effectExtent l="0" t="0" r="635" b="5080"/>
            <wp:wrapTight wrapText="bothSides">
              <wp:wrapPolygon edited="0">
                <wp:start x="0" y="0"/>
                <wp:lineTo x="0" y="21409"/>
                <wp:lineTo x="21336" y="21409"/>
                <wp:lineTo x="21336" y="0"/>
                <wp:lineTo x="0" y="0"/>
              </wp:wrapPolygon>
            </wp:wrapTight>
            <wp:docPr id="166715961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9612" name="Image 4">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4315" cy="1576070"/>
                    </a:xfrm>
                    <a:prstGeom prst="rect">
                      <a:avLst/>
                    </a:prstGeom>
                    <a:noFill/>
                  </pic:spPr>
                </pic:pic>
              </a:graphicData>
            </a:graphic>
            <wp14:sizeRelH relativeFrom="margin">
              <wp14:pctWidth>0</wp14:pctWidth>
            </wp14:sizeRelH>
            <wp14:sizeRelV relativeFrom="margin">
              <wp14:pctHeight>0</wp14:pctHeight>
            </wp14:sizeRelV>
          </wp:anchor>
        </w:drawing>
      </w:r>
    </w:p>
    <w:p w14:paraId="7434F8BC" w14:textId="77777777" w:rsidR="001E75CA" w:rsidRDefault="001E75CA"/>
    <w:p w14:paraId="2F3745ED" w14:textId="77777777" w:rsidR="001E75CA" w:rsidRDefault="001E75CA"/>
    <w:p w14:paraId="768251DD" w14:textId="77777777" w:rsidR="001E75CA" w:rsidRDefault="001E75CA"/>
    <w:p w14:paraId="008B710B" w14:textId="11B41E0B" w:rsidR="001E75CA" w:rsidRDefault="001E75CA"/>
    <w:p w14:paraId="007C59E3" w14:textId="166A71E0" w:rsidR="001E75CA" w:rsidRDefault="001E75CA"/>
    <w:p w14:paraId="3D91175B" w14:textId="05F34A90" w:rsidR="001E75CA" w:rsidRDefault="001E75CA"/>
    <w:p w14:paraId="0239E4C0" w14:textId="2CD34541" w:rsidR="001E75CA" w:rsidRDefault="001E75CA"/>
    <w:p w14:paraId="02094716" w14:textId="030A4EDB" w:rsidR="001E75CA" w:rsidRDefault="001E75CA"/>
    <w:p w14:paraId="38F8C65A" w14:textId="2A8B62AA" w:rsidR="001E75CA" w:rsidRDefault="001E75CA"/>
    <w:p w14:paraId="3ADE2D61" w14:textId="45678BCA" w:rsidR="001E75CA" w:rsidRDefault="001E75CA"/>
    <w:p w14:paraId="787FA765" w14:textId="77777777" w:rsidR="001E75CA" w:rsidRDefault="001E75CA">
      <w:pPr>
        <w:rPr>
          <w:rFonts w:cs="Times New Roman"/>
          <w:noProof/>
          <w:szCs w:val="20"/>
          <w:lang w:bidi="en-US"/>
        </w:rPr>
        <w:sectPr w:rsidR="001E75CA" w:rsidSect="00EA2BAF">
          <w:headerReference w:type="even" r:id="rId54"/>
          <w:headerReference w:type="default" r:id="rId55"/>
          <w:footerReference w:type="even" r:id="rId56"/>
          <w:footerReference w:type="default" r:id="rId57"/>
          <w:headerReference w:type="first" r:id="rId58"/>
          <w:footerReference w:type="first" r:id="rId59"/>
          <w:pgSz w:w="11907" w:h="16839"/>
          <w:pgMar w:top="720" w:right="720" w:bottom="720" w:left="720" w:header="720" w:footer="720" w:gutter="0"/>
          <w:cols w:space="708"/>
          <w:titlePg/>
          <w:docGrid w:linePitch="360"/>
        </w:sectPr>
      </w:pPr>
    </w:p>
    <w:p w14:paraId="5445C0A1" w14:textId="1D18159F" w:rsidR="00EC2E2B" w:rsidRDefault="00085C4B">
      <w:r>
        <w:rPr>
          <w:noProof/>
        </w:rPr>
        <w:drawing>
          <wp:anchor distT="0" distB="0" distL="114300" distR="114300" simplePos="0" relativeHeight="251888640" behindDoc="1" locked="0" layoutInCell="1" allowOverlap="1" wp14:anchorId="0E58AFAD" wp14:editId="555E8A24">
            <wp:simplePos x="0" y="0"/>
            <wp:positionH relativeFrom="column">
              <wp:posOffset>1686539</wp:posOffset>
            </wp:positionH>
            <wp:positionV relativeFrom="paragraph">
              <wp:posOffset>1599380</wp:posOffset>
            </wp:positionV>
            <wp:extent cx="1353185" cy="1693545"/>
            <wp:effectExtent l="0" t="0" r="0" b="1905"/>
            <wp:wrapTight wrapText="bothSides">
              <wp:wrapPolygon edited="0">
                <wp:start x="0" y="0"/>
                <wp:lineTo x="0" y="21381"/>
                <wp:lineTo x="21286" y="21381"/>
                <wp:lineTo x="21286" y="0"/>
                <wp:lineTo x="0" y="0"/>
              </wp:wrapPolygon>
            </wp:wrapTight>
            <wp:docPr id="109323813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38132" name="Image 2">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3185" cy="1693545"/>
                    </a:xfrm>
                    <a:prstGeom prst="rect">
                      <a:avLst/>
                    </a:prstGeom>
                    <a:noFill/>
                  </pic:spPr>
                </pic:pic>
              </a:graphicData>
            </a:graphic>
            <wp14:sizeRelH relativeFrom="margin">
              <wp14:pctWidth>0</wp14:pctWidth>
            </wp14:sizeRelH>
            <wp14:sizeRelV relativeFrom="margin">
              <wp14:pctHeight>0</wp14:pctHeight>
            </wp14:sizeRelV>
          </wp:anchor>
        </w:drawing>
      </w:r>
      <w:r w:rsidR="00885B15">
        <w:rPr>
          <w:noProof/>
        </w:rPr>
        <w:drawing>
          <wp:anchor distT="0" distB="0" distL="114300" distR="114300" simplePos="0" relativeHeight="251891712" behindDoc="1" locked="0" layoutInCell="1" allowOverlap="1" wp14:anchorId="3349169D" wp14:editId="3C753203">
            <wp:simplePos x="0" y="0"/>
            <wp:positionH relativeFrom="page">
              <wp:posOffset>3849503</wp:posOffset>
            </wp:positionH>
            <wp:positionV relativeFrom="page">
              <wp:posOffset>8608327</wp:posOffset>
            </wp:positionV>
            <wp:extent cx="2282087" cy="1521555"/>
            <wp:effectExtent l="0" t="0" r="4445" b="2540"/>
            <wp:wrapTight wrapText="bothSides">
              <wp:wrapPolygon edited="0">
                <wp:start x="0" y="0"/>
                <wp:lineTo x="0" y="21366"/>
                <wp:lineTo x="21462" y="21366"/>
                <wp:lineTo x="21462" y="0"/>
                <wp:lineTo x="0" y="0"/>
              </wp:wrapPolygon>
            </wp:wrapTight>
            <wp:docPr id="698284730"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84730" name="Image 6">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2087" cy="1521555"/>
                    </a:xfrm>
                    <a:prstGeom prst="rect">
                      <a:avLst/>
                    </a:prstGeom>
                    <a:noFill/>
                  </pic:spPr>
                </pic:pic>
              </a:graphicData>
            </a:graphic>
            <wp14:sizeRelH relativeFrom="margin">
              <wp14:pctWidth>0</wp14:pctWidth>
            </wp14:sizeRelH>
            <wp14:sizeRelV relativeFrom="margin">
              <wp14:pctHeight>0</wp14:pctHeight>
            </wp14:sizeRelV>
          </wp:anchor>
        </w:drawing>
      </w:r>
      <w:r w:rsidR="00885B15">
        <w:rPr>
          <w:noProof/>
        </w:rPr>
        <w:drawing>
          <wp:anchor distT="0" distB="0" distL="114300" distR="114300" simplePos="0" relativeHeight="251890688" behindDoc="1" locked="0" layoutInCell="1" allowOverlap="1" wp14:anchorId="5378924B" wp14:editId="371C5C9D">
            <wp:simplePos x="0" y="0"/>
            <wp:positionH relativeFrom="margin">
              <wp:posOffset>890236</wp:posOffset>
            </wp:positionH>
            <wp:positionV relativeFrom="page">
              <wp:posOffset>8594391</wp:posOffset>
            </wp:positionV>
            <wp:extent cx="2215515" cy="1477010"/>
            <wp:effectExtent l="0" t="0" r="0" b="8890"/>
            <wp:wrapTight wrapText="bothSides">
              <wp:wrapPolygon edited="0">
                <wp:start x="0" y="0"/>
                <wp:lineTo x="0" y="21451"/>
                <wp:lineTo x="21359" y="21451"/>
                <wp:lineTo x="21359" y="0"/>
                <wp:lineTo x="0" y="0"/>
              </wp:wrapPolygon>
            </wp:wrapTight>
            <wp:docPr id="1884967768"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67768" name="Image 5">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5515" cy="1477010"/>
                    </a:xfrm>
                    <a:prstGeom prst="rect">
                      <a:avLst/>
                    </a:prstGeom>
                    <a:noFill/>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598B5C5A">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3"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RIp/oN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AF470DA">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094"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D3eNX1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48835D94" w:rsidR="00895E35" w:rsidRPr="00924008" w:rsidRDefault="00562A05">
      <w:pPr>
        <w:rPr>
          <w:lang w:val="fr-FR"/>
        </w:rPr>
      </w:pPr>
      <w:r w:rsidRPr="00470C06">
        <w:rPr>
          <w:noProof/>
          <w:lang w:eastAsia="fr-CA" w:bidi="ar-SA"/>
        </w:rPr>
        <w:lastRenderedPageBreak/>
        <mc:AlternateContent>
          <mc:Choice Requires="wps">
            <w:drawing>
              <wp:anchor distT="0" distB="0" distL="114300" distR="114300" simplePos="0" relativeHeight="251840512" behindDoc="0" locked="0" layoutInCell="1" allowOverlap="1" wp14:anchorId="789ADFC7" wp14:editId="1C1CDCC7">
                <wp:simplePos x="0" y="0"/>
                <wp:positionH relativeFrom="margin">
                  <wp:posOffset>5383107</wp:posOffset>
                </wp:positionH>
                <wp:positionV relativeFrom="margin">
                  <wp:posOffset>7665720</wp:posOffset>
                </wp:positionV>
                <wp:extent cx="1424940" cy="736600"/>
                <wp:effectExtent l="0" t="0" r="381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95" type="#_x0000_t202" style="position:absolute;margin-left:423.85pt;margin-top:603.6pt;width:112.2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" filled="f" stroked="f">
                <v:textbox inset="0,0,0,0">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Pr="00470C06">
        <w:rPr>
          <w:noProof/>
          <w:lang w:eastAsia="fr-CA" w:bidi="ar-SA"/>
        </w:rPr>
        <mc:AlternateContent>
          <mc:Choice Requires="wps">
            <w:drawing>
              <wp:anchor distT="0" distB="0" distL="114300" distR="114300" simplePos="0" relativeHeight="251838464" behindDoc="0" locked="0" layoutInCell="1" allowOverlap="1" wp14:anchorId="1A788099" wp14:editId="415C7359">
                <wp:simplePos x="0" y="0"/>
                <wp:positionH relativeFrom="page">
                  <wp:posOffset>4047067</wp:posOffset>
                </wp:positionH>
                <wp:positionV relativeFrom="page">
                  <wp:posOffset>8573911</wp:posOffset>
                </wp:positionV>
                <wp:extent cx="1755422" cy="1620520"/>
                <wp:effectExtent l="0" t="0" r="1651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422"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EFA9" w14:textId="2596E751" w:rsidR="00C9629C" w:rsidRDefault="0011149E" w:rsidP="0011149E">
                            <w:pPr>
                              <w:ind w:right="115"/>
                              <w:jc w:val="both"/>
                              <w:rPr>
                                <w:sz w:val="20"/>
                                <w:szCs w:val="20"/>
                                <w:lang w:val="fr-FR"/>
                              </w:rPr>
                            </w:pPr>
                            <w:r w:rsidRPr="0011149E">
                              <w:rPr>
                                <w:sz w:val="20"/>
                                <w:szCs w:val="20"/>
                                <w:lang w:val="fr-FR"/>
                              </w:rPr>
                              <w:t xml:space="preserve">Le formulaire </w:t>
                            </w:r>
                            <w:r w:rsidR="00C9629C">
                              <w:rPr>
                                <w:sz w:val="20"/>
                                <w:szCs w:val="20"/>
                                <w:lang w:val="fr-FR"/>
                              </w:rPr>
                              <w:t>d’adhésion</w:t>
                            </w:r>
                            <w:r w:rsidRPr="0011149E">
                              <w:rPr>
                                <w:sz w:val="20"/>
                                <w:szCs w:val="20"/>
                                <w:lang w:val="fr-FR"/>
                              </w:rPr>
                              <w:t xml:space="preserve"> est disponible sur notre site </w:t>
                            </w:r>
                            <w:r w:rsidR="00562A05">
                              <w:rPr>
                                <w:sz w:val="20"/>
                                <w:szCs w:val="20"/>
                                <w:lang w:val="fr-FR"/>
                              </w:rPr>
                              <w:t>web :</w:t>
                            </w:r>
                            <w:r w:rsidR="00C9629C">
                              <w:rPr>
                                <w:sz w:val="20"/>
                                <w:szCs w:val="20"/>
                                <w:lang w:val="fr-FR"/>
                              </w:rPr>
                              <w:t xml:space="preserve"> </w:t>
                            </w:r>
                            <w:hyperlink r:id="rId63" w:history="1">
                              <w:r w:rsidR="00C9629C" w:rsidRPr="0099212C">
                                <w:rPr>
                                  <w:rStyle w:val="Lienhypertexte"/>
                                  <w:sz w:val="20"/>
                                  <w:szCs w:val="20"/>
                                  <w:lang w:val="fr-FR"/>
                                </w:rPr>
                                <w:t>http://www.aphrso.org/devenir-membre</w:t>
                              </w:r>
                            </w:hyperlink>
                          </w:p>
                          <w:p w14:paraId="55E094ED" w14:textId="77777777" w:rsidR="00C9629C" w:rsidRDefault="00C9629C" w:rsidP="0011149E">
                            <w:pPr>
                              <w:ind w:right="115"/>
                              <w:jc w:val="both"/>
                              <w:rPr>
                                <w:sz w:val="20"/>
                                <w:szCs w:val="20"/>
                                <w:lang w:val="fr-FR"/>
                              </w:rPr>
                            </w:pPr>
                          </w:p>
                          <w:p w14:paraId="4C079484" w14:textId="3A3E4DEC" w:rsidR="00470C06" w:rsidRPr="004B77A1" w:rsidRDefault="0011149E" w:rsidP="00C9629C">
                            <w:pPr>
                              <w:ind w:right="115"/>
                              <w:jc w:val="both"/>
                              <w:rPr>
                                <w:sz w:val="20"/>
                                <w:szCs w:val="20"/>
                                <w:lang w:val="fr-FR"/>
                              </w:rPr>
                            </w:pPr>
                            <w:r w:rsidRPr="0011149E">
                              <w:rPr>
                                <w:sz w:val="20"/>
                                <w:szCs w:val="20"/>
                                <w:lang w:val="fr-FR"/>
                              </w:rPr>
                              <w:t xml:space="preserve">Vous pouvez d’ailleurs le compléter en ligne. </w:t>
                            </w:r>
                            <w:r w:rsidR="00470C06"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96" type="#_x0000_t202" style="position:absolute;margin-left:318.65pt;margin-top:675.1pt;width:138.2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" filled="f" stroked="f">
                <v:textbox inset="0,0,0,0">
                  <w:txbxContent>
                    <w:p w14:paraId="7B79EFA9" w14:textId="2596E751" w:rsidR="00C9629C" w:rsidRDefault="0011149E" w:rsidP="0011149E">
                      <w:pPr>
                        <w:ind w:right="115"/>
                        <w:jc w:val="both"/>
                        <w:rPr>
                          <w:sz w:val="20"/>
                          <w:szCs w:val="20"/>
                          <w:lang w:val="fr-FR"/>
                        </w:rPr>
                      </w:pPr>
                      <w:r w:rsidRPr="0011149E">
                        <w:rPr>
                          <w:sz w:val="20"/>
                          <w:szCs w:val="20"/>
                          <w:lang w:val="fr-FR"/>
                        </w:rPr>
                        <w:t xml:space="preserve">Le formulaire </w:t>
                      </w:r>
                      <w:r w:rsidR="00C9629C">
                        <w:rPr>
                          <w:sz w:val="20"/>
                          <w:szCs w:val="20"/>
                          <w:lang w:val="fr-FR"/>
                        </w:rPr>
                        <w:t>d’adhésion</w:t>
                      </w:r>
                      <w:r w:rsidRPr="0011149E">
                        <w:rPr>
                          <w:sz w:val="20"/>
                          <w:szCs w:val="20"/>
                          <w:lang w:val="fr-FR"/>
                        </w:rPr>
                        <w:t xml:space="preserve"> est disponible sur notre site </w:t>
                      </w:r>
                      <w:r w:rsidR="00562A05">
                        <w:rPr>
                          <w:sz w:val="20"/>
                          <w:szCs w:val="20"/>
                          <w:lang w:val="fr-FR"/>
                        </w:rPr>
                        <w:t>web :</w:t>
                      </w:r>
                      <w:r w:rsidR="00C9629C">
                        <w:rPr>
                          <w:sz w:val="20"/>
                          <w:szCs w:val="20"/>
                          <w:lang w:val="fr-FR"/>
                        </w:rPr>
                        <w:t xml:space="preserve"> </w:t>
                      </w:r>
                      <w:hyperlink r:id="rId64" w:history="1">
                        <w:r w:rsidR="00C9629C" w:rsidRPr="0099212C">
                          <w:rPr>
                            <w:rStyle w:val="Lienhypertexte"/>
                            <w:sz w:val="20"/>
                            <w:szCs w:val="20"/>
                            <w:lang w:val="fr-FR"/>
                          </w:rPr>
                          <w:t>http://www.aphrso.org/devenir-membre</w:t>
                        </w:r>
                      </w:hyperlink>
                    </w:p>
                    <w:p w14:paraId="55E094ED" w14:textId="77777777" w:rsidR="00C9629C" w:rsidRDefault="00C9629C" w:rsidP="0011149E">
                      <w:pPr>
                        <w:ind w:right="115"/>
                        <w:jc w:val="both"/>
                        <w:rPr>
                          <w:sz w:val="20"/>
                          <w:szCs w:val="20"/>
                          <w:lang w:val="fr-FR"/>
                        </w:rPr>
                      </w:pPr>
                    </w:p>
                    <w:p w14:paraId="4C079484" w14:textId="3A3E4DEC" w:rsidR="00470C06" w:rsidRPr="004B77A1" w:rsidRDefault="0011149E" w:rsidP="00C9629C">
                      <w:pPr>
                        <w:ind w:right="115"/>
                        <w:jc w:val="both"/>
                        <w:rPr>
                          <w:sz w:val="20"/>
                          <w:szCs w:val="20"/>
                          <w:lang w:val="fr-FR"/>
                        </w:rPr>
                      </w:pPr>
                      <w:r w:rsidRPr="0011149E">
                        <w:rPr>
                          <w:sz w:val="20"/>
                          <w:szCs w:val="20"/>
                          <w:lang w:val="fr-FR"/>
                        </w:rPr>
                        <w:t xml:space="preserve">Vous pouvez d’ailleurs le compléter en ligne. </w:t>
                      </w:r>
                      <w:r w:rsidR="00470C06" w:rsidRPr="004B77A1">
                        <w:rPr>
                          <w:sz w:val="20"/>
                          <w:szCs w:val="20"/>
                          <w:lang w:val="fr-FR"/>
                        </w:rPr>
                        <w:t>Pour de plus amples informations, nous vous invitons à communiquer avec nous.</w:t>
                      </w:r>
                    </w:p>
                  </w:txbxContent>
                </v:textbox>
                <w10:wrap anchorx="page" anchory="page"/>
              </v:shape>
            </w:pict>
          </mc:Fallback>
        </mc:AlternateContent>
      </w:r>
      <w:r w:rsidR="00C9629C">
        <w:rPr>
          <w:noProof/>
          <w:lang w:eastAsia="fr-CA" w:bidi="ar-SA"/>
        </w:rPr>
        <mc:AlternateContent>
          <mc:Choice Requires="wps">
            <w:drawing>
              <wp:anchor distT="0" distB="0" distL="114300" distR="114300" simplePos="0" relativeHeight="251817984" behindDoc="0" locked="0" layoutInCell="1" allowOverlap="1" wp14:anchorId="6656226C" wp14:editId="16F079B4">
                <wp:simplePos x="0" y="0"/>
                <wp:positionH relativeFrom="margin">
                  <wp:posOffset>1851378</wp:posOffset>
                </wp:positionH>
                <wp:positionV relativeFrom="page">
                  <wp:posOffset>1484488</wp:posOffset>
                </wp:positionV>
                <wp:extent cx="4876800" cy="4131733"/>
                <wp:effectExtent l="0" t="0" r="0" b="254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31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C9629C" w:rsidRDefault="00883BCA" w:rsidP="00883BCA">
                            <w:pPr>
                              <w:widowControl w:val="0"/>
                              <w:jc w:val="both"/>
                              <w:rPr>
                                <w:b/>
                                <w:color w:val="000000"/>
                                <w:kern w:val="28"/>
                                <w:sz w:val="18"/>
                                <w:szCs w:val="17"/>
                                <w:lang w:val="fr-FR" w:eastAsia="fr-CA" w:bidi="ar-SA"/>
                                <w14:cntxtAlts/>
                              </w:rPr>
                            </w:pPr>
                            <w:r w:rsidRPr="00C9629C">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7" type="#_x0000_t202" style="position:absolute;margin-left:145.8pt;margin-top:116.9pt;width:384pt;height:325.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C9629C" w:rsidRDefault="00883BCA" w:rsidP="00883BCA">
                      <w:pPr>
                        <w:widowControl w:val="0"/>
                        <w:jc w:val="both"/>
                        <w:rPr>
                          <w:b/>
                          <w:color w:val="000000"/>
                          <w:kern w:val="28"/>
                          <w:sz w:val="18"/>
                          <w:szCs w:val="17"/>
                          <w:lang w:val="fr-FR" w:eastAsia="fr-CA" w:bidi="ar-SA"/>
                          <w14:cntxtAlts/>
                        </w:rPr>
                      </w:pPr>
                      <w:r w:rsidRPr="00C9629C">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70111353">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BA5A55" w:rsidRDefault="00BF420E" w:rsidP="00BF420E">
                            <w:pPr>
                              <w:rPr>
                                <w:b/>
                                <w:sz w:val="28"/>
                                <w:szCs w:val="28"/>
                              </w:rPr>
                            </w:pPr>
                            <w:r w:rsidRPr="00BA5A55">
                              <w:rPr>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8"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" o:allowincell="f" filled="f" stroked="f">
                <v:textbox inset="0,0,0,0">
                  <w:txbxContent>
                    <w:p w14:paraId="328392FA" w14:textId="77777777" w:rsidR="00BF420E" w:rsidRPr="00BA5A55" w:rsidRDefault="00BF420E" w:rsidP="00BF420E">
                      <w:pPr>
                        <w:rPr>
                          <w:b/>
                          <w:sz w:val="28"/>
                          <w:szCs w:val="28"/>
                        </w:rPr>
                      </w:pPr>
                      <w:r w:rsidRPr="00BA5A55">
                        <w:rPr>
                          <w:b/>
                          <w:sz w:val="28"/>
                          <w:szCs w:val="28"/>
                        </w:rPr>
                        <w:t>Qui sommes-nous ?</w:t>
                      </w: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66"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9"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BA5A55" w:rsidRDefault="00883BCA" w:rsidP="00883BCA">
                            <w:pPr>
                              <w:rPr>
                                <w:b/>
                                <w:sz w:val="28"/>
                                <w:szCs w:val="28"/>
                              </w:rPr>
                            </w:pPr>
                            <w:r w:rsidRPr="00BA5A55">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0"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" o:allowincell="f" filled="f" stroked="f">
                <v:textbox inset="0,0,0,0">
                  <w:txbxContent>
                    <w:p w14:paraId="4FA76FC4" w14:textId="77777777" w:rsidR="00883BCA" w:rsidRPr="00BA5A55" w:rsidRDefault="00883BCA" w:rsidP="00883BCA">
                      <w:pPr>
                        <w:rPr>
                          <w:b/>
                          <w:sz w:val="28"/>
                          <w:szCs w:val="28"/>
                        </w:rPr>
                      </w:pPr>
                      <w:r w:rsidRPr="00BA5A55">
                        <w:rPr>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C9629C" w:rsidRDefault="00883BCA" w:rsidP="00883BCA">
                            <w:pPr>
                              <w:rPr>
                                <w:b/>
                              </w:rPr>
                            </w:pPr>
                            <w:r w:rsidRPr="00C9629C">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1"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MocmQn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C9629C" w:rsidRDefault="00883BCA" w:rsidP="00883BCA">
                      <w:pPr>
                        <w:rPr>
                          <w:b/>
                        </w:rPr>
                      </w:pPr>
                      <w:r w:rsidRPr="00C9629C">
                        <w:rPr>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0" w:name="_Hlk97631584"/>
                            <w:bookmarkStart w:id="1" w:name="_Hlk97631585"/>
                            <w:bookmarkStart w:id="2" w:name="_Hlk97631586"/>
                            <w:bookmarkStart w:id="3"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0"/>
                            <w:bookmarkEnd w:id="1"/>
                            <w:bookmarkEnd w:id="2"/>
                            <w:bookmarkEnd w:id="3"/>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2"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HLu&#10;zYYRAgAA/AMAAA4AAAAAAAAAAAAAAAAALgIAAGRycy9lMm9Eb2MueG1sUEsBAi0AFAAGAAgAAAAh&#10;AKemd53fAAAADQEAAA8AAAAAAAAAAAAAAAAAawQAAGRycy9kb3ducmV2LnhtbFBLBQYAAAAABAAE&#10;APMAAAB3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4" w:name="_Hlk97631584"/>
                      <w:bookmarkStart w:id="5" w:name="_Hlk97631585"/>
                      <w:bookmarkStart w:id="6" w:name="_Hlk97631586"/>
                      <w:bookmarkStart w:id="7"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4"/>
                      <w:bookmarkEnd w:id="5"/>
                      <w:bookmarkEnd w:id="6"/>
                      <w:bookmarkEnd w:id="7"/>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1BAFA39F">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68" cstate="print">
                      <a:extLst>
                        <a:ext uri="{BEBA8EAE-BF5A-486C-A8C5-ECC9F3942E4B}">
                          <a14:imgProps xmlns:a14="http://schemas.microsoft.com/office/drawing/2010/main">
                            <a14:imgLayer r:embed="rId69">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3"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4"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5"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2M5QEAALcDAAAOAAAAZHJzL2Uyb0RvYy54bWysU8tu2zAQvBfoPxC817KcVDY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77" cstate="print">
                      <a:extLst>
                        <a:ext uri="{BEBA8EAE-BF5A-486C-A8C5-ECC9F3942E4B}">
                          <a14:imgProps xmlns:a14="http://schemas.microsoft.com/office/drawing/2010/main">
                            <a14:imgLayer r:embed="rId7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4" w:name="_Hlt460832717"/>
                            <w:bookmarkEnd w:id="4"/>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79"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81"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6"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9" w:name="_Hlt460832717"/>
                      <w:bookmarkEnd w:id="9"/>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82"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84"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456E0039">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752B0D69">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07"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273154B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63575C27">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08"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52C463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09"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99"/>
      <w:footerReference w:type="even" r:id="rId100"/>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A7646" w14:textId="77777777" w:rsidR="00307460" w:rsidRDefault="00307460">
      <w:r>
        <w:separator/>
      </w:r>
    </w:p>
  </w:endnote>
  <w:endnote w:type="continuationSeparator" w:id="0">
    <w:p w14:paraId="3937E515" w14:textId="77777777" w:rsidR="00307460" w:rsidRDefault="0030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493180500"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C04AE" w14:textId="77777777" w:rsidR="00307460" w:rsidRDefault="00307460">
      <w:r>
        <w:separator/>
      </w:r>
    </w:p>
  </w:footnote>
  <w:footnote w:type="continuationSeparator" w:id="0">
    <w:p w14:paraId="1B47E46E" w14:textId="77777777" w:rsidR="00307460" w:rsidRDefault="00307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0"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1"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style="mso-next-textbox:#Text Box 132"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2"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3"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style="mso-next-textbox:#Text Box 136"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4"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4998154F"/>
    <w:multiLevelType w:val="hybridMultilevel"/>
    <w:tmpl w:val="E1421E6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276867355">
    <w:abstractNumId w:val="0"/>
  </w:num>
  <w:num w:numId="2" w16cid:durableId="1395542660">
    <w:abstractNumId w:val="5"/>
  </w:num>
  <w:num w:numId="3" w16cid:durableId="379785017">
    <w:abstractNumId w:val="2"/>
  </w:num>
  <w:num w:numId="4" w16cid:durableId="261374982">
    <w:abstractNumId w:val="6"/>
  </w:num>
  <w:num w:numId="5" w16cid:durableId="212615969">
    <w:abstractNumId w:val="3"/>
  </w:num>
  <w:num w:numId="6" w16cid:durableId="1621718285">
    <w:abstractNumId w:val="1"/>
  </w:num>
  <w:num w:numId="7" w16cid:durableId="619993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5503"/>
    <w:rsid w:val="00011DB0"/>
    <w:rsid w:val="00016E2D"/>
    <w:rsid w:val="00027B25"/>
    <w:rsid w:val="00031B5D"/>
    <w:rsid w:val="00071E10"/>
    <w:rsid w:val="00085C4B"/>
    <w:rsid w:val="0008764E"/>
    <w:rsid w:val="00093AC1"/>
    <w:rsid w:val="000955A8"/>
    <w:rsid w:val="000C226A"/>
    <w:rsid w:val="000C3F71"/>
    <w:rsid w:val="000D147E"/>
    <w:rsid w:val="000E4410"/>
    <w:rsid w:val="000E6979"/>
    <w:rsid w:val="000F4A78"/>
    <w:rsid w:val="001074B2"/>
    <w:rsid w:val="0011149E"/>
    <w:rsid w:val="001137AF"/>
    <w:rsid w:val="00141464"/>
    <w:rsid w:val="00142744"/>
    <w:rsid w:val="001428D8"/>
    <w:rsid w:val="00144A57"/>
    <w:rsid w:val="001457B3"/>
    <w:rsid w:val="00146BD1"/>
    <w:rsid w:val="0015381C"/>
    <w:rsid w:val="00157FD0"/>
    <w:rsid w:val="00162EE0"/>
    <w:rsid w:val="00163A46"/>
    <w:rsid w:val="00171408"/>
    <w:rsid w:val="001738E1"/>
    <w:rsid w:val="001A4C5A"/>
    <w:rsid w:val="001A51D3"/>
    <w:rsid w:val="001D421D"/>
    <w:rsid w:val="001D5F07"/>
    <w:rsid w:val="001D7629"/>
    <w:rsid w:val="001E4708"/>
    <w:rsid w:val="001E5BE6"/>
    <w:rsid w:val="001E75CA"/>
    <w:rsid w:val="001F0FDB"/>
    <w:rsid w:val="001F512E"/>
    <w:rsid w:val="00201332"/>
    <w:rsid w:val="00206397"/>
    <w:rsid w:val="00215E18"/>
    <w:rsid w:val="00216870"/>
    <w:rsid w:val="00226875"/>
    <w:rsid w:val="00232499"/>
    <w:rsid w:val="002462BB"/>
    <w:rsid w:val="002511FF"/>
    <w:rsid w:val="00280D2F"/>
    <w:rsid w:val="00290A2D"/>
    <w:rsid w:val="002B1D3F"/>
    <w:rsid w:val="002B55C4"/>
    <w:rsid w:val="002B5EF4"/>
    <w:rsid w:val="002D5136"/>
    <w:rsid w:val="002E0CB0"/>
    <w:rsid w:val="002E154E"/>
    <w:rsid w:val="002E1F93"/>
    <w:rsid w:val="002F07BB"/>
    <w:rsid w:val="0030316D"/>
    <w:rsid w:val="003069F7"/>
    <w:rsid w:val="00307460"/>
    <w:rsid w:val="00331EDD"/>
    <w:rsid w:val="00351AFD"/>
    <w:rsid w:val="0036203F"/>
    <w:rsid w:val="00374113"/>
    <w:rsid w:val="003746C5"/>
    <w:rsid w:val="0037497A"/>
    <w:rsid w:val="00387E65"/>
    <w:rsid w:val="00393015"/>
    <w:rsid w:val="003B1B1D"/>
    <w:rsid w:val="003B6C81"/>
    <w:rsid w:val="003D486E"/>
    <w:rsid w:val="003D4D2B"/>
    <w:rsid w:val="003E3CAE"/>
    <w:rsid w:val="00413208"/>
    <w:rsid w:val="00426BF7"/>
    <w:rsid w:val="00436443"/>
    <w:rsid w:val="00447322"/>
    <w:rsid w:val="004474F8"/>
    <w:rsid w:val="00455EBA"/>
    <w:rsid w:val="0046006E"/>
    <w:rsid w:val="00461AAD"/>
    <w:rsid w:val="00470C06"/>
    <w:rsid w:val="00472197"/>
    <w:rsid w:val="004748EA"/>
    <w:rsid w:val="0049521C"/>
    <w:rsid w:val="00496EDA"/>
    <w:rsid w:val="004A456C"/>
    <w:rsid w:val="004A741A"/>
    <w:rsid w:val="004B2F45"/>
    <w:rsid w:val="004D4EE8"/>
    <w:rsid w:val="004D61BF"/>
    <w:rsid w:val="004E6168"/>
    <w:rsid w:val="0050203C"/>
    <w:rsid w:val="00503246"/>
    <w:rsid w:val="0051339A"/>
    <w:rsid w:val="0053757A"/>
    <w:rsid w:val="00554686"/>
    <w:rsid w:val="00562A05"/>
    <w:rsid w:val="00571F69"/>
    <w:rsid w:val="00574068"/>
    <w:rsid w:val="00582F01"/>
    <w:rsid w:val="005A24E9"/>
    <w:rsid w:val="005A580F"/>
    <w:rsid w:val="005B1210"/>
    <w:rsid w:val="005D3284"/>
    <w:rsid w:val="005E070B"/>
    <w:rsid w:val="005E469A"/>
    <w:rsid w:val="00601E5E"/>
    <w:rsid w:val="006345CB"/>
    <w:rsid w:val="0064781F"/>
    <w:rsid w:val="0065269A"/>
    <w:rsid w:val="00670DE2"/>
    <w:rsid w:val="00671560"/>
    <w:rsid w:val="00677349"/>
    <w:rsid w:val="0068034B"/>
    <w:rsid w:val="006864A4"/>
    <w:rsid w:val="006A41E8"/>
    <w:rsid w:val="006B3BA2"/>
    <w:rsid w:val="006C1AAA"/>
    <w:rsid w:val="006D113F"/>
    <w:rsid w:val="006D413B"/>
    <w:rsid w:val="006D5A53"/>
    <w:rsid w:val="006F5E17"/>
    <w:rsid w:val="007057AB"/>
    <w:rsid w:val="00712B69"/>
    <w:rsid w:val="00734326"/>
    <w:rsid w:val="0074665E"/>
    <w:rsid w:val="0075341E"/>
    <w:rsid w:val="00765F33"/>
    <w:rsid w:val="0079732E"/>
    <w:rsid w:val="007A03F9"/>
    <w:rsid w:val="007A5278"/>
    <w:rsid w:val="007A6FAE"/>
    <w:rsid w:val="007A7FDB"/>
    <w:rsid w:val="007B08C3"/>
    <w:rsid w:val="007B3F85"/>
    <w:rsid w:val="007C6B09"/>
    <w:rsid w:val="007E097E"/>
    <w:rsid w:val="007E0D57"/>
    <w:rsid w:val="007F6648"/>
    <w:rsid w:val="008048E9"/>
    <w:rsid w:val="00806586"/>
    <w:rsid w:val="008140DF"/>
    <w:rsid w:val="008700D5"/>
    <w:rsid w:val="00871ADF"/>
    <w:rsid w:val="00877A01"/>
    <w:rsid w:val="008818B0"/>
    <w:rsid w:val="00883BCA"/>
    <w:rsid w:val="00885B15"/>
    <w:rsid w:val="008934FD"/>
    <w:rsid w:val="00895E35"/>
    <w:rsid w:val="008963A3"/>
    <w:rsid w:val="008A6566"/>
    <w:rsid w:val="008B2BF9"/>
    <w:rsid w:val="008B3452"/>
    <w:rsid w:val="008B7F9F"/>
    <w:rsid w:val="008C7138"/>
    <w:rsid w:val="008D528E"/>
    <w:rsid w:val="00910052"/>
    <w:rsid w:val="009137B0"/>
    <w:rsid w:val="00924008"/>
    <w:rsid w:val="00931239"/>
    <w:rsid w:val="009403A1"/>
    <w:rsid w:val="00950084"/>
    <w:rsid w:val="009506B0"/>
    <w:rsid w:val="009539AF"/>
    <w:rsid w:val="009718D2"/>
    <w:rsid w:val="00972B32"/>
    <w:rsid w:val="00982D0D"/>
    <w:rsid w:val="00983D15"/>
    <w:rsid w:val="00992738"/>
    <w:rsid w:val="009A2CBC"/>
    <w:rsid w:val="009B26A3"/>
    <w:rsid w:val="009B5131"/>
    <w:rsid w:val="009C2472"/>
    <w:rsid w:val="009C68A4"/>
    <w:rsid w:val="009C6BC9"/>
    <w:rsid w:val="009E1A47"/>
    <w:rsid w:val="009F085F"/>
    <w:rsid w:val="009F655E"/>
    <w:rsid w:val="00A37BEF"/>
    <w:rsid w:val="00A37F3A"/>
    <w:rsid w:val="00A4001B"/>
    <w:rsid w:val="00A503A1"/>
    <w:rsid w:val="00A52818"/>
    <w:rsid w:val="00A64118"/>
    <w:rsid w:val="00A64AD5"/>
    <w:rsid w:val="00A90668"/>
    <w:rsid w:val="00A97FF3"/>
    <w:rsid w:val="00AA0513"/>
    <w:rsid w:val="00AA5533"/>
    <w:rsid w:val="00AC2D00"/>
    <w:rsid w:val="00AC530C"/>
    <w:rsid w:val="00AD02C0"/>
    <w:rsid w:val="00AE695F"/>
    <w:rsid w:val="00B07F51"/>
    <w:rsid w:val="00B11211"/>
    <w:rsid w:val="00B14F13"/>
    <w:rsid w:val="00B31659"/>
    <w:rsid w:val="00B44073"/>
    <w:rsid w:val="00B53211"/>
    <w:rsid w:val="00B53D42"/>
    <w:rsid w:val="00B63395"/>
    <w:rsid w:val="00B74A7B"/>
    <w:rsid w:val="00B83DA8"/>
    <w:rsid w:val="00B84628"/>
    <w:rsid w:val="00B91470"/>
    <w:rsid w:val="00B94467"/>
    <w:rsid w:val="00BA5A55"/>
    <w:rsid w:val="00BC2461"/>
    <w:rsid w:val="00BC353B"/>
    <w:rsid w:val="00BC5F10"/>
    <w:rsid w:val="00BD6EC7"/>
    <w:rsid w:val="00BD7CB1"/>
    <w:rsid w:val="00BE0D2F"/>
    <w:rsid w:val="00BF254D"/>
    <w:rsid w:val="00BF420E"/>
    <w:rsid w:val="00C05190"/>
    <w:rsid w:val="00C54DD8"/>
    <w:rsid w:val="00C7429A"/>
    <w:rsid w:val="00C74441"/>
    <w:rsid w:val="00C86165"/>
    <w:rsid w:val="00C90594"/>
    <w:rsid w:val="00C9629C"/>
    <w:rsid w:val="00CA563A"/>
    <w:rsid w:val="00CB5CA7"/>
    <w:rsid w:val="00CC7564"/>
    <w:rsid w:val="00CF2E39"/>
    <w:rsid w:val="00CF3356"/>
    <w:rsid w:val="00CF6FC5"/>
    <w:rsid w:val="00D0480C"/>
    <w:rsid w:val="00D118D8"/>
    <w:rsid w:val="00D1459E"/>
    <w:rsid w:val="00D30CB7"/>
    <w:rsid w:val="00D5113D"/>
    <w:rsid w:val="00D81320"/>
    <w:rsid w:val="00D828BA"/>
    <w:rsid w:val="00D91F48"/>
    <w:rsid w:val="00DA6675"/>
    <w:rsid w:val="00DB0A70"/>
    <w:rsid w:val="00DB2DFB"/>
    <w:rsid w:val="00DC3CDF"/>
    <w:rsid w:val="00DE0250"/>
    <w:rsid w:val="00DE0855"/>
    <w:rsid w:val="00DE1D28"/>
    <w:rsid w:val="00E14BBD"/>
    <w:rsid w:val="00E206DE"/>
    <w:rsid w:val="00E55AA3"/>
    <w:rsid w:val="00E64A10"/>
    <w:rsid w:val="00E73C55"/>
    <w:rsid w:val="00E73D63"/>
    <w:rsid w:val="00E81873"/>
    <w:rsid w:val="00EA2BAF"/>
    <w:rsid w:val="00EA4484"/>
    <w:rsid w:val="00EA61C2"/>
    <w:rsid w:val="00EC2822"/>
    <w:rsid w:val="00EC2E2B"/>
    <w:rsid w:val="00EC533C"/>
    <w:rsid w:val="00F05969"/>
    <w:rsid w:val="00F06230"/>
    <w:rsid w:val="00F07BD6"/>
    <w:rsid w:val="00F51BE6"/>
    <w:rsid w:val="00F54987"/>
    <w:rsid w:val="00F60779"/>
    <w:rsid w:val="00F64652"/>
    <w:rsid w:val="00F73BF2"/>
    <w:rsid w:val="00F845DF"/>
    <w:rsid w:val="00F86243"/>
    <w:rsid w:val="00FA1608"/>
    <w:rsid w:val="00FC6110"/>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AE6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70995">
      <w:bodyDiv w:val="1"/>
      <w:marLeft w:val="0"/>
      <w:marRight w:val="0"/>
      <w:marTop w:val="0"/>
      <w:marBottom w:val="0"/>
      <w:divBdr>
        <w:top w:val="none" w:sz="0" w:space="0" w:color="auto"/>
        <w:left w:val="none" w:sz="0" w:space="0" w:color="auto"/>
        <w:bottom w:val="none" w:sz="0" w:space="0" w:color="auto"/>
        <w:right w:val="none" w:sz="0" w:space="0" w:color="auto"/>
      </w:divBdr>
    </w:div>
    <w:div w:id="384572289">
      <w:bodyDiv w:val="1"/>
      <w:marLeft w:val="0"/>
      <w:marRight w:val="0"/>
      <w:marTop w:val="0"/>
      <w:marBottom w:val="0"/>
      <w:divBdr>
        <w:top w:val="none" w:sz="0" w:space="0" w:color="auto"/>
        <w:left w:val="none" w:sz="0" w:space="0" w:color="auto"/>
        <w:bottom w:val="none" w:sz="0" w:space="0" w:color="auto"/>
        <w:right w:val="none" w:sz="0" w:space="0" w:color="auto"/>
      </w:divBdr>
    </w:div>
    <w:div w:id="417677140">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917786215">
      <w:bodyDiv w:val="1"/>
      <w:marLeft w:val="0"/>
      <w:marRight w:val="0"/>
      <w:marTop w:val="0"/>
      <w:marBottom w:val="0"/>
      <w:divBdr>
        <w:top w:val="none" w:sz="0" w:space="0" w:color="auto"/>
        <w:left w:val="none" w:sz="0" w:space="0" w:color="auto"/>
        <w:bottom w:val="none" w:sz="0" w:space="0" w:color="auto"/>
        <w:right w:val="none" w:sz="0" w:space="0" w:color="auto"/>
      </w:divBdr>
    </w:div>
    <w:div w:id="1581795474">
      <w:bodyDiv w:val="1"/>
      <w:marLeft w:val="0"/>
      <w:marRight w:val="0"/>
      <w:marTop w:val="0"/>
      <w:marBottom w:val="0"/>
      <w:divBdr>
        <w:top w:val="none" w:sz="0" w:space="0" w:color="auto"/>
        <w:left w:val="none" w:sz="0" w:space="0" w:color="auto"/>
        <w:bottom w:val="none" w:sz="0" w:space="0" w:color="auto"/>
        <w:right w:val="none" w:sz="0" w:space="0" w:color="auto"/>
      </w:divBdr>
    </w:div>
    <w:div w:id="1763337121">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hrso.org/salon-partenaires-de-la-diversite-2" TargetMode="Externa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hyperlink" Target="http://www.aphrso.org/devenir-membre" TargetMode="External"/><Relationship Id="rId47" Type="http://schemas.openxmlformats.org/officeDocument/2006/relationships/hyperlink" Target="https://www.facebook.com/SUPAdapte" TargetMode="External"/><Relationship Id="rId50" Type="http://schemas.openxmlformats.org/officeDocument/2006/relationships/hyperlink" Target="https://www.osijja.ca" TargetMode="External"/><Relationship Id="rId55" Type="http://schemas.openxmlformats.org/officeDocument/2006/relationships/header" Target="header2.xml"/><Relationship Id="rId63" Type="http://schemas.openxmlformats.org/officeDocument/2006/relationships/hyperlink" Target="http://www.aphrso.org/devenir-membre" TargetMode="External"/><Relationship Id="rId68" Type="http://schemas.openxmlformats.org/officeDocument/2006/relationships/image" Target="media/image35.png"/><Relationship Id="rId76" Type="http://schemas.openxmlformats.org/officeDocument/2006/relationships/image" Target="media/image42.jpeg"/><Relationship Id="rId84" Type="http://schemas.openxmlformats.org/officeDocument/2006/relationships/hyperlink" Target="http://www.aphrso.org" TargetMode="External"/><Relationship Id="rId89" Type="http://schemas.openxmlformats.org/officeDocument/2006/relationships/image" Target="media/image49.png"/><Relationship Id="rId97"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mailto:soutien@aphrso.org" TargetMode="External"/><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7.png"/><Relationship Id="rId53" Type="http://schemas.openxmlformats.org/officeDocument/2006/relationships/image" Target="media/image28.png"/><Relationship Id="rId58" Type="http://schemas.openxmlformats.org/officeDocument/2006/relationships/header" Target="header3.xml"/><Relationship Id="rId66" Type="http://schemas.openxmlformats.org/officeDocument/2006/relationships/image" Target="media/image33.wmf"/><Relationship Id="rId74" Type="http://schemas.openxmlformats.org/officeDocument/2006/relationships/image" Target="media/image40.jpeg"/><Relationship Id="rId79" Type="http://schemas.openxmlformats.org/officeDocument/2006/relationships/hyperlink" Target="mailto:info@aphrso.org" TargetMode="External"/><Relationship Id="rId87" Type="http://schemas.openxmlformats.org/officeDocument/2006/relationships/image" Target="media/image47.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hyperlink" Target="mailto:info@aphrso.org" TargetMode="External"/><Relationship Id="rId90" Type="http://schemas.openxmlformats.org/officeDocument/2006/relationships/image" Target="media/image50.jpeg"/><Relationship Id="rId95" Type="http://schemas.openxmlformats.org/officeDocument/2006/relationships/image" Target="media/image55.jpeg"/><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www.aphrso.org/salon-partenaires-de-la-diversite-2" TargetMode="External"/><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5.jpeg"/><Relationship Id="rId48" Type="http://schemas.openxmlformats.org/officeDocument/2006/relationships/hyperlink" Target="https://www.instagram.com/osijja_sup_adapte" TargetMode="External"/><Relationship Id="rId56" Type="http://schemas.openxmlformats.org/officeDocument/2006/relationships/footer" Target="footer1.xml"/><Relationship Id="rId64" Type="http://schemas.openxmlformats.org/officeDocument/2006/relationships/hyperlink" Target="http://www.aphrso.org/devenir-membre" TargetMode="External"/><Relationship Id="rId69" Type="http://schemas.microsoft.com/office/2007/relationships/hdphoto" Target="media/hdphoto1.wdp"/><Relationship Id="rId77" Type="http://schemas.openxmlformats.org/officeDocument/2006/relationships/image" Target="media/image43.png"/><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facebook.com/SUPAdapte" TargetMode="External"/><Relationship Id="rId72" Type="http://schemas.openxmlformats.org/officeDocument/2006/relationships/image" Target="media/image38.png"/><Relationship Id="rId80" Type="http://schemas.openxmlformats.org/officeDocument/2006/relationships/image" Target="media/image44.jpeg"/><Relationship Id="rId85" Type="http://schemas.openxmlformats.org/officeDocument/2006/relationships/image" Target="media/image45.jpeg"/><Relationship Id="rId93" Type="http://schemas.openxmlformats.org/officeDocument/2006/relationships/image" Target="media/image53.jpeg"/><Relationship Id="rId98" Type="http://schemas.openxmlformats.org/officeDocument/2006/relationships/image" Target="media/image58.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aphrso.org" TargetMode="External"/><Relationship Id="rId25" Type="http://schemas.openxmlformats.org/officeDocument/2006/relationships/image" Target="media/image15.jpeg"/><Relationship Id="rId33" Type="http://schemas.openxmlformats.org/officeDocument/2006/relationships/hyperlink" Target="mailto:soutien@aphrso.org" TargetMode="External"/><Relationship Id="rId38" Type="http://schemas.openxmlformats.org/officeDocument/2006/relationships/hyperlink" Target="http://www.aphrso.org/notre-rapport-annuel" TargetMode="External"/><Relationship Id="rId46" Type="http://schemas.openxmlformats.org/officeDocument/2006/relationships/hyperlink" Target="https://www.osijja.ca" TargetMode="External"/><Relationship Id="rId59" Type="http://schemas.openxmlformats.org/officeDocument/2006/relationships/footer" Target="footer3.xml"/><Relationship Id="rId67" Type="http://schemas.openxmlformats.org/officeDocument/2006/relationships/image" Target="media/image34.png"/><Relationship Id="rId20" Type="http://schemas.openxmlformats.org/officeDocument/2006/relationships/image" Target="media/image10.jpeg"/><Relationship Id="rId41" Type="http://schemas.openxmlformats.org/officeDocument/2006/relationships/hyperlink" Target="http://www.aphrso.org/devenir-membre" TargetMode="External"/><Relationship Id="rId54" Type="http://schemas.openxmlformats.org/officeDocument/2006/relationships/header" Target="header1.xml"/><Relationship Id="rId62" Type="http://schemas.openxmlformats.org/officeDocument/2006/relationships/image" Target="media/image31.jpe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40.jpeg"/><Relationship Id="rId88" Type="http://schemas.openxmlformats.org/officeDocument/2006/relationships/image" Target="media/image48.jpe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image" Target="media/image22.png"/><Relationship Id="rId49" Type="http://schemas.openxmlformats.org/officeDocument/2006/relationships/image" Target="media/image270.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6.jpeg"/><Relationship Id="rId52" Type="http://schemas.openxmlformats.org/officeDocument/2006/relationships/hyperlink" Target="https://www.instagram.com/osijja_sup_adapte" TargetMode="External"/><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image" Target="media/image39.png"/><Relationship Id="rId78" Type="http://schemas.microsoft.com/office/2007/relationships/hdphoto" Target="media/hdphoto2.wdp"/><Relationship Id="rId81" Type="http://schemas.openxmlformats.org/officeDocument/2006/relationships/hyperlink" Target="http://www.aphrso.org" TargetMode="External"/><Relationship Id="rId86"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hyperlink" Target="http://www.aphrso.org/notre-rapport-annue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1103</TotalTime>
  <Pages>8</Pages>
  <Words>35</Words>
  <Characters>194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22</cp:revision>
  <cp:lastPrinted>2018-12-13T18:45:00Z</cp:lastPrinted>
  <dcterms:created xsi:type="dcterms:W3CDTF">2023-05-18T12:19:00Z</dcterms:created>
  <dcterms:modified xsi:type="dcterms:W3CDTF">2023-07-05T18:26:00Z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