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640A0C11" w:rsidR="001E75CA" w:rsidRDefault="005B7D3C">
      <w:r>
        <w:rPr>
          <w:noProof/>
        </w:rPr>
        <w:drawing>
          <wp:anchor distT="0" distB="0" distL="114300" distR="114300" simplePos="0" relativeHeight="251634688" behindDoc="1" locked="0" layoutInCell="1" allowOverlap="1" wp14:anchorId="1F7D8773" wp14:editId="481C2B3C">
            <wp:simplePos x="0" y="0"/>
            <wp:positionH relativeFrom="column">
              <wp:posOffset>-247368</wp:posOffset>
            </wp:positionH>
            <wp:positionV relativeFrom="paragraph">
              <wp:posOffset>-846243</wp:posOffset>
            </wp:positionV>
            <wp:extent cx="6896735" cy="2781300"/>
            <wp:effectExtent l="0" t="0" r="0" b="0"/>
            <wp:wrapNone/>
            <wp:docPr id="1655469102" name="Image 2" descr="Titre : Journal La Lu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69102" name="Image 2" descr="Titre : Journal La Lumiè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6735" cy="2781300"/>
                    </a:xfrm>
                    <a:prstGeom prst="rect">
                      <a:avLst/>
                    </a:prstGeom>
                    <a:noFill/>
                  </pic:spPr>
                </pic:pic>
              </a:graphicData>
            </a:graphic>
          </wp:anchor>
        </w:drawing>
      </w:r>
      <w:r w:rsidR="00000000">
        <w:rPr>
          <w:noProof/>
        </w:rPr>
        <w:pict w14:anchorId="04DAC18E">
          <v:shapetype id="_x0000_t202" coordsize="21600,21600" o:spt="202" path="m,l,21600r21600,l21600,xe">
            <v:stroke joinstyle="miter"/>
            <v:path gradientshapeok="t" o:connecttype="rect"/>
          </v:shapetype>
          <v:shape id="Text Box 137" o:spid="_x0000_s2095" type="#_x0000_t202" style="position:absolute;margin-left:453.05pt;margin-top:515.85pt;width:118pt;height:236.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" o:allowincell="f" filled="f" stroked="f">
            <v:textbox inset="0,0,0,0"/>
            <w10:wrap anchorx="page" anchory="page"/>
          </v:shape>
        </w:pict>
      </w:r>
    </w:p>
    <w:p w14:paraId="2E21A40D" w14:textId="39D513F8" w:rsidR="001E75CA" w:rsidRDefault="001E75CA"/>
    <w:p w14:paraId="5B9F3FE4" w14:textId="6C8CD7C3" w:rsidR="001E75CA" w:rsidRDefault="001E75CA"/>
    <w:p w14:paraId="0762FE60" w14:textId="58CEF910" w:rsidR="001E75CA" w:rsidRDefault="001E75CA"/>
    <w:p w14:paraId="7BC5559B" w14:textId="2A5E22D5" w:rsidR="001E75CA" w:rsidRDefault="00000000">
      <w:r>
        <w:rPr>
          <w:noProof/>
        </w:rPr>
        <w:pict w14:anchorId="4F32D9DB">
          <v:rect id="Rectangle 49" o:spid="_x0000_s2094" alt="Édition en bref" style="position:absolute;margin-left:194.35pt;margin-top:62.2pt;width:195.3pt;height:109.5pt;rotation:-2342802fd;z-index:-251625472;visibility:visible;mso-wrap-style:square;mso-width-percent:0;mso-height-percent:0;mso-wrap-distance-left:28.8pt;mso-wrap-distance-top:7.2pt;mso-wrap-distance-right:28.8pt;mso-wrap-distance-bottom:7.2pt;mso-position-horizontal-relative:margin;mso-position-vertical-relative:margin;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" filled="f" stroked="f" strokeweight="1.25pt">
            <v:textbox inset="10.8pt,0,10.8pt,0">
              <w:txbxContent>
                <w:p w14:paraId="17B9A5B8" w14:textId="38A6B186" w:rsidR="00006483" w:rsidRPr="00EF4386" w:rsidRDefault="00006483">
                  <w:pPr>
                    <w:pStyle w:val="Sansinterligne"/>
                    <w:jc w:val="center"/>
                    <w:rPr>
                      <w:color w:val="335B74" w:themeColor="text2"/>
                    </w:rPr>
                  </w:pPr>
                </w:p>
                <w:p w14:paraId="4817355F" w14:textId="6CBB291A" w:rsidR="00006483" w:rsidRPr="006068C0" w:rsidRDefault="00006483" w:rsidP="00EF4386">
                  <w:pPr>
                    <w:pStyle w:val="Sansinterligne"/>
                    <w:pBdr>
                      <w:top w:val="single" w:sz="6" w:space="20" w:color="1CADE4" w:themeColor="accent1"/>
                      <w:left w:val="single" w:sz="2" w:space="10" w:color="FFFFFF" w:themeColor="background1"/>
                      <w:bottom w:val="single" w:sz="6" w:space="10" w:color="1CADE4" w:themeColor="accent1"/>
                      <w:right w:val="single" w:sz="2" w:space="10" w:color="FFFFFF" w:themeColor="background1"/>
                    </w:pBdr>
                    <w:spacing w:before="240" w:after="240" w:line="259" w:lineRule="auto"/>
                    <w:jc w:val="center"/>
                    <w:rPr>
                      <w:rFonts w:ascii="Brush Script MT" w:hAnsi="Brush Script MT"/>
                      <w:b/>
                      <w:bCs/>
                      <w:color w:val="335B74" w:themeColor="text2"/>
                      <w:sz w:val="52"/>
                      <w:szCs w:val="52"/>
                    </w:rPr>
                  </w:pPr>
                  <w:r w:rsidRPr="006068C0">
                    <w:rPr>
                      <w:rFonts w:ascii="Brush Script MT" w:hAnsi="Brush Script MT"/>
                      <w:b/>
                      <w:bCs/>
                      <w:color w:val="335B74" w:themeColor="text2"/>
                      <w:sz w:val="52"/>
                      <w:szCs w:val="52"/>
                    </w:rPr>
                    <w:t>Édition en bref!</w:t>
                  </w:r>
                </w:p>
                <w:p w14:paraId="40EDC51A" w14:textId="61457B43" w:rsidR="00006483" w:rsidRPr="00EF4386" w:rsidRDefault="00006483">
                  <w:pPr>
                    <w:pStyle w:val="Sansinterligne"/>
                    <w:spacing w:before="240"/>
                    <w:jc w:val="center"/>
                    <w:rPr>
                      <w:color w:val="335B74" w:themeColor="text2"/>
                    </w:rPr>
                  </w:pPr>
                </w:p>
              </w:txbxContent>
            </v:textbox>
            <w10:wrap type="tight" anchorx="margin" anchory="margin"/>
          </v:rect>
        </w:pict>
      </w:r>
      <w:r w:rsidR="00895E35">
        <w:rPr>
          <w:noProof/>
          <w:lang w:eastAsia="fr-CA" w:bidi="ar-SA"/>
        </w:rPr>
        <w:drawing>
          <wp:anchor distT="0" distB="0" distL="114300" distR="114300" simplePos="0" relativeHeight="251638784" behindDoc="0" locked="0" layoutInCell="1" allowOverlap="1" wp14:anchorId="612BF113" wp14:editId="48758782">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4828212C" w:rsidR="001E75CA" w:rsidRDefault="001E75CA"/>
    <w:p w14:paraId="1D5D4761" w14:textId="206662B2" w:rsidR="00EC2E2B" w:rsidRDefault="00000000">
      <w:r>
        <w:rPr>
          <w:noProof/>
        </w:rPr>
        <w:pict w14:anchorId="3DDD6680">
          <v:shape id="Text Box 136" o:spid="_x0000_s2082" type="#_x0000_t202" style="position:absolute;margin-left:323.1pt;margin-top:494.8pt;width:126.1pt;height:269.15pt;z-index:251671552;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" o:allowincell="f" filled="f" stroked="f">
            <v:textbox style="mso-next-textbox:#Text Box 136" inset="0,0,0,0">
              <w:txbxContent/>
            </v:textbox>
            <w10:wrap anchorx="page" anchory="page"/>
          </v:shape>
        </w:pict>
      </w:r>
      <w:r w:rsidR="003B296C">
        <w:rPr>
          <w:noProof/>
        </w:rPr>
        <w:drawing>
          <wp:anchor distT="0" distB="0" distL="114300" distR="114300" simplePos="0" relativeHeight="251658752" behindDoc="1" locked="0" layoutInCell="1" allowOverlap="1" wp14:anchorId="570440F0" wp14:editId="3DFA0DB0">
            <wp:simplePos x="0" y="0"/>
            <wp:positionH relativeFrom="column">
              <wp:posOffset>5302885</wp:posOffset>
            </wp:positionH>
            <wp:positionV relativeFrom="page">
              <wp:posOffset>6657975</wp:posOffset>
            </wp:positionV>
            <wp:extent cx="1726565" cy="2945130"/>
            <wp:effectExtent l="0" t="0" r="0" b="0"/>
            <wp:wrapNone/>
            <wp:docPr id="53850690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6908" name="Imag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6565" cy="294513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0716A3D2">
          <v:shape id="Zone de texte 17" o:spid="_x0000_s2086" type="#_x0000_t202" style="position:absolute;margin-left:127.5pt;margin-top:609.6pt;width:383.5pt;height:24.4pt;z-index:2516869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" fillcolor="white [3201]" stroked="f" strokeweight=".5pt">
            <v:textbox style="mso-next-textbox:#Zone de texte 17">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w:r>
      <w:r>
        <w:rPr>
          <w:noProof/>
        </w:rPr>
        <w:pict w14:anchorId="3F0D55A1">
          <v:shape id="Text Box 15" o:spid="_x0000_s2093" type="#_x0000_t202" style="position:absolute;margin-left:191.35pt;margin-top:494.8pt;width:116.05pt;height:239.1pt;z-index:251658240;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" o:allowincell="f" filled="f" stroked="f">
            <v:textbox style="mso-next-textbox:#Text Box 136" inset="0,0,0,0">
              <w:txbxContent>
                <w:p w14:paraId="61B16CCE" w14:textId="6216F29E" w:rsidR="00301821" w:rsidRDefault="00301821" w:rsidP="00911D03">
                  <w:pPr>
                    <w:pStyle w:val="Corpsdetexte"/>
                    <w:spacing w:line="240" w:lineRule="exact"/>
                    <w:jc w:val="both"/>
                  </w:pPr>
                  <w:r w:rsidRPr="00301821">
                    <w:t xml:space="preserve">Dans le cadre de la </w:t>
                  </w:r>
                  <w:r w:rsidRPr="005B7D3C">
                    <w:t xml:space="preserve">Semaine </w:t>
                  </w:r>
                  <w:r w:rsidR="006802FC">
                    <w:t>q</w:t>
                  </w:r>
                  <w:r w:rsidRPr="005B7D3C">
                    <w:t>uébécoise des personnes handicapées,</w:t>
                  </w:r>
                  <w:r w:rsidRPr="00301821">
                    <w:t xml:space="preserve"> </w:t>
                  </w:r>
                  <w:r w:rsidR="00A06693">
                    <w:t>l’</w:t>
                  </w:r>
                  <w:r w:rsidRPr="00301821">
                    <w:t xml:space="preserve">APHRSO a le plaisir de vous inviter </w:t>
                  </w:r>
                  <w:r w:rsidR="00A06693">
                    <w:t>à son</w:t>
                  </w:r>
                  <w:r w:rsidRPr="00301821">
                    <w:t xml:space="preserve"> tout premier salon des partenaires sur le territoire de la MRC Roussillon.</w:t>
                  </w:r>
                </w:p>
                <w:p w14:paraId="75879244" w14:textId="77777777" w:rsidR="00A73E31" w:rsidRPr="00A73E31" w:rsidRDefault="00A73E31" w:rsidP="00DD2FCD">
                  <w:pPr>
                    <w:pStyle w:val="Corpsdetexte"/>
                    <w:spacing w:line="240" w:lineRule="exact"/>
                    <w:jc w:val="both"/>
                  </w:pPr>
                  <w:bookmarkStart w:id="0" w:name="_Hlk30576881"/>
                  <w:bookmarkStart w:id="1" w:name="_Hlk30576882"/>
                  <w:r w:rsidRPr="00A73E31">
                    <w:t>Vous êtes une personne handicapée?</w:t>
                  </w:r>
                </w:p>
                <w:p w14:paraId="6D033C07" w14:textId="77777777" w:rsidR="00A73E31" w:rsidRPr="00A73E31" w:rsidRDefault="00A73E31" w:rsidP="00DD2FCD">
                  <w:pPr>
                    <w:pStyle w:val="Corpsdetexte"/>
                    <w:spacing w:line="240" w:lineRule="exact"/>
                    <w:jc w:val="both"/>
                  </w:pPr>
                  <w:r w:rsidRPr="00A73E31">
                    <w:t>Vous êtes un membre de la famille, un proche?</w:t>
                  </w:r>
                </w:p>
                <w:p w14:paraId="3022C62A" w14:textId="77777777" w:rsidR="00A73E31" w:rsidRPr="00A73E31" w:rsidRDefault="00A73E31" w:rsidP="00DD2FCD">
                  <w:pPr>
                    <w:pStyle w:val="Corpsdetexte"/>
                    <w:spacing w:line="240" w:lineRule="exact"/>
                    <w:ind w:right="218"/>
                    <w:jc w:val="both"/>
                  </w:pPr>
                  <w:r w:rsidRPr="00A73E31">
                    <w:t>Vous cherchez de l’information ou des services?</w:t>
                  </w:r>
                  <w:bookmarkEnd w:id="0"/>
                  <w:bookmarkEnd w:id="1"/>
                </w:p>
                <w:p w14:paraId="702C01F0" w14:textId="77777777" w:rsidR="00911D03" w:rsidRDefault="00911D03" w:rsidP="00911D03">
                  <w:pPr>
                    <w:pStyle w:val="Corpsdetexte"/>
                    <w:spacing w:line="240" w:lineRule="exact"/>
                    <w:ind w:right="218"/>
                  </w:pPr>
                  <w:r w:rsidRPr="006802FC">
                    <w:t>Ce salon est pour vous!</w:t>
                  </w:r>
                </w:p>
                <w:p w14:paraId="3F1FB012" w14:textId="77777777" w:rsidR="00FC1663" w:rsidRPr="006802FC" w:rsidRDefault="00FC1663" w:rsidP="00911D03">
                  <w:pPr>
                    <w:pStyle w:val="Corpsdetexte"/>
                    <w:spacing w:line="240" w:lineRule="exact"/>
                    <w:ind w:right="218"/>
                  </w:pPr>
                </w:p>
                <w:p w14:paraId="5F23E8FB" w14:textId="7CB65654" w:rsidR="006068C0" w:rsidRPr="006068C0" w:rsidRDefault="00A73E31" w:rsidP="006068C0">
                  <w:pPr>
                    <w:pStyle w:val="Corpsdetexte"/>
                    <w:spacing w:after="0" w:line="240" w:lineRule="exact"/>
                    <w:ind w:right="218"/>
                    <w:rPr>
                      <w:color w:val="92D050"/>
                    </w:rPr>
                  </w:pPr>
                  <w:r w:rsidRPr="006068C0">
                    <w:rPr>
                      <w:b/>
                      <w:bCs/>
                      <w:color w:val="92D050"/>
                    </w:rPr>
                    <w:t>Quand ?</w:t>
                  </w:r>
                  <w:r w:rsidRPr="006068C0">
                    <w:rPr>
                      <w:color w:val="92D050"/>
                    </w:rPr>
                    <w:t xml:space="preserve">  </w:t>
                  </w:r>
                </w:p>
                <w:p w14:paraId="3E281680" w14:textId="77777777" w:rsidR="006068C0" w:rsidRDefault="00A73E31" w:rsidP="006068C0">
                  <w:pPr>
                    <w:pStyle w:val="Corpsdetexte"/>
                    <w:spacing w:after="0" w:line="240" w:lineRule="auto"/>
                    <w:ind w:right="218"/>
                  </w:pPr>
                  <w:r w:rsidRPr="00A73E31">
                    <w:t>Lundi 5 juin 2023</w:t>
                  </w:r>
                </w:p>
                <w:p w14:paraId="699EFFE9" w14:textId="0418A889" w:rsidR="00A73E31" w:rsidRPr="00A73E31" w:rsidRDefault="00A73E31" w:rsidP="006068C0">
                  <w:pPr>
                    <w:pStyle w:val="Corpsdetexte"/>
                    <w:spacing w:after="0" w:line="240" w:lineRule="auto"/>
                    <w:ind w:right="218"/>
                  </w:pPr>
                  <w:proofErr w:type="gramStart"/>
                  <w:r w:rsidRPr="00A73E31">
                    <w:t>de</w:t>
                  </w:r>
                  <w:proofErr w:type="gramEnd"/>
                  <w:r w:rsidRPr="00A73E31">
                    <w:t xml:space="preserve"> 13h</w:t>
                  </w:r>
                  <w:r w:rsidR="006068C0">
                    <w:t>00</w:t>
                  </w:r>
                  <w:r w:rsidRPr="00A73E31">
                    <w:t xml:space="preserve"> à 16h</w:t>
                  </w:r>
                  <w:r w:rsidR="006068C0">
                    <w:t>00</w:t>
                  </w:r>
                </w:p>
                <w:p w14:paraId="265ED2A3" w14:textId="77777777" w:rsidR="006068C0" w:rsidRDefault="006068C0" w:rsidP="00FC1663">
                  <w:pPr>
                    <w:pStyle w:val="Corpsdetexte"/>
                    <w:spacing w:after="0" w:line="240" w:lineRule="auto"/>
                    <w:ind w:right="218"/>
                    <w:rPr>
                      <w:b/>
                      <w:bCs/>
                    </w:rPr>
                  </w:pPr>
                </w:p>
                <w:p w14:paraId="19808CAA" w14:textId="1B0EEB1F" w:rsidR="006068C0" w:rsidRPr="005B7D3C" w:rsidRDefault="00A73E31" w:rsidP="00FC1663">
                  <w:pPr>
                    <w:pStyle w:val="Corpsdetexte"/>
                    <w:spacing w:after="0" w:line="240" w:lineRule="auto"/>
                    <w:ind w:right="218"/>
                    <w:rPr>
                      <w:color w:val="92D050"/>
                    </w:rPr>
                  </w:pPr>
                  <w:r w:rsidRPr="005B7D3C">
                    <w:rPr>
                      <w:b/>
                      <w:bCs/>
                      <w:color w:val="92D050"/>
                    </w:rPr>
                    <w:t>Lieu ?</w:t>
                  </w:r>
                  <w:r w:rsidRPr="005B7D3C">
                    <w:rPr>
                      <w:color w:val="92D050"/>
                    </w:rPr>
                    <w:t xml:space="preserve"> </w:t>
                  </w:r>
                </w:p>
                <w:p w14:paraId="5EAE0011" w14:textId="77777777" w:rsidR="005B7D3C" w:rsidRDefault="00A73E31" w:rsidP="00FC1663">
                  <w:pPr>
                    <w:pStyle w:val="Corpsdetexte"/>
                    <w:spacing w:after="0" w:line="240" w:lineRule="auto"/>
                    <w:ind w:right="218"/>
                  </w:pPr>
                  <w:r w:rsidRPr="00A73E31">
                    <w:t>Complexe Roméo-V.- Patenaude</w:t>
                  </w:r>
                </w:p>
                <w:p w14:paraId="13CC84C9" w14:textId="1C1DC74C" w:rsidR="00A73E31" w:rsidRPr="00A73E31" w:rsidRDefault="00A73E31" w:rsidP="00FC1663">
                  <w:pPr>
                    <w:pStyle w:val="Corpsdetexte"/>
                    <w:spacing w:after="0" w:line="240" w:lineRule="auto"/>
                    <w:ind w:right="218"/>
                  </w:pPr>
                  <w:r w:rsidRPr="00A73E31">
                    <w:t>135 chemin Haendel à Candiac</w:t>
                  </w:r>
                </w:p>
                <w:p w14:paraId="54D6E1C9" w14:textId="77777777" w:rsidR="006068C0" w:rsidRDefault="006068C0" w:rsidP="00FC1663">
                  <w:pPr>
                    <w:pStyle w:val="Corpsdetexte"/>
                    <w:spacing w:after="0" w:line="240" w:lineRule="auto"/>
                    <w:ind w:right="218"/>
                  </w:pPr>
                </w:p>
                <w:p w14:paraId="4570C206" w14:textId="77777777" w:rsidR="00DD2FCD" w:rsidRDefault="005B7D3C" w:rsidP="00FC1663">
                  <w:pPr>
                    <w:pStyle w:val="Corpsdetexte"/>
                    <w:spacing w:after="0" w:line="240" w:lineRule="auto"/>
                    <w:ind w:right="218"/>
                  </w:pPr>
                  <w:r>
                    <w:t>L’é</w:t>
                  </w:r>
                  <w:r w:rsidR="00A73E31" w:rsidRPr="00A73E31">
                    <w:t xml:space="preserve">vénement </w:t>
                  </w:r>
                  <w:r>
                    <w:t xml:space="preserve">est </w:t>
                  </w:r>
                  <w:r w:rsidR="006068C0">
                    <w:t>gratuit et</w:t>
                  </w:r>
                  <w:r w:rsidR="00FC1663">
                    <w:t xml:space="preserve"> </w:t>
                  </w:r>
                  <w:r w:rsidR="00A73E31" w:rsidRPr="00A73E31">
                    <w:t>accessible à tous!</w:t>
                  </w:r>
                  <w:r w:rsidR="00FC1663">
                    <w:t xml:space="preserve"> </w:t>
                  </w:r>
                </w:p>
                <w:p w14:paraId="0EC6A04F" w14:textId="3E184DE3" w:rsidR="00A73E31" w:rsidRDefault="005B7D3C" w:rsidP="00FC1663">
                  <w:pPr>
                    <w:pStyle w:val="Corpsdetexte"/>
                    <w:spacing w:after="0" w:line="240" w:lineRule="auto"/>
                    <w:ind w:right="218"/>
                  </w:pPr>
                  <w:r>
                    <w:t>On vous y attend</w:t>
                  </w:r>
                  <w:r w:rsidR="00A73E31" w:rsidRPr="00A73E31">
                    <w:t>!</w:t>
                  </w:r>
                </w:p>
                <w:p w14:paraId="1BB7679E" w14:textId="77777777" w:rsidR="00FC1663" w:rsidRDefault="00FC1663" w:rsidP="00FC1663">
                  <w:pPr>
                    <w:pStyle w:val="Corpsdetexte"/>
                    <w:spacing w:after="0" w:line="240" w:lineRule="auto"/>
                    <w:ind w:right="218"/>
                  </w:pPr>
                </w:p>
                <w:p w14:paraId="650C213F" w14:textId="30A6D117" w:rsidR="00FC1663" w:rsidRPr="00FC1663" w:rsidRDefault="00FC1663" w:rsidP="00FC1663">
                  <w:pPr>
                    <w:pStyle w:val="Corpsdetexte"/>
                    <w:spacing w:after="0" w:line="240" w:lineRule="auto"/>
                    <w:ind w:right="218"/>
                    <w:rPr>
                      <w:b/>
                      <w:bCs/>
                      <w:color w:val="92D050"/>
                    </w:rPr>
                  </w:pPr>
                  <w:r w:rsidRPr="00FC1663">
                    <w:rPr>
                      <w:b/>
                      <w:bCs/>
                      <w:color w:val="92D050"/>
                    </w:rPr>
                    <w:t>Tirage</w:t>
                  </w:r>
                </w:p>
                <w:p w14:paraId="5CDF235D" w14:textId="5B65BD53" w:rsidR="00FC1663" w:rsidRPr="00FC1663" w:rsidRDefault="00FC1663" w:rsidP="00FC1663">
                  <w:pPr>
                    <w:pStyle w:val="Corpsdetexte"/>
                    <w:spacing w:line="240" w:lineRule="exact"/>
                    <w:ind w:right="218"/>
                    <w:jc w:val="both"/>
                    <w:rPr>
                      <w:i/>
                      <w:iCs/>
                    </w:rPr>
                  </w:pPr>
                  <w:r w:rsidRPr="00FC1663">
                    <w:rPr>
                      <w:i/>
                      <w:iCs/>
                    </w:rPr>
                    <w:t>Les personnes présentes pourront déposer leur nom dans notre boite de tirage pour courir la chance de gagner une tablette</w:t>
                  </w:r>
                  <w:r>
                    <w:rPr>
                      <w:i/>
                      <w:iCs/>
                    </w:rPr>
                    <w:t xml:space="preserve"> de marque</w:t>
                  </w:r>
                  <w:r w:rsidRPr="00FC1663">
                    <w:rPr>
                      <w:i/>
                      <w:iCs/>
                    </w:rPr>
                    <w:t xml:space="preserve"> Samsung</w:t>
                  </w:r>
                  <w:r>
                    <w:rPr>
                      <w:i/>
                      <w:iCs/>
                    </w:rPr>
                    <w:t>.</w:t>
                  </w:r>
                  <w:r w:rsidRPr="00FC1663">
                    <w:rPr>
                      <w:i/>
                      <w:iCs/>
                    </w:rPr>
                    <w:t xml:space="preserve"> </w:t>
                  </w:r>
                </w:p>
                <w:p w14:paraId="63CAB8C5" w14:textId="77777777" w:rsidR="00A73E31" w:rsidRDefault="00A73E31" w:rsidP="00A06693">
                  <w:pPr>
                    <w:pStyle w:val="Corpsdetexte"/>
                    <w:spacing w:line="240" w:lineRule="exact"/>
                    <w:ind w:right="218"/>
                  </w:pPr>
                </w:p>
                <w:p w14:paraId="14070FA2" w14:textId="77777777" w:rsidR="00A73E31" w:rsidRDefault="00A73E31" w:rsidP="00A06693">
                  <w:pPr>
                    <w:pStyle w:val="Corpsdetexte"/>
                    <w:spacing w:line="240" w:lineRule="exact"/>
                    <w:ind w:right="218"/>
                  </w:pPr>
                </w:p>
                <w:p w14:paraId="13F49031" w14:textId="77777777" w:rsidR="00A73E31" w:rsidRPr="00301821" w:rsidRDefault="00A73E31" w:rsidP="00A06693">
                  <w:pPr>
                    <w:pStyle w:val="Corpsdetexte"/>
                    <w:spacing w:line="240" w:lineRule="exact"/>
                    <w:ind w:right="218"/>
                  </w:pPr>
                </w:p>
                <w:p w14:paraId="181619A4" w14:textId="3B7A2655" w:rsidR="001E75CA" w:rsidRPr="009C2472" w:rsidRDefault="001E75CA" w:rsidP="00A06693">
                  <w:pPr>
                    <w:pStyle w:val="Corpsdetexte"/>
                    <w:spacing w:line="240" w:lineRule="exact"/>
                    <w:ind w:right="218"/>
                    <w:rPr>
                      <w:lang w:val="fr-FR"/>
                    </w:rPr>
                  </w:pPr>
                </w:p>
              </w:txbxContent>
            </v:textbox>
            <w10:wrap anchorx="page" anchory="page"/>
          </v:shape>
        </w:pict>
      </w:r>
      <w:r>
        <w:rPr>
          <w:noProof/>
        </w:rPr>
        <w:pict w14:anchorId="7DA94A11">
          <v:shape id="Text Box 14" o:spid="_x0000_s2092" type="#_x0000_t202" style="position:absolute;margin-left:191.35pt;margin-top:471.25pt;width:388pt;height:19.25pt;z-index:251657216;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zs2AEAAJgDAAAOAAAAZHJzL2Uyb0RvYy54bWysU81u1DAQviPxDpbvbLJLBVW02aq0KkIq&#10;UKn0ARzHSSwSj5nxbrI8PWNns6VwQ1ysydj+/P1MtlfT0IuDQbLgSrle5VIYp6G2ri3l07e7N5dS&#10;UFCuVj04U8qjIXm1e/1qO/rCbKCDvjYoGMRRMfpSdiH4IstId2ZQtAJvHG82gIMK/IltVqMaGX3o&#10;s02ev8t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" filled="f" stroked="f">
            <v:textbox style="mso-next-textbox:#Text Box 14" inset="0,0,0,0">
              <w:txbxContent>
                <w:p w14:paraId="325D735A" w14:textId="6FF571D5" w:rsidR="001E75CA" w:rsidRPr="00FC1663" w:rsidRDefault="00301821" w:rsidP="00A06693">
                  <w:pPr>
                    <w:pStyle w:val="Titre2"/>
                    <w:spacing w:after="0" w:line="240" w:lineRule="auto"/>
                    <w:rPr>
                      <w:color w:val="335B74" w:themeColor="text2"/>
                      <w:sz w:val="32"/>
                      <w:szCs w:val="32"/>
                    </w:rPr>
                  </w:pPr>
                  <w:r w:rsidRPr="00FC1663">
                    <w:rPr>
                      <w:rFonts w:ascii="Bookman Old Style" w:hAnsi="Bookman Old Style"/>
                      <w:b/>
                      <w:bCs/>
                      <w:color w:val="335B74" w:themeColor="text2"/>
                      <w:sz w:val="32"/>
                      <w:szCs w:val="32"/>
                    </w:rPr>
                    <w:t>N</w:t>
                  </w:r>
                  <w:r w:rsidR="00A06693" w:rsidRPr="00FC1663">
                    <w:rPr>
                      <w:rFonts w:ascii="Bookman Old Style" w:hAnsi="Bookman Old Style"/>
                      <w:b/>
                      <w:bCs/>
                      <w:color w:val="335B74" w:themeColor="text2"/>
                      <w:sz w:val="32"/>
                      <w:szCs w:val="32"/>
                    </w:rPr>
                    <w:t>e manquez pas</w:t>
                  </w:r>
                  <w:r w:rsidR="00911D03" w:rsidRPr="00FC1663">
                    <w:rPr>
                      <w:rFonts w:ascii="Bookman Old Style" w:hAnsi="Bookman Old Style"/>
                      <w:b/>
                      <w:bCs/>
                      <w:color w:val="335B74" w:themeColor="text2"/>
                      <w:sz w:val="32"/>
                      <w:szCs w:val="32"/>
                    </w:rPr>
                    <w:t xml:space="preserve"> </w:t>
                  </w:r>
                  <w:r w:rsidR="006068C0" w:rsidRPr="00FC1663">
                    <w:rPr>
                      <w:rFonts w:ascii="Bookman Old Style" w:hAnsi="Bookman Old Style"/>
                      <w:b/>
                      <w:bCs/>
                      <w:color w:val="335B74" w:themeColor="text2"/>
                      <w:sz w:val="32"/>
                      <w:szCs w:val="32"/>
                    </w:rPr>
                    <w:t>n</w:t>
                  </w:r>
                  <w:r w:rsidR="0084242D" w:rsidRPr="00FC1663">
                    <w:rPr>
                      <w:rFonts w:ascii="Bookman Old Style" w:hAnsi="Bookman Old Style"/>
                      <w:b/>
                      <w:bCs/>
                      <w:color w:val="335B74" w:themeColor="text2"/>
                      <w:sz w:val="32"/>
                      <w:szCs w:val="32"/>
                    </w:rPr>
                    <w:t>otre</w:t>
                  </w:r>
                  <w:r w:rsidR="006068C0" w:rsidRPr="00FC1663">
                    <w:rPr>
                      <w:rFonts w:ascii="Bookman Old Style" w:hAnsi="Bookman Old Style"/>
                      <w:b/>
                      <w:bCs/>
                      <w:color w:val="335B74" w:themeColor="text2"/>
                      <w:sz w:val="32"/>
                      <w:szCs w:val="32"/>
                    </w:rPr>
                    <w:t xml:space="preserve"> </w:t>
                  </w:r>
                  <w:r w:rsidR="0084242D" w:rsidRPr="00FC1663">
                    <w:rPr>
                      <w:rFonts w:ascii="Bookman Old Style" w:hAnsi="Bookman Old Style"/>
                      <w:b/>
                      <w:bCs/>
                      <w:color w:val="335B74" w:themeColor="text2"/>
                      <w:sz w:val="32"/>
                      <w:szCs w:val="32"/>
                    </w:rPr>
                    <w:t xml:space="preserve">salon des </w:t>
                  </w:r>
                  <w:r w:rsidR="00911D03" w:rsidRPr="00FC1663">
                    <w:rPr>
                      <w:rFonts w:ascii="Bookman Old Style" w:hAnsi="Bookman Old Style"/>
                      <w:b/>
                      <w:bCs/>
                      <w:color w:val="335B74" w:themeColor="text2"/>
                      <w:sz w:val="32"/>
                      <w:szCs w:val="32"/>
                    </w:rPr>
                    <w:t>p</w:t>
                  </w:r>
                  <w:r w:rsidR="0084242D" w:rsidRPr="00FC1663">
                    <w:rPr>
                      <w:rFonts w:ascii="Bookman Old Style" w:hAnsi="Bookman Old Style"/>
                      <w:b/>
                      <w:bCs/>
                      <w:color w:val="335B74" w:themeColor="text2"/>
                      <w:sz w:val="32"/>
                      <w:szCs w:val="32"/>
                    </w:rPr>
                    <w:t>artenaires</w:t>
                  </w:r>
                  <w:r w:rsidR="00911D03" w:rsidRPr="00FC1663">
                    <w:rPr>
                      <w:rFonts w:ascii="Bookman Old Style" w:hAnsi="Bookman Old Style"/>
                      <w:b/>
                      <w:bCs/>
                      <w:color w:val="335B74" w:themeColor="text2"/>
                      <w:sz w:val="32"/>
                      <w:szCs w:val="32"/>
                    </w:rPr>
                    <w:t>!</w:t>
                  </w:r>
                </w:p>
              </w:txbxContent>
            </v:textbox>
            <w10:wrap anchorx="page" anchory="page"/>
          </v:shape>
        </w:pict>
      </w:r>
      <w:r w:rsidR="00F8546B" w:rsidRPr="00684353">
        <w:rPr>
          <w:noProof/>
        </w:rPr>
        <w:drawing>
          <wp:anchor distT="0" distB="0" distL="114300" distR="114300" simplePos="0" relativeHeight="251652096" behindDoc="0" locked="0" layoutInCell="1" allowOverlap="1" wp14:anchorId="2844D245" wp14:editId="6BB27C42">
            <wp:simplePos x="0" y="0"/>
            <wp:positionH relativeFrom="column">
              <wp:posOffset>365321</wp:posOffset>
            </wp:positionH>
            <wp:positionV relativeFrom="paragraph">
              <wp:posOffset>1330618</wp:posOffset>
            </wp:positionV>
            <wp:extent cx="1114425" cy="507365"/>
            <wp:effectExtent l="0" t="0" r="0" b="0"/>
            <wp:wrapNone/>
            <wp:docPr id="95934825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48250" name="Imag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507365"/>
                    </a:xfrm>
                    <a:prstGeom prst="rect">
                      <a:avLst/>
                    </a:prstGeom>
                    <a:noFill/>
                    <a:ln>
                      <a:noFill/>
                    </a:ln>
                  </pic:spPr>
                </pic:pic>
              </a:graphicData>
            </a:graphic>
          </wp:anchor>
        </w:drawing>
      </w:r>
      <w:r>
        <w:rPr>
          <w:noProof/>
        </w:rPr>
        <w:pict w14:anchorId="754CF804">
          <v:rect id="DOM 1" o:spid="_x0000_s2085" alt="Rectangle vert" style="position:absolute;margin-left:36.45pt;margin-top:250.5pt;width:2in;height:482.6pt;z-index:-251663360;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wlmFY5ECAACUBQAADgAAAAAAAAAAAAAAAAAuAgAAZHJzL2Uyb0RvYy54bWxQ&#10;SwECLQAUAAYACAAAACEAf3/+Vd8AAAALAQAADwAAAAAAAAAAAAAAAADrBAAAZHJzL2Rvd25yZXYu&#10;eG1sUEsFBgAAAAAEAAQA8wAAAPcFAAAAAA==&#10;" o:allowincell="f" fillcolor="#1c6194 [2405]" strokecolor="black [3213]">
            <v:textbox style="mso-next-textbox:#DOM 1">
              <w:txbxContent>
                <w:p w14:paraId="38CAA45B" w14:textId="0576E33F" w:rsidR="0030316D" w:rsidRDefault="0030316D" w:rsidP="0030316D">
                  <w:pPr>
                    <w:jc w:val="center"/>
                  </w:pPr>
                </w:p>
              </w:txbxContent>
            </v:textbox>
            <w10:wrap anchorx="page" anchory="page"/>
          </v:rect>
        </w:pict>
      </w:r>
      <w:r w:rsidR="00F8546B" w:rsidRPr="00684353">
        <w:rPr>
          <w:noProof/>
        </w:rPr>
        <w:drawing>
          <wp:anchor distT="0" distB="0" distL="114300" distR="114300" simplePos="0" relativeHeight="251651072" behindDoc="0" locked="0" layoutInCell="1" allowOverlap="1" wp14:anchorId="746444D8" wp14:editId="656A24E9">
            <wp:simplePos x="0" y="0"/>
            <wp:positionH relativeFrom="column">
              <wp:posOffset>182489</wp:posOffset>
            </wp:positionH>
            <wp:positionV relativeFrom="page">
              <wp:posOffset>8412431</wp:posOffset>
            </wp:positionV>
            <wp:extent cx="1490980" cy="753110"/>
            <wp:effectExtent l="0" t="0" r="0" b="0"/>
            <wp:wrapNone/>
            <wp:docPr id="19374801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80110" name="Imag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980" cy="753110"/>
                    </a:xfrm>
                    <a:prstGeom prst="rect">
                      <a:avLst/>
                    </a:prstGeom>
                    <a:noFill/>
                    <a:ln>
                      <a:noFill/>
                    </a:ln>
                  </pic:spPr>
                </pic:pic>
              </a:graphicData>
            </a:graphic>
          </wp:anchor>
        </w:drawing>
      </w:r>
      <w:r>
        <w:rPr>
          <w:noProof/>
        </w:rPr>
        <w:pict w14:anchorId="5CE5711C">
          <v:shape id="Text Box 9" o:spid="_x0000_s2088" type="#_x0000_t202" style="position:absolute;margin-left:50.2pt;margin-top:318.1pt;width:121.3pt;height:327.5pt;z-index:251654144;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" o:allowincell="f" filled="f" stroked="f">
            <v:textbox style="mso-next-textbox:#Text Box 9">
              <w:txbxContent>
                <w:p w14:paraId="6D0F5FA2" w14:textId="77777777" w:rsidR="001E75CA" w:rsidRDefault="004474F8">
                  <w:pPr>
                    <w:pStyle w:val="Corpsdetexte"/>
                    <w:rPr>
                      <w:b/>
                      <w:bCs/>
                      <w:i/>
                      <w:iCs/>
                      <w:color w:val="FFFFFF" w:themeColor="background1"/>
                      <w:sz w:val="22"/>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5B9EE977" w14:textId="77777777" w:rsidR="00911D03" w:rsidRPr="009718D2" w:rsidRDefault="00911D03" w:rsidP="00911D03">
                  <w:pPr>
                    <w:pStyle w:val="Corpsdetexte"/>
                    <w:spacing w:after="0" w:line="240" w:lineRule="auto"/>
                    <w:rPr>
                      <w:b/>
                      <w:bCs/>
                      <w:i/>
                      <w:iCs/>
                      <w:color w:val="FFFFFF" w:themeColor="background1"/>
                      <w:lang w:val="fr-FR"/>
                    </w:rPr>
                  </w:pPr>
                </w:p>
                <w:p w14:paraId="5E23F39A" w14:textId="2941A47B" w:rsidR="00632BC2" w:rsidRDefault="00632BC2" w:rsidP="00911D03">
                  <w:pPr>
                    <w:jc w:val="both"/>
                    <w:rPr>
                      <w:color w:val="FFFFFF" w:themeColor="background1"/>
                      <w:sz w:val="22"/>
                      <w:szCs w:val="22"/>
                      <w:lang w:val="fr-FR"/>
                    </w:rPr>
                  </w:pPr>
                  <w:r w:rsidRPr="00632BC2">
                    <w:rPr>
                      <w:color w:val="FFFFFF" w:themeColor="background1"/>
                      <w:sz w:val="22"/>
                      <w:szCs w:val="22"/>
                      <w:lang w:val="fr-FR"/>
                    </w:rPr>
                    <w:t xml:space="preserve">Nos bureaux seront fermés les </w:t>
                  </w:r>
                  <w:r w:rsidRPr="00632BC2">
                    <w:rPr>
                      <w:b/>
                      <w:bCs/>
                      <w:color w:val="FFFFFF" w:themeColor="background1"/>
                      <w:sz w:val="22"/>
                      <w:szCs w:val="22"/>
                      <w:lang w:val="fr-FR"/>
                    </w:rPr>
                    <w:t>23</w:t>
                  </w:r>
                  <w:r w:rsidRPr="00632BC2">
                    <w:rPr>
                      <w:color w:val="FFFFFF" w:themeColor="background1"/>
                      <w:sz w:val="22"/>
                      <w:szCs w:val="22"/>
                      <w:lang w:val="fr-FR"/>
                    </w:rPr>
                    <w:t xml:space="preserve"> et </w:t>
                  </w:r>
                  <w:r w:rsidRPr="00632BC2">
                    <w:rPr>
                      <w:b/>
                      <w:bCs/>
                      <w:color w:val="FFFFFF" w:themeColor="background1"/>
                      <w:sz w:val="22"/>
                      <w:szCs w:val="22"/>
                      <w:lang w:val="fr-FR"/>
                    </w:rPr>
                    <w:t>30 juin</w:t>
                  </w:r>
                  <w:r w:rsidRPr="00632BC2">
                    <w:rPr>
                      <w:color w:val="FFFFFF" w:themeColor="background1"/>
                      <w:sz w:val="22"/>
                      <w:szCs w:val="22"/>
                      <w:lang w:val="fr-FR"/>
                    </w:rPr>
                    <w:t xml:space="preserve"> prochain en raison de la fête nationale du Québec et de la fête du Canada</w:t>
                  </w:r>
                  <w:r>
                    <w:rPr>
                      <w:color w:val="FFFFFF" w:themeColor="background1"/>
                      <w:sz w:val="22"/>
                      <w:szCs w:val="22"/>
                      <w:lang w:val="fr-FR"/>
                    </w:rPr>
                    <w:t>.</w:t>
                  </w:r>
                </w:p>
                <w:p w14:paraId="4DD7D45D" w14:textId="77777777" w:rsidR="00632BC2" w:rsidRDefault="00632BC2" w:rsidP="00632BC2">
                  <w:pPr>
                    <w:jc w:val="both"/>
                    <w:rPr>
                      <w:color w:val="FFFFFF" w:themeColor="background1"/>
                      <w:sz w:val="22"/>
                      <w:szCs w:val="22"/>
                      <w:lang w:val="fr-FR"/>
                    </w:rPr>
                  </w:pPr>
                </w:p>
                <w:p w14:paraId="1110D4E5" w14:textId="01ADF7FD" w:rsidR="00632BC2" w:rsidRPr="00632BC2" w:rsidRDefault="00632BC2" w:rsidP="00632BC2">
                  <w:pPr>
                    <w:jc w:val="both"/>
                    <w:rPr>
                      <w:color w:val="FFFFFF" w:themeColor="background1"/>
                      <w:sz w:val="22"/>
                      <w:szCs w:val="22"/>
                      <w:lang w:val="fr-FR"/>
                    </w:rPr>
                  </w:pPr>
                  <w:r>
                    <w:rPr>
                      <w:color w:val="FFFFFF" w:themeColor="background1"/>
                      <w:sz w:val="22"/>
                      <w:szCs w:val="22"/>
                      <w:lang w:val="fr-FR"/>
                    </w:rPr>
                    <w:t>Bon congé à tous !</w:t>
                  </w:r>
                </w:p>
                <w:p w14:paraId="01D4C5F0" w14:textId="1F2DEC7F" w:rsidR="009718D2" w:rsidRDefault="009718D2">
                  <w:pPr>
                    <w:rPr>
                      <w:color w:val="FFFFFF" w:themeColor="background1"/>
                      <w:sz w:val="20"/>
                      <w:szCs w:val="20"/>
                      <w:lang w:val="fr-FR"/>
                    </w:rPr>
                  </w:pPr>
                </w:p>
                <w:p w14:paraId="3994F11B" w14:textId="77777777" w:rsidR="00AA26C9" w:rsidRDefault="00AA26C9">
                  <w:pPr>
                    <w:rPr>
                      <w:b/>
                      <w:bCs/>
                      <w:color w:val="FFFFFF" w:themeColor="background1"/>
                      <w:sz w:val="20"/>
                      <w:szCs w:val="20"/>
                      <w:lang w:val="fr-FR"/>
                    </w:rPr>
                  </w:pPr>
                </w:p>
                <w:p w14:paraId="439E16EC" w14:textId="77777777" w:rsidR="00F8546B" w:rsidRDefault="00F8546B">
                  <w:pPr>
                    <w:rPr>
                      <w:b/>
                      <w:bCs/>
                      <w:color w:val="FFFFFF" w:themeColor="background1"/>
                      <w:sz w:val="20"/>
                      <w:szCs w:val="20"/>
                      <w:lang w:val="fr-FR"/>
                    </w:rPr>
                  </w:pPr>
                </w:p>
                <w:p w14:paraId="2B65F6AC" w14:textId="755ADB1D" w:rsidR="00632BC2" w:rsidRPr="00632BC2" w:rsidRDefault="00632BC2">
                  <w:pPr>
                    <w:rPr>
                      <w:b/>
                      <w:bCs/>
                      <w:color w:val="FFFFFF" w:themeColor="background1"/>
                      <w:sz w:val="20"/>
                      <w:szCs w:val="20"/>
                      <w:lang w:val="fr-FR"/>
                    </w:rPr>
                  </w:pPr>
                  <w:r w:rsidRPr="00632BC2">
                    <w:rPr>
                      <w:b/>
                      <w:bCs/>
                      <w:color w:val="FFFFFF" w:themeColor="background1"/>
                      <w:sz w:val="20"/>
                      <w:szCs w:val="20"/>
                      <w:lang w:val="fr-FR"/>
                    </w:rPr>
                    <w:t>À ne pas manquer :</w:t>
                  </w:r>
                </w:p>
                <w:p w14:paraId="3FAE894D" w14:textId="12D35E46" w:rsidR="00632BC2" w:rsidRDefault="00632BC2" w:rsidP="00BA416E">
                  <w:pPr>
                    <w:spacing w:before="240"/>
                    <w:rPr>
                      <w:color w:val="FFFFFF" w:themeColor="background1"/>
                      <w:sz w:val="20"/>
                      <w:szCs w:val="20"/>
                      <w:lang w:val="fr-FR"/>
                    </w:rPr>
                  </w:pPr>
                  <w:r>
                    <w:rPr>
                      <w:color w:val="FFFFFF" w:themeColor="background1"/>
                      <w:sz w:val="20"/>
                      <w:szCs w:val="20"/>
                      <w:lang w:val="fr-FR"/>
                    </w:rPr>
                    <w:t>Salon Partenaire de la diversité : 5 juin 2023</w:t>
                  </w:r>
                </w:p>
                <w:p w14:paraId="3D81AA08" w14:textId="02AA0F0D" w:rsidR="00911D03" w:rsidRDefault="00911D03" w:rsidP="00BA416E">
                  <w:pPr>
                    <w:spacing w:before="240"/>
                    <w:rPr>
                      <w:color w:val="FFFFFF" w:themeColor="background1"/>
                      <w:sz w:val="20"/>
                      <w:szCs w:val="20"/>
                      <w:lang w:val="fr-FR"/>
                    </w:rPr>
                  </w:pPr>
                  <w:r>
                    <w:rPr>
                      <w:color w:val="FFFFFF" w:themeColor="background1"/>
                      <w:sz w:val="20"/>
                      <w:szCs w:val="20"/>
                      <w:lang w:val="fr-FR"/>
                    </w:rPr>
                    <w:t xml:space="preserve">Semaine québécoise des personnes handicapées </w:t>
                  </w:r>
                </w:p>
                <w:p w14:paraId="4580440A" w14:textId="02923180" w:rsidR="00911D03" w:rsidRPr="00911D03" w:rsidRDefault="00911D03" w:rsidP="00911D03">
                  <w:pPr>
                    <w:pStyle w:val="Paragraphedeliste"/>
                    <w:numPr>
                      <w:ilvl w:val="0"/>
                      <w:numId w:val="8"/>
                    </w:numPr>
                    <w:spacing w:line="276" w:lineRule="auto"/>
                    <w:rPr>
                      <w:color w:val="FFFFFF" w:themeColor="background1"/>
                      <w:sz w:val="20"/>
                      <w:szCs w:val="20"/>
                      <w:lang w:val="fr-FR"/>
                    </w:rPr>
                  </w:pPr>
                  <w:proofErr w:type="gramStart"/>
                  <w:r w:rsidRPr="00911D03">
                    <w:rPr>
                      <w:color w:val="FFFFFF" w:themeColor="background1"/>
                      <w:sz w:val="20"/>
                      <w:szCs w:val="20"/>
                      <w:lang w:val="fr-FR"/>
                    </w:rPr>
                    <w:t>du</w:t>
                  </w:r>
                  <w:proofErr w:type="gramEnd"/>
                  <w:r w:rsidRPr="00911D03">
                    <w:rPr>
                      <w:color w:val="FFFFFF" w:themeColor="background1"/>
                      <w:sz w:val="20"/>
                      <w:szCs w:val="20"/>
                      <w:lang w:val="fr-FR"/>
                    </w:rPr>
                    <w:t xml:space="preserve"> 1</w:t>
                  </w:r>
                  <w:r w:rsidRPr="00911D03">
                    <w:rPr>
                      <w:color w:val="FFFFFF" w:themeColor="background1"/>
                      <w:sz w:val="20"/>
                      <w:szCs w:val="20"/>
                      <w:vertAlign w:val="superscript"/>
                      <w:lang w:val="fr-FR"/>
                    </w:rPr>
                    <w:t>er</w:t>
                  </w:r>
                  <w:r w:rsidRPr="00911D03">
                    <w:rPr>
                      <w:color w:val="FFFFFF" w:themeColor="background1"/>
                      <w:sz w:val="20"/>
                      <w:szCs w:val="20"/>
                      <w:lang w:val="fr-FR"/>
                    </w:rPr>
                    <w:t xml:space="preserve"> au 7 juin 2023</w:t>
                  </w:r>
                </w:p>
                <w:p w14:paraId="5FD06E22" w14:textId="25DF524D" w:rsidR="00632BC2" w:rsidRDefault="00632BC2">
                  <w:pPr>
                    <w:rPr>
                      <w:color w:val="FFFFFF" w:themeColor="background1"/>
                      <w:sz w:val="20"/>
                      <w:szCs w:val="20"/>
                      <w:lang w:val="fr-FR"/>
                    </w:rPr>
                  </w:pPr>
                </w:p>
              </w:txbxContent>
            </v:textbox>
            <w10:wrap anchorx="page" anchory="page"/>
          </v:shape>
        </w:pict>
      </w:r>
      <w:r>
        <w:rPr>
          <w:noProof/>
        </w:rPr>
        <w:pict w14:anchorId="458FFDB5">
          <v:shape id="Étoile : 6 branches 6" o:spid="_x0000_s2089" alt="&quot;&quot;" style="position:absolute;margin-left:187.75pt;margin-top:3.6pt;width:30.6pt;height:38.9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388664,49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" path="m,123431r129554,-2l194332,r64778,123429l388664,123431,323889,246862r64775,123431l259110,370295,194332,493724,129554,370295,,370293,64775,246862,,123431xe" fillcolor="#2683c6 [3205]" strokecolor="#134162 [1605]" strokeweight="1.25pt">
            <v:path arrowok="t" o:connecttype="custom" o:connectlocs="0,123431;129554,123429;194332,0;259110,123429;388664,123431;323889,246862;388664,370293;259110,370295;194332,493724;129554,370295;0,370293;64775,246862;0,123431" o:connectangles="0,0,0,0,0,0,0,0,0,0,0,0,0"/>
          </v:shape>
        </w:pict>
      </w:r>
      <w:r>
        <w:rPr>
          <w:noProof/>
        </w:rPr>
        <w:pict w14:anchorId="6CA816A7">
          <v:shape id="Text Box 13" o:spid="_x0000_s2083" type="#_x0000_t202" style="position:absolute;margin-left:191.35pt;margin-top:247.5pt;width:378pt;height:24.6pt;z-index:25165619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cK2AEAAJgDAAAOAAAAZHJzL2Uyb0RvYy54bWysU81u1DAQviPxDpbvbLJLhUq02aq0KkIq&#10;UKn0ARzHSSwSj5nxbrI8PWNns6VwQ1ysydj+/P1MtlfT0IuDQbLgSrle5VIYp6G2ri3l07e7N5dS&#10;UFCuVj04U8qjIXm1e/1qO/rCbKCDvjYoGMRRMfpSdiH4IstId2ZQtAJvHG82gIMK/IltVqMaGX3o&#10;s02ev8t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" filled="f" stroked="f">
            <v:textbox style="mso-next-textbox:#Text Box 13" inset="0,0,0,0">
              <w:txbxContent>
                <w:p w14:paraId="373C4F12" w14:textId="78D45882" w:rsidR="001E75CA" w:rsidRPr="000003AC" w:rsidRDefault="0084242D">
                  <w:pPr>
                    <w:pStyle w:val="Titre1"/>
                    <w:rPr>
                      <w:rFonts w:ascii="Baskerville Old Face" w:hAnsi="Baskerville Old Face"/>
                      <w:color w:val="auto"/>
                    </w:rPr>
                  </w:pPr>
                  <w:r w:rsidRPr="000003AC">
                    <w:rPr>
                      <w:rFonts w:ascii="Bookman Old Style" w:hAnsi="Bookman Old Style"/>
                      <w:b/>
                      <w:bCs/>
                      <w:color w:val="auto"/>
                      <w:sz w:val="40"/>
                      <w:szCs w:val="40"/>
                    </w:rPr>
                    <w:t>Invitation à notre AGA</w:t>
                  </w:r>
                </w:p>
              </w:txbxContent>
            </v:textbox>
            <w10:wrap anchorx="page" anchory="page"/>
          </v:shape>
        </w:pict>
      </w:r>
      <w:r w:rsidR="009F5117">
        <w:rPr>
          <w:noProof/>
        </w:rPr>
        <w:drawing>
          <wp:anchor distT="0" distB="0" distL="114300" distR="114300" simplePos="0" relativeHeight="251650048" behindDoc="1" locked="0" layoutInCell="1" allowOverlap="1" wp14:anchorId="153EFCF9" wp14:editId="3416D9E9">
            <wp:simplePos x="0" y="0"/>
            <wp:positionH relativeFrom="column">
              <wp:posOffset>5213350</wp:posOffset>
            </wp:positionH>
            <wp:positionV relativeFrom="paragraph">
              <wp:posOffset>1610360</wp:posOffset>
            </wp:positionV>
            <wp:extent cx="1513205" cy="1011555"/>
            <wp:effectExtent l="0" t="0" r="0" b="0"/>
            <wp:wrapTight wrapText="bothSides">
              <wp:wrapPolygon edited="0">
                <wp:start x="0" y="0"/>
                <wp:lineTo x="0" y="21153"/>
                <wp:lineTo x="21210" y="21153"/>
                <wp:lineTo x="21210" y="0"/>
                <wp:lineTo x="0" y="0"/>
              </wp:wrapPolygon>
            </wp:wrapTight>
            <wp:docPr id="1735900712"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00712" name="Image 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205" cy="1011555"/>
                    </a:xfrm>
                    <a:prstGeom prst="rect">
                      <a:avLst/>
                    </a:prstGeom>
                    <a:noFill/>
                  </pic:spPr>
                </pic:pic>
              </a:graphicData>
            </a:graphic>
            <wp14:sizeRelH relativeFrom="margin">
              <wp14:pctWidth>0</wp14:pctWidth>
            </wp14:sizeRelH>
            <wp14:sizeRelV relativeFrom="margin">
              <wp14:pctHeight>0</wp14:pctHeight>
            </wp14:sizeRelV>
          </wp:anchor>
        </w:drawing>
      </w:r>
      <w:r w:rsidR="00911D03">
        <w:rPr>
          <w:noProof/>
          <w:lang w:eastAsia="fr-CA" w:bidi="ar-SA"/>
        </w:rPr>
        <w:drawing>
          <wp:anchor distT="0" distB="0" distL="114300" distR="114300" simplePos="0" relativeHeight="251640832" behindDoc="1" locked="0" layoutInCell="1" allowOverlap="1" wp14:anchorId="4FE42BA0" wp14:editId="360B037A">
            <wp:simplePos x="0" y="0"/>
            <wp:positionH relativeFrom="column">
              <wp:posOffset>249382</wp:posOffset>
            </wp:positionH>
            <wp:positionV relativeFrom="page">
              <wp:posOffset>9412547</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BDD3D01">
          <v:shape id="Text Box 12" o:spid="_x0000_s2090" type="#_x0000_t202" style="position:absolute;margin-left:191.35pt;margin-top:276.15pt;width:117.95pt;height:200.4pt;z-index:251655168;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" o:allowincell="f" filled="f" stroked="f">
            <v:textbox style="mso-next-textbox:#Text Box 132" inset="0,0,0,0">
              <w:txbxContent>
                <w:p w14:paraId="30EE1744" w14:textId="1E060564" w:rsidR="009718D2" w:rsidRDefault="00C70CA8" w:rsidP="00C70CA8">
                  <w:pPr>
                    <w:pStyle w:val="Corpsdetexte"/>
                    <w:jc w:val="both"/>
                    <w:rPr>
                      <w:lang w:val="fr-FR"/>
                    </w:rPr>
                  </w:pPr>
                  <w:r>
                    <w:rPr>
                      <w:lang w:val="fr-FR"/>
                    </w:rPr>
                    <w:t>C’est avec grand plaisir que nous vous convions à notre assemblée générale annuelle qui aura lieu le 19 juin prochain à 18 h00.</w:t>
                  </w:r>
                </w:p>
                <w:p w14:paraId="78BA4FFA" w14:textId="650E6917" w:rsidR="00C70CA8" w:rsidRDefault="00C70CA8" w:rsidP="00C70CA8">
                  <w:pPr>
                    <w:pStyle w:val="Corpsdetexte"/>
                    <w:jc w:val="both"/>
                    <w:rPr>
                      <w:lang w:val="fr-FR"/>
                    </w:rPr>
                  </w:pPr>
                  <w:r>
                    <w:rPr>
                      <w:lang w:val="fr-FR"/>
                    </w:rPr>
                    <w:t xml:space="preserve">Vous retrouverez dans le présent envoi l’invitation officielle ainsi </w:t>
                  </w:r>
                  <w:r w:rsidR="003D044C">
                    <w:rPr>
                      <w:lang w:val="fr-FR"/>
                    </w:rPr>
                    <w:t>que</w:t>
                  </w:r>
                  <w:r>
                    <w:rPr>
                      <w:lang w:val="fr-FR"/>
                    </w:rPr>
                    <w:t xml:space="preserve"> les documents qui s’y rattachent. </w:t>
                  </w:r>
                </w:p>
                <w:p w14:paraId="38FF4A0B" w14:textId="27BF0123" w:rsidR="009718D2" w:rsidRDefault="00C70CA8" w:rsidP="00C70CA8">
                  <w:pPr>
                    <w:pStyle w:val="Corpsdetexte"/>
                    <w:jc w:val="both"/>
                    <w:rPr>
                      <w:lang w:val="fr-FR"/>
                    </w:rPr>
                  </w:pPr>
                  <w:r>
                    <w:rPr>
                      <w:lang w:val="fr-FR"/>
                    </w:rPr>
                    <w:t>Pour l’occasion, nous serons en mode hybride pour permettre à tous de pouvoir y assister sans contrainte.</w:t>
                  </w:r>
                </w:p>
                <w:p w14:paraId="2C295023" w14:textId="68FD9488" w:rsidR="00C70CA8" w:rsidRDefault="00C70CA8" w:rsidP="00C70CA8">
                  <w:pPr>
                    <w:pStyle w:val="Corpsdetexte"/>
                    <w:jc w:val="both"/>
                    <w:rPr>
                      <w:lang w:val="fr-FR"/>
                    </w:rPr>
                  </w:pPr>
                  <w:r>
                    <w:rPr>
                      <w:lang w:val="fr-FR"/>
                    </w:rPr>
                    <w:t>Un repas sera offert aux personnes présentes dans nos locaux et des prix de présence seront remis par tirage au sort. Toutes le</w:t>
                  </w:r>
                  <w:r w:rsidR="006802FC">
                    <w:rPr>
                      <w:lang w:val="fr-FR"/>
                    </w:rPr>
                    <w:t>s</w:t>
                  </w:r>
                  <w:r>
                    <w:rPr>
                      <w:lang w:val="fr-FR"/>
                    </w:rPr>
                    <w:t xml:space="preserve"> personnes présentes seront d’ailleurs inscrites, peu importe le mode utilisé.</w:t>
                  </w:r>
                </w:p>
                <w:p w14:paraId="34C866A2" w14:textId="1A7B02B9" w:rsidR="009718D2" w:rsidRDefault="00C70CA8" w:rsidP="00C70CA8">
                  <w:pPr>
                    <w:pStyle w:val="Corpsdetexte"/>
                    <w:jc w:val="both"/>
                    <w:rPr>
                      <w:lang w:val="fr-FR"/>
                    </w:rPr>
                  </w:pPr>
                  <w:r>
                    <w:rPr>
                      <w:lang w:val="fr-FR"/>
                    </w:rPr>
                    <w:t>Vous avez jusqu’au 9 juin pour vous inscrire.</w:t>
                  </w:r>
                </w:p>
                <w:p w14:paraId="15F1EAF3" w14:textId="259B7E9D" w:rsidR="00C70CA8" w:rsidRDefault="00C70CA8" w:rsidP="00C70CA8">
                  <w:pPr>
                    <w:pStyle w:val="Corpsdetexte"/>
                    <w:jc w:val="both"/>
                    <w:rPr>
                      <w:lang w:val="fr-FR"/>
                    </w:rPr>
                  </w:pPr>
                  <w:r>
                    <w:rPr>
                      <w:lang w:val="fr-FR"/>
                    </w:rPr>
                    <w:t>Au plaisir de vous y retrouver nombreux !</w:t>
                  </w:r>
                </w:p>
                <w:p w14:paraId="07161824" w14:textId="77777777" w:rsidR="009718D2" w:rsidRDefault="009718D2" w:rsidP="009718D2">
                  <w:pPr>
                    <w:pStyle w:val="Corpsdetexte"/>
                    <w:rPr>
                      <w:lang w:val="fr-FR"/>
                    </w:rPr>
                  </w:pPr>
                </w:p>
                <w:p w14:paraId="75A8D4E6" w14:textId="77777777" w:rsidR="009718D2" w:rsidRPr="009C2472" w:rsidRDefault="009718D2" w:rsidP="009718D2">
                  <w:pPr>
                    <w:pStyle w:val="Corpsdetexte"/>
                    <w:rPr>
                      <w:rFonts w:cs="Times New Roman"/>
                      <w:lang w:val="fr-FR" w:bidi="en-US"/>
                    </w:rPr>
                  </w:pPr>
                </w:p>
                <w:p w14:paraId="68FC61C1" w14:textId="77777777" w:rsidR="001E75CA" w:rsidRPr="009C2472" w:rsidRDefault="001E75CA">
                  <w:pPr>
                    <w:pStyle w:val="Corpsdetexte"/>
                    <w:rPr>
                      <w:lang w:val="fr-FR"/>
                    </w:rPr>
                  </w:pPr>
                  <w:r w:rsidRPr="009C2472">
                    <w:rPr>
                      <w:rFonts w:cs="Times New Roman"/>
                      <w:lang w:val="fr-FR" w:bidi="en-US"/>
                    </w:rPr>
                    <w:t>par exemple, les employés ou des personnes intéressées dans l'achat d'un produit ou une demande de service.</w:t>
                  </w:r>
                </w:p>
                <w:p w14:paraId="353F2007" w14:textId="77777777" w:rsidR="001E75CA" w:rsidRPr="009C2472" w:rsidRDefault="001E75CA">
                  <w:pPr>
                    <w:pStyle w:val="Corpsdetexte"/>
                    <w:rPr>
                      <w:lang w:val="fr-FR"/>
                    </w:rPr>
                  </w:pPr>
                  <w:r w:rsidRPr="009C2472">
                    <w:rPr>
                      <w:lang w:val="fr-FR"/>
                    </w:rPr>
                    <w:t>Vous pouvez créer une liste de publipostage à partir de cartes de réponses commerciales, de dossiers clients, de cartes de visite récoltées sur un salon ou de listes de membres. Vous pouvez envisager d'acheter cette liste à une autre société.</w:t>
                  </w:r>
                </w:p>
                <w:p w14:paraId="51BC6A22" w14:textId="77777777" w:rsidR="001E75CA" w:rsidRPr="009C2472" w:rsidRDefault="001E75CA">
                  <w:pPr>
                    <w:pStyle w:val="Corpsdetexte"/>
                    <w:rPr>
                      <w:i/>
                      <w:iCs/>
                      <w:sz w:val="16"/>
                      <w:lang w:val="fr-FR"/>
                    </w:rPr>
                  </w:pPr>
                  <w:r w:rsidRPr="009C2472">
                    <w:rPr>
                      <w:lang w:val="fr-FR"/>
                    </w:rPr>
                    <w:t>Ensuite, déterminez le budget dont vous disposez pour votre bulletin. Ces facteurs vous aideront à décider de la longueur et de la fréquence de publication du bulletin.</w:t>
                  </w:r>
                </w:p>
              </w:txbxContent>
            </v:textbox>
            <w10:wrap anchorx="page" anchory="page"/>
          </v:shape>
        </w:pict>
      </w:r>
      <w:r>
        <w:rPr>
          <w:noProof/>
        </w:rPr>
        <w:pict w14:anchorId="7B3085FD">
          <v:shape id="Text Box 132" o:spid="_x0000_s2091" type="#_x0000_t202" style="position:absolute;margin-left:320.25pt;margin-top:276.6pt;width:118pt;height:177.6pt;z-index:25167052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" o:allowincell="f" filled="f" stroked="f">
            <v:textbox style="mso-next-textbox:#Text Box 132" inset="0,0,0,0">
              <w:txbxContent/>
            </v:textbox>
            <w10:wrap anchorx="page" anchory="page"/>
          </v:shape>
        </w:pict>
      </w:r>
      <w:r w:rsidR="00093AC1">
        <w:rPr>
          <w:noProof/>
          <w:lang w:eastAsia="fr-CA" w:bidi="ar-SA"/>
        </w:rPr>
        <w:drawing>
          <wp:anchor distT="0" distB="0" distL="114300" distR="114300" simplePos="0" relativeHeight="251632640" behindDoc="1" locked="0" layoutInCell="1" allowOverlap="1" wp14:anchorId="62D1B593" wp14:editId="5F913CFB">
            <wp:simplePos x="0" y="0"/>
            <wp:positionH relativeFrom="column">
              <wp:posOffset>417830</wp:posOffset>
            </wp:positionH>
            <wp:positionV relativeFrom="paragraph">
              <wp:posOffset>1497330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6">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Pr>
          <w:noProof/>
        </w:rPr>
        <w:pict w14:anchorId="2153CFF3">
          <v:shape id="Zone de texte 2" o:spid="_x0000_s2084" type="#_x0000_t202" style="position:absolute;margin-left:423.8pt;margin-top:51.35pt;width:110.2pt;height:36.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" stroked="f">
            <v:textbox>
              <w:txbxContent>
                <w:p w14:paraId="1B6BE1E3" w14:textId="71CFEBA6" w:rsidR="003746C5" w:rsidRPr="003746C5" w:rsidRDefault="00632BC2">
                  <w:pPr>
                    <w:rPr>
                      <w:i/>
                      <w:sz w:val="20"/>
                    </w:rPr>
                  </w:pPr>
                  <w:r>
                    <w:rPr>
                      <w:i/>
                      <w:sz w:val="20"/>
                    </w:rPr>
                    <w:t>Juin 2023</w:t>
                  </w:r>
                </w:p>
                <w:p w14:paraId="14C58F2B" w14:textId="021666F5" w:rsidR="003746C5" w:rsidRDefault="00EC2822">
                  <w:r>
                    <w:rPr>
                      <w:i/>
                      <w:sz w:val="20"/>
                    </w:rPr>
                    <w:t xml:space="preserve">Édition </w:t>
                  </w:r>
                  <w:r w:rsidR="00632BC2">
                    <w:rPr>
                      <w:i/>
                      <w:sz w:val="20"/>
                    </w:rPr>
                    <w:t>30</w:t>
                  </w:r>
                  <w:r w:rsidR="003746C5" w:rsidRPr="003746C5">
                    <w:rPr>
                      <w:i/>
                      <w:sz w:val="20"/>
                    </w:rPr>
                    <w:t xml:space="preserve">, Numéro </w:t>
                  </w:r>
                  <w:r w:rsidR="00632BC2">
                    <w:rPr>
                      <w:i/>
                      <w:sz w:val="20"/>
                    </w:rPr>
                    <w:t>1</w:t>
                  </w:r>
                </w:p>
              </w:txbxContent>
            </v:textbox>
            <w10:wrap type="square" anchorx="margin"/>
          </v:shape>
        </w:pict>
      </w:r>
      <w:r w:rsidR="001E75CA">
        <w:br w:type="page"/>
      </w:r>
    </w:p>
    <w:p w14:paraId="685132F6" w14:textId="35F4E3A7" w:rsidR="00E14BBD" w:rsidRDefault="00E14BBD"/>
    <w:p w14:paraId="0E1D06C0" w14:textId="24B6E58F" w:rsidR="001E75CA" w:rsidRDefault="001E75CA"/>
    <w:p w14:paraId="0A989F23" w14:textId="332F518A" w:rsidR="001E75CA" w:rsidRDefault="00000000">
      <w:r>
        <w:rPr>
          <w:noProof/>
        </w:rPr>
        <w:pict w14:anchorId="2A05AB74">
          <v:shape id="Text Box 25" o:spid="_x0000_s2080" type="#_x0000_t202" style="position:absolute;margin-left:194.5pt;margin-top:77.8pt;width:376.25pt;height: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" filled="f" stroked="f">
            <v:textbox inset="0,0,0,0">
              <w:txbxContent>
                <w:p w14:paraId="447C5620" w14:textId="77777777" w:rsidR="00C17225" w:rsidRPr="000003AC" w:rsidRDefault="0084242D" w:rsidP="00E30197">
                  <w:pPr>
                    <w:pStyle w:val="Titre2"/>
                    <w:spacing w:after="0" w:line="240" w:lineRule="auto"/>
                    <w:rPr>
                      <w:rFonts w:ascii="Bookman Old Style" w:hAnsi="Bookman Old Style"/>
                      <w:b/>
                      <w:bCs/>
                      <w:color w:val="auto"/>
                    </w:rPr>
                  </w:pPr>
                  <w:r w:rsidRPr="000003AC">
                    <w:rPr>
                      <w:rFonts w:ascii="Bookman Old Style" w:hAnsi="Bookman Old Style"/>
                      <w:b/>
                      <w:bCs/>
                      <w:color w:val="auto"/>
                    </w:rPr>
                    <w:t>Participation de l’APHRSO</w:t>
                  </w:r>
                  <w:r w:rsidR="00C17225" w:rsidRPr="000003AC">
                    <w:rPr>
                      <w:rFonts w:ascii="Bookman Old Style" w:hAnsi="Bookman Old Style"/>
                      <w:b/>
                      <w:bCs/>
                      <w:color w:val="auto"/>
                    </w:rPr>
                    <w:t xml:space="preserve"> </w:t>
                  </w:r>
                  <w:r w:rsidRPr="000003AC">
                    <w:rPr>
                      <w:rFonts w:ascii="Bookman Old Style" w:hAnsi="Bookman Old Style"/>
                      <w:b/>
                      <w:bCs/>
                      <w:color w:val="auto"/>
                    </w:rPr>
                    <w:t>au</w:t>
                  </w:r>
                </w:p>
                <w:p w14:paraId="136DA66F" w14:textId="6ACC8E4F" w:rsidR="001E75CA" w:rsidRPr="000003AC" w:rsidRDefault="0084242D" w:rsidP="00E30197">
                  <w:pPr>
                    <w:pStyle w:val="Titre2"/>
                    <w:spacing w:after="0" w:line="240" w:lineRule="auto"/>
                    <w:rPr>
                      <w:color w:val="auto"/>
                      <w:sz w:val="32"/>
                      <w:szCs w:val="32"/>
                    </w:rPr>
                  </w:pPr>
                  <w:r w:rsidRPr="000003AC">
                    <w:rPr>
                      <w:rFonts w:ascii="Bookman Old Style" w:hAnsi="Bookman Old Style"/>
                      <w:b/>
                      <w:bCs/>
                      <w:color w:val="auto"/>
                    </w:rPr>
                    <w:t>rendez-vous main dans la main</w:t>
                  </w:r>
                </w:p>
              </w:txbxContent>
            </v:textbox>
            <w10:wrap anchorx="page" anchory="page"/>
          </v:shape>
        </w:pict>
      </w:r>
    </w:p>
    <w:p w14:paraId="1C1DBBB6" w14:textId="22514D47" w:rsidR="001E75CA" w:rsidRDefault="00006483">
      <w:r w:rsidRPr="00E30197">
        <w:rPr>
          <w:noProof/>
        </w:rPr>
        <w:drawing>
          <wp:anchor distT="0" distB="0" distL="114300" distR="114300" simplePos="0" relativeHeight="251636736" behindDoc="1" locked="0" layoutInCell="1" allowOverlap="1" wp14:anchorId="3D433D9E" wp14:editId="3B54E50E">
            <wp:simplePos x="0" y="0"/>
            <wp:positionH relativeFrom="margin">
              <wp:posOffset>104408</wp:posOffset>
            </wp:positionH>
            <wp:positionV relativeFrom="paragraph">
              <wp:posOffset>99963</wp:posOffset>
            </wp:positionV>
            <wp:extent cx="1703070" cy="1277620"/>
            <wp:effectExtent l="0" t="57150" r="0" b="474980"/>
            <wp:wrapTight wrapText="bothSides">
              <wp:wrapPolygon edited="0">
                <wp:start x="242" y="-966"/>
                <wp:lineTo x="0" y="25443"/>
                <wp:lineTo x="483" y="29308"/>
                <wp:lineTo x="1933" y="29308"/>
                <wp:lineTo x="6765" y="28664"/>
                <wp:lineTo x="20054" y="26410"/>
                <wp:lineTo x="20054" y="-966"/>
                <wp:lineTo x="242" y="-966"/>
              </wp:wrapPolygon>
            </wp:wrapTight>
            <wp:docPr id="69675607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56077" name="Imag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070" cy="12776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3BB6FF39" w14:textId="308500BB" w:rsidR="001E75CA" w:rsidRDefault="001E75CA"/>
    <w:p w14:paraId="7669F9D5" w14:textId="0603FBD6" w:rsidR="001E75CA" w:rsidRDefault="00000000">
      <w:r>
        <w:rPr>
          <w:noProof/>
        </w:rPr>
        <w:pict w14:anchorId="2D018D1B">
          <v:shape id="Text Box 141" o:spid="_x0000_s2079" type="#_x0000_t202" style="position:absolute;margin-left:405.4pt;margin-top:128.1pt;width:117.95pt;height:55.1pt;z-index:251674624;visibility:visible;mso-wrap-style:square;mso-width-percent:0;mso-height-percent:0;mso-wrap-distance-left:9pt;mso-wrap-distance-top:0;mso-wrap-distance-right:9pt;mso-wrap-distance-bottom:0;mso-position-horizontal-relative:margin;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" filled="f" stroked="f">
            <v:textbox inset="0,0,0,0">
              <w:txbxContent/>
            </v:textbox>
            <w10:wrap anchorx="margin" anchory="page"/>
          </v:shape>
        </w:pict>
      </w:r>
      <w:r>
        <w:rPr>
          <w:noProof/>
        </w:rPr>
        <w:pict w14:anchorId="4819F240">
          <v:shape id="Text Box 140" o:spid="_x0000_s2078" type="#_x0000_t202" style="position:absolute;margin-left:317.95pt;margin-top:127.1pt;width:118pt;height:81.1pt;z-index:2516736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" filled="f" stroked="f">
            <v:textbox style="mso-next-textbox:#Text Box 141" inset="0,0,0,0">
              <w:txbxContent/>
            </v:textbox>
            <w10:wrap anchorx="page" anchory="page"/>
          </v:shape>
        </w:pict>
      </w:r>
      <w:r>
        <w:rPr>
          <w:noProof/>
        </w:rPr>
        <w:pict w14:anchorId="5C226734">
          <v:shape id="Text Box 24" o:spid="_x0000_s2077" type="#_x0000_t202" style="position:absolute;margin-left:194.55pt;margin-top:126.15pt;width:118pt;height:10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" filled="f" stroked="f">
            <v:textbox style="mso-next-textbox:#Text Box 140" inset="0,0,0,0">
              <w:txbxContent>
                <w:p w14:paraId="34943AED" w14:textId="65E162AB" w:rsidR="00E30197" w:rsidRDefault="00E30197" w:rsidP="00AA26C9">
                  <w:pPr>
                    <w:pStyle w:val="Corpsdetexte"/>
                    <w:jc w:val="both"/>
                  </w:pPr>
                  <w:r w:rsidRPr="00E30197">
                    <w:rPr>
                      <w:lang w:val="fr-FR"/>
                    </w:rPr>
                    <w:t xml:space="preserve">Les 14 et 15 avril dernier, l’APHRSO était présente à la </w:t>
                  </w:r>
                  <w:r>
                    <w:rPr>
                      <w:lang w:val="fr-FR"/>
                    </w:rPr>
                    <w:t xml:space="preserve">toute </w:t>
                  </w:r>
                  <w:r w:rsidRPr="00E30197">
                    <w:t xml:space="preserve">première édition de l'événement </w:t>
                  </w:r>
                  <w:r w:rsidRPr="00E30197">
                    <w:rPr>
                      <w:rStyle w:val="Accentuation"/>
                    </w:rPr>
                    <w:t>Main dans la main pour demain</w:t>
                  </w:r>
                  <w:r>
                    <w:rPr>
                      <w:rStyle w:val="Accentuation"/>
                    </w:rPr>
                    <w:t>,</w:t>
                  </w:r>
                  <w:r w:rsidRPr="00E30197">
                    <w:t xml:space="preserve"> organisé par l'école régionale Brenda-Milner</w:t>
                  </w:r>
                  <w:r>
                    <w:t xml:space="preserve"> de Châteauguay</w:t>
                  </w:r>
                  <w:r w:rsidRPr="00E30197">
                    <w:t>. </w:t>
                  </w:r>
                </w:p>
                <w:p w14:paraId="1FC85944" w14:textId="73913946" w:rsidR="00E30197" w:rsidRPr="00E30197" w:rsidRDefault="00E30197" w:rsidP="00AA26C9">
                  <w:pPr>
                    <w:pStyle w:val="Corpsdetexte"/>
                    <w:jc w:val="both"/>
                    <w:rPr>
                      <w:sz w:val="18"/>
                      <w:szCs w:val="18"/>
                      <w:lang w:val="fr-FR"/>
                    </w:rPr>
                  </w:pPr>
                  <w:r>
                    <w:t xml:space="preserve">L’évènement a réuni plusieurs ressources de la région qui soutiennent les familles ayant un enfant vivant avec des limitations. </w:t>
                  </w:r>
                </w:p>
                <w:p w14:paraId="23AABF8E" w14:textId="77433963" w:rsidR="00E30197" w:rsidRDefault="00632BC2">
                  <w:pPr>
                    <w:pStyle w:val="Corpsdetexte"/>
                    <w:rPr>
                      <w:lang w:val="fr-FR"/>
                    </w:rPr>
                  </w:pPr>
                  <w:r>
                    <w:rPr>
                      <w:lang w:val="fr-FR"/>
                    </w:rPr>
                    <w:t>Ce f</w:t>
                  </w:r>
                  <w:r w:rsidR="006802FC">
                    <w:rPr>
                      <w:lang w:val="fr-FR"/>
                    </w:rPr>
                    <w:t>u</w:t>
                  </w:r>
                  <w:r>
                    <w:rPr>
                      <w:lang w:val="fr-FR"/>
                    </w:rPr>
                    <w:t xml:space="preserve">t une belle occasion pour mieux </w:t>
                  </w:r>
                  <w:r w:rsidR="00AA26C9">
                    <w:rPr>
                      <w:lang w:val="fr-FR"/>
                    </w:rPr>
                    <w:t xml:space="preserve">les </w:t>
                  </w:r>
                  <w:r>
                    <w:rPr>
                      <w:lang w:val="fr-FR"/>
                    </w:rPr>
                    <w:t xml:space="preserve">faire connaître </w:t>
                  </w:r>
                  <w:r w:rsidR="00AA26C9">
                    <w:rPr>
                      <w:lang w:val="fr-FR"/>
                    </w:rPr>
                    <w:t>auprès de la population.</w:t>
                  </w:r>
                </w:p>
                <w:p w14:paraId="1D621535" w14:textId="5A486764" w:rsidR="001E75CA" w:rsidRPr="009C2472" w:rsidRDefault="001E75CA" w:rsidP="00E30197">
                  <w:pPr>
                    <w:pStyle w:val="Corpsdetexte"/>
                    <w:rPr>
                      <w:lang w:val="fr-FR"/>
                    </w:rPr>
                  </w:pPr>
                </w:p>
              </w:txbxContent>
            </v:textbox>
            <w10:wrap anchorx="page" anchory="page"/>
          </v:shape>
        </w:pict>
      </w:r>
    </w:p>
    <w:p w14:paraId="5AA24F32" w14:textId="1E50A5D9" w:rsidR="001E75CA" w:rsidRDefault="001E75CA"/>
    <w:p w14:paraId="1FC523E2" w14:textId="181EEFF8" w:rsidR="001E75CA" w:rsidRDefault="001E75CA"/>
    <w:p w14:paraId="68FE4C19" w14:textId="591C9F96" w:rsidR="001E75CA" w:rsidRDefault="001E75CA"/>
    <w:p w14:paraId="7EBA415B" w14:textId="496AA7EC" w:rsidR="001E75CA" w:rsidRDefault="001E75CA"/>
    <w:p w14:paraId="4A6A3DF0" w14:textId="77777777" w:rsidR="001E75CA" w:rsidRDefault="001E75CA"/>
    <w:p w14:paraId="68D70005" w14:textId="440904C7" w:rsidR="001E75CA" w:rsidRDefault="001E75CA"/>
    <w:p w14:paraId="1B28A5DF" w14:textId="16763116" w:rsidR="001E75CA" w:rsidRDefault="001E75CA"/>
    <w:p w14:paraId="01701EA1" w14:textId="4D6CD9E5" w:rsidR="001E75CA" w:rsidRDefault="00000000">
      <w:r>
        <w:rPr>
          <w:noProof/>
        </w:rPr>
        <w:pict w14:anchorId="468B96C7">
          <v:shape id="_x0000_s2074" type="#_x0000_t202" style="position:absolute;margin-left:190.35pt;margin-top:415.7pt;width:378pt;height:41.35pt;z-index:25168998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" filled="f" stroked="f">
            <v:textbox inset="0,0,0,0">
              <w:txbxContent>
                <w:p w14:paraId="4FB292C8" w14:textId="32CA2BE5" w:rsidR="009F3331" w:rsidRPr="009F3331" w:rsidRDefault="009F3331" w:rsidP="00BA416E">
                  <w:pPr>
                    <w:pStyle w:val="Titre2"/>
                    <w:spacing w:line="240" w:lineRule="auto"/>
                    <w:rPr>
                      <w:rFonts w:ascii="Bookman Old Style" w:hAnsi="Bookman Old Style"/>
                      <w:b/>
                      <w:bCs/>
                      <w:color w:val="auto"/>
                      <w:sz w:val="24"/>
                      <w:szCs w:val="24"/>
                    </w:rPr>
                  </w:pPr>
                  <w:r w:rsidRPr="000003AC">
                    <w:rPr>
                      <w:rFonts w:ascii="Bookman Old Style" w:hAnsi="Bookman Old Style"/>
                      <w:b/>
                      <w:bCs/>
                      <w:color w:val="auto"/>
                      <w:sz w:val="32"/>
                      <w:szCs w:val="32"/>
                    </w:rPr>
                    <w:t>Journée d’initiation aux activités physiques adaptées</w:t>
                  </w:r>
                  <w:r w:rsidR="00301821">
                    <w:rPr>
                      <w:rFonts w:ascii="Bookman Old Style" w:hAnsi="Bookman Old Style"/>
                      <w:b/>
                      <w:bCs/>
                      <w:color w:val="auto"/>
                      <w:sz w:val="32"/>
                      <w:szCs w:val="32"/>
                    </w:rPr>
                    <w:t xml:space="preserve"> </w:t>
                  </w:r>
                  <w:r w:rsidR="00301821" w:rsidRPr="00301821">
                    <w:rPr>
                      <w:rFonts w:ascii="Bookman Old Style" w:hAnsi="Bookman Old Style"/>
                      <w:b/>
                      <w:bCs/>
                      <w:color w:val="auto"/>
                      <w:sz w:val="22"/>
                      <w:szCs w:val="22"/>
                    </w:rPr>
                    <w:t>(</w:t>
                  </w:r>
                  <w:r w:rsidRPr="00301821">
                    <w:rPr>
                      <w:rFonts w:ascii="Bookman Old Style" w:hAnsi="Bookman Old Style"/>
                      <w:b/>
                      <w:bCs/>
                      <w:color w:val="auto"/>
                      <w:sz w:val="22"/>
                      <w:szCs w:val="22"/>
                    </w:rPr>
                    <w:t>9 juin 2023</w:t>
                  </w:r>
                  <w:r w:rsidR="00301821" w:rsidRPr="00301821">
                    <w:rPr>
                      <w:rFonts w:ascii="Bookman Old Style" w:hAnsi="Bookman Old Style"/>
                      <w:b/>
                      <w:bCs/>
                      <w:color w:val="auto"/>
                      <w:sz w:val="22"/>
                      <w:szCs w:val="22"/>
                    </w:rPr>
                    <w:t>)</w:t>
                  </w:r>
                </w:p>
              </w:txbxContent>
            </v:textbox>
            <w10:wrap anchorx="page" anchory="page"/>
          </v:shape>
        </w:pict>
      </w:r>
      <w:r>
        <w:rPr>
          <w:noProof/>
        </w:rPr>
        <w:pict w14:anchorId="17A5E1C5">
          <v:shape id="Text Box 148" o:spid="_x0000_s2076" type="#_x0000_t202" style="position:absolute;margin-left:336.2pt;margin-top:462.3pt;width:170.55pt;height:167.3pt;z-index:251676672;visibility:visible;mso-wrap-distance-left:9pt;mso-wrap-distance-top:0;mso-wrap-distance-right:9pt;mso-wrap-distance-bottom:0;mso-position-horizontal-relative:margin;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" filled="f" stroked="f">
            <v:textbox style="mso-next-textbox:#Text Box 148" inset="0,0,0,0">
              <w:txbxContent/>
            </v:textbox>
            <w10:wrap anchorx="margin" anchory="page"/>
          </v:shape>
        </w:pict>
      </w:r>
      <w:r>
        <w:rPr>
          <w:noProof/>
        </w:rPr>
        <w:pict w14:anchorId="32D1A8C9">
          <v:shape id="Text Box 28" o:spid="_x0000_s2075" type="#_x0000_t202" style="position:absolute;margin-left:192.75pt;margin-top:461.5pt;width:169.55pt;height:162.05pt;z-index:251663360;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" filled="f" stroked="f">
            <v:textbox style="mso-next-textbox:#Text Box 148" inset="0,0,0,0">
              <w:txbxContent>
                <w:p w14:paraId="2BE3D6CC" w14:textId="0FA50976" w:rsidR="009F3331" w:rsidRPr="009F3331" w:rsidRDefault="009F3331" w:rsidP="00504242">
                  <w:pPr>
                    <w:pStyle w:val="Corpsdetexte"/>
                    <w:jc w:val="both"/>
                  </w:pPr>
                  <w:r w:rsidRPr="009F3331">
                    <w:t xml:space="preserve">La journée d’initiation aux activités physiques adaptées vise à faire découvrir plusieurs activités physiques adaptées en une même journée par l’essai de nombreux équipements. </w:t>
                  </w:r>
                </w:p>
                <w:p w14:paraId="40B21497" w14:textId="3EACE5CD" w:rsidR="009F3331" w:rsidRDefault="009F3331" w:rsidP="00504242">
                  <w:pPr>
                    <w:pStyle w:val="Corpsdetexte"/>
                    <w:jc w:val="both"/>
                    <w:rPr>
                      <w:rFonts w:cs="Times New Roman"/>
                      <w:lang w:val="fr-FR" w:bidi="en-US"/>
                    </w:rPr>
                  </w:pPr>
                  <w:r w:rsidRPr="009F3331">
                    <w:t xml:space="preserve">Plusieurs organismes impliqués dans le sport adapté et des fournisseurs de matériel adapté seront rassemblés pour une journée complète à l'aréna Cynthia-Coull de Greenfield Park (195 </w:t>
                  </w:r>
                  <w:r w:rsidR="006802FC">
                    <w:t>r</w:t>
                  </w:r>
                  <w:r w:rsidRPr="009F3331">
                    <w:t xml:space="preserve">ue Empire, Greenfield Park, QC J4V 1T9). </w:t>
                  </w:r>
                </w:p>
                <w:p w14:paraId="6EF7CAC8" w14:textId="5E8885EE" w:rsidR="00504242" w:rsidRPr="00504242" w:rsidRDefault="00504242" w:rsidP="00504242">
                  <w:pPr>
                    <w:pStyle w:val="Default"/>
                    <w:jc w:val="both"/>
                    <w:rPr>
                      <w:sz w:val="20"/>
                      <w:szCs w:val="20"/>
                    </w:rPr>
                  </w:pPr>
                  <w:r w:rsidRPr="00504242">
                    <w:rPr>
                      <w:sz w:val="20"/>
                      <w:szCs w:val="20"/>
                    </w:rPr>
                    <w:t>Pour toute question ou pour vous inscrire, n’hésitez pas à communiquer avec Sophie Forest, kinésiologue</w:t>
                  </w:r>
                  <w:r>
                    <w:rPr>
                      <w:sz w:val="20"/>
                      <w:szCs w:val="20"/>
                    </w:rPr>
                    <w:t> :</w:t>
                  </w:r>
                  <w:r w:rsidRPr="00504242">
                    <w:rPr>
                      <w:sz w:val="20"/>
                      <w:szCs w:val="20"/>
                    </w:rPr>
                    <w:t xml:space="preserve"> </w:t>
                  </w:r>
                </w:p>
                <w:p w14:paraId="21AE1738" w14:textId="1B02E81E" w:rsidR="00504242" w:rsidRPr="00DD2FCD" w:rsidRDefault="00000000" w:rsidP="00504242">
                  <w:pPr>
                    <w:pStyle w:val="Default"/>
                    <w:rPr>
                      <w:sz w:val="18"/>
                      <w:szCs w:val="18"/>
                    </w:rPr>
                  </w:pPr>
                  <w:hyperlink r:id="rId18" w:history="1">
                    <w:r w:rsidR="001B516B" w:rsidRPr="00DD2FCD">
                      <w:rPr>
                        <w:rStyle w:val="Lienhypertexte"/>
                        <w:sz w:val="18"/>
                        <w:szCs w:val="18"/>
                      </w:rPr>
                      <w:t>sophie.forest.cisssmo16@ssss.gouv.qc.ca</w:t>
                    </w:r>
                  </w:hyperlink>
                </w:p>
                <w:p w14:paraId="6CB0D957" w14:textId="2EBD8986" w:rsidR="009F3331" w:rsidRDefault="00504242" w:rsidP="00504242">
                  <w:pPr>
                    <w:pStyle w:val="Corpsdetexte"/>
                  </w:pPr>
                  <w:r w:rsidRPr="00504242">
                    <w:t>450-676-7447 poste 2042</w:t>
                  </w:r>
                </w:p>
                <w:p w14:paraId="7BF49FE4" w14:textId="539E71EE" w:rsidR="00DD2FCD" w:rsidRDefault="00504242" w:rsidP="00504242">
                  <w:pPr>
                    <w:pStyle w:val="Corpsdetexte"/>
                    <w:spacing w:after="0" w:line="240" w:lineRule="auto"/>
                    <w:jc w:val="both"/>
                  </w:pPr>
                  <w:r w:rsidRPr="00504242">
                    <w:t>**À noter que sans inscription, vous pourrez seulement observer le matériel et non en faire l’essai</w:t>
                  </w:r>
                  <w:r w:rsidR="00DD2FCD">
                    <w:t xml:space="preserve">. </w:t>
                  </w:r>
                </w:p>
                <w:p w14:paraId="6FD52C5D" w14:textId="027EC028" w:rsidR="001B516B" w:rsidRDefault="00DD2FCD" w:rsidP="00504242">
                  <w:pPr>
                    <w:pStyle w:val="Corpsdetexte"/>
                    <w:spacing w:after="0" w:line="240" w:lineRule="auto"/>
                    <w:jc w:val="both"/>
                  </w:pPr>
                  <w:r>
                    <w:t>(De</w:t>
                  </w:r>
                  <w:r w:rsidR="000003AC">
                    <w:t xml:space="preserve"> 9 h 00 à 12 h 30</w:t>
                  </w:r>
                  <w:r>
                    <w:t>)</w:t>
                  </w:r>
                  <w:r w:rsidR="00504242" w:rsidRPr="00504242">
                    <w:t xml:space="preserve"> </w:t>
                  </w:r>
                </w:p>
                <w:p w14:paraId="764B8659" w14:textId="77777777" w:rsidR="001B516B" w:rsidRDefault="001B516B" w:rsidP="00504242">
                  <w:pPr>
                    <w:pStyle w:val="Corpsdetexte"/>
                    <w:spacing w:after="0" w:line="240" w:lineRule="auto"/>
                    <w:jc w:val="both"/>
                  </w:pPr>
                </w:p>
                <w:p w14:paraId="29C8AF6F" w14:textId="6013E52B" w:rsidR="00504242" w:rsidRPr="00504242" w:rsidRDefault="00504242" w:rsidP="00504242">
                  <w:pPr>
                    <w:pStyle w:val="Corpsdetexte"/>
                    <w:spacing w:after="0" w:line="240" w:lineRule="auto"/>
                    <w:jc w:val="both"/>
                    <w:rPr>
                      <w:lang w:val="fr-FR"/>
                    </w:rPr>
                  </w:pPr>
                  <w:r w:rsidRPr="00504242">
                    <w:t>La date limite pour l’inscription est le 26 mai 2023.</w:t>
                  </w:r>
                </w:p>
                <w:p w14:paraId="3A84A2E1" w14:textId="77777777" w:rsidR="00504242" w:rsidRDefault="00504242" w:rsidP="00504242">
                  <w:pPr>
                    <w:pStyle w:val="Corpsdetexte"/>
                  </w:pPr>
                </w:p>
                <w:p w14:paraId="7E205EFE" w14:textId="77777777" w:rsidR="00504242" w:rsidRPr="00504242" w:rsidRDefault="00504242" w:rsidP="00504242">
                  <w:pPr>
                    <w:pStyle w:val="Corpsdetexte"/>
                    <w:rPr>
                      <w:rFonts w:cs="Times New Roman"/>
                      <w:sz w:val="16"/>
                      <w:szCs w:val="16"/>
                      <w:lang w:bidi="en-US"/>
                    </w:rPr>
                  </w:pPr>
                </w:p>
              </w:txbxContent>
            </v:textbox>
            <w10:wrap anchorx="page" anchory="page"/>
          </v:shape>
        </w:pict>
      </w:r>
      <w:r w:rsidR="00DD2FCD">
        <w:rPr>
          <w:noProof/>
        </w:rPr>
        <w:drawing>
          <wp:anchor distT="0" distB="0" distL="114300" distR="114300" simplePos="0" relativeHeight="251645952" behindDoc="1" locked="0" layoutInCell="1" allowOverlap="1" wp14:anchorId="638C8B2B" wp14:editId="7B6DDF31">
            <wp:simplePos x="0" y="0"/>
            <wp:positionH relativeFrom="margin">
              <wp:posOffset>60960</wp:posOffset>
            </wp:positionH>
            <wp:positionV relativeFrom="paragraph">
              <wp:posOffset>2576195</wp:posOffset>
            </wp:positionV>
            <wp:extent cx="1823720" cy="2360295"/>
            <wp:effectExtent l="19050" t="19050" r="5080" b="1905"/>
            <wp:wrapTight wrapText="bothSides">
              <wp:wrapPolygon edited="0">
                <wp:start x="-226" y="-174"/>
                <wp:lineTo x="-226" y="21617"/>
                <wp:lineTo x="21660" y="21617"/>
                <wp:lineTo x="21660" y="-174"/>
                <wp:lineTo x="-226" y="-174"/>
              </wp:wrapPolygon>
            </wp:wrapTight>
            <wp:docPr id="934658468"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58468" name="Imag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3720" cy="23602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pict w14:anchorId="178A8373">
          <v:shape id="Text Box 144" o:spid="_x0000_s2073" type="#_x0000_t202" style="position:absolute;margin-left:322.15pt;margin-top:253.75pt;width:118pt;height:155.2pt;z-index:251675648;visibility:visible;mso-wrap-style:square;mso-width-percent:0;mso-wrap-distance-left:9pt;mso-wrap-distance-top:0;mso-wrap-distance-right:9pt;mso-wrap-distance-bottom:0;mso-position-horizontal-relative:pag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" filled="f" stroked="f">
            <v:textbox style="mso-next-textbox:#Text Box 144" inset="0,0,0,0">
              <w:txbxContent/>
            </v:textbox>
            <w10:wrap anchorx="page" anchory="page"/>
          </v:shape>
        </w:pict>
      </w:r>
      <w:r>
        <w:rPr>
          <w:noProof/>
        </w:rPr>
        <w:pict w14:anchorId="178A8373">
          <v:shape id="_x0000_s2115" type="#_x0000_t202" style="position:absolute;margin-left:193.35pt;margin-top:651.6pt;width:179.4pt;height:149.15pt;z-index:251695104;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" filled="f" stroked="f">
            <v:textbox style="mso-next-textbox:#_x0000_s2115" inset="0,0,0,0">
              <w:txbxContent>
                <w:p w14:paraId="39820C24" w14:textId="7FFC9043" w:rsidR="004E17BD" w:rsidRDefault="004E17BD" w:rsidP="00A81190">
                  <w:pPr>
                    <w:pStyle w:val="Corpsdetexte"/>
                    <w:spacing w:after="0" w:line="240" w:lineRule="auto"/>
                    <w:jc w:val="both"/>
                    <w:rPr>
                      <w:lang w:val="fr-FR"/>
                    </w:rPr>
                  </w:pPr>
                  <w:r>
                    <w:rPr>
                      <w:lang w:val="fr-FR"/>
                    </w:rPr>
                    <w:t xml:space="preserve">C’est avec une profonde tristesse que nous avons </w:t>
                  </w:r>
                  <w:r w:rsidR="006802FC">
                    <w:rPr>
                      <w:lang w:val="fr-FR"/>
                    </w:rPr>
                    <w:t xml:space="preserve">récemment </w:t>
                  </w:r>
                  <w:r>
                    <w:rPr>
                      <w:lang w:val="fr-FR"/>
                    </w:rPr>
                    <w:t>appris le décès de madame Yvette Patenaude, membre de notre organisme depuis plus d’une vingtaine d’années.</w:t>
                  </w:r>
                  <w:r w:rsidR="00A81190">
                    <w:rPr>
                      <w:lang w:val="fr-FR"/>
                    </w:rPr>
                    <w:t xml:space="preserve"> </w:t>
                  </w:r>
                </w:p>
                <w:p w14:paraId="6F6BD9DF" w14:textId="77777777" w:rsidR="00A81190" w:rsidRPr="00AB12E4" w:rsidRDefault="00A81190" w:rsidP="004E17BD">
                  <w:pPr>
                    <w:pStyle w:val="Corpsdetexte"/>
                    <w:spacing w:after="0" w:line="240" w:lineRule="auto"/>
                    <w:rPr>
                      <w:sz w:val="14"/>
                      <w:szCs w:val="14"/>
                      <w:lang w:val="fr-FR"/>
                    </w:rPr>
                  </w:pPr>
                </w:p>
                <w:p w14:paraId="208A3565" w14:textId="2DE71326" w:rsidR="004E17BD" w:rsidRDefault="004E17BD" w:rsidP="00A81190">
                  <w:pPr>
                    <w:pStyle w:val="Corpsdetexte"/>
                    <w:spacing w:after="0" w:line="240" w:lineRule="auto"/>
                    <w:jc w:val="both"/>
                    <w:rPr>
                      <w:lang w:val="fr-FR"/>
                    </w:rPr>
                  </w:pPr>
                  <w:r>
                    <w:rPr>
                      <w:lang w:val="fr-FR"/>
                    </w:rPr>
                    <w:t>Madame Patenaude a partic</w:t>
                  </w:r>
                  <w:r w:rsidR="00A81190">
                    <w:rPr>
                      <w:lang w:val="fr-FR"/>
                    </w:rPr>
                    <w:t>i</w:t>
                  </w:r>
                  <w:r>
                    <w:rPr>
                      <w:lang w:val="fr-FR"/>
                    </w:rPr>
                    <w:t>p</w:t>
                  </w:r>
                  <w:r w:rsidR="00A81190">
                    <w:rPr>
                      <w:lang w:val="fr-FR"/>
                    </w:rPr>
                    <w:t>é</w:t>
                  </w:r>
                  <w:r>
                    <w:rPr>
                      <w:lang w:val="fr-FR"/>
                    </w:rPr>
                    <w:t xml:space="preserve"> aux rencontres de la Gang des pas pressés durant de no</w:t>
                  </w:r>
                  <w:r w:rsidR="00A81190">
                    <w:rPr>
                      <w:lang w:val="fr-FR"/>
                    </w:rPr>
                    <w:t>m</w:t>
                  </w:r>
                  <w:r>
                    <w:rPr>
                      <w:lang w:val="fr-FR"/>
                    </w:rPr>
                    <w:t xml:space="preserve">breuses années, en plus de siéger </w:t>
                  </w:r>
                  <w:r w:rsidR="006802FC">
                    <w:rPr>
                      <w:lang w:val="fr-FR"/>
                    </w:rPr>
                    <w:t>au</w:t>
                  </w:r>
                  <w:r>
                    <w:rPr>
                      <w:lang w:val="fr-FR"/>
                    </w:rPr>
                    <w:t xml:space="preserve"> conseil d’administration de notre organisme.</w:t>
                  </w:r>
                </w:p>
                <w:p w14:paraId="5F4F16E5" w14:textId="77777777" w:rsidR="00A81190" w:rsidRPr="00AB12E4" w:rsidRDefault="00A81190" w:rsidP="004E17BD">
                  <w:pPr>
                    <w:pStyle w:val="Corpsdetexte"/>
                    <w:spacing w:after="0" w:line="240" w:lineRule="auto"/>
                    <w:rPr>
                      <w:sz w:val="14"/>
                      <w:szCs w:val="14"/>
                      <w:lang w:val="fr-FR"/>
                    </w:rPr>
                  </w:pPr>
                </w:p>
                <w:p w14:paraId="747C5180" w14:textId="179236DA" w:rsidR="004E17BD" w:rsidRDefault="004E17BD" w:rsidP="004E17BD">
                  <w:pPr>
                    <w:pStyle w:val="Corpsdetexte"/>
                    <w:spacing w:after="0" w:line="240" w:lineRule="auto"/>
                    <w:rPr>
                      <w:lang w:val="fr-FR"/>
                    </w:rPr>
                  </w:pPr>
                  <w:r>
                    <w:rPr>
                      <w:lang w:val="fr-FR"/>
                    </w:rPr>
                    <w:t>Bon repos Yvette.</w:t>
                  </w:r>
                </w:p>
              </w:txbxContent>
            </v:textbox>
            <w10:wrap anchorx="page" anchory="page"/>
          </v:shape>
        </w:pict>
      </w:r>
      <w:r w:rsidR="00684353" w:rsidRPr="004E17BD">
        <w:rPr>
          <w:noProof/>
        </w:rPr>
        <w:drawing>
          <wp:anchor distT="0" distB="0" distL="114300" distR="114300" simplePos="0" relativeHeight="251648000" behindDoc="1" locked="0" layoutInCell="1" allowOverlap="1" wp14:anchorId="30EF090D" wp14:editId="3C5B0C22">
            <wp:simplePos x="0" y="0"/>
            <wp:positionH relativeFrom="column">
              <wp:posOffset>3283905</wp:posOffset>
            </wp:positionH>
            <wp:positionV relativeFrom="paragraph">
              <wp:posOffset>5121334</wp:posOffset>
            </wp:positionV>
            <wp:extent cx="1482725" cy="1977390"/>
            <wp:effectExtent l="0" t="0" r="0" b="0"/>
            <wp:wrapTight wrapText="bothSides">
              <wp:wrapPolygon edited="0">
                <wp:start x="8603" y="0"/>
                <wp:lineTo x="6938" y="624"/>
                <wp:lineTo x="2498" y="3121"/>
                <wp:lineTo x="278" y="6867"/>
                <wp:lineTo x="0" y="9988"/>
                <wp:lineTo x="0" y="13526"/>
                <wp:lineTo x="1665" y="16855"/>
                <wp:lineTo x="5273" y="20185"/>
                <wp:lineTo x="5550" y="20393"/>
                <wp:lineTo x="9158" y="21434"/>
                <wp:lineTo x="9713" y="21434"/>
                <wp:lineTo x="11656" y="21434"/>
                <wp:lineTo x="12211" y="21434"/>
                <wp:lineTo x="15818" y="20393"/>
                <wp:lineTo x="16096" y="20185"/>
                <wp:lineTo x="19704" y="16855"/>
                <wp:lineTo x="21369" y="13526"/>
                <wp:lineTo x="21369" y="9780"/>
                <wp:lineTo x="21091" y="6867"/>
                <wp:lineTo x="18871" y="3121"/>
                <wp:lineTo x="14431" y="624"/>
                <wp:lineTo x="12766" y="0"/>
                <wp:lineTo x="8603" y="0"/>
              </wp:wrapPolygon>
            </wp:wrapTight>
            <wp:docPr id="1948694809"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4809" name="Imag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2725" cy="19773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A3115">
        <w:rPr>
          <w:noProof/>
        </w:rPr>
        <w:drawing>
          <wp:anchor distT="0" distB="0" distL="114300" distR="114300" simplePos="0" relativeHeight="251646976" behindDoc="1" locked="0" layoutInCell="1" allowOverlap="1" wp14:anchorId="00B1C414" wp14:editId="5230FCB2">
            <wp:simplePos x="0" y="0"/>
            <wp:positionH relativeFrom="column">
              <wp:posOffset>5013325</wp:posOffset>
            </wp:positionH>
            <wp:positionV relativeFrom="paragraph">
              <wp:posOffset>6384925</wp:posOffset>
            </wp:positionV>
            <wp:extent cx="711835" cy="927100"/>
            <wp:effectExtent l="0" t="0" r="0" b="0"/>
            <wp:wrapTight wrapText="bothSides">
              <wp:wrapPolygon edited="0">
                <wp:start x="0" y="0"/>
                <wp:lineTo x="0" y="21304"/>
                <wp:lineTo x="20810" y="21304"/>
                <wp:lineTo x="20810" y="0"/>
                <wp:lineTo x="0" y="0"/>
              </wp:wrapPolygon>
            </wp:wrapTight>
            <wp:docPr id="180461938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19382" name="Imag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11835" cy="92710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2A05AB74">
          <v:shape id="_x0000_s2114" type="#_x0000_t202" style="position:absolute;margin-left:194.5pt;margin-top:625.85pt;width:164.5pt;height:23.75pt;z-index:251694080;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" filled="f" stroked="f">
            <v:textbox inset="0,0,0,0">
              <w:txbxContent>
                <w:p w14:paraId="18B018FA" w14:textId="4CC7977C" w:rsidR="004E17BD" w:rsidRPr="00A81190" w:rsidRDefault="004E17BD" w:rsidP="004E17BD">
                  <w:pPr>
                    <w:pStyle w:val="Titre2"/>
                    <w:spacing w:after="0" w:line="240" w:lineRule="auto"/>
                    <w:rPr>
                      <w:color w:val="auto"/>
                      <w:sz w:val="28"/>
                      <w:szCs w:val="28"/>
                    </w:rPr>
                  </w:pPr>
                  <w:r w:rsidRPr="00A81190">
                    <w:rPr>
                      <w:rFonts w:ascii="Bookman Old Style" w:hAnsi="Bookman Old Style"/>
                      <w:b/>
                      <w:bCs/>
                      <w:color w:val="auto"/>
                      <w:sz w:val="32"/>
                      <w:szCs w:val="32"/>
                    </w:rPr>
                    <w:t>Au revoir Yvette</w:t>
                  </w:r>
                </w:p>
              </w:txbxContent>
            </v:textbox>
            <w10:wrap anchorx="page" anchory="page"/>
          </v:shape>
        </w:pict>
      </w:r>
      <w:r>
        <w:rPr>
          <w:noProof/>
        </w:rPr>
        <w:pict w14:anchorId="0AFE2EB8">
          <v:shape id="Text Box 26" o:spid="_x0000_s2072" type="#_x0000_t202" style="position:absolute;margin-left:192.2pt;margin-top:206.25pt;width:121.6pt;height:157.65pt;z-index:251661312;visibility:visible;mso-height-percent:0;mso-wrap-distance-left:9pt;mso-wrap-distance-top:0;mso-wrap-distance-right:9pt;mso-wrap-distance-bottom:0;mso-position-horizontal-relative:page;mso-position-vertical-relative:margin;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" filled="f" stroked="f">
            <v:textbox style="mso-next-textbox:#Text Box 144" inset="0,0,0,0">
              <w:txbxContent>
                <w:p w14:paraId="2D417807" w14:textId="39814BB7" w:rsidR="0083205C" w:rsidRDefault="0083205C" w:rsidP="009F5117">
                  <w:pPr>
                    <w:pStyle w:val="Corpsdetexte"/>
                    <w:ind w:right="104"/>
                    <w:jc w:val="both"/>
                    <w:rPr>
                      <w:lang w:val="fr-FR"/>
                    </w:rPr>
                  </w:pPr>
                  <w:r>
                    <w:rPr>
                      <w:lang w:val="fr-FR"/>
                    </w:rPr>
                    <w:t>Le 5 mai dernier avait lieu le tirage de nos cartes-cadeaux visant à souligner de façon particulière la semaine québécoise des familles.</w:t>
                  </w:r>
                </w:p>
                <w:p w14:paraId="02943161" w14:textId="29FC5B21" w:rsidR="0083205C" w:rsidRDefault="0083205C" w:rsidP="009F5117">
                  <w:pPr>
                    <w:pStyle w:val="Corpsdetexte"/>
                    <w:ind w:right="104"/>
                    <w:jc w:val="both"/>
                    <w:rPr>
                      <w:lang w:val="fr-FR"/>
                    </w:rPr>
                  </w:pPr>
                  <w:r>
                    <w:rPr>
                      <w:lang w:val="fr-FR"/>
                    </w:rPr>
                    <w:t xml:space="preserve">Plus d’une trentaine de nos membres ont participé à notre </w:t>
                  </w:r>
                  <w:r w:rsidR="003D044C">
                    <w:rPr>
                      <w:lang w:val="fr-FR"/>
                    </w:rPr>
                    <w:t>concours</w:t>
                  </w:r>
                  <w:r>
                    <w:rPr>
                      <w:lang w:val="fr-FR"/>
                    </w:rPr>
                    <w:t xml:space="preserve"> en nous indiquant de bien belles activités à réaliser en famille. </w:t>
                  </w:r>
                </w:p>
                <w:p w14:paraId="3A2370DF" w14:textId="72569F5F" w:rsidR="001E75CA" w:rsidRDefault="0083205C" w:rsidP="0083205C">
                  <w:pPr>
                    <w:pStyle w:val="Corpsdetexte"/>
                    <w:jc w:val="both"/>
                    <w:rPr>
                      <w:lang w:val="fr-FR"/>
                    </w:rPr>
                  </w:pPr>
                  <w:r>
                    <w:rPr>
                      <w:lang w:val="fr-FR"/>
                    </w:rPr>
                    <w:t>Nous sommes donc très heureux de contribuer à la réalisation de celles-ci pour nos trois familles gagnantes :</w:t>
                  </w:r>
                </w:p>
                <w:p w14:paraId="553BF09D" w14:textId="6273E70E" w:rsidR="0083205C" w:rsidRDefault="0083205C" w:rsidP="0083205C">
                  <w:pPr>
                    <w:pStyle w:val="Corpsdetexte"/>
                    <w:numPr>
                      <w:ilvl w:val="0"/>
                      <w:numId w:val="7"/>
                    </w:numPr>
                    <w:spacing w:after="0" w:line="240" w:lineRule="auto"/>
                    <w:rPr>
                      <w:lang w:val="fr-FR"/>
                    </w:rPr>
                  </w:pPr>
                  <w:r>
                    <w:rPr>
                      <w:lang w:val="fr-FR"/>
                    </w:rPr>
                    <w:t>La famille de Marie-Eve Carignan</w:t>
                  </w:r>
                </w:p>
                <w:p w14:paraId="61D2FF36" w14:textId="6BABD439" w:rsidR="0083205C" w:rsidRDefault="0083205C" w:rsidP="0083205C">
                  <w:pPr>
                    <w:pStyle w:val="Corpsdetexte"/>
                    <w:numPr>
                      <w:ilvl w:val="0"/>
                      <w:numId w:val="7"/>
                    </w:numPr>
                    <w:spacing w:after="0" w:line="240" w:lineRule="auto"/>
                    <w:rPr>
                      <w:lang w:val="fr-FR"/>
                    </w:rPr>
                  </w:pPr>
                  <w:r>
                    <w:rPr>
                      <w:lang w:val="fr-FR"/>
                    </w:rPr>
                    <w:t>La famille de Jules Lapierre</w:t>
                  </w:r>
                </w:p>
                <w:p w14:paraId="4AC8EBE2" w14:textId="2B5235AA" w:rsidR="0083205C" w:rsidRDefault="0083205C" w:rsidP="0083205C">
                  <w:pPr>
                    <w:pStyle w:val="Corpsdetexte"/>
                    <w:numPr>
                      <w:ilvl w:val="0"/>
                      <w:numId w:val="7"/>
                    </w:numPr>
                    <w:spacing w:after="0" w:line="240" w:lineRule="auto"/>
                    <w:rPr>
                      <w:lang w:val="fr-FR"/>
                    </w:rPr>
                  </w:pPr>
                  <w:r>
                    <w:rPr>
                      <w:lang w:val="fr-FR"/>
                    </w:rPr>
                    <w:t>La famille de Jessica Théorêt</w:t>
                  </w:r>
                </w:p>
                <w:p w14:paraId="4EB34E89" w14:textId="77777777" w:rsidR="0083205C" w:rsidRDefault="0083205C" w:rsidP="0083205C">
                  <w:pPr>
                    <w:pStyle w:val="Corpsdetexte"/>
                    <w:spacing w:after="0" w:line="240" w:lineRule="auto"/>
                    <w:rPr>
                      <w:lang w:val="fr-FR"/>
                    </w:rPr>
                  </w:pPr>
                </w:p>
              </w:txbxContent>
            </v:textbox>
            <w10:wrap anchorx="page" anchory="margin"/>
          </v:shape>
        </w:pict>
      </w:r>
      <w:r>
        <w:rPr>
          <w:noProof/>
        </w:rPr>
        <w:pict w14:anchorId="73B1CF62">
          <v:shape id="Text Box 27" o:spid="_x0000_s2071" type="#_x0000_t202" style="position:absolute;margin-left:191.55pt;margin-top:230.55pt;width:378pt;height:24.6pt;z-index:25166233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" filled="f" stroked="f">
            <v:textbox inset="0,0,0,0">
              <w:txbxContent>
                <w:p w14:paraId="0EBDA367" w14:textId="4D6520D6" w:rsidR="001E75CA" w:rsidRPr="0083205C" w:rsidRDefault="0084242D">
                  <w:pPr>
                    <w:pStyle w:val="Titre2"/>
                    <w:rPr>
                      <w:color w:val="2683C6" w:themeColor="accent2"/>
                    </w:rPr>
                  </w:pPr>
                  <w:r w:rsidRPr="0083205C">
                    <w:rPr>
                      <w:rFonts w:ascii="Bookman Old Style" w:hAnsi="Bookman Old Style"/>
                      <w:b/>
                      <w:bCs/>
                      <w:color w:val="2683C6" w:themeColor="accent2"/>
                    </w:rPr>
                    <w:t>Semaine québécoise des familles</w:t>
                  </w:r>
                </w:p>
              </w:txbxContent>
            </v:textbox>
            <w10:wrap anchorx="page" anchory="page"/>
          </v:shape>
        </w:pict>
      </w:r>
      <w:r>
        <w:rPr>
          <w:noProof/>
        </w:rPr>
        <w:pict w14:anchorId="51AB975A">
          <v:shape id="_x0000_s2107" type="#_x0000_t202" style="position:absolute;margin-left:328.35pt;margin-top:122.65pt;width:109.65pt;height:30.95pt;z-index:251693056;mso-position-horizontal-relative:text;mso-position-vertical-relative:text" stroked="f">
            <v:textbox>
              <w:txbxContent>
                <w:p w14:paraId="115D2AF8" w14:textId="77777777" w:rsidR="00A06693" w:rsidRPr="009C2472" w:rsidRDefault="00A06693" w:rsidP="00A06693">
                  <w:pPr>
                    <w:pStyle w:val="Corpsdetexte"/>
                    <w:spacing w:after="0" w:line="240" w:lineRule="auto"/>
                    <w:rPr>
                      <w:lang w:val="fr-FR"/>
                    </w:rPr>
                  </w:pPr>
                  <w:r>
                    <w:rPr>
                      <w:lang w:val="fr-FR"/>
                    </w:rPr>
                    <w:t>Félicitations à tous et profitez-en bien !</w:t>
                  </w:r>
                </w:p>
                <w:p w14:paraId="5432405D" w14:textId="77777777" w:rsidR="00A06693" w:rsidRPr="00A06693" w:rsidRDefault="00A06693">
                  <w:pPr>
                    <w:rPr>
                      <w:lang w:val="fr-FR"/>
                    </w:rPr>
                  </w:pPr>
                </w:p>
              </w:txbxContent>
            </v:textbox>
          </v:shape>
        </w:pict>
      </w:r>
      <w:r w:rsidR="00A06693" w:rsidRPr="0084242D">
        <w:rPr>
          <w:noProof/>
        </w:rPr>
        <w:drawing>
          <wp:anchor distT="0" distB="0" distL="114300" distR="114300" simplePos="0" relativeHeight="251635712" behindDoc="1" locked="0" layoutInCell="1" allowOverlap="1" wp14:anchorId="14E3233E" wp14:editId="1685D9B5">
            <wp:simplePos x="0" y="0"/>
            <wp:positionH relativeFrom="margin">
              <wp:posOffset>5333098</wp:posOffset>
            </wp:positionH>
            <wp:positionV relativeFrom="paragraph">
              <wp:posOffset>428692</wp:posOffset>
            </wp:positionV>
            <wp:extent cx="1401715" cy="1049755"/>
            <wp:effectExtent l="133350" t="76200" r="84455" b="131445"/>
            <wp:wrapNone/>
            <wp:docPr id="1186017029"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7029" name="Imag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1715" cy="10497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pict w14:anchorId="7353F66C">
          <v:group id="Group 267" o:spid="_x0000_s2068" style="position:absolute;margin-left:50pt;margin-top:227.35pt;width:114.45pt;height:100.8pt;z-index:251684864;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">
            <v:line id="Line 268" o:spid="_x0000_s2069" style="position:absolute;visibility:visible;mso-wrap-style:square" from="1152,7425" to="33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Text Box 269" o:spid="_x0000_s2070" type="#_x0000_t202" style="position:absolute;left:1152;top:7569;width:216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A49E035" w14:textId="24A31912" w:rsidR="0036203F" w:rsidRPr="009C2472" w:rsidRDefault="00E30197" w:rsidP="007D48D9">
                    <w:pPr>
                      <w:pStyle w:val="QuoteText"/>
                      <w:jc w:val="left"/>
                      <w:rPr>
                        <w:color w:val="auto"/>
                        <w:lang w:val="fr-FR"/>
                      </w:rPr>
                    </w:pPr>
                    <w:r>
                      <w:rPr>
                        <w:color w:val="auto"/>
                        <w:lang w:val="fr-FR"/>
                      </w:rPr>
                      <w:t>Notre responsable des services de soutien et d’information, madame Nancy Therrien.</w:t>
                    </w:r>
                  </w:p>
                </w:txbxContent>
              </v:textbox>
            </v:shape>
            <w10:wrap anchorx="page" anchory="page"/>
          </v:group>
        </w:pict>
      </w:r>
      <w:r w:rsidR="001E75CA">
        <w:br w:type="page"/>
      </w:r>
    </w:p>
    <w:p w14:paraId="4553A5F5" w14:textId="6E5D386C" w:rsidR="001E75CA" w:rsidRDefault="001E75CA"/>
    <w:p w14:paraId="4FC9CA2C" w14:textId="01C8FF94" w:rsidR="001E75CA" w:rsidRDefault="001E75CA"/>
    <w:p w14:paraId="34A62BD5" w14:textId="2795A493" w:rsidR="001E75CA" w:rsidRDefault="00000000" w:rsidP="0084242D">
      <w:r>
        <w:rPr>
          <w:noProof/>
        </w:rPr>
        <w:pict w14:anchorId="77E853E8">
          <v:shape id="Text Box 75" o:spid="_x0000_s2066" type="#_x0000_t202" style="position:absolute;margin-left:37.5pt;margin-top:81.05pt;width:510pt;height: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" o:allowincell="f" filled="f" stroked="f">
            <v:textbox inset="0,0,0,0">
              <w:txbxContent>
                <w:p w14:paraId="334D8A47" w14:textId="77777777" w:rsidR="00413208" w:rsidRPr="00AA26C9" w:rsidRDefault="00413208" w:rsidP="00413208">
                  <w:pPr>
                    <w:pStyle w:val="Titre2"/>
                    <w:rPr>
                      <w:rFonts w:ascii="Bookman Old Style" w:hAnsi="Bookman Old Style"/>
                      <w:b/>
                      <w:bCs/>
                      <w:color w:val="auto"/>
                    </w:rPr>
                  </w:pPr>
                  <w:r w:rsidRPr="00AA26C9">
                    <w:rPr>
                      <w:rFonts w:ascii="Bookman Old Style" w:hAnsi="Bookman Old Style"/>
                      <w:b/>
                      <w:bCs/>
                      <w:color w:val="auto"/>
                    </w:rPr>
                    <w:t xml:space="preserve">Les membres de votre conseil d’administration </w:t>
                  </w:r>
                </w:p>
                <w:p w14:paraId="17E915ED" w14:textId="40BE9631" w:rsidR="001E75CA" w:rsidRPr="00E40767" w:rsidRDefault="00413208" w:rsidP="00413208">
                  <w:pPr>
                    <w:pStyle w:val="Titre2"/>
                    <w:rPr>
                      <w:color w:val="2683C6" w:themeColor="accent2"/>
                      <w:sz w:val="24"/>
                      <w:szCs w:val="24"/>
                    </w:rPr>
                  </w:pPr>
                  <w:r w:rsidRPr="00E40767">
                    <w:rPr>
                      <w:rFonts w:ascii="Bookman Old Style" w:hAnsi="Bookman Old Style"/>
                      <w:b/>
                      <w:bCs/>
                      <w:color w:val="2683C6" w:themeColor="accent2"/>
                      <w:sz w:val="28"/>
                      <w:szCs w:val="28"/>
                    </w:rPr>
                    <w:t>Qui sont-ils?</w:t>
                  </w:r>
                </w:p>
              </w:txbxContent>
            </v:textbox>
            <w10:wrap anchorx="page" anchory="page"/>
          </v:shape>
        </w:pict>
      </w:r>
    </w:p>
    <w:p w14:paraId="65EC6351" w14:textId="0236F383" w:rsidR="001E75CA" w:rsidRDefault="001E75CA"/>
    <w:p w14:paraId="38AB0B91" w14:textId="29F7A86E" w:rsidR="001E75CA" w:rsidRDefault="001E75CA"/>
    <w:p w14:paraId="14E79E28" w14:textId="5F78C3A1" w:rsidR="001E75CA" w:rsidRDefault="001E75CA"/>
    <w:p w14:paraId="14AB2E43" w14:textId="336C9392" w:rsidR="001E75CA" w:rsidRDefault="00AB12E4">
      <w:r>
        <w:rPr>
          <w:noProof/>
        </w:rPr>
        <w:drawing>
          <wp:anchor distT="0" distB="0" distL="114300" distR="114300" simplePos="0" relativeHeight="251644928" behindDoc="1" locked="0" layoutInCell="1" allowOverlap="1" wp14:anchorId="363DA7C3" wp14:editId="14E3A5E9">
            <wp:simplePos x="0" y="0"/>
            <wp:positionH relativeFrom="margin">
              <wp:posOffset>5270327</wp:posOffset>
            </wp:positionH>
            <wp:positionV relativeFrom="paragraph">
              <wp:posOffset>74873</wp:posOffset>
            </wp:positionV>
            <wp:extent cx="1518285" cy="1492250"/>
            <wp:effectExtent l="0" t="0" r="5715" b="0"/>
            <wp:wrapTight wrapText="bothSides">
              <wp:wrapPolygon edited="0">
                <wp:start x="0" y="0"/>
                <wp:lineTo x="0" y="21232"/>
                <wp:lineTo x="21410" y="21232"/>
                <wp:lineTo x="21410" y="0"/>
                <wp:lineTo x="0" y="0"/>
              </wp:wrapPolygon>
            </wp:wrapTight>
            <wp:docPr id="897784942"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84942" name="Image 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285"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07084708">
          <v:shape id="Text Box 173" o:spid="_x0000_s2065" type="#_x0000_t202" style="position:absolute;margin-left:297.9pt;margin-top:136.75pt;width:133pt;height:287.75pt;z-index:251679744;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" filled="f" stroked="f">
            <v:textbox inset="0,0,0,0">
              <w:txbxContent/>
            </v:textbox>
            <w10:wrap anchorx="page" anchory="page"/>
          </v:shape>
        </w:pict>
      </w:r>
      <w:r w:rsidR="00000000">
        <w:rPr>
          <w:noProof/>
        </w:rPr>
        <w:pict w14:anchorId="7BB3D2A3">
          <v:shape id="Text Box 74" o:spid="_x0000_s2064" type="#_x0000_t202" style="position:absolute;margin-left:37.95pt;margin-top:135.8pt;width:118pt;height:290.95pt;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pm2wEAAJoDAAAOAAAAZHJzL2Uyb0RvYy54bWysU8tu2zAQvBfoPxC817Kd1nAE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" o:allowincell="f" filled="f" stroked="f">
            <v:textbox style="mso-next-textbox:#Text Box 172" inset="0,0,0,0">
              <w:txbxContent>
                <w:p w14:paraId="1836A00C" w14:textId="77777777" w:rsidR="00E40767" w:rsidRDefault="00E40767" w:rsidP="00E40767">
                  <w:pPr>
                    <w:pStyle w:val="Corpsdetexte"/>
                    <w:jc w:val="both"/>
                  </w:pPr>
                  <w:r>
                    <w:rPr>
                      <w:lang w:val="fr-FR"/>
                    </w:rPr>
                    <w:t xml:space="preserve">Bonjour à tous, je me présente, Ian Rajotte. </w:t>
                  </w:r>
                  <w:r w:rsidRPr="00E40767">
                    <w:t>J’ai un cheminement de plus de 32 ans en administration d’entreprise, gestion municipale et développement économique régional.</w:t>
                  </w:r>
                </w:p>
                <w:p w14:paraId="4F0392C2" w14:textId="77777777" w:rsidR="00E40767" w:rsidRDefault="00E40767" w:rsidP="00E40767">
                  <w:pPr>
                    <w:pStyle w:val="Corpsdetexte"/>
                    <w:jc w:val="both"/>
                  </w:pPr>
                  <w:r w:rsidRPr="00E40767">
                    <w:t xml:space="preserve">Présentement en transition de carrière, je désire jumeler mes forces et mes passions afin de me réorienter vers la mise en place de programmes et de services auxquels je crois, comme l’APHRSO. </w:t>
                  </w:r>
                </w:p>
                <w:p w14:paraId="7914670D" w14:textId="02A6AB3A" w:rsidR="00E40767" w:rsidRDefault="00E40767" w:rsidP="00E40767">
                  <w:pPr>
                    <w:pStyle w:val="Corpsdetexte"/>
                    <w:jc w:val="both"/>
                  </w:pPr>
                  <w:r w:rsidRPr="00E40767">
                    <w:t>Je désire mettre ceci à profit afin d’influencer la planification stratégique, la mobilisation de ressources et la gestion de programmes envers une vision partagée.</w:t>
                  </w:r>
                </w:p>
                <w:p w14:paraId="0FABA598" w14:textId="77777777" w:rsidR="00E40767" w:rsidRDefault="00E40767" w:rsidP="00E40767">
                  <w:pPr>
                    <w:pStyle w:val="Corpsdetexte"/>
                    <w:jc w:val="both"/>
                  </w:pPr>
                  <w:r w:rsidRPr="00E40767">
                    <w:t xml:space="preserve">Depuis plus de 20 ans, je représente des organisations et je développe des relations à long terme avec tous types de clients. </w:t>
                  </w:r>
                </w:p>
                <w:p w14:paraId="046E15F2" w14:textId="77777777" w:rsidR="00E40767" w:rsidRDefault="00E40767" w:rsidP="00E40767">
                  <w:pPr>
                    <w:pStyle w:val="Corpsdetexte"/>
                    <w:jc w:val="both"/>
                  </w:pPr>
                  <w:r w:rsidRPr="00E40767">
                    <w:t>Tant comme élu municipal que courtier immobilier, je m’implique pour comprendre les enjeux et mettre en place des solutions durables, notamment en proposant des solutions innovatrices, en obtenant le financement nécessaire, et en collaborant avec divers partenaires.</w:t>
                  </w:r>
                </w:p>
                <w:p w14:paraId="5AC283E7" w14:textId="77777777" w:rsidR="00E40767" w:rsidRDefault="00E40767" w:rsidP="00E40767">
                  <w:pPr>
                    <w:pStyle w:val="Corpsdetexte"/>
                    <w:jc w:val="both"/>
                  </w:pPr>
                  <w:r w:rsidRPr="00E40767">
                    <w:t xml:space="preserve">Au niveau gouvernemental, mon travail comme conseiller municipal m’a permis de diriger des projets majeurs de développement économique et communautaire qui desserviront la municipalité et ses citoyens pour les années à venir. </w:t>
                  </w:r>
                </w:p>
                <w:p w14:paraId="24399ADB" w14:textId="55B1E272" w:rsidR="00E40767" w:rsidRDefault="00E40767" w:rsidP="00E40767">
                  <w:pPr>
                    <w:pStyle w:val="Corpsdetexte"/>
                    <w:jc w:val="both"/>
                    <w:rPr>
                      <w:rFonts w:ascii="AAAAAB+AvenirNext-Regular" w:hAnsi="AAAAAB+AvenirNext-Regular" w:cs="AAAAAB+AvenirNext-Regular"/>
                      <w:color w:val="000000"/>
                      <w:lang w:bidi="ar-SA"/>
                    </w:rPr>
                  </w:pPr>
                  <w:r w:rsidRPr="00E40767">
                    <w:t>Redevable de la gestion administrative dont le contrôle budgétaire, le financement externe, la gestion de projets, la gestion de contrats, le respect des échéanciers et la reddition de comptes, je m’assurais également de communiquer régulièrement avec les décideurs clés et</w:t>
                  </w:r>
                  <w:r w:rsidR="00006483">
                    <w:t xml:space="preserve"> les</w:t>
                  </w:r>
                  <w:r w:rsidRPr="00E40767">
                    <w:t xml:space="preserve"> conseils d’administration pertinents.</w:t>
                  </w:r>
                  <w:r w:rsidRPr="00E40767">
                    <w:rPr>
                      <w:rFonts w:ascii="AAAAAB+AvenirNext-Regular" w:hAnsi="AAAAAB+AvenirNext-Regular" w:cs="AAAAAB+AvenirNext-Regular"/>
                      <w:color w:val="000000"/>
                      <w:lang w:bidi="ar-SA"/>
                    </w:rPr>
                    <w:t xml:space="preserve"> </w:t>
                  </w:r>
                </w:p>
                <w:p w14:paraId="6F8F0666" w14:textId="734B20E3" w:rsidR="00E40767" w:rsidRDefault="00E40767" w:rsidP="00E40767">
                  <w:pPr>
                    <w:pStyle w:val="Corpsdetexte"/>
                    <w:jc w:val="both"/>
                    <w:rPr>
                      <w:lang w:val="fr-FR"/>
                    </w:rPr>
                  </w:pPr>
                  <w:r w:rsidRPr="00E40767">
                    <w:t>Entrepreneur naturel poussé par les relations interpersonnelles et le travail d’équipe, je suis très heureux de me joindre à la grande famille de l’APHRSO afin de promouvoir l’inclusion et la pleine participation citoyenne des personnes ayant des limitations fonctionnelles.</w:t>
                  </w:r>
                </w:p>
                <w:p w14:paraId="10E35F6E" w14:textId="77777777" w:rsidR="00E40767" w:rsidRDefault="00E40767">
                  <w:pPr>
                    <w:pStyle w:val="Corpsdetexte"/>
                    <w:rPr>
                      <w:lang w:val="fr-FR"/>
                    </w:rPr>
                  </w:pPr>
                </w:p>
                <w:p w14:paraId="4A93C1C6" w14:textId="77777777" w:rsidR="00E40767" w:rsidRDefault="00E40767">
                  <w:pPr>
                    <w:pStyle w:val="Corpsdetexte"/>
                    <w:rPr>
                      <w:lang w:val="fr-FR"/>
                    </w:rPr>
                  </w:pPr>
                </w:p>
                <w:p w14:paraId="6AF43B95" w14:textId="77777777" w:rsidR="00E40767" w:rsidRDefault="00E40767">
                  <w:pPr>
                    <w:pStyle w:val="Corpsdetexte"/>
                    <w:rPr>
                      <w:lang w:val="fr-FR"/>
                    </w:rPr>
                  </w:pPr>
                </w:p>
                <w:p w14:paraId="0151414E" w14:textId="77777777" w:rsidR="00E40767" w:rsidRDefault="00E40767">
                  <w:pPr>
                    <w:pStyle w:val="Corpsdetexte"/>
                    <w:rPr>
                      <w:lang w:val="fr-FR"/>
                    </w:rPr>
                  </w:pPr>
                </w:p>
                <w:p w14:paraId="176BD2C3" w14:textId="77777777" w:rsidR="00E40767" w:rsidRDefault="00E40767">
                  <w:pPr>
                    <w:pStyle w:val="Corpsdetexte"/>
                    <w:rPr>
                      <w:lang w:val="fr-FR"/>
                    </w:rPr>
                  </w:pPr>
                </w:p>
                <w:p w14:paraId="2B0A581C" w14:textId="77777777" w:rsidR="00E40767" w:rsidRDefault="00E40767" w:rsidP="00E40767">
                  <w:pPr>
                    <w:pStyle w:val="Corpsdetexte"/>
                    <w:rPr>
                      <w:lang w:val="fr-FR"/>
                    </w:rPr>
                  </w:pPr>
                </w:p>
                <w:p w14:paraId="0932B169" w14:textId="77777777" w:rsidR="00E40767" w:rsidRDefault="00E40767" w:rsidP="00E40767">
                  <w:pPr>
                    <w:pStyle w:val="Corpsdetexte"/>
                    <w:rPr>
                      <w:lang w:val="fr-FR"/>
                    </w:rPr>
                  </w:pPr>
                </w:p>
                <w:p w14:paraId="61A66ED8" w14:textId="77777777" w:rsidR="00E40767" w:rsidRDefault="00E40767" w:rsidP="00E40767">
                  <w:pPr>
                    <w:pStyle w:val="Corpsdetexte"/>
                    <w:rPr>
                      <w:lang w:val="fr-FR"/>
                    </w:rPr>
                  </w:pPr>
                </w:p>
                <w:p w14:paraId="52922680" w14:textId="77777777" w:rsidR="00E40767" w:rsidRDefault="00E40767" w:rsidP="00E40767">
                  <w:pPr>
                    <w:pStyle w:val="Corpsdetexte"/>
                    <w:rPr>
                      <w:lang w:val="fr-FR"/>
                    </w:rPr>
                  </w:pPr>
                </w:p>
                <w:p w14:paraId="4F1332BD" w14:textId="77777777" w:rsidR="00E40767" w:rsidRDefault="00E40767" w:rsidP="00E40767">
                  <w:pPr>
                    <w:pStyle w:val="Corpsdetexte"/>
                    <w:rPr>
                      <w:lang w:val="fr-FR"/>
                    </w:rPr>
                  </w:pPr>
                </w:p>
                <w:p w14:paraId="2576BFBA" w14:textId="77777777" w:rsidR="00E40767" w:rsidRDefault="00E40767" w:rsidP="00E40767">
                  <w:pPr>
                    <w:pStyle w:val="Corpsdetexte"/>
                    <w:rPr>
                      <w:lang w:val="fr-FR"/>
                    </w:rPr>
                  </w:pPr>
                </w:p>
                <w:p w14:paraId="167529AB" w14:textId="77777777" w:rsidR="00E40767" w:rsidRDefault="00E40767" w:rsidP="00E40767">
                  <w:pPr>
                    <w:pStyle w:val="Corpsdetexte"/>
                    <w:rPr>
                      <w:lang w:val="fr-FR"/>
                    </w:rPr>
                  </w:pPr>
                </w:p>
                <w:p w14:paraId="64DCE6A0" w14:textId="77777777" w:rsidR="00E40767" w:rsidRDefault="00E40767" w:rsidP="00E40767">
                  <w:pPr>
                    <w:pStyle w:val="Corpsdetexte"/>
                    <w:rPr>
                      <w:lang w:val="fr-FR"/>
                    </w:rPr>
                  </w:pPr>
                </w:p>
                <w:p w14:paraId="5392AAD4" w14:textId="77777777" w:rsidR="00E40767" w:rsidRDefault="00E40767" w:rsidP="00E40767">
                  <w:pPr>
                    <w:pStyle w:val="Corpsdetexte"/>
                    <w:rPr>
                      <w:lang w:val="fr-FR"/>
                    </w:rPr>
                  </w:pPr>
                </w:p>
                <w:p w14:paraId="562CFB78" w14:textId="77777777" w:rsidR="00E40767" w:rsidRPr="009C2472" w:rsidRDefault="00E40767" w:rsidP="00E40767">
                  <w:pPr>
                    <w:pStyle w:val="Corpsdetexte"/>
                    <w:rPr>
                      <w:lang w:val="fr-FR"/>
                    </w:rPr>
                  </w:pPr>
                </w:p>
                <w:p w14:paraId="3F2A9E0A" w14:textId="27B26D57" w:rsidR="001E75CA" w:rsidRPr="009C2472" w:rsidRDefault="001E75CA">
                  <w:pPr>
                    <w:pStyle w:val="Corpsdetexte"/>
                    <w:rPr>
                      <w:lang w:val="fr-FR"/>
                    </w:rPr>
                  </w:pPr>
                  <w:r w:rsidRPr="009C2472">
                    <w:rPr>
                      <w:lang w:val="fr-FR"/>
                    </w:rPr>
                    <w:t>exemple, les employés ou des personnes intéressées dans l'achat d'un produit ou une demande de service.</w:t>
                  </w:r>
                </w:p>
                <w:p w14:paraId="60FDAEE9" w14:textId="5A783BD5" w:rsidR="00E40767" w:rsidRPr="009C2472" w:rsidRDefault="001E75CA" w:rsidP="00E40767">
                  <w:pPr>
                    <w:pStyle w:val="Corpsdetexte"/>
                    <w:rPr>
                      <w:lang w:val="fr-FR"/>
                    </w:rPr>
                  </w:pPr>
                  <w:r w:rsidRPr="009C2472">
                    <w:rPr>
                      <w:rFonts w:cs="Times New Roman"/>
                      <w:lang w:val="fr-FR" w:bidi="en-US"/>
                    </w:rPr>
                    <w:t xml:space="preserve">Vous pouvez créer une liste de publipostage à partir de </w:t>
                  </w:r>
                </w:p>
                <w:p w14:paraId="58E9CE0A" w14:textId="7B982222" w:rsidR="001E75CA" w:rsidRPr="009C2472" w:rsidRDefault="001E75CA">
                  <w:pPr>
                    <w:pStyle w:val="Corpsdetexte"/>
                    <w:rPr>
                      <w:lang w:val="fr-FR"/>
                    </w:rPr>
                  </w:pPr>
                  <w:r w:rsidRPr="009C2472">
                    <w:rPr>
                      <w:lang w:val="fr-FR"/>
                    </w:rPr>
                    <w:t>avec attention.</w:t>
                  </w:r>
                </w:p>
                <w:p w14:paraId="1C924428" w14:textId="77777777" w:rsidR="001E75CA" w:rsidRPr="009C2472" w:rsidRDefault="001E75CA">
                  <w:pPr>
                    <w:pStyle w:val="Corpsdetexte"/>
                    <w:rPr>
                      <w:lang w:val="fr-FR"/>
                    </w:rPr>
                  </w:pPr>
                </w:p>
              </w:txbxContent>
            </v:textbox>
            <w10:wrap anchorx="page" anchory="page"/>
          </v:shape>
        </w:pict>
      </w:r>
      <w:r w:rsidR="00000000">
        <w:rPr>
          <w:noProof/>
        </w:rPr>
        <w:pict w14:anchorId="16EDA3F2">
          <v:shape id="Text Box 172" o:spid="_x0000_s2063" type="#_x0000_t202" style="position:absolute;margin-left:168pt;margin-top:136.55pt;width:118pt;height:351.25pt;z-index:2516787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" o:allowincell="f" filled="f" stroked="f">
            <v:textbox style="mso-next-textbox:#Text Box 173" inset="0,0,0,0">
              <w:txbxContent/>
            </v:textbox>
            <w10:wrap anchorx="page" anchory="page"/>
          </v:shape>
        </w:pict>
      </w:r>
    </w:p>
    <w:p w14:paraId="061A8FFE" w14:textId="61155254" w:rsidR="001E75CA" w:rsidRDefault="001E75CA"/>
    <w:p w14:paraId="4412B9F9" w14:textId="01B9F668" w:rsidR="001E75CA" w:rsidRDefault="001E75CA"/>
    <w:p w14:paraId="1D754FDD" w14:textId="21F37202" w:rsidR="001E75CA" w:rsidRDefault="001E75CA"/>
    <w:p w14:paraId="388592EC" w14:textId="77777777" w:rsidR="001E75CA" w:rsidRDefault="001E75CA"/>
    <w:p w14:paraId="77624611" w14:textId="5E94B869" w:rsidR="001E75CA" w:rsidRDefault="001E75CA"/>
    <w:p w14:paraId="1026EE51" w14:textId="54A76CE8" w:rsidR="001E75CA" w:rsidRDefault="001E75CA"/>
    <w:p w14:paraId="409161E2" w14:textId="53F771A3" w:rsidR="001E75CA" w:rsidRDefault="001E75CA"/>
    <w:p w14:paraId="2464E761" w14:textId="77777777" w:rsidR="001E75CA" w:rsidRDefault="001E75CA"/>
    <w:p w14:paraId="4E0D4AA1" w14:textId="16F615CE" w:rsidR="001E75CA" w:rsidRDefault="001E75CA"/>
    <w:p w14:paraId="6EF4ECE2" w14:textId="77777777" w:rsidR="001E75CA" w:rsidRDefault="001E75CA"/>
    <w:p w14:paraId="4530979B" w14:textId="77777777" w:rsidR="001E75CA" w:rsidRDefault="001E75CA"/>
    <w:p w14:paraId="7434F8BC" w14:textId="77777777" w:rsidR="001E75CA" w:rsidRDefault="001E75CA"/>
    <w:p w14:paraId="2F3745ED" w14:textId="77777777" w:rsidR="001E75CA" w:rsidRDefault="001E75CA"/>
    <w:p w14:paraId="768251DD" w14:textId="77777777" w:rsidR="001E75CA" w:rsidRDefault="001E75CA"/>
    <w:p w14:paraId="008B710B" w14:textId="1FB9FCC6" w:rsidR="001E75CA" w:rsidRDefault="001E75CA"/>
    <w:p w14:paraId="007C59E3" w14:textId="77777777" w:rsidR="001E75CA" w:rsidRDefault="001E75CA"/>
    <w:p w14:paraId="3D91175B" w14:textId="106BC706" w:rsidR="001E75CA" w:rsidRDefault="001E75CA"/>
    <w:p w14:paraId="0239E4C0" w14:textId="77777777" w:rsidR="001E75CA" w:rsidRDefault="001E75CA"/>
    <w:p w14:paraId="02094716" w14:textId="77777777" w:rsidR="001E75CA" w:rsidRDefault="001E75CA"/>
    <w:p w14:paraId="38F8C65A" w14:textId="629BE39B" w:rsidR="001E75CA" w:rsidRDefault="001E75CA"/>
    <w:p w14:paraId="3ADE2D61" w14:textId="565C33D3" w:rsidR="001E75CA" w:rsidRDefault="001E75CA"/>
    <w:p w14:paraId="787FA765" w14:textId="77777777" w:rsidR="001E75CA" w:rsidRDefault="001E75CA">
      <w:pPr>
        <w:rPr>
          <w:rFonts w:cs="Times New Roman"/>
          <w:noProof/>
          <w:szCs w:val="20"/>
          <w:lang w:bidi="en-US"/>
        </w:rPr>
        <w:sectPr w:rsidR="001E75CA" w:rsidSect="00EA2BAF">
          <w:headerReference w:type="even" r:id="rId24"/>
          <w:headerReference w:type="default" r:id="rId25"/>
          <w:footerReference w:type="even" r:id="rId26"/>
          <w:footerReference w:type="default" r:id="rId27"/>
          <w:headerReference w:type="first" r:id="rId28"/>
          <w:footerReference w:type="first" r:id="rId29"/>
          <w:pgSz w:w="11907" w:h="16839"/>
          <w:pgMar w:top="720" w:right="720" w:bottom="720" w:left="720" w:header="720" w:footer="720" w:gutter="0"/>
          <w:cols w:space="708"/>
          <w:titlePg/>
          <w:docGrid w:linePitch="360"/>
        </w:sectPr>
      </w:pPr>
    </w:p>
    <w:p w14:paraId="5445C0A1" w14:textId="686C93C9" w:rsidR="00EC2E2B" w:rsidRDefault="00000000">
      <w:r>
        <w:rPr>
          <w:noProof/>
        </w:rPr>
        <w:pict w14:anchorId="3E08CD16">
          <v:shape id="Text Box 177" o:spid="_x0000_s2062" type="#_x0000_t202" style="position:absolute;margin-left:297.75pt;margin-top:541.8pt;width:119.65pt;height:150.7p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" filled="f" stroked="f">
            <v:textbox inset="0,0,0,0">
              <w:txbxContent>
                <w:p w14:paraId="474421DF" w14:textId="120A4D60" w:rsidR="001E75CA" w:rsidRDefault="00E06282" w:rsidP="00E06282">
                  <w:pPr>
                    <w:pStyle w:val="Corpsdetexte"/>
                    <w:jc w:val="both"/>
                    <w:rPr>
                      <w:lang w:val="fr-FR"/>
                    </w:rPr>
                  </w:pPr>
                  <w:r w:rsidRPr="00E06282">
                    <w:rPr>
                      <w:lang w:val="fr-FR"/>
                    </w:rPr>
                    <w:t>Nous sommes fiers de travailler avec des partenaires exclusifs de confiance qui créent et fabriquent des équipements magnifiques et de qualité.</w:t>
                  </w:r>
                </w:p>
                <w:p w14:paraId="30F6C370" w14:textId="77777777" w:rsidR="00E06282" w:rsidRDefault="00E06282">
                  <w:pPr>
                    <w:pStyle w:val="Corpsdetexte"/>
                    <w:rPr>
                      <w:lang w:val="fr-FR"/>
                    </w:rPr>
                  </w:pPr>
                </w:p>
                <w:p w14:paraId="75F7D51C" w14:textId="5C9E41B0" w:rsidR="00E06282" w:rsidRDefault="00E06282">
                  <w:pPr>
                    <w:pStyle w:val="Corpsdetexte"/>
                    <w:rPr>
                      <w:lang w:val="fr-FR"/>
                    </w:rPr>
                  </w:pPr>
                  <w:r>
                    <w:rPr>
                      <w:lang w:val="fr-FR"/>
                    </w:rPr>
                    <w:t xml:space="preserve">Pour découvrir les équipements : </w:t>
                  </w:r>
                  <w:hyperlink r:id="rId30" w:history="1">
                    <w:r w:rsidRPr="00EB6BC7">
                      <w:rPr>
                        <w:rStyle w:val="Lienhypertexte"/>
                        <w:lang w:val="fr-FR"/>
                      </w:rPr>
                      <w:t>https://zero-limit.ca</w:t>
                    </w:r>
                  </w:hyperlink>
                </w:p>
                <w:p w14:paraId="105C7EA1" w14:textId="77777777" w:rsidR="00E06282" w:rsidRPr="009C2472" w:rsidRDefault="00E06282">
                  <w:pPr>
                    <w:pStyle w:val="Corpsdetexte"/>
                    <w:rPr>
                      <w:lang w:val="fr-FR"/>
                    </w:rPr>
                  </w:pPr>
                </w:p>
              </w:txbxContent>
            </v:textbox>
            <w10:wrap anchorx="page" anchory="page"/>
          </v:shape>
        </w:pict>
      </w:r>
      <w:r>
        <w:rPr>
          <w:noProof/>
        </w:rPr>
        <w:pict w14:anchorId="6D2C30C7">
          <v:shape id="Text Box 156" o:spid="_x0000_s2061" type="#_x0000_t202" style="position:absolute;margin-left:166.9pt;margin-top:540.3pt;width:118pt;height:149.55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" filled="f" stroked="f">
            <v:textbox inset="0,0,0,0">
              <w:txbxContent/>
            </v:textbox>
            <w10:wrap anchorx="page" anchory="page"/>
          </v:shape>
        </w:pict>
      </w:r>
      <w:r w:rsidR="00AB12E4">
        <w:rPr>
          <w:noProof/>
        </w:rPr>
        <w:drawing>
          <wp:anchor distT="0" distB="0" distL="114300" distR="114300" simplePos="0" relativeHeight="251637760" behindDoc="1" locked="0" layoutInCell="1" allowOverlap="1" wp14:anchorId="340DA93E" wp14:editId="0BED5B88">
            <wp:simplePos x="0" y="0"/>
            <wp:positionH relativeFrom="margin">
              <wp:posOffset>3572510</wp:posOffset>
            </wp:positionH>
            <wp:positionV relativeFrom="paragraph">
              <wp:posOffset>84455</wp:posOffset>
            </wp:positionV>
            <wp:extent cx="1394460" cy="1172845"/>
            <wp:effectExtent l="0" t="0" r="0" b="0"/>
            <wp:wrapTight wrapText="bothSides">
              <wp:wrapPolygon edited="0">
                <wp:start x="0" y="0"/>
                <wp:lineTo x="0" y="21401"/>
                <wp:lineTo x="21246" y="21401"/>
                <wp:lineTo x="21246" y="0"/>
                <wp:lineTo x="0" y="0"/>
              </wp:wrapPolygon>
            </wp:wrapTight>
            <wp:docPr id="357627218"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27218" name="Imag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4460" cy="1172845"/>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79E0C906">
          <v:shape id="Text Box 29" o:spid="_x0000_s2059" type="#_x0000_t202" style="position:absolute;margin-left:0;margin-top:494.25pt;width:266.2pt;height:24.6pt;z-index:251664384;visibility:visible;mso-height-percent:0;mso-wrap-distance-left:9pt;mso-wrap-distance-top:0;mso-wrap-distance-right:9pt;mso-wrap-distance-bottom:0;mso-position-horizontal-relative:margin;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2QEAAJk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" filled="f" stroked="f">
            <v:textbox inset="0,0,0,0">
              <w:txbxContent>
                <w:p w14:paraId="0600F677" w14:textId="172F9DE1" w:rsidR="001E75CA" w:rsidRDefault="00E06282">
                  <w:pPr>
                    <w:pStyle w:val="Titre2"/>
                    <w:rPr>
                      <w:color w:val="auto"/>
                    </w:rPr>
                  </w:pPr>
                  <w:r>
                    <w:rPr>
                      <w:rFonts w:ascii="Bookman Old Style" w:hAnsi="Bookman Old Style"/>
                      <w:b/>
                      <w:bCs/>
                      <w:color w:val="auto"/>
                    </w:rPr>
                    <w:t>Connaissez-vous Zero Limit’</w:t>
                  </w:r>
                </w:p>
              </w:txbxContent>
            </v:textbox>
            <w10:wrap anchorx="margin" anchory="page"/>
          </v:shape>
        </w:pict>
      </w:r>
      <w:r w:rsidR="00A40F5F">
        <w:rPr>
          <w:noProof/>
        </w:rPr>
        <w:drawing>
          <wp:anchor distT="0" distB="0" distL="114300" distR="114300" simplePos="0" relativeHeight="251639808" behindDoc="1" locked="0" layoutInCell="1" allowOverlap="1" wp14:anchorId="560BBD84" wp14:editId="2BDD2874">
            <wp:simplePos x="0" y="0"/>
            <wp:positionH relativeFrom="column">
              <wp:posOffset>5028880</wp:posOffset>
            </wp:positionH>
            <wp:positionV relativeFrom="paragraph">
              <wp:posOffset>2081530</wp:posOffset>
            </wp:positionV>
            <wp:extent cx="1436370" cy="1077595"/>
            <wp:effectExtent l="0" t="0" r="0" b="8255"/>
            <wp:wrapTight wrapText="bothSides">
              <wp:wrapPolygon edited="0">
                <wp:start x="0" y="0"/>
                <wp:lineTo x="0" y="21384"/>
                <wp:lineTo x="21199" y="21384"/>
                <wp:lineTo x="21199" y="0"/>
                <wp:lineTo x="0" y="0"/>
              </wp:wrapPolygon>
            </wp:wrapTight>
            <wp:docPr id="655914391"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14391" name="Image 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6370" cy="1077595"/>
                    </a:xfrm>
                    <a:prstGeom prst="rect">
                      <a:avLst/>
                    </a:prstGeom>
                    <a:noFill/>
                  </pic:spPr>
                </pic:pic>
              </a:graphicData>
            </a:graphic>
            <wp14:sizeRelH relativeFrom="margin">
              <wp14:pctWidth>0</wp14:pctWidth>
            </wp14:sizeRelH>
            <wp14:sizeRelV relativeFrom="margin">
              <wp14:pctHeight>0</wp14:pctHeight>
            </wp14:sizeRelV>
          </wp:anchor>
        </w:drawing>
      </w:r>
      <w:r w:rsidR="00A40F5F">
        <w:rPr>
          <w:noProof/>
        </w:rPr>
        <w:drawing>
          <wp:anchor distT="0" distB="0" distL="114300" distR="114300" simplePos="0" relativeHeight="251642880" behindDoc="1" locked="0" layoutInCell="1" allowOverlap="1" wp14:anchorId="32DF1EB2" wp14:editId="5E65BEE2">
            <wp:simplePos x="0" y="0"/>
            <wp:positionH relativeFrom="column">
              <wp:posOffset>5029008</wp:posOffset>
            </wp:positionH>
            <wp:positionV relativeFrom="paragraph">
              <wp:posOffset>3375185</wp:posOffset>
            </wp:positionV>
            <wp:extent cx="1452245" cy="1089025"/>
            <wp:effectExtent l="0" t="0" r="0" b="0"/>
            <wp:wrapTight wrapText="bothSides">
              <wp:wrapPolygon edited="0">
                <wp:start x="0" y="0"/>
                <wp:lineTo x="0" y="21159"/>
                <wp:lineTo x="21251" y="21159"/>
                <wp:lineTo x="21251" y="0"/>
                <wp:lineTo x="0" y="0"/>
              </wp:wrapPolygon>
            </wp:wrapTight>
            <wp:docPr id="1208210975"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10975" name="Imag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2245" cy="1089025"/>
                    </a:xfrm>
                    <a:prstGeom prst="rect">
                      <a:avLst/>
                    </a:prstGeom>
                    <a:noFill/>
                  </pic:spPr>
                </pic:pic>
              </a:graphicData>
            </a:graphic>
            <wp14:sizeRelH relativeFrom="margin">
              <wp14:pctWidth>0</wp14:pctWidth>
            </wp14:sizeRelH>
            <wp14:sizeRelV relativeFrom="margin">
              <wp14:pctHeight>0</wp14:pctHeight>
            </wp14:sizeRelV>
          </wp:anchor>
        </w:drawing>
      </w:r>
      <w:r w:rsidR="00E06282">
        <w:rPr>
          <w:noProof/>
        </w:rPr>
        <w:drawing>
          <wp:anchor distT="0" distB="0" distL="114300" distR="114300" simplePos="0" relativeHeight="251641856" behindDoc="1" locked="0" layoutInCell="1" allowOverlap="1" wp14:anchorId="771D0628" wp14:editId="69FC9B61">
            <wp:simplePos x="0" y="0"/>
            <wp:positionH relativeFrom="column">
              <wp:posOffset>1678940</wp:posOffset>
            </wp:positionH>
            <wp:positionV relativeFrom="page">
              <wp:posOffset>8828405</wp:posOffset>
            </wp:positionV>
            <wp:extent cx="1513205" cy="1134745"/>
            <wp:effectExtent l="0" t="0" r="0" b="8255"/>
            <wp:wrapTight wrapText="bothSides">
              <wp:wrapPolygon edited="0">
                <wp:start x="0" y="0"/>
                <wp:lineTo x="0" y="21395"/>
                <wp:lineTo x="21210" y="21395"/>
                <wp:lineTo x="21210" y="0"/>
                <wp:lineTo x="0" y="0"/>
              </wp:wrapPolygon>
            </wp:wrapTight>
            <wp:docPr id="840852773"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52773" name="Image 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3205" cy="1134745"/>
                    </a:xfrm>
                    <a:prstGeom prst="rect">
                      <a:avLst/>
                    </a:prstGeom>
                    <a:noFill/>
                  </pic:spPr>
                </pic:pic>
              </a:graphicData>
            </a:graphic>
            <wp14:sizeRelH relativeFrom="margin">
              <wp14:pctWidth>0</wp14:pctWidth>
            </wp14:sizeRelH>
            <wp14:sizeRelV relativeFrom="margin">
              <wp14:pctHeight>0</wp14:pctHeight>
            </wp14:sizeRelV>
          </wp:anchor>
        </w:drawing>
      </w:r>
      <w:r w:rsidR="00E06282">
        <w:rPr>
          <w:noProof/>
        </w:rPr>
        <w:drawing>
          <wp:anchor distT="0" distB="0" distL="114300" distR="114300" simplePos="0" relativeHeight="251643904" behindDoc="1" locked="0" layoutInCell="1" allowOverlap="1" wp14:anchorId="69042DFF" wp14:editId="0058CEA7">
            <wp:simplePos x="0" y="0"/>
            <wp:positionH relativeFrom="column">
              <wp:posOffset>3384412</wp:posOffset>
            </wp:positionH>
            <wp:positionV relativeFrom="paragraph">
              <wp:posOffset>3333814</wp:posOffset>
            </wp:positionV>
            <wp:extent cx="1505585" cy="1129030"/>
            <wp:effectExtent l="0" t="0" r="0" b="0"/>
            <wp:wrapTight wrapText="bothSides">
              <wp:wrapPolygon edited="0">
                <wp:start x="0" y="0"/>
                <wp:lineTo x="0" y="21138"/>
                <wp:lineTo x="21318" y="21138"/>
                <wp:lineTo x="21318" y="0"/>
                <wp:lineTo x="0" y="0"/>
              </wp:wrapPolygon>
            </wp:wrapTight>
            <wp:docPr id="1550876372"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76372" name="Image 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5585" cy="1129030"/>
                    </a:xfrm>
                    <a:prstGeom prst="rect">
                      <a:avLst/>
                    </a:prstGeom>
                    <a:noFill/>
                  </pic:spPr>
                </pic:pic>
              </a:graphicData>
            </a:graphic>
            <wp14:sizeRelH relativeFrom="margin">
              <wp14:pctWidth>0</wp14:pctWidth>
            </wp14:sizeRelH>
            <wp14:sizeRelV relativeFrom="margin">
              <wp14:pctHeight>0</wp14:pctHeight>
            </wp14:sizeRelV>
          </wp:anchor>
        </w:drawing>
      </w:r>
      <w:r>
        <w:rPr>
          <w:noProof/>
        </w:rPr>
        <w:pict w14:anchorId="58C4EB46">
          <v:shape id="Text Box 51" o:spid="_x0000_s2060" type="#_x0000_t202" style="position:absolute;margin-left:37.5pt;margin-top:448.95pt;width:118pt;height:249.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" filled="f" stroked="f">
            <v:textbox style="mso-next-textbox:#Text Box 156" inset="0,0,0,0">
              <w:txbxContent>
                <w:p w14:paraId="617A8179" w14:textId="122FAF68" w:rsidR="00E06282" w:rsidRPr="00E06282" w:rsidRDefault="00E06282" w:rsidP="00E06282">
                  <w:pPr>
                    <w:pStyle w:val="Corpsdetexte"/>
                    <w:jc w:val="both"/>
                    <w:rPr>
                      <w:b/>
                      <w:bCs/>
                      <w:lang w:val="fr-FR"/>
                    </w:rPr>
                  </w:pPr>
                  <w:r w:rsidRPr="00E06282">
                    <w:rPr>
                      <w:b/>
                      <w:bCs/>
                      <w:lang w:val="fr-FR"/>
                    </w:rPr>
                    <w:t>Présentation</w:t>
                  </w:r>
                </w:p>
                <w:p w14:paraId="3FA34395" w14:textId="661E8250" w:rsidR="00E06282" w:rsidRDefault="00E06282" w:rsidP="00E06282">
                  <w:pPr>
                    <w:pStyle w:val="Corpsdetexte"/>
                    <w:jc w:val="both"/>
                    <w:rPr>
                      <w:lang w:val="fr-FR"/>
                    </w:rPr>
                  </w:pPr>
                  <w:r w:rsidRPr="00E06282">
                    <w:rPr>
                      <w:lang w:val="fr-FR"/>
                    </w:rPr>
                    <w:t xml:space="preserve">Zero Limit’ est une entreprise </w:t>
                  </w:r>
                  <w:r w:rsidR="006802FC">
                    <w:rPr>
                      <w:lang w:val="fr-FR"/>
                    </w:rPr>
                    <w:t>q</w:t>
                  </w:r>
                  <w:r w:rsidRPr="00E06282">
                    <w:rPr>
                      <w:lang w:val="fr-FR"/>
                    </w:rPr>
                    <w:t xml:space="preserve">uébécoise dédiée à la vente d’équipements adaptés pour les personnes ayant un handicap. </w:t>
                  </w:r>
                </w:p>
                <w:p w14:paraId="19B47CB0" w14:textId="5908BF64" w:rsidR="00E06282" w:rsidRDefault="00E06282" w:rsidP="00E06282">
                  <w:pPr>
                    <w:pStyle w:val="Corpsdetexte"/>
                    <w:jc w:val="both"/>
                    <w:rPr>
                      <w:lang w:val="fr-FR"/>
                    </w:rPr>
                  </w:pPr>
                  <w:r w:rsidRPr="00E06282">
                    <w:rPr>
                      <w:lang w:val="fr-FR"/>
                    </w:rPr>
                    <w:t>Nous croyons que tout le monde devrait avoir la possibilité de profiter de différentes activités et des bienfaits de l’air libre et du sport.</w:t>
                  </w:r>
                </w:p>
                <w:p w14:paraId="670DDEFE" w14:textId="0C519EE0" w:rsidR="00E06282" w:rsidRDefault="00E06282" w:rsidP="00E06282">
                  <w:pPr>
                    <w:pStyle w:val="Corpsdetexte"/>
                    <w:jc w:val="both"/>
                    <w:rPr>
                      <w:lang w:val="fr-FR"/>
                    </w:rPr>
                  </w:pPr>
                  <w:r w:rsidRPr="00E06282">
                    <w:rPr>
                      <w:lang w:val="fr-FR"/>
                    </w:rPr>
                    <w:t>C’est pourquoi nous avons sélectionné une gamme d’équipements innovants et ingénieux qui permettent de repousser les limites de l’impossible.</w:t>
                  </w:r>
                </w:p>
                <w:p w14:paraId="17A761D3" w14:textId="3A96E2D7" w:rsidR="00E06282" w:rsidRDefault="00E06282" w:rsidP="00E06282">
                  <w:pPr>
                    <w:pStyle w:val="Corpsdetexte"/>
                    <w:jc w:val="both"/>
                    <w:rPr>
                      <w:lang w:val="fr-FR"/>
                    </w:rPr>
                  </w:pPr>
                  <w:r w:rsidRPr="00E06282">
                    <w:rPr>
                      <w:lang w:val="fr-FR"/>
                    </w:rPr>
                    <w:t xml:space="preserve">Que vous soyez à la recherche d’un fauteuil de course ou de randonnée pour pouvoir aller partout, d’un fauteuil pour profiter d’une vraie baignade ou pour pouvoir aller patiner sur la glace, ou encore d’un moyen de pratiquer l’équitation, nous avons tout cela… et </w:t>
                  </w:r>
                  <w:r>
                    <w:rPr>
                      <w:lang w:val="fr-FR"/>
                    </w:rPr>
                    <w:t>ce</w:t>
                  </w:r>
                  <w:r w:rsidRPr="00E06282">
                    <w:rPr>
                      <w:lang w:val="fr-FR"/>
                    </w:rPr>
                    <w:t xml:space="preserve"> n’est pas fini, on veut aller plus loin.</w:t>
                  </w:r>
                </w:p>
                <w:p w14:paraId="1328ED9C" w14:textId="77777777" w:rsidR="00E06282" w:rsidRDefault="00E06282">
                  <w:pPr>
                    <w:pStyle w:val="Corpsdetexte"/>
                    <w:rPr>
                      <w:lang w:val="fr-FR"/>
                    </w:rPr>
                  </w:pPr>
                </w:p>
                <w:p w14:paraId="6DAC6435" w14:textId="77777777" w:rsidR="00E06282" w:rsidRDefault="00E06282">
                  <w:pPr>
                    <w:pStyle w:val="Corpsdetexte"/>
                    <w:rPr>
                      <w:lang w:val="fr-FR"/>
                    </w:rPr>
                  </w:pPr>
                </w:p>
                <w:p w14:paraId="0B806D53" w14:textId="77777777" w:rsidR="00E06282" w:rsidRDefault="00E06282">
                  <w:pPr>
                    <w:pStyle w:val="Corpsdetexte"/>
                    <w:rPr>
                      <w:lang w:val="fr-FR"/>
                    </w:rPr>
                  </w:pPr>
                </w:p>
                <w:p w14:paraId="59236588" w14:textId="77777777" w:rsidR="00E06282" w:rsidRDefault="00E06282">
                  <w:pPr>
                    <w:pStyle w:val="Corpsdetexte"/>
                    <w:rPr>
                      <w:lang w:val="fr-FR"/>
                    </w:rPr>
                  </w:pPr>
                </w:p>
                <w:p w14:paraId="5EE9D72F" w14:textId="77777777" w:rsidR="00E06282" w:rsidRDefault="00E06282">
                  <w:pPr>
                    <w:pStyle w:val="Corpsdetexte"/>
                    <w:rPr>
                      <w:lang w:val="fr-FR"/>
                    </w:rPr>
                  </w:pPr>
                </w:p>
                <w:p w14:paraId="7C8FEC63" w14:textId="77777777" w:rsidR="00E06282" w:rsidRDefault="00E06282">
                  <w:pPr>
                    <w:pStyle w:val="Corpsdetexte"/>
                    <w:rPr>
                      <w:lang w:val="fr-FR"/>
                    </w:rPr>
                  </w:pPr>
                </w:p>
                <w:p w14:paraId="34BDD4FF" w14:textId="77777777" w:rsidR="00E06282" w:rsidRDefault="00E06282">
                  <w:pPr>
                    <w:pStyle w:val="Corpsdetexte"/>
                    <w:rPr>
                      <w:lang w:val="fr-FR"/>
                    </w:rPr>
                  </w:pPr>
                </w:p>
                <w:p w14:paraId="45A22B6C" w14:textId="386C7B2A" w:rsidR="001E75CA" w:rsidRPr="009C2472" w:rsidRDefault="001E75CA">
                  <w:pPr>
                    <w:pStyle w:val="Corpsdetexte"/>
                    <w:rPr>
                      <w:lang w:val="fr-FR"/>
                    </w:rPr>
                  </w:pPr>
                  <w:r w:rsidRPr="009C2472">
                    <w:rPr>
                      <w:lang w:val="fr-FR"/>
                    </w:rPr>
                    <w:t>bulletin en une publication Web. Ainsi, lorsque vous avez terminé de rédiger votre bulletin, vous pouvez le convertir et le publier sur votre site Web.</w:t>
                  </w:r>
                </w:p>
                <w:p w14:paraId="7968ADEA" w14:textId="77777777" w:rsidR="001E75CA" w:rsidRPr="009C2472" w:rsidRDefault="001E75CA">
                  <w:pPr>
                    <w:pStyle w:val="Corpsdetexte"/>
                    <w:rPr>
                      <w:lang w:val="fr-FR"/>
                    </w:rPr>
                  </w:pPr>
                  <w:r w:rsidRPr="009C2472">
                    <w:rPr>
                      <w:rFonts w:cs="Times New Roman"/>
                      <w:lang w:val="fr-FR" w:bidi="en-US"/>
                    </w:rPr>
                    <w:t>Le contenu qui apparaît dans vos bulletins n'est pas limité. Vous pouvez inclure des articles qui traitent des technologies ou des innovations les plus récentes dans votre domaine.</w:t>
                  </w:r>
                </w:p>
                <w:p w14:paraId="3FE4E87D" w14:textId="77777777" w:rsidR="001E75CA" w:rsidRPr="009C2472" w:rsidRDefault="001E75CA">
                  <w:pPr>
                    <w:pStyle w:val="Corpsdetexte"/>
                    <w:rPr>
                      <w:lang w:val="fr-FR"/>
                    </w:rPr>
                  </w:pPr>
                  <w:r w:rsidRPr="009C2472">
                    <w:rPr>
                      <w:lang w:val="fr-FR"/>
                    </w:rPr>
                    <w:t>Vous pouvez également indiquer des tendances économiques et commerciales ou faire des prévisions pour vos clients.</w:t>
                  </w:r>
                </w:p>
                <w:p w14:paraId="4BB7CE43" w14:textId="77777777" w:rsidR="001E75CA" w:rsidRPr="009C2472" w:rsidRDefault="001E75CA">
                  <w:pPr>
                    <w:pStyle w:val="Corpsdetexte"/>
                    <w:rPr>
                      <w:lang w:val="fr-FR"/>
                    </w:rPr>
                  </w:pPr>
                  <w:r w:rsidRPr="009C2472">
                    <w:rPr>
                      <w:lang w:val="fr-FR"/>
                    </w:rPr>
                    <w:t>Si le bulletin est distribué en interne, vous pouvez commenter de nouvelles procédures ou des améliorations apportées à l'entreprise. Vous pouvez également indiquer la croissance de société grâce à des chiffres de ventes.</w:t>
                  </w:r>
                </w:p>
                <w:p w14:paraId="6570CBC9" w14:textId="77777777" w:rsidR="001E75CA" w:rsidRPr="009C2472" w:rsidRDefault="001E75CA">
                  <w:pPr>
                    <w:pStyle w:val="Corpsdetexte"/>
                    <w:rPr>
                      <w:lang w:val="fr-FR"/>
                    </w:rPr>
                  </w:pPr>
                  <w:r w:rsidRPr="009C2472">
                    <w:rPr>
                      <w:lang w:val="fr-FR"/>
                    </w:rPr>
                    <w:t>Certains bulletins contiennent une colonne qui est mise à jour à chaque numéro, par exemple, une colonne contenant un conseil, la critique d'un livre, la lettre du président ou un éditorial. Vous pouvez également présenter les nouveaux employés ou les clients ou fournisseurs les plus importants.</w:t>
                  </w:r>
                </w:p>
                <w:p w14:paraId="3346C9FE" w14:textId="77777777" w:rsidR="001E75CA" w:rsidRPr="009C2472" w:rsidRDefault="001E75CA">
                  <w:pPr>
                    <w:pStyle w:val="Corpsdetexte"/>
                    <w:rPr>
                      <w:lang w:val="fr-FR"/>
                    </w:rPr>
                  </w:pPr>
                  <w:r w:rsidRPr="009C2472">
                    <w:rPr>
                      <w:lang w:val="fr-FR"/>
                    </w:rPr>
                    <w:t>Le choix d'images ou de graphiques est très important pour le contenu.</w:t>
                  </w:r>
                </w:p>
              </w:txbxContent>
            </v:textbox>
            <w10:wrap anchorx="page" anchory="margin"/>
          </v:shape>
        </w:pict>
      </w:r>
      <w:r>
        <w:rPr>
          <w:noProof/>
        </w:rPr>
        <w:pict w14:anchorId="0369C82D">
          <v:shape id="Text Box 175" o:spid="_x0000_s2058" type="#_x0000_t202" style="position:absolute;margin-left:46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2Blngd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w:r>
      <w:r>
        <w:rPr>
          <w:noProof/>
        </w:rPr>
        <w:pict w14:anchorId="0668E48D">
          <v:shape id="Text Box 174" o:spid="_x0000_s2057" type="#_x0000_t202" style="position:absolute;margin-left:70.8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" o:allowincell="f" filled="f" stroked="f">
            <v:textbox inset="0,0,0,0">
              <w:txbxContent>
                <w:p w14:paraId="01620BFE" w14:textId="77777777" w:rsidR="001E75CA" w:rsidRDefault="001E75CA">
                  <w:pPr>
                    <w:pStyle w:val="Corpsdetexte"/>
                  </w:pPr>
                </w:p>
              </w:txbxContent>
            </v:textbox>
            <w10:wrap anchorx="page" anchory="page"/>
          </v:shape>
        </w:pict>
      </w:r>
      <w:r w:rsidR="001E75CA">
        <w:br w:type="page"/>
      </w:r>
    </w:p>
    <w:p w14:paraId="61D6CFC4" w14:textId="300757DC" w:rsidR="0064781F" w:rsidRDefault="007A5278">
      <w:r>
        <w:rPr>
          <w:noProof/>
        </w:rPr>
        <w:lastRenderedPageBreak/>
        <w:drawing>
          <wp:anchor distT="0" distB="0" distL="114300" distR="114300" simplePos="0" relativeHeight="251630592" behindDoc="1" locked="0" layoutInCell="1" allowOverlap="1" wp14:anchorId="0D50E010" wp14:editId="4A2875A9">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6E7B6D04" w:rsidR="001E75CA" w:rsidRDefault="00000000">
      <w:r>
        <w:rPr>
          <w:noProof/>
        </w:rPr>
        <w:pict w14:anchorId="1F7465CB">
          <v:shape id="Zone de texte 31" o:spid="_x0000_s2056" type="#_x0000_t202" style="position:absolute;margin-left:-52.75pt;margin-top:580pt;width:191pt;height:76.05pt;z-index:-251627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85 0 -85 21386 21600 21386 21600 0 -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w:r>
      <w:r w:rsidR="00A06693" w:rsidRPr="001F654C">
        <w:rPr>
          <w:noProof/>
        </w:rPr>
        <w:drawing>
          <wp:anchor distT="0" distB="0" distL="114300" distR="114300" simplePos="0" relativeHeight="251633664" behindDoc="1" locked="0" layoutInCell="1" allowOverlap="1" wp14:anchorId="5B1C96FE" wp14:editId="649A017D">
            <wp:simplePos x="0" y="0"/>
            <wp:positionH relativeFrom="column">
              <wp:posOffset>-1909244</wp:posOffset>
            </wp:positionH>
            <wp:positionV relativeFrom="margin">
              <wp:posOffset>7458275</wp:posOffset>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693" w:rsidRPr="006345CB">
        <w:rPr>
          <w:noProof/>
          <w:lang w:eastAsia="fr-CA" w:bidi="ar-SA"/>
        </w:rPr>
        <w:drawing>
          <wp:anchor distT="0" distB="0" distL="114300" distR="114300" simplePos="0" relativeHeight="251625472" behindDoc="1" locked="0" layoutInCell="1" allowOverlap="1" wp14:anchorId="5E6BE21E" wp14:editId="6DA9EAFF">
            <wp:simplePos x="0" y="0"/>
            <wp:positionH relativeFrom="page">
              <wp:posOffset>876300</wp:posOffset>
            </wp:positionH>
            <wp:positionV relativeFrom="paragraph">
              <wp:posOffset>4603917</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693">
        <w:rPr>
          <w:noProof/>
        </w:rPr>
        <w:drawing>
          <wp:anchor distT="0" distB="0" distL="114300" distR="114300" simplePos="0" relativeHeight="251631616" behindDoc="1" locked="0" layoutInCell="1" allowOverlap="1" wp14:anchorId="27918019" wp14:editId="2C055BA8">
            <wp:simplePos x="0" y="0"/>
            <wp:positionH relativeFrom="column">
              <wp:posOffset>2419650</wp:posOffset>
            </wp:positionH>
            <wp:positionV relativeFrom="paragraph">
              <wp:posOffset>4902467</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693" w:rsidRPr="008D2844">
        <w:rPr>
          <w:noProof/>
          <w:lang w:eastAsia="fr-CA" w:bidi="ar-SA"/>
        </w:rPr>
        <w:drawing>
          <wp:anchor distT="0" distB="0" distL="114300" distR="114300" simplePos="0" relativeHeight="251623424" behindDoc="1" locked="0" layoutInCell="1" allowOverlap="1" wp14:anchorId="34F85D84" wp14:editId="6509F7A0">
            <wp:simplePos x="0" y="0"/>
            <wp:positionH relativeFrom="margin">
              <wp:posOffset>4558799</wp:posOffset>
            </wp:positionH>
            <wp:positionV relativeFrom="paragraph">
              <wp:posOffset>1457425</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693">
        <w:rPr>
          <w:noProof/>
          <w:lang w:eastAsia="fr-CA" w:bidi="ar-SA"/>
        </w:rPr>
        <w:drawing>
          <wp:anchor distT="0" distB="0" distL="114300" distR="114300" simplePos="0" relativeHeight="251626496" behindDoc="1" locked="0" layoutInCell="1" allowOverlap="1" wp14:anchorId="6141956B" wp14:editId="2AA9255C">
            <wp:simplePos x="0" y="0"/>
            <wp:positionH relativeFrom="column">
              <wp:posOffset>-1898182</wp:posOffset>
            </wp:positionH>
            <wp:positionV relativeFrom="paragraph">
              <wp:posOffset>2617236</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693" w:rsidRPr="00CB1775">
        <w:rPr>
          <w:noProof/>
          <w:lang w:eastAsia="fr-CA" w:bidi="ar-SA"/>
        </w:rPr>
        <w:drawing>
          <wp:anchor distT="0" distB="0" distL="114300" distR="114300" simplePos="0" relativeHeight="251620352" behindDoc="1" locked="0" layoutInCell="1" allowOverlap="1" wp14:anchorId="6CF49FD9" wp14:editId="4059477D">
            <wp:simplePos x="0" y="0"/>
            <wp:positionH relativeFrom="column">
              <wp:posOffset>262522</wp:posOffset>
            </wp:positionH>
            <wp:positionV relativeFrom="paragraph">
              <wp:posOffset>1225182</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A06693" w:rsidRPr="00E067ED">
        <w:rPr>
          <w:noProof/>
          <w:lang w:eastAsia="fr-CA" w:bidi="ar-SA"/>
        </w:rPr>
        <w:drawing>
          <wp:anchor distT="0" distB="0" distL="114300" distR="114300" simplePos="0" relativeHeight="251622400" behindDoc="1" locked="0" layoutInCell="1" allowOverlap="1" wp14:anchorId="24EEDB69" wp14:editId="0B0F4D02">
            <wp:simplePos x="0" y="0"/>
            <wp:positionH relativeFrom="margin">
              <wp:posOffset>380365</wp:posOffset>
            </wp:positionH>
            <wp:positionV relativeFrom="paragraph">
              <wp:posOffset>1105067</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0AD37B6">
          <v:shape id="_x0000_s2055" type="#_x0000_t202" style="position:absolute;margin-left:29.55pt;margin-top:530.35pt;width:515.4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w:r>
      <w:r w:rsidR="00A90668">
        <w:rPr>
          <w:noProof/>
        </w:rPr>
        <w:drawing>
          <wp:anchor distT="0" distB="0" distL="114300" distR="114300" simplePos="0" relativeHeight="251627520" behindDoc="1" locked="0" layoutInCell="1" allowOverlap="1" wp14:anchorId="40A7BB62" wp14:editId="00ABCB7E">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629568" behindDoc="1" locked="0" layoutInCell="1" allowOverlap="1" wp14:anchorId="6E6FDC27" wp14:editId="778E5FFD">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628544" behindDoc="1" locked="0" layoutInCell="1" allowOverlap="1" wp14:anchorId="284F6FC8" wp14:editId="59AA5BBE">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621376" behindDoc="1" locked="0" layoutInCell="1" allowOverlap="1" wp14:anchorId="71116BF8" wp14:editId="3C184B58">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624448" behindDoc="1" locked="0" layoutInCell="1" allowOverlap="1" wp14:anchorId="65F75D41" wp14:editId="4A6DB447">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0B290738">
          <v:shape id="Text Box 129" o:spid="_x0000_s2054" type="#_x0000_t202" style="position:absolute;margin-left:265.05pt;margin-top:1071.2pt;width:126pt;height:5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SfJNvt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Code postal, Ville  22134</w:t>
                  </w:r>
                </w:p>
              </w:txbxContent>
            </v:textbox>
            <w10:wrap anchorx="page" anchory="page"/>
          </v:shape>
        </w:pict>
      </w:r>
      <w:r>
        <w:rPr>
          <w:noProof/>
        </w:rPr>
        <w:pict w14:anchorId="54FBFC16">
          <v:shape id="Text Box 213" o:spid="_x0000_s2053" type="#_x0000_t202" style="position:absolute;margin-left:455pt;margin-top:813.25pt;width:118pt;height:84.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" o:allowincell="f" filled="f" stroked="f">
            <v:textbox inset="0,0,0,0"/>
            <w10:wrap anchorx="page" anchory="page"/>
          </v:shape>
        </w:pict>
      </w:r>
      <w:r>
        <w:rPr>
          <w:noProof/>
        </w:rPr>
        <w:pict w14:anchorId="0BFF540D">
          <v:shape id="Text Box 128" o:spid="_x0000_s2052" type="#_x0000_t202" style="position:absolute;margin-left:38.05pt;margin-top:970.2pt;width:126pt;height:5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" o:allowincell="f" filled="f" stroked="f">
            <v:textbox inset="0,0,0,0"/>
            <w10:wrap anchorx="page" anchory="page"/>
          </v:shape>
        </w:pict>
      </w:r>
    </w:p>
    <w:sectPr w:rsidR="001E75CA" w:rsidSect="001E75CA">
      <w:headerReference w:type="even" r:id="rId49"/>
      <w:footerReference w:type="even" r:id="rId50"/>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97831" w14:textId="77777777" w:rsidR="00AD373C" w:rsidRDefault="00AD373C">
      <w:r>
        <w:separator/>
      </w:r>
    </w:p>
  </w:endnote>
  <w:endnote w:type="continuationSeparator" w:id="0">
    <w:p w14:paraId="3290A871" w14:textId="77777777" w:rsidR="00AD373C" w:rsidRDefault="00AD3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ambria"/>
    <w:panose1 w:val="00000400000000000000"/>
    <w:charset w:val="01"/>
    <w:family w:val="roman"/>
    <w:pitch w:val="variable"/>
    <w:sig w:usb0="00002000" w:usb1="00000000" w:usb2="00000000" w:usb3="00000000" w:csb0="00000000"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AAAAB+AvenirNext-Regular">
    <w:altName w:val="Calibri"/>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50A70FEB" w:rsidR="001E75CA" w:rsidRDefault="00000000">
    <w:pPr>
      <w:pStyle w:val="Pieddepage"/>
    </w:pPr>
    <w:r>
      <w:rPr>
        <w:noProof/>
      </w:rPr>
      <w:pict w14:anchorId="14A4475A">
        <v:rect id="COM 7" o:spid="_x0000_s1033"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111 -939 -111 23478 21711 23478 21711 -939 -111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" fillcolor="#74b5e4 [1941]" strokecolor="#74b5e4 [1941]" strokeweight="1pt">
          <v:fill color2="#d0e6f6 [661]" angle="135" focus="50%" type="gradient"/>
          <v:shadow on="t" color="#134162 [1605]" opacity=".5" offset="1pt"/>
          <w10:wrap type="tight" anchorx="page" anchory="page"/>
        </v:rect>
      </w:pict>
    </w:r>
    <w:r>
      <w:rPr>
        <w:noProof/>
      </w:rPr>
      <w:pict w14:anchorId="5D646BF7">
        <v:line id="REC 15" o:spid="_x0000_s1032"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wrapcoords="0 0 0 1 719 1 71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" o:allowincell="f" strokecolor="#74b5e4 [1941]" strokeweight="1pt">
          <v:shadow color="#134162 [1605]" opacity=".5" offset="1pt"/>
          <w10:wrap type="tight" anchorx="margin"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281D7605" w:rsidR="001E75CA" w:rsidRPr="00B14F13" w:rsidRDefault="00000000">
    <w:pPr>
      <w:pStyle w:val="Pieddepage"/>
    </w:pPr>
    <w:r>
      <w:rPr>
        <w:noProof/>
      </w:rPr>
      <w:pict w14:anchorId="21E030C4">
        <v:group id="Group 9" o:spid="_x0000_s1029"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">
          <v:rect id="COM 1" o:spid="_x0000_s1030"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31"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112C2AD2" w:rsidR="001E75CA" w:rsidRDefault="00000000">
    <w:pPr>
      <w:pStyle w:val="Pieddepage"/>
    </w:pPr>
    <w:r>
      <w:rPr>
        <w:noProof/>
      </w:rPr>
      <w:pict w14:anchorId="64EF58A1">
        <v:group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7777777"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57E40" w14:textId="77777777" w:rsidR="00AD373C" w:rsidRDefault="00AD373C">
      <w:r>
        <w:separator/>
      </w:r>
    </w:p>
  </w:footnote>
  <w:footnote w:type="continuationSeparator" w:id="0">
    <w:p w14:paraId="65844856" w14:textId="77777777" w:rsidR="00AD373C" w:rsidRDefault="00AD3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537ACEE8" w:rsidR="001E75CA" w:rsidRDefault="00000000">
    <w:pPr>
      <w:pStyle w:val="En-tte"/>
      <w:tabs>
        <w:tab w:val="clear" w:pos="8640"/>
        <w:tab w:val="right" w:pos="9900"/>
      </w:tabs>
    </w:pPr>
    <w:r>
      <w:rPr>
        <w:noProof/>
      </w:rPr>
      <w:pict w14:anchorId="4CC45831">
        <v:shapetype id="_x0000_t202" coordsize="21600,21600" o:spt="202" path="m,l,21600r21600,l21600,xe">
          <v:stroke joinstyle="miter"/>
          <v:path gradientshapeok="t" o:connecttype="rect"/>
        </v:shapetype>
        <v:shape id="Text Box 1" o:spid="_x0000_s1039"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w:r>
    <w:r>
      <w:rPr>
        <w:noProof/>
      </w:rPr>
      <w:pict w14:anchorId="0B6AB044">
        <v:shape id="Text Box 2" o:spid="_x0000_s103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w:r>
    <w:r>
      <w:rPr>
        <w:noProof/>
      </w:rPr>
      <w:pict w14:anchorId="18D032B1">
        <v:rect id="REC 14" o:spid="_x0000_s1037"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" o:allowincell="f" fillcolor="#4099da [2677]" strokecolor="#2683c6 [3205]">
          <v:fill color2="#73b4e4 [1973]" rotate="t" focusposition="1,1" focussize="" focus="100%" type="gradientRadial"/>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3BC95E09" w:rsidR="001E75CA" w:rsidRDefault="00000000">
    <w:pPr>
      <w:pStyle w:val="En-tte"/>
    </w:pPr>
    <w:r>
      <w:rPr>
        <w:noProof/>
      </w:rPr>
      <w:pict w14:anchorId="2B402C4D">
        <v:shapetype id="_x0000_t202" coordsize="21600,21600" o:spt="202" path="m,l,21600r21600,l21600,xe">
          <v:stroke joinstyle="miter"/>
          <v:path gradientshapeok="t" o:connecttype="rect"/>
        </v:shapetype>
        <v:shape id="Text Box 4" o:spid="_x0000_s1036"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K+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" o:allowincell="f" filled="f" stroked="f">
          <v:textbox inset="0,0,0,0">
            <w:txbxContent>
              <w:p w14:paraId="214C22A2" w14:textId="77777777" w:rsidR="001E75CA" w:rsidRPr="00D828BA" w:rsidRDefault="00D828BA">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w:r>
    <w:r>
      <w:rPr>
        <w:noProof/>
      </w:rPr>
      <w:pict w14:anchorId="623A215F">
        <v:shape id="Text Box 5" o:spid="_x0000_s1035"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" o:allowincell="f" filled="f" stroked="f">
          <v:textbox inset="0,0,0,0">
            <w:txbxContent>
              <w:p w14:paraId="2FB82755" w14:textId="77777777" w:rsidR="001E75CA" w:rsidRPr="00D828BA" w:rsidRDefault="001E75CA">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sidR="009A2CBC">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w:r>
    <w:r>
      <w:rPr>
        <w:noProof/>
      </w:rPr>
      <w:pict w14:anchorId="0982ADC6">
        <v:rect id="Rectangle 6" o:spid="_x0000_s1034"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" o:allowincell="f" fillcolor="#4099da [2677]" strokecolor="#2683c6 [3205]">
          <v:fill color2="#73b4e4 [1973]" rotate="t" focusposition="1,1" focussize="" focus="100%" type="gradientRadial"/>
          <w10:wrap anchorx="page" anchory="page"/>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3837" w14:textId="77777777" w:rsidR="001A51D3" w:rsidRPr="009137B0" w:rsidRDefault="001A51D3" w:rsidP="001A51D3">
    <w:pPr>
      <w:pStyle w:val="En-tte"/>
      <w:jc w:val="center"/>
      <w:rPr>
        <w:color w:val="000000" w:themeColor="text1"/>
      </w:rPr>
    </w:pPr>
    <w:r w:rsidRPr="009137B0">
      <w:rPr>
        <w:color w:val="000000" w:themeColor="text1"/>
      </w:rPr>
      <w:t>Association des personnes handicapées de la Rive-Sud Ouest</w:t>
    </w:r>
    <w:r>
      <w:rPr>
        <w:color w:val="000000" w:themeColor="text1"/>
      </w:rPr>
      <w:t xml:space="preserve"> (</w:t>
    </w:r>
    <w:r w:rsidRPr="009137B0">
      <w:rPr>
        <w:color w:val="000000" w:themeColor="text1"/>
      </w:rPr>
      <w:t>APHRSO</w:t>
    </w:r>
    <w:r>
      <w:rPr>
        <w:color w:val="000000" w:themeColor="text1"/>
      </w:rPr>
      <w:t>)</w:t>
    </w:r>
  </w:p>
  <w:p w14:paraId="6E8656B7" w14:textId="77777777" w:rsidR="001A51D3" w:rsidRPr="00AD3C08" w:rsidRDefault="00000000" w:rsidP="001A51D3">
    <w:pPr>
      <w:pStyle w:val="En-tte"/>
      <w:jc w:val="center"/>
    </w:pPr>
    <w:hyperlink r:id="rId1" w:history="1">
      <w:r w:rsidR="001A51D3" w:rsidRPr="00AD3C08">
        <w:rPr>
          <w:rStyle w:val="Lienhypertexte"/>
          <w:color w:val="1C6194" w:themeColor="accent2" w:themeShade="BF"/>
        </w:rPr>
        <w:t>www.aphrso.org</w:t>
      </w:r>
    </w:hyperlink>
    <w:r w:rsidR="001A51D3" w:rsidRPr="00AD3C08">
      <w:t xml:space="preserve">    </w:t>
    </w:r>
  </w:p>
  <w:p w14:paraId="32B9A849" w14:textId="77777777" w:rsidR="00EC533C" w:rsidRPr="00EC533C" w:rsidRDefault="001A51D3"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60D91D07" w:rsidR="001E75CA" w:rsidRDefault="00000000">
    <w:pPr>
      <w:pStyle w:val="En-tte"/>
      <w:tabs>
        <w:tab w:val="clear" w:pos="8640"/>
        <w:tab w:val="right" w:pos="9900"/>
      </w:tabs>
    </w:pPr>
    <w:r>
      <w:rPr>
        <w:noProof/>
      </w:rPr>
      <w:pict w14:anchorId="7F1DEB93">
        <v:rect id="_x0000_s1025"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" o:allowincell="f" fillcolor="#77a1d1" strokecolor="#2683c6">
          <v:fill color2="#9dbeec" rotate="t" focusposition="1,1" focussize="" focus="100%" type="gradientRadial"/>
          <v:textbo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page"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1"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7C0B7F2E"/>
    <w:multiLevelType w:val="hybridMultilevel"/>
    <w:tmpl w:val="A0FA2D5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7DC37523"/>
    <w:multiLevelType w:val="hybridMultilevel"/>
    <w:tmpl w:val="1C58A0E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276867355">
    <w:abstractNumId w:val="0"/>
  </w:num>
  <w:num w:numId="2" w16cid:durableId="1395542660">
    <w:abstractNumId w:val="4"/>
  </w:num>
  <w:num w:numId="3" w16cid:durableId="379785017">
    <w:abstractNumId w:val="2"/>
  </w:num>
  <w:num w:numId="4" w16cid:durableId="261374982">
    <w:abstractNumId w:val="7"/>
  </w:num>
  <w:num w:numId="5" w16cid:durableId="212615969">
    <w:abstractNumId w:val="3"/>
  </w:num>
  <w:num w:numId="6" w16cid:durableId="1621718285">
    <w:abstractNumId w:val="1"/>
  </w:num>
  <w:num w:numId="7" w16cid:durableId="1423917586">
    <w:abstractNumId w:val="5"/>
  </w:num>
  <w:num w:numId="8" w16cid:durableId="4077287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characterSpacingControl w:val="doNotCompress"/>
  <w:hdrShapeDefaults>
    <o:shapedefaults v:ext="edit" spidmax="2116"/>
    <o:shapelayout v:ext="edit">
      <o:idmap v:ext="edit" data="1"/>
      <o:rules v:ext="edit">
        <o:r id="V:Rule1" type="connector" idref="#REC 1"/>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828BA"/>
    <w:rsid w:val="000003AC"/>
    <w:rsid w:val="00006483"/>
    <w:rsid w:val="00011DB0"/>
    <w:rsid w:val="00031B5D"/>
    <w:rsid w:val="00071E10"/>
    <w:rsid w:val="0008764E"/>
    <w:rsid w:val="00093AC1"/>
    <w:rsid w:val="00094540"/>
    <w:rsid w:val="000955A8"/>
    <w:rsid w:val="000B1C77"/>
    <w:rsid w:val="000C226A"/>
    <w:rsid w:val="000C3F71"/>
    <w:rsid w:val="000D147E"/>
    <w:rsid w:val="000E6979"/>
    <w:rsid w:val="001074B2"/>
    <w:rsid w:val="0011149E"/>
    <w:rsid w:val="001137AF"/>
    <w:rsid w:val="001227C2"/>
    <w:rsid w:val="00142744"/>
    <w:rsid w:val="001428D8"/>
    <w:rsid w:val="00144A57"/>
    <w:rsid w:val="00146BD1"/>
    <w:rsid w:val="0015381C"/>
    <w:rsid w:val="00157FD0"/>
    <w:rsid w:val="00162EE0"/>
    <w:rsid w:val="00171408"/>
    <w:rsid w:val="001738E1"/>
    <w:rsid w:val="00186277"/>
    <w:rsid w:val="00192CE4"/>
    <w:rsid w:val="001A4C5A"/>
    <w:rsid w:val="001A51D3"/>
    <w:rsid w:val="001B516B"/>
    <w:rsid w:val="001D421D"/>
    <w:rsid w:val="001D5F07"/>
    <w:rsid w:val="001D7629"/>
    <w:rsid w:val="001E4708"/>
    <w:rsid w:val="001E5BE6"/>
    <w:rsid w:val="001E75CA"/>
    <w:rsid w:val="001F0FDB"/>
    <w:rsid w:val="00201332"/>
    <w:rsid w:val="00215E18"/>
    <w:rsid w:val="00216870"/>
    <w:rsid w:val="00232499"/>
    <w:rsid w:val="002462BB"/>
    <w:rsid w:val="002511FF"/>
    <w:rsid w:val="00280D2F"/>
    <w:rsid w:val="00290A2D"/>
    <w:rsid w:val="00296109"/>
    <w:rsid w:val="002D5136"/>
    <w:rsid w:val="002D76EC"/>
    <w:rsid w:val="002E0CB0"/>
    <w:rsid w:val="002E154E"/>
    <w:rsid w:val="002F28EE"/>
    <w:rsid w:val="00301821"/>
    <w:rsid w:val="0030316D"/>
    <w:rsid w:val="003069F7"/>
    <w:rsid w:val="00331EDD"/>
    <w:rsid w:val="00351AFD"/>
    <w:rsid w:val="003605CD"/>
    <w:rsid w:val="0036203F"/>
    <w:rsid w:val="003746C5"/>
    <w:rsid w:val="0037497A"/>
    <w:rsid w:val="00387E65"/>
    <w:rsid w:val="00393015"/>
    <w:rsid w:val="003B1B1D"/>
    <w:rsid w:val="003B296C"/>
    <w:rsid w:val="003D044C"/>
    <w:rsid w:val="003D486E"/>
    <w:rsid w:val="003E3CAE"/>
    <w:rsid w:val="00413208"/>
    <w:rsid w:val="004167F7"/>
    <w:rsid w:val="00426BF7"/>
    <w:rsid w:val="00436443"/>
    <w:rsid w:val="00447322"/>
    <w:rsid w:val="004474F8"/>
    <w:rsid w:val="00455EBA"/>
    <w:rsid w:val="00461AAD"/>
    <w:rsid w:val="00470C06"/>
    <w:rsid w:val="00472197"/>
    <w:rsid w:val="004748EA"/>
    <w:rsid w:val="0049521C"/>
    <w:rsid w:val="004A456C"/>
    <w:rsid w:val="004E17BD"/>
    <w:rsid w:val="004E6168"/>
    <w:rsid w:val="00503246"/>
    <w:rsid w:val="00504242"/>
    <w:rsid w:val="00543149"/>
    <w:rsid w:val="00554686"/>
    <w:rsid w:val="00574068"/>
    <w:rsid w:val="00582F01"/>
    <w:rsid w:val="005A1DCC"/>
    <w:rsid w:val="005A24E9"/>
    <w:rsid w:val="005A580F"/>
    <w:rsid w:val="005B1210"/>
    <w:rsid w:val="005B7D3C"/>
    <w:rsid w:val="005D3284"/>
    <w:rsid w:val="005E070B"/>
    <w:rsid w:val="005E469A"/>
    <w:rsid w:val="005F6F72"/>
    <w:rsid w:val="006068C0"/>
    <w:rsid w:val="00632BC2"/>
    <w:rsid w:val="006345CB"/>
    <w:rsid w:val="0064781F"/>
    <w:rsid w:val="0065269A"/>
    <w:rsid w:val="00677349"/>
    <w:rsid w:val="006802FC"/>
    <w:rsid w:val="0068034B"/>
    <w:rsid w:val="00684353"/>
    <w:rsid w:val="006B3BA2"/>
    <w:rsid w:val="006C1AAA"/>
    <w:rsid w:val="006C6AFC"/>
    <w:rsid w:val="006D413B"/>
    <w:rsid w:val="006D5A53"/>
    <w:rsid w:val="006F5E17"/>
    <w:rsid w:val="007057AB"/>
    <w:rsid w:val="007126DB"/>
    <w:rsid w:val="0074665E"/>
    <w:rsid w:val="0075341E"/>
    <w:rsid w:val="00783BA7"/>
    <w:rsid w:val="0079732E"/>
    <w:rsid w:val="007A03F9"/>
    <w:rsid w:val="007A5278"/>
    <w:rsid w:val="007B08C3"/>
    <w:rsid w:val="007B4940"/>
    <w:rsid w:val="007C0AE8"/>
    <w:rsid w:val="007C6B09"/>
    <w:rsid w:val="007D48D9"/>
    <w:rsid w:val="007E097E"/>
    <w:rsid w:val="007E0D57"/>
    <w:rsid w:val="008048E9"/>
    <w:rsid w:val="00806586"/>
    <w:rsid w:val="0083205C"/>
    <w:rsid w:val="0084242D"/>
    <w:rsid w:val="008700D5"/>
    <w:rsid w:val="008818B0"/>
    <w:rsid w:val="00883BCA"/>
    <w:rsid w:val="008934FD"/>
    <w:rsid w:val="00895E35"/>
    <w:rsid w:val="008A2128"/>
    <w:rsid w:val="008A6566"/>
    <w:rsid w:val="008B3452"/>
    <w:rsid w:val="008B7F9F"/>
    <w:rsid w:val="008C7138"/>
    <w:rsid w:val="00911D03"/>
    <w:rsid w:val="009137B0"/>
    <w:rsid w:val="00924008"/>
    <w:rsid w:val="00931239"/>
    <w:rsid w:val="009403A1"/>
    <w:rsid w:val="009506B0"/>
    <w:rsid w:val="009539AF"/>
    <w:rsid w:val="009718D2"/>
    <w:rsid w:val="00972B32"/>
    <w:rsid w:val="00983D15"/>
    <w:rsid w:val="00992738"/>
    <w:rsid w:val="009A2CBC"/>
    <w:rsid w:val="009B26A3"/>
    <w:rsid w:val="009C2472"/>
    <w:rsid w:val="009C68A4"/>
    <w:rsid w:val="009C6BC9"/>
    <w:rsid w:val="009E042F"/>
    <w:rsid w:val="009F085F"/>
    <w:rsid w:val="009F3331"/>
    <w:rsid w:val="009F5117"/>
    <w:rsid w:val="009F655E"/>
    <w:rsid w:val="00A06693"/>
    <w:rsid w:val="00A37F3A"/>
    <w:rsid w:val="00A4001B"/>
    <w:rsid w:val="00A40F5F"/>
    <w:rsid w:val="00A503A1"/>
    <w:rsid w:val="00A52818"/>
    <w:rsid w:val="00A64118"/>
    <w:rsid w:val="00A64AD5"/>
    <w:rsid w:val="00A73E31"/>
    <w:rsid w:val="00A81190"/>
    <w:rsid w:val="00A90668"/>
    <w:rsid w:val="00A97FF3"/>
    <w:rsid w:val="00AA0513"/>
    <w:rsid w:val="00AA26C9"/>
    <w:rsid w:val="00AA5533"/>
    <w:rsid w:val="00AB12E4"/>
    <w:rsid w:val="00AC2D00"/>
    <w:rsid w:val="00AC530C"/>
    <w:rsid w:val="00AD373C"/>
    <w:rsid w:val="00B07F51"/>
    <w:rsid w:val="00B11211"/>
    <w:rsid w:val="00B14F13"/>
    <w:rsid w:val="00B44073"/>
    <w:rsid w:val="00B53211"/>
    <w:rsid w:val="00B60CF8"/>
    <w:rsid w:val="00B63395"/>
    <w:rsid w:val="00B74A7B"/>
    <w:rsid w:val="00B84628"/>
    <w:rsid w:val="00B91470"/>
    <w:rsid w:val="00BA416E"/>
    <w:rsid w:val="00BC2461"/>
    <w:rsid w:val="00BC353B"/>
    <w:rsid w:val="00BC5F10"/>
    <w:rsid w:val="00BD7CB1"/>
    <w:rsid w:val="00BE5EAD"/>
    <w:rsid w:val="00BF254D"/>
    <w:rsid w:val="00BF420E"/>
    <w:rsid w:val="00C17225"/>
    <w:rsid w:val="00C54DD8"/>
    <w:rsid w:val="00C70CA8"/>
    <w:rsid w:val="00C7429A"/>
    <w:rsid w:val="00C74441"/>
    <w:rsid w:val="00C86165"/>
    <w:rsid w:val="00C90594"/>
    <w:rsid w:val="00CA563A"/>
    <w:rsid w:val="00CC7564"/>
    <w:rsid w:val="00CF2E39"/>
    <w:rsid w:val="00CF3356"/>
    <w:rsid w:val="00CF6FC5"/>
    <w:rsid w:val="00D0480C"/>
    <w:rsid w:val="00D30CB7"/>
    <w:rsid w:val="00D63E9B"/>
    <w:rsid w:val="00D828BA"/>
    <w:rsid w:val="00D91F48"/>
    <w:rsid w:val="00DA6675"/>
    <w:rsid w:val="00DB0A70"/>
    <w:rsid w:val="00DB2DFB"/>
    <w:rsid w:val="00DB44BD"/>
    <w:rsid w:val="00DC3CDF"/>
    <w:rsid w:val="00DD2FCD"/>
    <w:rsid w:val="00DE0855"/>
    <w:rsid w:val="00E06282"/>
    <w:rsid w:val="00E14BBD"/>
    <w:rsid w:val="00E206DE"/>
    <w:rsid w:val="00E30197"/>
    <w:rsid w:val="00E40767"/>
    <w:rsid w:val="00E64A10"/>
    <w:rsid w:val="00E73D63"/>
    <w:rsid w:val="00E8030F"/>
    <w:rsid w:val="00E92B9C"/>
    <w:rsid w:val="00E95864"/>
    <w:rsid w:val="00EA2BAF"/>
    <w:rsid w:val="00EA3115"/>
    <w:rsid w:val="00EA4484"/>
    <w:rsid w:val="00EA61C2"/>
    <w:rsid w:val="00EC2822"/>
    <w:rsid w:val="00EC2E2B"/>
    <w:rsid w:val="00EC533C"/>
    <w:rsid w:val="00EF4386"/>
    <w:rsid w:val="00F06230"/>
    <w:rsid w:val="00F07BD6"/>
    <w:rsid w:val="00F51BE6"/>
    <w:rsid w:val="00F54987"/>
    <w:rsid w:val="00F64652"/>
    <w:rsid w:val="00F845DF"/>
    <w:rsid w:val="00F8546B"/>
    <w:rsid w:val="00F86243"/>
    <w:rsid w:val="00FA1608"/>
    <w:rsid w:val="00FC1663"/>
    <w:rsid w:val="00FC6110"/>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2"/>
      <o:rules v:ext="edit">
        <o:r id="V:Rule1" type="connector" idref="#Line 268"/>
      </o:rules>
    </o:shapelayout>
  </w:shapeDefaults>
  <w:decimalSymbol w:val=","/>
  <w:listSeparator w:val=";"/>
  <w14:docId w14:val="5F210B75"/>
  <w15:docId w15:val="{BA27CC27-82D4-438F-B740-49C64038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Accentuation">
    <w:name w:val="Emphasis"/>
    <w:basedOn w:val="Policepardfaut"/>
    <w:uiPriority w:val="20"/>
    <w:qFormat/>
    <w:rsid w:val="00E30197"/>
    <w:rPr>
      <w:i/>
      <w:iCs/>
    </w:rPr>
  </w:style>
  <w:style w:type="character" w:customStyle="1" w:styleId="Titre2Car">
    <w:name w:val="Titre 2 Car"/>
    <w:basedOn w:val="Policepardfaut"/>
    <w:link w:val="Titre2"/>
    <w:rsid w:val="009F3331"/>
    <w:rPr>
      <w:rFonts w:ascii="Impact" w:hAnsi="Impact"/>
      <w:color w:val="333300"/>
      <w:sz w:val="36"/>
      <w:szCs w:val="36"/>
      <w:lang w:val="fr-CA" w:bidi="hi-IN"/>
    </w:rPr>
  </w:style>
  <w:style w:type="paragraph" w:customStyle="1" w:styleId="Default">
    <w:name w:val="Default"/>
    <w:rsid w:val="00504242"/>
    <w:pPr>
      <w:autoSpaceDE w:val="0"/>
      <w:autoSpaceDN w:val="0"/>
      <w:adjustRightInd w:val="0"/>
    </w:pPr>
    <w:rPr>
      <w:rFonts w:ascii="Arial" w:hAnsi="Arial" w:cs="Arial"/>
      <w:color w:val="000000"/>
      <w:sz w:val="24"/>
      <w:szCs w:val="24"/>
      <w:lang w:val="fr-CA"/>
    </w:rPr>
  </w:style>
  <w:style w:type="character" w:styleId="Mentionnonrsolue">
    <w:name w:val="Unresolved Mention"/>
    <w:basedOn w:val="Policepardfaut"/>
    <w:uiPriority w:val="99"/>
    <w:semiHidden/>
    <w:unhideWhenUsed/>
    <w:rsid w:val="00E06282"/>
    <w:rPr>
      <w:color w:val="605E5C"/>
      <w:shd w:val="clear" w:color="auto" w:fill="E1DFDD"/>
    </w:rPr>
  </w:style>
  <w:style w:type="paragraph" w:styleId="Paragraphedeliste">
    <w:name w:val="List Paragraph"/>
    <w:basedOn w:val="Normal"/>
    <w:uiPriority w:val="34"/>
    <w:qFormat/>
    <w:rsid w:val="00911D03"/>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1858343826">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mailto:sophie.forest.cisssmo16@ssss.gouv.qc.ca" TargetMode="External"/><Relationship Id="rId26" Type="http://schemas.openxmlformats.org/officeDocument/2006/relationships/footer" Target="footer1.xm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3.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3.xml"/><Relationship Id="rId36" Type="http://schemas.openxmlformats.org/officeDocument/2006/relationships/image" Target="media/image20.jpeg"/><Relationship Id="rId49"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hyperlink" Target="https://zero-limit.ca" TargetMode="External"/><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525</TotalTime>
  <Pages>1</Pages>
  <Words>20</Words>
  <Characters>110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18</cp:revision>
  <cp:lastPrinted>2023-05-15T19:37:00Z</cp:lastPrinted>
  <dcterms:created xsi:type="dcterms:W3CDTF">2023-05-04T16:37:00Z</dcterms:created>
  <dcterms:modified xsi:type="dcterms:W3CDTF">2023-05-15T19:39:00Z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