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59626D" w14:textId="4BC607DE" w:rsidR="001E75CA" w:rsidRDefault="003746C5">
      <w:r>
        <w:rPr>
          <w:rFonts w:ascii="Times New Roman" w:eastAsiaTheme="minorHAnsi" w:hAnsi="Times New Roman"/>
          <w:noProof/>
          <w:lang w:eastAsia="fr-CA" w:bidi="ar-SA"/>
        </w:rPr>
        <mc:AlternateContent>
          <mc:Choice Requires="wpg">
            <w:drawing>
              <wp:anchor distT="0" distB="0" distL="114300" distR="114300" simplePos="0" relativeHeight="251752448" behindDoc="0" locked="0" layoutInCell="1" allowOverlap="1" wp14:anchorId="1BAC41C0" wp14:editId="3A632A4F">
                <wp:simplePos x="0" y="0"/>
                <wp:positionH relativeFrom="margin">
                  <wp:posOffset>-97971</wp:posOffset>
                </wp:positionH>
                <wp:positionV relativeFrom="paragraph">
                  <wp:posOffset>-644979</wp:posOffset>
                </wp:positionV>
                <wp:extent cx="6848475" cy="2781300"/>
                <wp:effectExtent l="0" t="0" r="47625" b="0"/>
                <wp:wrapNone/>
                <wp:docPr id="683" name="Groupe 683" descr="Visuel de notre journal La Lumière, comprenant le titre, nos coordonnées et la date de l'édition "/>
                <wp:cNvGraphicFramePr/>
                <a:graphic xmlns:a="http://schemas.openxmlformats.org/drawingml/2006/main">
                  <a:graphicData uri="http://schemas.microsoft.com/office/word/2010/wordprocessingGroup">
                    <wpg:wgp>
                      <wpg:cNvGrpSpPr/>
                      <wpg:grpSpPr bwMode="auto">
                        <a:xfrm>
                          <a:off x="0" y="0"/>
                          <a:ext cx="6848475" cy="2781300"/>
                          <a:chOff x="0" y="0"/>
                          <a:chExt cx="64255" cy="27184"/>
                        </a:xfrm>
                      </wpg:grpSpPr>
                      <wpg:grpSp>
                        <wpg:cNvPr id="156" name="Group 14"/>
                        <wpg:cNvGrpSpPr>
                          <a:grpSpLocks/>
                        </wpg:cNvGrpSpPr>
                        <wpg:grpSpPr bwMode="auto">
                          <a:xfrm rot="-360000">
                            <a:off x="1516" y="7020"/>
                            <a:ext cx="21214" cy="20164"/>
                            <a:chOff x="1516" y="7020"/>
                            <a:chExt cx="21214" cy="20163"/>
                          </a:xfrm>
                        </wpg:grpSpPr>
                        <wps:wsp>
                          <wps:cNvPr id="162" name="Rectangle 162" hidden="1"/>
                          <wps:cNvSpPr>
                            <a:spLocks noChangeArrowheads="1" noChangeShapeType="1"/>
                          </wps:cNvSpPr>
                          <wps:spPr bwMode="auto">
                            <a:xfrm>
                              <a:off x="1516" y="7020"/>
                              <a:ext cx="21214" cy="20163"/>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bodyPr rot="0" vert="horz" wrap="square" lIns="36576" tIns="36576" rIns="36576" bIns="36576" anchor="t" anchorCtr="0" upright="1">
                            <a:noAutofit/>
                          </wps:bodyPr>
                        </wps:wsp>
                        <wps:wsp>
                          <wps:cNvPr id="163" name="Rectangle 163"/>
                          <wps:cNvSpPr>
                            <a:spLocks noChangeArrowheads="1" noChangeShapeType="1"/>
                          </wps:cNvSpPr>
                          <wps:spPr bwMode="auto">
                            <a:xfrm>
                              <a:off x="9975" y="15491"/>
                              <a:ext cx="12009" cy="11062"/>
                            </a:xfrm>
                            <a:prstGeom prst="rect">
                              <a:avLst/>
                            </a:prstGeom>
                            <a:ln/>
                          </wps:spPr>
                          <wps:style>
                            <a:lnRef idx="1">
                              <a:schemeClr val="accent1"/>
                            </a:lnRef>
                            <a:fillRef idx="2">
                              <a:schemeClr val="accent1"/>
                            </a:fillRef>
                            <a:effectRef idx="1">
                              <a:schemeClr val="accent1"/>
                            </a:effectRef>
                            <a:fontRef idx="minor">
                              <a:schemeClr val="dk1"/>
                            </a:fontRef>
                          </wps:style>
                          <wps:bodyPr rot="0" vert="horz" wrap="square" lIns="36576" tIns="36576" rIns="36576" bIns="36576" anchor="t" anchorCtr="0" upright="1">
                            <a:noAutofit/>
                          </wps:bodyPr>
                        </wps:wsp>
                        <wps:wsp>
                          <wps:cNvPr id="164" name="Rectangle 164"/>
                          <wps:cNvSpPr>
                            <a:spLocks noChangeArrowheads="1" noChangeShapeType="1"/>
                          </wps:cNvSpPr>
                          <wps:spPr bwMode="auto">
                            <a:xfrm>
                              <a:off x="5851" y="7020"/>
                              <a:ext cx="10098" cy="8769"/>
                            </a:xfrm>
                            <a:prstGeom prst="rect">
                              <a:avLst/>
                            </a:prstGeom>
                            <a:solidFill>
                              <a:srgbClr val="336699"/>
                            </a:solidFill>
                            <a:ln>
                              <a:noFill/>
                            </a:ln>
                            <a:effectLst>
                              <a:outerShdw dist="71842" dir="2700000" algn="ctr" rotWithShape="0">
                                <a:sysClr val="windowText" lastClr="000000">
                                  <a:lumMod val="0"/>
                                  <a:lumOff val="0"/>
                                  <a:gamma/>
                                  <a:tint val="49804"/>
                                  <a:invGamma/>
                                </a:sysClr>
                              </a:outerShdw>
                            </a:effectLst>
                            <a:extLst>
                              <a:ext uri="{91240B29-F687-4F45-9708-019B960494DF}">
                                <a14:hiddenLine xmlns:a14="http://schemas.microsoft.com/office/drawing/2010/main" w="0" algn="in">
                                  <a:solidFill>
                                    <a:schemeClr val="dk1">
                                      <a:lumMod val="0"/>
                                      <a:lumOff val="0"/>
                                    </a:schemeClr>
                                  </a:solidFill>
                                  <a:miter lim="800000"/>
                                  <a:headEnd/>
                                  <a:tailEnd/>
                                </a14:hiddenLine>
                              </a:ext>
                            </a:extLst>
                          </wps:spPr>
                          <wps:bodyPr rot="0" vert="horz" wrap="square" lIns="36576" tIns="36576" rIns="36576" bIns="36576" anchor="t" anchorCtr="0" upright="1">
                            <a:noAutofit/>
                          </wps:bodyPr>
                        </wps:wsp>
                        <wps:wsp>
                          <wps:cNvPr id="165" name="Rectangle 165"/>
                          <wps:cNvSpPr>
                            <a:spLocks noChangeArrowheads="1" noChangeShapeType="1"/>
                          </wps:cNvSpPr>
                          <wps:spPr bwMode="auto">
                            <a:xfrm>
                              <a:off x="1516" y="14639"/>
                              <a:ext cx="8503" cy="7795"/>
                            </a:xfrm>
                            <a:prstGeom prst="rect">
                              <a:avLst/>
                            </a:prstGeom>
                            <a:solidFill>
                              <a:schemeClr val="accent5">
                                <a:lumMod val="40000"/>
                                <a:lumOff val="60000"/>
                              </a:schemeClr>
                            </a:solidFill>
                            <a:ln/>
                          </wps:spPr>
                          <wps:style>
                            <a:lnRef idx="1">
                              <a:schemeClr val="accent6"/>
                            </a:lnRef>
                            <a:fillRef idx="2">
                              <a:schemeClr val="accent6"/>
                            </a:fillRef>
                            <a:effectRef idx="1">
                              <a:schemeClr val="accent6"/>
                            </a:effectRef>
                            <a:fontRef idx="minor">
                              <a:schemeClr val="dk1"/>
                            </a:fontRef>
                          </wps:style>
                          <wps:bodyPr rot="0" vert="horz" wrap="square" lIns="36576" tIns="36576" rIns="36576" bIns="36576" anchor="t" anchorCtr="0" upright="1">
                            <a:noAutofit/>
                          </wps:bodyPr>
                        </wps:wsp>
                      </wpg:grpSp>
                      <wpg:grpSp>
                        <wpg:cNvPr id="157" name="Group 19"/>
                        <wpg:cNvGrpSpPr>
                          <a:grpSpLocks/>
                        </wpg:cNvGrpSpPr>
                        <wpg:grpSpPr bwMode="auto">
                          <a:xfrm rot="-300000">
                            <a:off x="0" y="0"/>
                            <a:ext cx="64255" cy="24200"/>
                            <a:chOff x="0" y="0"/>
                            <a:chExt cx="64254" cy="24200"/>
                          </a:xfrm>
                        </wpg:grpSpPr>
                        <wps:wsp>
                          <wps:cNvPr id="158" name="Line 20"/>
                          <wps:cNvCnPr>
                            <a:cxnSpLocks noChangeShapeType="1"/>
                          </wps:cNvCnPr>
                          <wps:spPr bwMode="auto">
                            <a:xfrm flipH="1">
                              <a:off x="0" y="15638"/>
                              <a:ext cx="64254" cy="116"/>
                            </a:xfrm>
                            <a:prstGeom prst="line">
                              <a:avLst/>
                            </a:prstGeom>
                            <a:noFill/>
                            <a:ln w="762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59" name="Line 21"/>
                          <wps:cNvCnPr>
                            <a:cxnSpLocks noChangeShapeType="1"/>
                          </wps:cNvCnPr>
                          <wps:spPr bwMode="auto">
                            <a:xfrm>
                              <a:off x="12138" y="0"/>
                              <a:ext cx="224" cy="24200"/>
                            </a:xfrm>
                            <a:prstGeom prst="line">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60" name="Rectangle 160"/>
                          <wps:cNvSpPr>
                            <a:spLocks noChangeArrowheads="1"/>
                          </wps:cNvSpPr>
                          <wps:spPr bwMode="auto">
                            <a:xfrm>
                              <a:off x="12299" y="9434"/>
                              <a:ext cx="51936" cy="6437"/>
                            </a:xfrm>
                            <a:prstGeom prst="rect">
                              <a:avLst/>
                            </a:prstGeom>
                            <a:solidFill>
                              <a:sysClr val="windowText" lastClr="000000">
                                <a:lumMod val="0"/>
                                <a:lumOff val="0"/>
                              </a:sysClr>
                            </a:solidFill>
                            <a:ln w="12700"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61" name="Text Box 23"/>
                          <wps:cNvSpPr txBox="1">
                            <a:spLocks noChangeArrowheads="1"/>
                          </wps:cNvSpPr>
                          <wps:spPr bwMode="auto">
                            <a:xfrm>
                              <a:off x="13299" y="9957"/>
                              <a:ext cx="50113" cy="5491"/>
                            </a:xfrm>
                            <a:prstGeom prst="rect">
                              <a:avLst/>
                            </a:prstGeom>
                            <a:solidFill>
                              <a:schemeClr val="bg1">
                                <a:lumMod val="95000"/>
                              </a:schemeClr>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1CA9797" w14:textId="77777777" w:rsidR="003746C5" w:rsidRPr="00992738" w:rsidRDefault="003746C5" w:rsidP="003746C5">
                                <w:pPr>
                                  <w:widowControl w:val="0"/>
                                  <w:jc w:val="center"/>
                                  <w:rPr>
                                    <w:rFonts w:ascii="Baskerville Old Face" w:hAnsi="Baskerville Old Face"/>
                                    <w:sz w:val="96"/>
                                    <w:szCs w:val="72"/>
                                  </w:rPr>
                                </w:pPr>
                                <w:r>
                                  <w:rPr>
                                    <w:rFonts w:ascii="Baskerville Old Face" w:hAnsi="Baskerville Old Face"/>
                                    <w:sz w:val="44"/>
                                    <w:szCs w:val="72"/>
                                  </w:rPr>
                                  <w:t xml:space="preserve">Journal </w:t>
                                </w:r>
                                <w:r w:rsidRPr="00992738">
                                  <w:rPr>
                                    <w:rFonts w:ascii="Baskerville Old Face" w:hAnsi="Baskerville Old Face"/>
                                    <w:sz w:val="72"/>
                                    <w:szCs w:val="96"/>
                                  </w:rPr>
                                  <w:t>La Lumière</w:t>
                                </w:r>
                              </w:p>
                            </w:txbxContent>
                          </wps:txbx>
                          <wps:bodyPr rot="0" vert="horz" wrap="square" lIns="36195" tIns="36195" rIns="36195" bIns="36195" anchor="t"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1BAC41C0" id="Groupe 683" o:spid="_x0000_s1026" alt="Visuel de notre journal La Lumière, comprenant le titre, nos coordonnées et la date de l'édition " style="position:absolute;margin-left:-7.7pt;margin-top:-50.8pt;width:539.25pt;height:219pt;z-index:251752448;mso-position-horizontal-relative:margin" coordsize="64255,27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">
                <v:group id="Group 14" o:spid="_x0000_s1027" style="position:absolute;left:1516;top:7020;width:21214;height:20164;rotation:-6" coordorigin="1516,7020" coordsize="21214,2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">
                  <v:rect id="Rectangle 162" o:spid="_x0000_s1028" style="position:absolute;left:1516;top:7020;width:21214;height:20163;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" filled="f" fillcolor="black [0]" stroked="f" strokecolor="black [0]" strokeweight="0" insetpen="t">
                    <o:lock v:ext="edit" shapetype="t"/>
                    <v:textbox inset="2.88pt,2.88pt,2.88pt,2.88pt"/>
                  </v:rect>
                  <v:rect id="Rectangle 163" o:spid="_x0000_s1029" style="position:absolute;left:9975;top:15491;width:12009;height:11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" fillcolor="#43bae8 [2676]" strokecolor="#1cade4 [3204]">
                    <v:fill color2="#74ccee [1972]" rotate="t" focusposition="1,1" focussize="-1,-1" focus="100%" type="gradientRadial"/>
                    <o:lock v:ext="edit" shapetype="t"/>
                    <v:textbox inset="2.88pt,2.88pt,2.88pt,2.88pt"/>
                  </v:rect>
                  <v:rect id="Rectangle 164" o:spid="_x0000_s1030" style="position:absolute;left:5851;top:7020;width:10098;height:8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" fillcolor="#369" stroked="f" strokecolor="black [0]" strokeweight="0" insetpen="t">
                    <v:shadow on="t" offset="4pt,4pt"/>
                    <o:lock v:ext="edit" shapetype="t"/>
                    <v:textbox inset="2.88pt,2.88pt,2.88pt,2.88pt"/>
                  </v:rect>
                  <v:rect id="Rectangle 165" o:spid="_x0000_s1031" style="position:absolute;left:1516;top:14639;width:8503;height:7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" fillcolor="#a9d7b6 [1304]" strokecolor="#62a39f [3209]">
                    <o:lock v:ext="edit" shapetype="t"/>
                    <v:textbox inset="2.88pt,2.88pt,2.88pt,2.88pt"/>
                  </v:rect>
                </v:group>
                <v:group id="Group 19" o:spid="_x0000_s1032" style="position:absolute;width:64255;height:24200;rotation:-5" coordsize="64254,2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">
                  <v:line id="Line 20" o:spid="_x0000_s1033" style="position:absolute;flip:x;visibility:visible;mso-wrap-style:square" from="0,15638" to="64254,15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" strokeweight="6pt">
                    <v:shadow color="#ccc"/>
                  </v:line>
                  <v:line id="Line 21" o:spid="_x0000_s1034" style="position:absolute;visibility:visible;mso-wrap-style:square" from="12138,0" to="12362,24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" strokeweight="2pt">
                    <v:shadow color="#ccc"/>
                  </v:line>
                  <v:rect id="Rectangle 160" o:spid="_x0000_s1035" style="position:absolute;left:12299;top:9434;width:51936;height:6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" fillcolor="black" strokeweight="1pt" insetpen="t">
                    <v:shadow color="#ccc"/>
                    <v:textbox inset="2.88pt,2.88pt,2.88pt,2.88pt"/>
                  </v:rect>
                  <v:shapetype id="_x0000_t202" coordsize="21600,21600" o:spt="202" path="m,l,21600r21600,l21600,xe">
                    <v:stroke joinstyle="miter"/>
                    <v:path gradientshapeok="t" o:connecttype="rect"/>
                  </v:shapetype>
                  <v:shape id="Text Box 23" o:spid="_x0000_s1036" type="#_x0000_t202" style="position:absolute;left:13299;top:9957;width:50113;height:5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" fillcolor="#f2f2f2 [3052]" stroked="f" strokecolor="black [0]" strokeweight="0" insetpen="t">
                    <v:shadow color="#ccc"/>
                    <v:textbox inset="2.85pt,2.85pt,2.85pt,2.85pt">
                      <w:txbxContent>
                        <w:p w14:paraId="21CA9797" w14:textId="77777777" w:rsidR="003746C5" w:rsidRPr="00992738" w:rsidRDefault="003746C5" w:rsidP="003746C5">
                          <w:pPr>
                            <w:widowControl w:val="0"/>
                            <w:jc w:val="center"/>
                            <w:rPr>
                              <w:rFonts w:ascii="Baskerville Old Face" w:hAnsi="Baskerville Old Face"/>
                              <w:sz w:val="96"/>
                              <w:szCs w:val="72"/>
                            </w:rPr>
                          </w:pPr>
                          <w:r>
                            <w:rPr>
                              <w:rFonts w:ascii="Baskerville Old Face" w:hAnsi="Baskerville Old Face"/>
                              <w:sz w:val="44"/>
                              <w:szCs w:val="72"/>
                            </w:rPr>
                            <w:t xml:space="preserve">Journal </w:t>
                          </w:r>
                          <w:r w:rsidRPr="00992738">
                            <w:rPr>
                              <w:rFonts w:ascii="Baskerville Old Face" w:hAnsi="Baskerville Old Face"/>
                              <w:sz w:val="72"/>
                              <w:szCs w:val="96"/>
                            </w:rPr>
                            <w:t>La Lumière</w:t>
                          </w:r>
                        </w:p>
                      </w:txbxContent>
                    </v:textbox>
                  </v:shape>
                </v:group>
                <w10:wrap anchorx="margin"/>
              </v:group>
            </w:pict>
          </mc:Fallback>
        </mc:AlternateContent>
      </w:r>
    </w:p>
    <w:p w14:paraId="2E21A40D" w14:textId="77777777" w:rsidR="001E75CA" w:rsidRDefault="001E75CA"/>
    <w:p w14:paraId="5B9F3FE4" w14:textId="77777777" w:rsidR="001E75CA" w:rsidRDefault="001E75CA"/>
    <w:p w14:paraId="0762FE60" w14:textId="77777777" w:rsidR="001E75CA" w:rsidRDefault="001E75CA"/>
    <w:p w14:paraId="7BC5559B" w14:textId="77777777" w:rsidR="001E75CA" w:rsidRDefault="00895E35">
      <w:r>
        <w:rPr>
          <w:noProof/>
          <w:lang w:eastAsia="fr-CA" w:bidi="ar-SA"/>
        </w:rPr>
        <w:drawing>
          <wp:anchor distT="0" distB="0" distL="114300" distR="114300" simplePos="0" relativeHeight="251749376" behindDoc="0" locked="0" layoutInCell="1" allowOverlap="1" wp14:anchorId="612BF113" wp14:editId="18050A2B">
            <wp:simplePos x="0" y="0"/>
            <wp:positionH relativeFrom="margin">
              <wp:posOffset>5795010</wp:posOffset>
            </wp:positionH>
            <wp:positionV relativeFrom="paragraph">
              <wp:posOffset>133985</wp:posOffset>
            </wp:positionV>
            <wp:extent cx="963930" cy="859790"/>
            <wp:effectExtent l="0" t="0" r="7620" b="0"/>
            <wp:wrapTight wrapText="bothSides">
              <wp:wrapPolygon edited="0">
                <wp:start x="0" y="0"/>
                <wp:lineTo x="0" y="21058"/>
                <wp:lineTo x="21344" y="21058"/>
                <wp:lineTo x="21344" y="0"/>
                <wp:lineTo x="0" y="0"/>
              </wp:wrapPolygon>
            </wp:wrapTight>
            <wp:docPr id="16" name="Image 16" descr="Logo de l'APHRSO : Image d'une terre de laquelle se détache une pièce de casse-tête démontrant une personne en fauteuil rou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Logo de l'APHRSO : Image d'une terre de laquelle se détache une pièce de casse-tête démontrant une personne en fauteuil roulant"/>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3930" cy="859790"/>
                    </a:xfrm>
                    <a:prstGeom prst="rect">
                      <a:avLst/>
                    </a:prstGeom>
                  </pic:spPr>
                </pic:pic>
              </a:graphicData>
            </a:graphic>
            <wp14:sizeRelH relativeFrom="margin">
              <wp14:pctWidth>0</wp14:pctWidth>
            </wp14:sizeRelH>
            <wp14:sizeRelV relativeFrom="margin">
              <wp14:pctHeight>0</wp14:pctHeight>
            </wp14:sizeRelV>
          </wp:anchor>
        </w:drawing>
      </w:r>
    </w:p>
    <w:p w14:paraId="5C720601" w14:textId="4B5B8982" w:rsidR="001E75CA" w:rsidRDefault="001E75CA"/>
    <w:p w14:paraId="1D5D4761" w14:textId="4C89E66C" w:rsidR="00EC2E2B" w:rsidRDefault="0050627F">
      <w:r>
        <w:rPr>
          <w:noProof/>
          <w:lang w:eastAsia="fr-CA" w:bidi="ar-SA"/>
        </w:rPr>
        <mc:AlternateContent>
          <mc:Choice Requires="wps">
            <w:drawing>
              <wp:anchor distT="0" distB="0" distL="114300" distR="114300" simplePos="0" relativeHeight="251658240" behindDoc="0" locked="0" layoutInCell="0" allowOverlap="1" wp14:anchorId="2389B80E" wp14:editId="48CA4FE9">
                <wp:simplePos x="0" y="0"/>
                <wp:positionH relativeFrom="page">
                  <wp:posOffset>4145280</wp:posOffset>
                </wp:positionH>
                <wp:positionV relativeFrom="page">
                  <wp:posOffset>4495800</wp:posOffset>
                </wp:positionV>
                <wp:extent cx="1615440" cy="2819400"/>
                <wp:effectExtent l="0" t="0" r="3810" b="0"/>
                <wp:wrapNone/>
                <wp:docPr id="133"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281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9B80E" id="Text Box 136" o:spid="_x0000_s1037" type="#_x0000_t202" style="position:absolute;margin-left:326.4pt;margin-top:354pt;width:127.2pt;height:22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" o:allowincell="f" filled="f" stroked="f">
                <v:textbox inset="0,0,0,0">
                  <w:txbxContent/>
                </v:textbox>
                <w10:wrap anchorx="page" anchory="page"/>
              </v:shape>
            </w:pict>
          </mc:Fallback>
        </mc:AlternateContent>
      </w:r>
      <w:r>
        <w:rPr>
          <w:noProof/>
          <w:lang w:eastAsia="fr-CA" w:bidi="ar-SA"/>
        </w:rPr>
        <mc:AlternateContent>
          <mc:Choice Requires="wps">
            <w:drawing>
              <wp:anchor distT="0" distB="0" distL="114300" distR="114300" simplePos="0" relativeHeight="251614208" behindDoc="0" locked="0" layoutInCell="0" allowOverlap="1" wp14:anchorId="00AF585D" wp14:editId="773894D2">
                <wp:simplePos x="0" y="0"/>
                <wp:positionH relativeFrom="page">
                  <wp:posOffset>2430780</wp:posOffset>
                </wp:positionH>
                <wp:positionV relativeFrom="page">
                  <wp:posOffset>4480560</wp:posOffset>
                </wp:positionV>
                <wp:extent cx="1607820" cy="2758440"/>
                <wp:effectExtent l="0" t="0" r="11430" b="3810"/>
                <wp:wrapNone/>
                <wp:docPr id="13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820" cy="275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
                        <w:txbxContent>
                          <w:p w14:paraId="0FD64A3B" w14:textId="09376A54" w:rsidR="00C703F5" w:rsidRPr="00A2780A" w:rsidRDefault="00E172D0" w:rsidP="00E172D0">
                            <w:pPr>
                              <w:pStyle w:val="Corpsdetexte"/>
                              <w:spacing w:line="240" w:lineRule="exact"/>
                              <w:jc w:val="both"/>
                              <w:rPr>
                                <w:lang w:val="fr-FR"/>
                              </w:rPr>
                            </w:pPr>
                            <w:bookmarkStart w:id="0" w:name="_Hlk97120553"/>
                            <w:r w:rsidRPr="00A2780A">
                              <w:rPr>
                                <w:lang w:val="fr-FR"/>
                              </w:rPr>
                              <w:t xml:space="preserve">Juste parce que nous avons envie de vous faire plaisir et parce que </w:t>
                            </w:r>
                            <w:bookmarkStart w:id="1" w:name="_Hlk97120603"/>
                            <w:bookmarkEnd w:id="0"/>
                            <w:r w:rsidRPr="00A2780A">
                              <w:rPr>
                                <w:lang w:val="fr-FR"/>
                              </w:rPr>
                              <w:t>Pâques est une belle occasion pour le faire,</w:t>
                            </w:r>
                            <w:r w:rsidR="00C703F5" w:rsidRPr="00A2780A">
                              <w:rPr>
                                <w:lang w:val="fr-FR"/>
                              </w:rPr>
                              <w:t xml:space="preserve"> voici </w:t>
                            </w:r>
                            <w:r w:rsidR="00204132">
                              <w:rPr>
                                <w:lang w:val="fr-FR"/>
                              </w:rPr>
                              <w:t>ce que vous pourriez gagner :</w:t>
                            </w:r>
                          </w:p>
                          <w:p w14:paraId="04CAAB55" w14:textId="0679520C" w:rsidR="00C703F5" w:rsidRPr="000E439B" w:rsidRDefault="00947C6E" w:rsidP="00E172D0">
                            <w:pPr>
                              <w:pStyle w:val="Corpsdetexte"/>
                              <w:spacing w:line="240" w:lineRule="exact"/>
                              <w:jc w:val="both"/>
                              <w:rPr>
                                <w:color w:val="7030A0"/>
                                <w:lang w:val="fr-FR"/>
                              </w:rPr>
                            </w:pPr>
                            <w:r w:rsidRPr="000E439B">
                              <w:rPr>
                                <w:color w:val="7030A0"/>
                                <w:lang w:val="fr-FR"/>
                              </w:rPr>
                              <w:t>2 chocolats de Pâques d’une valeur approximative de 50$ chacun.</w:t>
                            </w:r>
                          </w:p>
                          <w:p w14:paraId="188E57D3" w14:textId="1CEEAD3E" w:rsidR="00C703F5" w:rsidRPr="00A2780A" w:rsidRDefault="00C703F5" w:rsidP="00E172D0">
                            <w:pPr>
                              <w:pStyle w:val="Corpsdetexte"/>
                              <w:spacing w:line="240" w:lineRule="exact"/>
                              <w:jc w:val="both"/>
                              <w:rPr>
                                <w:lang w:val="fr-FR"/>
                              </w:rPr>
                            </w:pPr>
                            <w:r w:rsidRPr="00A2780A">
                              <w:rPr>
                                <w:lang w:val="fr-FR"/>
                              </w:rPr>
                              <w:t xml:space="preserve">Pour </w:t>
                            </w:r>
                            <w:r w:rsidR="00204132">
                              <w:rPr>
                                <w:lang w:val="fr-FR"/>
                              </w:rPr>
                              <w:t>courir la chance de remporter l’un de ces prix,</w:t>
                            </w:r>
                            <w:r w:rsidR="00204132" w:rsidRPr="00A2780A">
                              <w:rPr>
                                <w:lang w:val="fr-FR"/>
                              </w:rPr>
                              <w:t xml:space="preserve"> rien</w:t>
                            </w:r>
                            <w:r w:rsidRPr="00A2780A">
                              <w:rPr>
                                <w:lang w:val="fr-FR"/>
                              </w:rPr>
                              <w:t xml:space="preserve"> de plus simple ! </w:t>
                            </w:r>
                          </w:p>
                          <w:p w14:paraId="331F5F92" w14:textId="19EC255D" w:rsidR="00381CBF" w:rsidRDefault="00C703F5" w:rsidP="00E172D0">
                            <w:pPr>
                              <w:pStyle w:val="Corpsdetexte"/>
                              <w:spacing w:line="240" w:lineRule="exact"/>
                              <w:jc w:val="both"/>
                              <w:rPr>
                                <w:lang w:val="fr-FR"/>
                              </w:rPr>
                            </w:pPr>
                            <w:r w:rsidRPr="00A2780A">
                              <w:rPr>
                                <w:lang w:val="fr-FR"/>
                              </w:rPr>
                              <w:t xml:space="preserve">Vous n’avez qu’à </w:t>
                            </w:r>
                            <w:r w:rsidR="00204132">
                              <w:rPr>
                                <w:lang w:val="fr-FR"/>
                              </w:rPr>
                              <w:t>nous</w:t>
                            </w:r>
                            <w:r w:rsidRPr="00A2780A">
                              <w:rPr>
                                <w:lang w:val="fr-FR"/>
                              </w:rPr>
                              <w:t xml:space="preserve"> téléphone</w:t>
                            </w:r>
                            <w:r w:rsidR="00204132">
                              <w:rPr>
                                <w:lang w:val="fr-FR"/>
                              </w:rPr>
                              <w:t>r</w:t>
                            </w:r>
                            <w:r w:rsidRPr="00A2780A">
                              <w:rPr>
                                <w:lang w:val="fr-FR"/>
                              </w:rPr>
                              <w:t xml:space="preserve"> au 450 659-6519</w:t>
                            </w:r>
                            <w:r w:rsidR="00204132">
                              <w:rPr>
                                <w:lang w:val="fr-FR"/>
                              </w:rPr>
                              <w:t xml:space="preserve"> pour vous inscrire.</w:t>
                            </w:r>
                          </w:p>
                          <w:p w14:paraId="46F744B5" w14:textId="467FE274" w:rsidR="00E172D0" w:rsidRPr="00A2780A" w:rsidRDefault="00CA2566" w:rsidP="00E172D0">
                            <w:pPr>
                              <w:pStyle w:val="Corpsdetexte"/>
                              <w:spacing w:line="240" w:lineRule="exact"/>
                              <w:jc w:val="both"/>
                              <w:rPr>
                                <w:lang w:val="fr-FR"/>
                              </w:rPr>
                            </w:pPr>
                            <w:r>
                              <w:rPr>
                                <w:lang w:val="fr-FR"/>
                              </w:rPr>
                              <w:t>Vous pouvez communiquer avec nous du lundi au vendredi entre 8 h 30 et 16 h 00.</w:t>
                            </w:r>
                          </w:p>
                          <w:p w14:paraId="3B89716B" w14:textId="096A69EA" w:rsidR="00C703F5" w:rsidRDefault="00C703F5" w:rsidP="00E172D0">
                            <w:pPr>
                              <w:pStyle w:val="Corpsdetexte"/>
                              <w:spacing w:line="240" w:lineRule="exact"/>
                              <w:jc w:val="both"/>
                              <w:rPr>
                                <w:color w:val="7030A0"/>
                                <w:lang w:val="fr-FR"/>
                              </w:rPr>
                            </w:pPr>
                            <w:r>
                              <w:rPr>
                                <w:color w:val="7030A0"/>
                                <w:lang w:val="fr-FR"/>
                              </w:rPr>
                              <w:t xml:space="preserve">Vous avez jusqu’au 8 avril pour </w:t>
                            </w:r>
                            <w:r w:rsidR="0050627F">
                              <w:rPr>
                                <w:color w:val="7030A0"/>
                                <w:lang w:val="fr-FR"/>
                              </w:rPr>
                              <w:t>nous contacter</w:t>
                            </w:r>
                            <w:r w:rsidR="00CA2566">
                              <w:rPr>
                                <w:color w:val="7030A0"/>
                                <w:lang w:val="fr-FR"/>
                              </w:rPr>
                              <w:t> !</w:t>
                            </w:r>
                          </w:p>
                          <w:p w14:paraId="1F17A249" w14:textId="34D86319" w:rsidR="00496235" w:rsidRDefault="00204132" w:rsidP="008249A0">
                            <w:pPr>
                              <w:pStyle w:val="Corpsdetexte"/>
                              <w:spacing w:line="240" w:lineRule="exact"/>
                              <w:jc w:val="both"/>
                              <w:rPr>
                                <w:lang w:val="fr-FR"/>
                              </w:rPr>
                            </w:pPr>
                            <w:bookmarkStart w:id="2" w:name="_Hlk97120665"/>
                            <w:bookmarkEnd w:id="1"/>
                            <w:r>
                              <w:rPr>
                                <w:lang w:val="fr-FR"/>
                              </w:rPr>
                              <w:t xml:space="preserve">Nous procéderons par tirage au sort </w:t>
                            </w:r>
                            <w:r w:rsidR="00752AAA">
                              <w:rPr>
                                <w:lang w:val="fr-FR"/>
                              </w:rPr>
                              <w:t>le</w:t>
                            </w:r>
                            <w:r w:rsidR="008249A0">
                              <w:rPr>
                                <w:lang w:val="fr-FR"/>
                              </w:rPr>
                              <w:t xml:space="preserve"> </w:t>
                            </w:r>
                            <w:r w:rsidR="00E172D0">
                              <w:rPr>
                                <w:lang w:val="fr-FR"/>
                              </w:rPr>
                              <w:t xml:space="preserve">11 avril </w:t>
                            </w:r>
                            <w:r>
                              <w:rPr>
                                <w:lang w:val="fr-FR"/>
                              </w:rPr>
                              <w:t>prochain</w:t>
                            </w:r>
                            <w:r w:rsidR="00A2780A">
                              <w:rPr>
                                <w:lang w:val="fr-FR"/>
                              </w:rPr>
                              <w:t xml:space="preserve">. Les </w:t>
                            </w:r>
                            <w:r w:rsidR="00947C6E">
                              <w:rPr>
                                <w:lang w:val="fr-FR"/>
                              </w:rPr>
                              <w:t xml:space="preserve">deux </w:t>
                            </w:r>
                            <w:r w:rsidR="00A2780A">
                              <w:rPr>
                                <w:lang w:val="fr-FR"/>
                              </w:rPr>
                              <w:t>gagnants seront contactés au cours de la journée.</w:t>
                            </w:r>
                          </w:p>
                          <w:p w14:paraId="7D745705" w14:textId="77777777" w:rsidR="00431AA6" w:rsidRDefault="00431AA6" w:rsidP="00431AA6">
                            <w:pPr>
                              <w:pStyle w:val="Corpsdetexte"/>
                              <w:spacing w:after="0" w:line="240" w:lineRule="auto"/>
                              <w:jc w:val="both"/>
                              <w:rPr>
                                <w:lang w:val="fr-FR"/>
                              </w:rPr>
                            </w:pPr>
                            <w:r>
                              <w:rPr>
                                <w:lang w:val="fr-FR"/>
                              </w:rPr>
                              <w:t xml:space="preserve">Note : </w:t>
                            </w:r>
                          </w:p>
                          <w:p w14:paraId="0026608B" w14:textId="77777777" w:rsidR="00204132" w:rsidRDefault="00431AA6" w:rsidP="0050627F">
                            <w:pPr>
                              <w:pStyle w:val="Corpsdetexte"/>
                              <w:numPr>
                                <w:ilvl w:val="0"/>
                                <w:numId w:val="12"/>
                              </w:numPr>
                              <w:spacing w:after="0" w:line="240" w:lineRule="auto"/>
                              <w:jc w:val="both"/>
                              <w:rPr>
                                <w:lang w:val="fr-FR"/>
                              </w:rPr>
                            </w:pPr>
                            <w:r>
                              <w:rPr>
                                <w:lang w:val="fr-FR"/>
                              </w:rPr>
                              <w:t>Une seule inscription par famille sera autorisée</w:t>
                            </w:r>
                            <w:r w:rsidR="009312A6">
                              <w:rPr>
                                <w:lang w:val="fr-FR"/>
                              </w:rPr>
                              <w:t>.</w:t>
                            </w:r>
                            <w:r w:rsidR="00204132" w:rsidRPr="00204132">
                              <w:rPr>
                                <w:lang w:val="fr-FR"/>
                              </w:rPr>
                              <w:t xml:space="preserve"> </w:t>
                            </w:r>
                          </w:p>
                          <w:p w14:paraId="73508B6C" w14:textId="2F7BAD03" w:rsidR="00A2780A" w:rsidRDefault="00204132" w:rsidP="0050627F">
                            <w:pPr>
                              <w:pStyle w:val="Corpsdetexte"/>
                              <w:numPr>
                                <w:ilvl w:val="0"/>
                                <w:numId w:val="12"/>
                              </w:numPr>
                              <w:spacing w:after="0" w:line="240" w:lineRule="auto"/>
                              <w:jc w:val="both"/>
                              <w:rPr>
                                <w:lang w:val="fr-FR"/>
                              </w:rPr>
                            </w:pPr>
                            <w:r>
                              <w:rPr>
                                <w:lang w:val="fr-FR"/>
                              </w:rPr>
                              <w:t xml:space="preserve">Ce tirage est </w:t>
                            </w:r>
                            <w:r w:rsidRPr="00A2780A">
                              <w:rPr>
                                <w:lang w:val="fr-FR"/>
                              </w:rPr>
                              <w:t>exclusivement réservé aux membres de l’APHRSO</w:t>
                            </w:r>
                            <w:r w:rsidR="0050627F">
                              <w:rPr>
                                <w:lang w:val="fr-FR"/>
                              </w:rPr>
                              <w:t>.</w:t>
                            </w:r>
                          </w:p>
                          <w:bookmarkEnd w:id="2"/>
                          <w:p w14:paraId="2C575733" w14:textId="77777777" w:rsidR="00F27F3D" w:rsidRDefault="00F27F3D" w:rsidP="008249A0">
                            <w:pPr>
                              <w:pStyle w:val="Corpsdetexte"/>
                              <w:spacing w:line="240" w:lineRule="exact"/>
                              <w:jc w:val="both"/>
                              <w:rPr>
                                <w:lang w:val="fr-FR"/>
                              </w:rPr>
                            </w:pPr>
                          </w:p>
                          <w:p w14:paraId="7F20A612" w14:textId="22900F6E" w:rsidR="009A4010" w:rsidRDefault="009A4010">
                            <w:pPr>
                              <w:pStyle w:val="Corpsdetexte"/>
                              <w:spacing w:line="240" w:lineRule="exact"/>
                              <w:rPr>
                                <w:lang w:val="fr-FR"/>
                              </w:rPr>
                            </w:pPr>
                          </w:p>
                          <w:p w14:paraId="0BACB16D" w14:textId="7B1F5A7E" w:rsidR="009A4010" w:rsidRDefault="009A4010">
                            <w:pPr>
                              <w:pStyle w:val="Corpsdetexte"/>
                              <w:spacing w:line="240" w:lineRule="exact"/>
                              <w:rPr>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F585D" id="Text Box 15" o:spid="_x0000_s1038" type="#_x0000_t202" style="position:absolute;margin-left:191.4pt;margin-top:352.8pt;width:126.6pt;height:217.2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" o:allowincell="f" filled="f" stroked="f">
                <v:textbox inset="0,0,0,0">
                  <w:txbxContent>
                    <w:p w14:paraId="0FD64A3B" w14:textId="09376A54" w:rsidR="00C703F5" w:rsidRPr="00A2780A" w:rsidRDefault="00E172D0" w:rsidP="00E172D0">
                      <w:pPr>
                        <w:pStyle w:val="Corpsdetexte"/>
                        <w:spacing w:line="240" w:lineRule="exact"/>
                        <w:jc w:val="both"/>
                        <w:rPr>
                          <w:lang w:val="fr-FR"/>
                        </w:rPr>
                      </w:pPr>
                      <w:bookmarkStart w:id="3" w:name="_Hlk97120553"/>
                      <w:r w:rsidRPr="00A2780A">
                        <w:rPr>
                          <w:lang w:val="fr-FR"/>
                        </w:rPr>
                        <w:t xml:space="preserve">Juste parce que nous avons envie de vous faire plaisir et parce que </w:t>
                      </w:r>
                      <w:bookmarkStart w:id="4" w:name="_Hlk97120603"/>
                      <w:bookmarkEnd w:id="3"/>
                      <w:r w:rsidRPr="00A2780A">
                        <w:rPr>
                          <w:lang w:val="fr-FR"/>
                        </w:rPr>
                        <w:t>Pâques est une belle occasion pour le faire,</w:t>
                      </w:r>
                      <w:r w:rsidR="00C703F5" w:rsidRPr="00A2780A">
                        <w:rPr>
                          <w:lang w:val="fr-FR"/>
                        </w:rPr>
                        <w:t xml:space="preserve"> voici </w:t>
                      </w:r>
                      <w:r w:rsidR="00204132">
                        <w:rPr>
                          <w:lang w:val="fr-FR"/>
                        </w:rPr>
                        <w:t>ce que vous pourriez gagner :</w:t>
                      </w:r>
                    </w:p>
                    <w:p w14:paraId="04CAAB55" w14:textId="0679520C" w:rsidR="00C703F5" w:rsidRPr="000E439B" w:rsidRDefault="00947C6E" w:rsidP="00E172D0">
                      <w:pPr>
                        <w:pStyle w:val="Corpsdetexte"/>
                        <w:spacing w:line="240" w:lineRule="exact"/>
                        <w:jc w:val="both"/>
                        <w:rPr>
                          <w:color w:val="7030A0"/>
                          <w:lang w:val="fr-FR"/>
                        </w:rPr>
                      </w:pPr>
                      <w:r w:rsidRPr="000E439B">
                        <w:rPr>
                          <w:color w:val="7030A0"/>
                          <w:lang w:val="fr-FR"/>
                        </w:rPr>
                        <w:t>2 chocolats de Pâques d’une valeur approximative de 50$ chacun.</w:t>
                      </w:r>
                    </w:p>
                    <w:p w14:paraId="188E57D3" w14:textId="1CEEAD3E" w:rsidR="00C703F5" w:rsidRPr="00A2780A" w:rsidRDefault="00C703F5" w:rsidP="00E172D0">
                      <w:pPr>
                        <w:pStyle w:val="Corpsdetexte"/>
                        <w:spacing w:line="240" w:lineRule="exact"/>
                        <w:jc w:val="both"/>
                        <w:rPr>
                          <w:lang w:val="fr-FR"/>
                        </w:rPr>
                      </w:pPr>
                      <w:r w:rsidRPr="00A2780A">
                        <w:rPr>
                          <w:lang w:val="fr-FR"/>
                        </w:rPr>
                        <w:t xml:space="preserve">Pour </w:t>
                      </w:r>
                      <w:r w:rsidR="00204132">
                        <w:rPr>
                          <w:lang w:val="fr-FR"/>
                        </w:rPr>
                        <w:t>courir la chance de remporter l’un de ces prix,</w:t>
                      </w:r>
                      <w:r w:rsidR="00204132" w:rsidRPr="00A2780A">
                        <w:rPr>
                          <w:lang w:val="fr-FR"/>
                        </w:rPr>
                        <w:t xml:space="preserve"> rien</w:t>
                      </w:r>
                      <w:r w:rsidRPr="00A2780A">
                        <w:rPr>
                          <w:lang w:val="fr-FR"/>
                        </w:rPr>
                        <w:t xml:space="preserve"> de plus simple ! </w:t>
                      </w:r>
                    </w:p>
                    <w:p w14:paraId="331F5F92" w14:textId="19EC255D" w:rsidR="00381CBF" w:rsidRDefault="00C703F5" w:rsidP="00E172D0">
                      <w:pPr>
                        <w:pStyle w:val="Corpsdetexte"/>
                        <w:spacing w:line="240" w:lineRule="exact"/>
                        <w:jc w:val="both"/>
                        <w:rPr>
                          <w:lang w:val="fr-FR"/>
                        </w:rPr>
                      </w:pPr>
                      <w:r w:rsidRPr="00A2780A">
                        <w:rPr>
                          <w:lang w:val="fr-FR"/>
                        </w:rPr>
                        <w:t xml:space="preserve">Vous n’avez qu’à </w:t>
                      </w:r>
                      <w:r w:rsidR="00204132">
                        <w:rPr>
                          <w:lang w:val="fr-FR"/>
                        </w:rPr>
                        <w:t>nous</w:t>
                      </w:r>
                      <w:r w:rsidRPr="00A2780A">
                        <w:rPr>
                          <w:lang w:val="fr-FR"/>
                        </w:rPr>
                        <w:t xml:space="preserve"> téléphone</w:t>
                      </w:r>
                      <w:r w:rsidR="00204132">
                        <w:rPr>
                          <w:lang w:val="fr-FR"/>
                        </w:rPr>
                        <w:t>r</w:t>
                      </w:r>
                      <w:r w:rsidRPr="00A2780A">
                        <w:rPr>
                          <w:lang w:val="fr-FR"/>
                        </w:rPr>
                        <w:t xml:space="preserve"> au 450 659-6519</w:t>
                      </w:r>
                      <w:r w:rsidR="00204132">
                        <w:rPr>
                          <w:lang w:val="fr-FR"/>
                        </w:rPr>
                        <w:t xml:space="preserve"> pour vous inscrire.</w:t>
                      </w:r>
                    </w:p>
                    <w:p w14:paraId="46F744B5" w14:textId="467FE274" w:rsidR="00E172D0" w:rsidRPr="00A2780A" w:rsidRDefault="00CA2566" w:rsidP="00E172D0">
                      <w:pPr>
                        <w:pStyle w:val="Corpsdetexte"/>
                        <w:spacing w:line="240" w:lineRule="exact"/>
                        <w:jc w:val="both"/>
                        <w:rPr>
                          <w:lang w:val="fr-FR"/>
                        </w:rPr>
                      </w:pPr>
                      <w:r>
                        <w:rPr>
                          <w:lang w:val="fr-FR"/>
                        </w:rPr>
                        <w:t>Vous pouvez communiquer avec nous du lundi au vendredi entre 8 h 30 et 16 h 00.</w:t>
                      </w:r>
                    </w:p>
                    <w:p w14:paraId="3B89716B" w14:textId="096A69EA" w:rsidR="00C703F5" w:rsidRDefault="00C703F5" w:rsidP="00E172D0">
                      <w:pPr>
                        <w:pStyle w:val="Corpsdetexte"/>
                        <w:spacing w:line="240" w:lineRule="exact"/>
                        <w:jc w:val="both"/>
                        <w:rPr>
                          <w:color w:val="7030A0"/>
                          <w:lang w:val="fr-FR"/>
                        </w:rPr>
                      </w:pPr>
                      <w:r>
                        <w:rPr>
                          <w:color w:val="7030A0"/>
                          <w:lang w:val="fr-FR"/>
                        </w:rPr>
                        <w:t xml:space="preserve">Vous avez jusqu’au 8 avril pour </w:t>
                      </w:r>
                      <w:r w:rsidR="0050627F">
                        <w:rPr>
                          <w:color w:val="7030A0"/>
                          <w:lang w:val="fr-FR"/>
                        </w:rPr>
                        <w:t>nous contacter</w:t>
                      </w:r>
                      <w:r w:rsidR="00CA2566">
                        <w:rPr>
                          <w:color w:val="7030A0"/>
                          <w:lang w:val="fr-FR"/>
                        </w:rPr>
                        <w:t> !</w:t>
                      </w:r>
                    </w:p>
                    <w:p w14:paraId="1F17A249" w14:textId="34D86319" w:rsidR="00496235" w:rsidRDefault="00204132" w:rsidP="008249A0">
                      <w:pPr>
                        <w:pStyle w:val="Corpsdetexte"/>
                        <w:spacing w:line="240" w:lineRule="exact"/>
                        <w:jc w:val="both"/>
                        <w:rPr>
                          <w:lang w:val="fr-FR"/>
                        </w:rPr>
                      </w:pPr>
                      <w:bookmarkStart w:id="5" w:name="_Hlk97120665"/>
                      <w:bookmarkEnd w:id="4"/>
                      <w:r>
                        <w:rPr>
                          <w:lang w:val="fr-FR"/>
                        </w:rPr>
                        <w:t xml:space="preserve">Nous procéderons par tirage au sort </w:t>
                      </w:r>
                      <w:r w:rsidR="00752AAA">
                        <w:rPr>
                          <w:lang w:val="fr-FR"/>
                        </w:rPr>
                        <w:t>le</w:t>
                      </w:r>
                      <w:r w:rsidR="008249A0">
                        <w:rPr>
                          <w:lang w:val="fr-FR"/>
                        </w:rPr>
                        <w:t xml:space="preserve"> </w:t>
                      </w:r>
                      <w:r w:rsidR="00E172D0">
                        <w:rPr>
                          <w:lang w:val="fr-FR"/>
                        </w:rPr>
                        <w:t xml:space="preserve">11 avril </w:t>
                      </w:r>
                      <w:r>
                        <w:rPr>
                          <w:lang w:val="fr-FR"/>
                        </w:rPr>
                        <w:t>prochain</w:t>
                      </w:r>
                      <w:r w:rsidR="00A2780A">
                        <w:rPr>
                          <w:lang w:val="fr-FR"/>
                        </w:rPr>
                        <w:t xml:space="preserve">. Les </w:t>
                      </w:r>
                      <w:r w:rsidR="00947C6E">
                        <w:rPr>
                          <w:lang w:val="fr-FR"/>
                        </w:rPr>
                        <w:t xml:space="preserve">deux </w:t>
                      </w:r>
                      <w:r w:rsidR="00A2780A">
                        <w:rPr>
                          <w:lang w:val="fr-FR"/>
                        </w:rPr>
                        <w:t>gagnants seront contactés au cours de la journée.</w:t>
                      </w:r>
                    </w:p>
                    <w:p w14:paraId="7D745705" w14:textId="77777777" w:rsidR="00431AA6" w:rsidRDefault="00431AA6" w:rsidP="00431AA6">
                      <w:pPr>
                        <w:pStyle w:val="Corpsdetexte"/>
                        <w:spacing w:after="0" w:line="240" w:lineRule="auto"/>
                        <w:jc w:val="both"/>
                        <w:rPr>
                          <w:lang w:val="fr-FR"/>
                        </w:rPr>
                      </w:pPr>
                      <w:r>
                        <w:rPr>
                          <w:lang w:val="fr-FR"/>
                        </w:rPr>
                        <w:t xml:space="preserve">Note : </w:t>
                      </w:r>
                    </w:p>
                    <w:p w14:paraId="0026608B" w14:textId="77777777" w:rsidR="00204132" w:rsidRDefault="00431AA6" w:rsidP="0050627F">
                      <w:pPr>
                        <w:pStyle w:val="Corpsdetexte"/>
                        <w:numPr>
                          <w:ilvl w:val="0"/>
                          <w:numId w:val="12"/>
                        </w:numPr>
                        <w:spacing w:after="0" w:line="240" w:lineRule="auto"/>
                        <w:jc w:val="both"/>
                        <w:rPr>
                          <w:lang w:val="fr-FR"/>
                        </w:rPr>
                      </w:pPr>
                      <w:r>
                        <w:rPr>
                          <w:lang w:val="fr-FR"/>
                        </w:rPr>
                        <w:t>Une seule inscription par famille sera autorisée</w:t>
                      </w:r>
                      <w:r w:rsidR="009312A6">
                        <w:rPr>
                          <w:lang w:val="fr-FR"/>
                        </w:rPr>
                        <w:t>.</w:t>
                      </w:r>
                      <w:r w:rsidR="00204132" w:rsidRPr="00204132">
                        <w:rPr>
                          <w:lang w:val="fr-FR"/>
                        </w:rPr>
                        <w:t xml:space="preserve"> </w:t>
                      </w:r>
                    </w:p>
                    <w:p w14:paraId="73508B6C" w14:textId="2F7BAD03" w:rsidR="00A2780A" w:rsidRDefault="00204132" w:rsidP="0050627F">
                      <w:pPr>
                        <w:pStyle w:val="Corpsdetexte"/>
                        <w:numPr>
                          <w:ilvl w:val="0"/>
                          <w:numId w:val="12"/>
                        </w:numPr>
                        <w:spacing w:after="0" w:line="240" w:lineRule="auto"/>
                        <w:jc w:val="both"/>
                        <w:rPr>
                          <w:lang w:val="fr-FR"/>
                        </w:rPr>
                      </w:pPr>
                      <w:r>
                        <w:rPr>
                          <w:lang w:val="fr-FR"/>
                        </w:rPr>
                        <w:t xml:space="preserve">Ce tirage est </w:t>
                      </w:r>
                      <w:r w:rsidRPr="00A2780A">
                        <w:rPr>
                          <w:lang w:val="fr-FR"/>
                        </w:rPr>
                        <w:t>exclusivement réservé aux membres de l’APHRSO</w:t>
                      </w:r>
                      <w:r w:rsidR="0050627F">
                        <w:rPr>
                          <w:lang w:val="fr-FR"/>
                        </w:rPr>
                        <w:t>.</w:t>
                      </w:r>
                    </w:p>
                    <w:bookmarkEnd w:id="5"/>
                    <w:p w14:paraId="2C575733" w14:textId="77777777" w:rsidR="00F27F3D" w:rsidRDefault="00F27F3D" w:rsidP="008249A0">
                      <w:pPr>
                        <w:pStyle w:val="Corpsdetexte"/>
                        <w:spacing w:line="240" w:lineRule="exact"/>
                        <w:jc w:val="both"/>
                        <w:rPr>
                          <w:lang w:val="fr-FR"/>
                        </w:rPr>
                      </w:pPr>
                    </w:p>
                    <w:p w14:paraId="7F20A612" w14:textId="22900F6E" w:rsidR="009A4010" w:rsidRDefault="009A4010">
                      <w:pPr>
                        <w:pStyle w:val="Corpsdetexte"/>
                        <w:spacing w:line="240" w:lineRule="exact"/>
                        <w:rPr>
                          <w:lang w:val="fr-FR"/>
                        </w:rPr>
                      </w:pPr>
                    </w:p>
                    <w:p w14:paraId="0BACB16D" w14:textId="7B1F5A7E" w:rsidR="009A4010" w:rsidRDefault="009A4010">
                      <w:pPr>
                        <w:pStyle w:val="Corpsdetexte"/>
                        <w:spacing w:line="240" w:lineRule="exact"/>
                        <w:rPr>
                          <w:lang w:val="fr-FR"/>
                        </w:rPr>
                      </w:pPr>
                    </w:p>
                  </w:txbxContent>
                </v:textbox>
                <w10:wrap anchorx="page" anchory="page"/>
              </v:shape>
            </w:pict>
          </mc:Fallback>
        </mc:AlternateContent>
      </w:r>
      <w:r>
        <w:rPr>
          <w:noProof/>
        </w:rPr>
        <mc:AlternateContent>
          <mc:Choice Requires="wps">
            <w:drawing>
              <wp:anchor distT="45720" distB="45720" distL="114300" distR="114300" simplePos="0" relativeHeight="251897856" behindDoc="0" locked="0" layoutInCell="1" allowOverlap="1" wp14:anchorId="6AB9EA16" wp14:editId="2CE42947">
                <wp:simplePos x="0" y="0"/>
                <wp:positionH relativeFrom="margin">
                  <wp:align>right</wp:align>
                </wp:positionH>
                <wp:positionV relativeFrom="paragraph">
                  <wp:posOffset>4392930</wp:posOffset>
                </wp:positionV>
                <wp:extent cx="1021080" cy="388620"/>
                <wp:effectExtent l="0" t="0" r="7620" b="0"/>
                <wp:wrapSquare wrapText="bothSides"/>
                <wp:docPr id="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388620"/>
                        </a:xfrm>
                        <a:prstGeom prst="rect">
                          <a:avLst/>
                        </a:prstGeom>
                        <a:solidFill>
                          <a:srgbClr val="FFFFFF"/>
                        </a:solidFill>
                        <a:ln w="9525">
                          <a:noFill/>
                          <a:miter lim="800000"/>
                          <a:headEnd/>
                          <a:tailEnd/>
                        </a:ln>
                      </wps:spPr>
                      <wps:txbx>
                        <w:txbxContent>
                          <w:p w14:paraId="542E605E" w14:textId="6B644AB5" w:rsidR="0050627F" w:rsidRPr="000E439B" w:rsidRDefault="0050627F" w:rsidP="0050627F">
                            <w:pPr>
                              <w:pStyle w:val="Corpsdetexte"/>
                              <w:spacing w:line="240" w:lineRule="exact"/>
                              <w:jc w:val="center"/>
                              <w:rPr>
                                <w:b/>
                                <w:bCs/>
                                <w:color w:val="92D050"/>
                                <w:lang w:val="fr-FR"/>
                              </w:rPr>
                            </w:pPr>
                            <w:r w:rsidRPr="000E439B">
                              <w:rPr>
                                <w:lang w:val="fr-FR"/>
                              </w:rPr>
                              <w:t xml:space="preserve">Bonne chance à </w:t>
                            </w:r>
                            <w:r w:rsidRPr="009312A6">
                              <w:rPr>
                                <w:lang w:val="fr-FR"/>
                              </w:rPr>
                              <w:t>tous</w:t>
                            </w:r>
                            <w:r w:rsidRPr="009312A6">
                              <w:rPr>
                                <w:b/>
                                <w:bCs/>
                                <w:lang w:val="fr-FR"/>
                              </w:rPr>
                              <w:t> !</w:t>
                            </w:r>
                          </w:p>
                          <w:p w14:paraId="4A643E45" w14:textId="1F506CA2" w:rsidR="0050627F" w:rsidRDefault="0050627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B9EA16" id="Zone de texte 2" o:spid="_x0000_s1039" type="#_x0000_t202" style="position:absolute;margin-left:29.2pt;margin-top:345.9pt;width:80.4pt;height:30.6pt;z-index:2518978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AhbEQIAAP0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" stroked="f">
                <v:textbox>
                  <w:txbxContent>
                    <w:p w14:paraId="542E605E" w14:textId="6B644AB5" w:rsidR="0050627F" w:rsidRPr="000E439B" w:rsidRDefault="0050627F" w:rsidP="0050627F">
                      <w:pPr>
                        <w:pStyle w:val="Corpsdetexte"/>
                        <w:spacing w:line="240" w:lineRule="exact"/>
                        <w:jc w:val="center"/>
                        <w:rPr>
                          <w:b/>
                          <w:bCs/>
                          <w:color w:val="92D050"/>
                          <w:lang w:val="fr-FR"/>
                        </w:rPr>
                      </w:pPr>
                      <w:r w:rsidRPr="000E439B">
                        <w:rPr>
                          <w:lang w:val="fr-FR"/>
                        </w:rPr>
                        <w:t xml:space="preserve">Bonne chance à </w:t>
                      </w:r>
                      <w:r w:rsidRPr="009312A6">
                        <w:rPr>
                          <w:lang w:val="fr-FR"/>
                        </w:rPr>
                        <w:t>tous</w:t>
                      </w:r>
                      <w:r w:rsidRPr="009312A6">
                        <w:rPr>
                          <w:b/>
                          <w:bCs/>
                          <w:lang w:val="fr-FR"/>
                        </w:rPr>
                        <w:t> !</w:t>
                      </w:r>
                    </w:p>
                    <w:p w14:paraId="4A643E45" w14:textId="1F506CA2" w:rsidR="0050627F" w:rsidRDefault="0050627F"/>
                  </w:txbxContent>
                </v:textbox>
                <w10:wrap type="square" anchorx="margin"/>
              </v:shape>
            </w:pict>
          </mc:Fallback>
        </mc:AlternateContent>
      </w:r>
      <w:r>
        <w:rPr>
          <w:noProof/>
        </w:rPr>
        <w:drawing>
          <wp:anchor distT="0" distB="0" distL="114300" distR="114300" simplePos="0" relativeHeight="251891712" behindDoc="1" locked="0" layoutInCell="1" allowOverlap="1" wp14:anchorId="728E5128" wp14:editId="33ACB7B6">
            <wp:simplePos x="0" y="0"/>
            <wp:positionH relativeFrom="page">
              <wp:align>right</wp:align>
            </wp:positionH>
            <wp:positionV relativeFrom="paragraph">
              <wp:posOffset>2395855</wp:posOffset>
            </wp:positionV>
            <wp:extent cx="2111375" cy="2004646"/>
            <wp:effectExtent l="0" t="0" r="3175" b="0"/>
            <wp:wrapNone/>
            <wp:docPr id="33" name="Imag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11375" cy="20046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1CBF">
        <w:rPr>
          <w:noProof/>
        </w:rPr>
        <w:drawing>
          <wp:anchor distT="0" distB="0" distL="114300" distR="114300" simplePos="0" relativeHeight="251878400" behindDoc="1" locked="0" layoutInCell="1" allowOverlap="1" wp14:anchorId="7A9634B5" wp14:editId="45FCBD15">
            <wp:simplePos x="0" y="0"/>
            <wp:positionH relativeFrom="margin">
              <wp:posOffset>1921412</wp:posOffset>
            </wp:positionH>
            <wp:positionV relativeFrom="paragraph">
              <wp:posOffset>1664090</wp:posOffset>
            </wp:positionV>
            <wp:extent cx="3084195" cy="845820"/>
            <wp:effectExtent l="0" t="0" r="1905" b="0"/>
            <wp:wrapTight wrapText="bothSides">
              <wp:wrapPolygon edited="0">
                <wp:start x="3335" y="2432"/>
                <wp:lineTo x="1868" y="10703"/>
                <wp:lineTo x="133" y="15568"/>
                <wp:lineTo x="133" y="18000"/>
                <wp:lineTo x="7605" y="20919"/>
                <wp:lineTo x="11874" y="20919"/>
                <wp:lineTo x="21480" y="18000"/>
                <wp:lineTo x="21480" y="15568"/>
                <wp:lineTo x="20413" y="11189"/>
                <wp:lineTo x="20679" y="4865"/>
                <wp:lineTo x="18945" y="3405"/>
                <wp:lineTo x="11474" y="2432"/>
                <wp:lineTo x="3335" y="2432"/>
              </wp:wrapPolygon>
            </wp:wrapTight>
            <wp:docPr id="44" name="Imag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4">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4195" cy="845820"/>
                    </a:xfrm>
                    <a:prstGeom prst="rect">
                      <a:avLst/>
                    </a:prstGeom>
                    <a:noFill/>
                  </pic:spPr>
                </pic:pic>
              </a:graphicData>
            </a:graphic>
            <wp14:sizeRelH relativeFrom="margin">
              <wp14:pctWidth>0</wp14:pctWidth>
            </wp14:sizeRelH>
            <wp14:sizeRelV relativeFrom="margin">
              <wp14:pctHeight>0</wp14:pctHeight>
            </wp14:sizeRelV>
          </wp:anchor>
        </w:drawing>
      </w:r>
      <w:r w:rsidR="00A2780A">
        <w:rPr>
          <w:noProof/>
          <w:lang w:eastAsia="fr-CA" w:bidi="ar-SA"/>
        </w:rPr>
        <mc:AlternateContent>
          <mc:Choice Requires="wps">
            <w:drawing>
              <wp:anchor distT="0" distB="0" distL="114300" distR="114300" simplePos="0" relativeHeight="251888640" behindDoc="0" locked="0" layoutInCell="1" allowOverlap="1" wp14:anchorId="2D33E9E5" wp14:editId="49E0A83B">
                <wp:simplePos x="0" y="0"/>
                <wp:positionH relativeFrom="page">
                  <wp:posOffset>2390970</wp:posOffset>
                </wp:positionH>
                <wp:positionV relativeFrom="page">
                  <wp:posOffset>7373229</wp:posOffset>
                </wp:positionV>
                <wp:extent cx="4861560" cy="386862"/>
                <wp:effectExtent l="0" t="0" r="15240" b="13335"/>
                <wp:wrapNone/>
                <wp:docPr id="68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1560" cy="386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D966D" w14:textId="613B77E6" w:rsidR="00A2780A" w:rsidRDefault="00A2780A" w:rsidP="00A2780A">
                            <w:pPr>
                              <w:pStyle w:val="Titre2"/>
                              <w:spacing w:after="0" w:line="240" w:lineRule="auto"/>
                              <w:rPr>
                                <w:rFonts w:ascii="Bookman Old Style" w:hAnsi="Bookman Old Style"/>
                                <w:b/>
                                <w:bCs/>
                                <w:color w:val="auto"/>
                                <w:sz w:val="28"/>
                                <w:szCs w:val="28"/>
                              </w:rPr>
                            </w:pPr>
                            <w:r w:rsidRPr="00A2780A">
                              <w:rPr>
                                <w:rFonts w:ascii="Bookman Old Style" w:hAnsi="Bookman Old Style"/>
                                <w:b/>
                                <w:bCs/>
                                <w:color w:val="auto"/>
                                <w:sz w:val="28"/>
                                <w:szCs w:val="28"/>
                              </w:rPr>
                              <w:t>Semaine québécoise de la déficience intellectuelle</w:t>
                            </w:r>
                          </w:p>
                          <w:p w14:paraId="4173AD96" w14:textId="6BEA607E" w:rsidR="00A2780A" w:rsidRPr="00A2780A" w:rsidRDefault="00A2780A" w:rsidP="00A2780A">
                            <w:pPr>
                              <w:rPr>
                                <w:sz w:val="22"/>
                                <w:szCs w:val="22"/>
                              </w:rPr>
                            </w:pPr>
                            <w:r>
                              <w:rPr>
                                <w:sz w:val="22"/>
                                <w:szCs w:val="22"/>
                              </w:rPr>
                              <w:t>Du 20 au 26 mars 20</w:t>
                            </w:r>
                            <w:r w:rsidR="00D15BE6">
                              <w:rPr>
                                <w:sz w:val="22"/>
                                <w:szCs w:val="22"/>
                              </w:rPr>
                              <w:t>2</w:t>
                            </w:r>
                            <w:r>
                              <w:rPr>
                                <w:sz w:val="22"/>
                                <w:szCs w:val="22"/>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3E9E5" id="Text Box 14" o:spid="_x0000_s1040" type="#_x0000_t202" style="position:absolute;margin-left:188.25pt;margin-top:580.55pt;width:382.8pt;height:30.45pt;z-index:25188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" filled="f" stroked="f">
                <v:textbox inset="0,0,0,0">
                  <w:txbxContent>
                    <w:p w14:paraId="2A7D966D" w14:textId="613B77E6" w:rsidR="00A2780A" w:rsidRDefault="00A2780A" w:rsidP="00A2780A">
                      <w:pPr>
                        <w:pStyle w:val="Titre2"/>
                        <w:spacing w:after="0" w:line="240" w:lineRule="auto"/>
                        <w:rPr>
                          <w:rFonts w:ascii="Bookman Old Style" w:hAnsi="Bookman Old Style"/>
                          <w:b/>
                          <w:bCs/>
                          <w:color w:val="auto"/>
                          <w:sz w:val="28"/>
                          <w:szCs w:val="28"/>
                        </w:rPr>
                      </w:pPr>
                      <w:r w:rsidRPr="00A2780A">
                        <w:rPr>
                          <w:rFonts w:ascii="Bookman Old Style" w:hAnsi="Bookman Old Style"/>
                          <w:b/>
                          <w:bCs/>
                          <w:color w:val="auto"/>
                          <w:sz w:val="28"/>
                          <w:szCs w:val="28"/>
                        </w:rPr>
                        <w:t>Semaine québécoise de la déficience intellectuelle</w:t>
                      </w:r>
                    </w:p>
                    <w:p w14:paraId="4173AD96" w14:textId="6BEA607E" w:rsidR="00A2780A" w:rsidRPr="00A2780A" w:rsidRDefault="00A2780A" w:rsidP="00A2780A">
                      <w:pPr>
                        <w:rPr>
                          <w:sz w:val="22"/>
                          <w:szCs w:val="22"/>
                        </w:rPr>
                      </w:pPr>
                      <w:r>
                        <w:rPr>
                          <w:sz w:val="22"/>
                          <w:szCs w:val="22"/>
                        </w:rPr>
                        <w:t>Du 20 au 26 mars 20</w:t>
                      </w:r>
                      <w:r w:rsidR="00D15BE6">
                        <w:rPr>
                          <w:sz w:val="22"/>
                          <w:szCs w:val="22"/>
                        </w:rPr>
                        <w:t>2</w:t>
                      </w:r>
                      <w:r>
                        <w:rPr>
                          <w:sz w:val="22"/>
                          <w:szCs w:val="22"/>
                        </w:rPr>
                        <w:t>2</w:t>
                      </w:r>
                    </w:p>
                  </w:txbxContent>
                </v:textbox>
                <w10:wrap anchorx="page" anchory="page"/>
              </v:shape>
            </w:pict>
          </mc:Fallback>
        </mc:AlternateContent>
      </w:r>
      <w:r w:rsidR="00A2780A">
        <w:rPr>
          <w:noProof/>
          <w:lang w:eastAsia="fr-CA" w:bidi="ar-SA"/>
        </w:rPr>
        <w:drawing>
          <wp:anchor distT="0" distB="0" distL="114300" distR="114300" simplePos="0" relativeHeight="251868160" behindDoc="1" locked="0" layoutInCell="1" allowOverlap="1" wp14:anchorId="3505F56D" wp14:editId="3ED30866">
            <wp:simplePos x="0" y="0"/>
            <wp:positionH relativeFrom="column">
              <wp:posOffset>1963429</wp:posOffset>
            </wp:positionH>
            <wp:positionV relativeFrom="paragraph">
              <wp:posOffset>5924746</wp:posOffset>
            </wp:positionV>
            <wp:extent cx="4713605" cy="1442720"/>
            <wp:effectExtent l="76200" t="76200" r="125095" b="138430"/>
            <wp:wrapTight wrapText="bothSides">
              <wp:wrapPolygon edited="0">
                <wp:start x="-175" y="-1141"/>
                <wp:lineTo x="-349" y="-856"/>
                <wp:lineTo x="-349" y="21961"/>
                <wp:lineTo x="-175" y="23387"/>
                <wp:lineTo x="21911" y="23387"/>
                <wp:lineTo x="22086" y="21961"/>
                <wp:lineTo x="22086" y="3708"/>
                <wp:lineTo x="21911" y="-570"/>
                <wp:lineTo x="21911" y="-1141"/>
                <wp:lineTo x="-175" y="-1141"/>
              </wp:wrapPolygon>
            </wp:wrapTight>
            <wp:docPr id="32" name="Image 32" descr="Bandeau de la SQ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descr="Bandeau de la SQDI"/>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13605" cy="14427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2780A">
        <w:rPr>
          <w:noProof/>
          <w:lang w:eastAsia="fr-CA" w:bidi="ar-SA"/>
        </w:rPr>
        <mc:AlternateContent>
          <mc:Choice Requires="wps">
            <w:drawing>
              <wp:anchor distT="0" distB="0" distL="114300" distR="114300" simplePos="0" relativeHeight="251613184" behindDoc="0" locked="0" layoutInCell="1" allowOverlap="1" wp14:anchorId="79FEE192" wp14:editId="55570ABE">
                <wp:simplePos x="0" y="0"/>
                <wp:positionH relativeFrom="page">
                  <wp:posOffset>2400300</wp:posOffset>
                </wp:positionH>
                <wp:positionV relativeFrom="page">
                  <wp:posOffset>3386211</wp:posOffset>
                </wp:positionV>
                <wp:extent cx="4861560" cy="327660"/>
                <wp:effectExtent l="0" t="0" r="15240" b="15240"/>
                <wp:wrapNone/>
                <wp:docPr id="12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156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AC596" w14:textId="711FDD87" w:rsidR="00752AAA" w:rsidRPr="00033403" w:rsidRDefault="00D15BE6" w:rsidP="00752AAA">
                            <w:pPr>
                              <w:pStyle w:val="Titre2"/>
                              <w:rPr>
                                <w:color w:val="9933FF"/>
                              </w:rPr>
                            </w:pPr>
                            <w:r>
                              <w:rPr>
                                <w:rFonts w:ascii="Bookman Old Style" w:hAnsi="Bookman Old Style"/>
                                <w:b/>
                                <w:bCs/>
                                <w:color w:val="9933FF"/>
                                <w:sz w:val="40"/>
                                <w:szCs w:val="40"/>
                              </w:rPr>
                              <w:t>Pour souligner la fête</w:t>
                            </w:r>
                            <w:r w:rsidR="00752AAA" w:rsidRPr="00033403">
                              <w:rPr>
                                <w:rFonts w:ascii="Bookman Old Style" w:hAnsi="Bookman Old Style"/>
                                <w:b/>
                                <w:bCs/>
                                <w:color w:val="9933FF"/>
                                <w:sz w:val="40"/>
                                <w:szCs w:val="40"/>
                              </w:rPr>
                              <w:t xml:space="preserve"> de Pâques</w:t>
                            </w:r>
                          </w:p>
                          <w:p w14:paraId="325D735A" w14:textId="220B6B86" w:rsidR="001E75CA" w:rsidRPr="00D66998" w:rsidRDefault="001E75CA" w:rsidP="00900783">
                            <w:pPr>
                              <w:pStyle w:val="Titre2"/>
                              <w:spacing w:after="0" w:line="240" w:lineRule="auto"/>
                              <w:rPr>
                                <w:color w:val="335B74" w:themeColor="text2"/>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EE192" id="_x0000_s1041" type="#_x0000_t202" style="position:absolute;margin-left:189pt;margin-top:266.65pt;width:382.8pt;height:25.8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" filled="f" stroked="f">
                <v:textbox inset="0,0,0,0">
                  <w:txbxContent>
                    <w:p w14:paraId="145AC596" w14:textId="711FDD87" w:rsidR="00752AAA" w:rsidRPr="00033403" w:rsidRDefault="00D15BE6" w:rsidP="00752AAA">
                      <w:pPr>
                        <w:pStyle w:val="Titre2"/>
                        <w:rPr>
                          <w:color w:val="9933FF"/>
                        </w:rPr>
                      </w:pPr>
                      <w:r>
                        <w:rPr>
                          <w:rFonts w:ascii="Bookman Old Style" w:hAnsi="Bookman Old Style"/>
                          <w:b/>
                          <w:bCs/>
                          <w:color w:val="9933FF"/>
                          <w:sz w:val="40"/>
                          <w:szCs w:val="40"/>
                        </w:rPr>
                        <w:t>Pour souligner la fête</w:t>
                      </w:r>
                      <w:r w:rsidR="00752AAA" w:rsidRPr="00033403">
                        <w:rPr>
                          <w:rFonts w:ascii="Bookman Old Style" w:hAnsi="Bookman Old Style"/>
                          <w:b/>
                          <w:bCs/>
                          <w:color w:val="9933FF"/>
                          <w:sz w:val="40"/>
                          <w:szCs w:val="40"/>
                        </w:rPr>
                        <w:t xml:space="preserve"> de Pâques</w:t>
                      </w:r>
                    </w:p>
                    <w:p w14:paraId="325D735A" w14:textId="220B6B86" w:rsidR="001E75CA" w:rsidRPr="00D66998" w:rsidRDefault="001E75CA" w:rsidP="00900783">
                      <w:pPr>
                        <w:pStyle w:val="Titre2"/>
                        <w:spacing w:after="0" w:line="240" w:lineRule="auto"/>
                        <w:rPr>
                          <w:color w:val="335B74" w:themeColor="text2"/>
                          <w:sz w:val="28"/>
                          <w:szCs w:val="28"/>
                        </w:rPr>
                      </w:pPr>
                    </w:p>
                  </w:txbxContent>
                </v:textbox>
                <w10:wrap anchorx="page" anchory="page"/>
              </v:shape>
            </w:pict>
          </mc:Fallback>
        </mc:AlternateContent>
      </w:r>
      <w:r w:rsidR="00215E18">
        <w:rPr>
          <w:noProof/>
          <w:lang w:eastAsia="fr-CA" w:bidi="ar-SA"/>
        </w:rPr>
        <mc:AlternateContent>
          <mc:Choice Requires="wps">
            <w:drawing>
              <wp:anchor distT="0" distB="0" distL="114300" distR="114300" simplePos="0" relativeHeight="251794432" behindDoc="0" locked="0" layoutInCell="1" allowOverlap="1" wp14:anchorId="335BAD4C" wp14:editId="4EDBB887">
                <wp:simplePos x="0" y="0"/>
                <wp:positionH relativeFrom="margin">
                  <wp:posOffset>1911350</wp:posOffset>
                </wp:positionH>
                <wp:positionV relativeFrom="paragraph">
                  <wp:posOffset>7666990</wp:posOffset>
                </wp:positionV>
                <wp:extent cx="4870450" cy="349250"/>
                <wp:effectExtent l="0" t="0" r="6350" b="0"/>
                <wp:wrapNone/>
                <wp:docPr id="17" name="Zone de texte 17"/>
                <wp:cNvGraphicFramePr/>
                <a:graphic xmlns:a="http://schemas.openxmlformats.org/drawingml/2006/main">
                  <a:graphicData uri="http://schemas.microsoft.com/office/word/2010/wordprocessingShape">
                    <wps:wsp>
                      <wps:cNvSpPr txBox="1"/>
                      <wps:spPr>
                        <a:xfrm>
                          <a:off x="0" y="0"/>
                          <a:ext cx="4870450" cy="349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12149D" w14:textId="77777777" w:rsidR="00924008" w:rsidRPr="008D51EC" w:rsidRDefault="00924008" w:rsidP="00924008">
                            <w:pPr>
                              <w:rPr>
                                <w:i/>
                                <w:sz w:val="16"/>
                              </w:rPr>
                            </w:pPr>
                            <w:r>
                              <w:rPr>
                                <w:i/>
                                <w:sz w:val="16"/>
                              </w:rPr>
                              <w:t>En soutien à la réalisation de sa mission, l</w:t>
                            </w:r>
                            <w:r w:rsidRPr="008D51EC">
                              <w:rPr>
                                <w:i/>
                                <w:sz w:val="16"/>
                              </w:rPr>
                              <w:t>’APHRSO peut compter sur l</w:t>
                            </w:r>
                            <w:r>
                              <w:rPr>
                                <w:i/>
                                <w:sz w:val="16"/>
                              </w:rPr>
                              <w:t>a participation</w:t>
                            </w:r>
                            <w:r w:rsidRPr="008D51EC">
                              <w:rPr>
                                <w:i/>
                                <w:sz w:val="16"/>
                              </w:rPr>
                              <w:t xml:space="preserve"> financière du CI</w:t>
                            </w:r>
                            <w:r>
                              <w:rPr>
                                <w:i/>
                                <w:sz w:val="16"/>
                              </w:rPr>
                              <w:t xml:space="preserve">SSS </w:t>
                            </w:r>
                            <w:r w:rsidRPr="008D51EC">
                              <w:rPr>
                                <w:i/>
                                <w:sz w:val="16"/>
                              </w:rPr>
                              <w:t>M</w:t>
                            </w:r>
                            <w:r>
                              <w:rPr>
                                <w:i/>
                                <w:sz w:val="16"/>
                              </w:rPr>
                              <w:t>ontérégie-</w:t>
                            </w:r>
                            <w:r w:rsidRPr="008D51EC">
                              <w:rPr>
                                <w:i/>
                                <w:sz w:val="16"/>
                              </w:rPr>
                              <w:t>Centre</w:t>
                            </w:r>
                            <w:r>
                              <w:rPr>
                                <w:i/>
                                <w:sz w:val="16"/>
                              </w:rPr>
                              <w:t xml:space="preserve"> et de Centraide du Grand Montréal.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BAD4C" id="Zone de texte 17" o:spid="_x0000_s1042" type="#_x0000_t202" style="position:absolute;margin-left:150.5pt;margin-top:603.7pt;width:383.5pt;height:27.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" fillcolor="white [3201]" stroked="f" strokeweight=".5pt">
                <v:textbox>
                  <w:txbxContent>
                    <w:p w14:paraId="7912149D" w14:textId="77777777" w:rsidR="00924008" w:rsidRPr="008D51EC" w:rsidRDefault="00924008" w:rsidP="00924008">
                      <w:pPr>
                        <w:rPr>
                          <w:i/>
                          <w:sz w:val="16"/>
                        </w:rPr>
                      </w:pPr>
                      <w:r>
                        <w:rPr>
                          <w:i/>
                          <w:sz w:val="16"/>
                        </w:rPr>
                        <w:t>En soutien à la réalisation de sa mission, l</w:t>
                      </w:r>
                      <w:r w:rsidRPr="008D51EC">
                        <w:rPr>
                          <w:i/>
                          <w:sz w:val="16"/>
                        </w:rPr>
                        <w:t>’APHRSO peut compter sur l</w:t>
                      </w:r>
                      <w:r>
                        <w:rPr>
                          <w:i/>
                          <w:sz w:val="16"/>
                        </w:rPr>
                        <w:t>a participation</w:t>
                      </w:r>
                      <w:r w:rsidRPr="008D51EC">
                        <w:rPr>
                          <w:i/>
                          <w:sz w:val="16"/>
                        </w:rPr>
                        <w:t xml:space="preserve"> financière du CI</w:t>
                      </w:r>
                      <w:r>
                        <w:rPr>
                          <w:i/>
                          <w:sz w:val="16"/>
                        </w:rPr>
                        <w:t xml:space="preserve">SSS </w:t>
                      </w:r>
                      <w:r w:rsidRPr="008D51EC">
                        <w:rPr>
                          <w:i/>
                          <w:sz w:val="16"/>
                        </w:rPr>
                        <w:t>M</w:t>
                      </w:r>
                      <w:r>
                        <w:rPr>
                          <w:i/>
                          <w:sz w:val="16"/>
                        </w:rPr>
                        <w:t>ontérégie-</w:t>
                      </w:r>
                      <w:r w:rsidRPr="008D51EC">
                        <w:rPr>
                          <w:i/>
                          <w:sz w:val="16"/>
                        </w:rPr>
                        <w:t>Centre</w:t>
                      </w:r>
                      <w:r>
                        <w:rPr>
                          <w:i/>
                          <w:sz w:val="16"/>
                        </w:rPr>
                        <w:t xml:space="preserve"> et de Centraide du Grand Montréal.</w:t>
                      </w:r>
                    </w:p>
                  </w:txbxContent>
                </v:textbox>
                <w10:wrap anchorx="margin"/>
              </v:shape>
            </w:pict>
          </mc:Fallback>
        </mc:AlternateContent>
      </w:r>
      <w:r w:rsidR="002E154E">
        <w:rPr>
          <w:noProof/>
          <w:lang w:eastAsia="fr-CA" w:bidi="ar-SA"/>
        </w:rPr>
        <w:drawing>
          <wp:anchor distT="0" distB="0" distL="114300" distR="114300" simplePos="0" relativeHeight="251815936" behindDoc="1" locked="0" layoutInCell="1" allowOverlap="1" wp14:anchorId="4FE42BA0" wp14:editId="5E4301B6">
            <wp:simplePos x="0" y="0"/>
            <wp:positionH relativeFrom="column">
              <wp:posOffset>99060</wp:posOffset>
            </wp:positionH>
            <wp:positionV relativeFrom="page">
              <wp:posOffset>9296400</wp:posOffset>
            </wp:positionV>
            <wp:extent cx="906780" cy="906780"/>
            <wp:effectExtent l="0" t="0" r="7620" b="7620"/>
            <wp:wrapTight wrapText="bothSides">
              <wp:wrapPolygon edited="0">
                <wp:start x="0" y="0"/>
                <wp:lineTo x="0" y="21328"/>
                <wp:lineTo x="21328" y="21328"/>
                <wp:lineTo x="21328" y="0"/>
                <wp:lineTo x="0" y="0"/>
              </wp:wrapPolygon>
            </wp:wrapTight>
            <wp:docPr id="681" name="Image 681" descr="Logo de Centraide du Grand Montré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pic:spPr>
                </pic:pic>
              </a:graphicData>
            </a:graphic>
            <wp14:sizeRelH relativeFrom="page">
              <wp14:pctWidth>0</wp14:pctWidth>
            </wp14:sizeRelH>
            <wp14:sizeRelV relativeFrom="page">
              <wp14:pctHeight>0</wp14:pctHeight>
            </wp14:sizeRelV>
          </wp:anchor>
        </w:drawing>
      </w:r>
      <w:r w:rsidR="00EC2822">
        <w:rPr>
          <w:noProof/>
          <w:lang w:eastAsia="fr-CA" w:bidi="ar-SA"/>
        </w:rPr>
        <w:drawing>
          <wp:anchor distT="0" distB="0" distL="114300" distR="114300" simplePos="0" relativeHeight="251845632" behindDoc="1" locked="0" layoutInCell="1" allowOverlap="1" wp14:anchorId="20690E8E" wp14:editId="4BA587D2">
            <wp:simplePos x="0" y="0"/>
            <wp:positionH relativeFrom="column">
              <wp:posOffset>228600</wp:posOffset>
            </wp:positionH>
            <wp:positionV relativeFrom="paragraph">
              <wp:posOffset>6273800</wp:posOffset>
            </wp:positionV>
            <wp:extent cx="1493520" cy="754380"/>
            <wp:effectExtent l="0" t="0" r="0" b="7620"/>
            <wp:wrapTight wrapText="bothSides">
              <wp:wrapPolygon edited="0">
                <wp:start x="0" y="0"/>
                <wp:lineTo x="0" y="21273"/>
                <wp:lineTo x="21214" y="21273"/>
                <wp:lineTo x="21214" y="0"/>
                <wp:lineTo x="0" y="0"/>
              </wp:wrapPolygon>
            </wp:wrapTight>
            <wp:docPr id="694" name="Image 694" descr="Logo de l'APHRSO démontrant une diversité de personnes ayant des limitations."/>
            <wp:cNvGraphicFramePr/>
            <a:graphic xmlns:a="http://schemas.openxmlformats.org/drawingml/2006/main">
              <a:graphicData uri="http://schemas.openxmlformats.org/drawingml/2006/picture">
                <pic:pic xmlns:pic="http://schemas.openxmlformats.org/drawingml/2006/picture">
                  <pic:nvPicPr>
                    <pic:cNvPr id="689" name="Image 689" descr="C:\Users\PC\Pictures\Mes images\APHRSO\inclusif.pn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3520" cy="754380"/>
                    </a:xfrm>
                    <a:prstGeom prst="rect">
                      <a:avLst/>
                    </a:prstGeom>
                    <a:noFill/>
                    <a:ln>
                      <a:noFill/>
                    </a:ln>
                  </pic:spPr>
                </pic:pic>
              </a:graphicData>
            </a:graphic>
            <wp14:sizeRelH relativeFrom="margin">
              <wp14:pctWidth>0</wp14:pctWidth>
            </wp14:sizeRelH>
          </wp:anchor>
        </w:drawing>
      </w:r>
      <w:r w:rsidR="00093AC1">
        <w:rPr>
          <w:noProof/>
          <w:lang w:eastAsia="fr-CA" w:bidi="ar-SA"/>
        </w:rPr>
        <mc:AlternateContent>
          <mc:Choice Requires="wps">
            <w:drawing>
              <wp:anchor distT="0" distB="0" distL="114300" distR="114300" simplePos="0" relativeHeight="251606016" behindDoc="1" locked="0" layoutInCell="0" allowOverlap="1" wp14:anchorId="78BCFEFA" wp14:editId="21B2A2FD">
                <wp:simplePos x="0" y="0"/>
                <wp:positionH relativeFrom="page">
                  <wp:posOffset>499533</wp:posOffset>
                </wp:positionH>
                <wp:positionV relativeFrom="page">
                  <wp:posOffset>3124201</wp:posOffset>
                </wp:positionV>
                <wp:extent cx="1828800" cy="6248400"/>
                <wp:effectExtent l="0" t="19050" r="0" b="19050"/>
                <wp:wrapNone/>
                <wp:docPr id="123" name="DOM 1" descr="Rectangle ver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248400"/>
                        </a:xfrm>
                        <a:prstGeom prst="rect">
                          <a:avLst/>
                        </a:prstGeom>
                        <a:solidFill>
                          <a:schemeClr val="accent2">
                            <a:lumMod val="75000"/>
                          </a:schemeClr>
                        </a:solidFill>
                        <a:ln>
                          <a:solidFill>
                            <a:schemeClr val="tx1"/>
                          </a:solidFill>
                          <a:headEnd/>
                          <a:tailEnd/>
                        </a:ln>
                        <a:scene3d>
                          <a:camera prst="isometricOffAxis2Left"/>
                          <a:lightRig rig="threePt" dir="t"/>
                        </a:scene3d>
                      </wps:spPr>
                      <wps:style>
                        <a:lnRef idx="1">
                          <a:schemeClr val="accent4"/>
                        </a:lnRef>
                        <a:fillRef idx="2">
                          <a:schemeClr val="accent4"/>
                        </a:fillRef>
                        <a:effectRef idx="1">
                          <a:schemeClr val="accent4"/>
                        </a:effectRef>
                        <a:fontRef idx="minor">
                          <a:schemeClr val="dk1"/>
                        </a:fontRef>
                      </wps:style>
                      <wps:txbx>
                        <w:txbxContent>
                          <w:p w14:paraId="38CAA45B" w14:textId="77777777" w:rsidR="0030316D" w:rsidRDefault="0030316D" w:rsidP="0030316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BCFEFA" id="DOM 1" o:spid="_x0000_s1043" alt="Rectangle vert" style="position:absolute;margin-left:39.35pt;margin-top:246pt;width:2in;height:492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" o:allowincell="f" fillcolor="#1c6194 [2405]" strokecolor="black [3213]">
                <v:textbox>
                  <w:txbxContent>
                    <w:p w14:paraId="38CAA45B" w14:textId="77777777" w:rsidR="0030316D" w:rsidRDefault="0030316D" w:rsidP="0030316D">
                      <w:pPr>
                        <w:jc w:val="center"/>
                      </w:pPr>
                    </w:p>
                  </w:txbxContent>
                </v:textbox>
                <w10:wrap anchorx="page" anchory="page"/>
              </v:rect>
            </w:pict>
          </mc:Fallback>
        </mc:AlternateContent>
      </w:r>
      <w:r w:rsidR="00093AC1">
        <w:rPr>
          <w:noProof/>
          <w:lang w:eastAsia="fr-CA" w:bidi="ar-SA"/>
        </w:rPr>
        <mc:AlternateContent>
          <mc:Choice Requires="wps">
            <w:drawing>
              <wp:anchor distT="0" distB="0" distL="114300" distR="114300" simplePos="0" relativeHeight="251608064" behindDoc="1" locked="0" layoutInCell="0" allowOverlap="1" wp14:anchorId="4F04EBCA" wp14:editId="7D9EE1B1">
                <wp:simplePos x="0" y="0"/>
                <wp:positionH relativeFrom="page">
                  <wp:posOffset>650240</wp:posOffset>
                </wp:positionH>
                <wp:positionV relativeFrom="page">
                  <wp:posOffset>4097020</wp:posOffset>
                </wp:positionV>
                <wp:extent cx="1540510" cy="2480310"/>
                <wp:effectExtent l="0" t="0" r="0" b="0"/>
                <wp:wrapTight wrapText="bothSides">
                  <wp:wrapPolygon edited="0">
                    <wp:start x="534" y="0"/>
                    <wp:lineTo x="534" y="21401"/>
                    <wp:lineTo x="20834" y="21401"/>
                    <wp:lineTo x="20834" y="0"/>
                    <wp:lineTo x="534" y="0"/>
                  </wp:wrapPolygon>
                </wp:wrapTight>
                <wp:docPr id="1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0510" cy="2480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F5FA2" w14:textId="77777777" w:rsidR="001E75CA" w:rsidRPr="009718D2" w:rsidRDefault="004474F8">
                            <w:pPr>
                              <w:pStyle w:val="Corpsdetexte"/>
                              <w:rPr>
                                <w:b/>
                                <w:bCs/>
                                <w:i/>
                                <w:iCs/>
                                <w:color w:val="FFFFFF" w:themeColor="background1"/>
                                <w:lang w:val="fr-FR"/>
                              </w:rPr>
                            </w:pPr>
                            <w:r w:rsidRPr="006D5A53">
                              <w:rPr>
                                <w:b/>
                                <w:bCs/>
                                <w:i/>
                                <w:iCs/>
                                <w:color w:val="FFFFFF" w:themeColor="background1"/>
                                <w:sz w:val="22"/>
                                <w:lang w:val="fr-FR"/>
                              </w:rPr>
                              <w:t>Dates à retenir</w:t>
                            </w:r>
                            <w:r w:rsidR="001E75CA" w:rsidRPr="006D5A53">
                              <w:rPr>
                                <w:b/>
                                <w:bCs/>
                                <w:i/>
                                <w:iCs/>
                                <w:color w:val="FFFFFF" w:themeColor="background1"/>
                                <w:sz w:val="22"/>
                                <w:lang w:val="fr-FR"/>
                              </w:rPr>
                              <w:t> :</w:t>
                            </w:r>
                          </w:p>
                          <w:p w14:paraId="01D4C5F0" w14:textId="307D3655" w:rsidR="009718D2" w:rsidRDefault="009718D2">
                            <w:pPr>
                              <w:rPr>
                                <w:color w:val="FFFFFF" w:themeColor="background1"/>
                                <w:sz w:val="20"/>
                                <w:szCs w:val="20"/>
                                <w:lang w:val="fr-FR"/>
                              </w:rPr>
                            </w:pPr>
                          </w:p>
                          <w:p w14:paraId="412F8C26" w14:textId="6AF51618" w:rsidR="009312A6" w:rsidRPr="009312A6" w:rsidRDefault="009312A6">
                            <w:pPr>
                              <w:rPr>
                                <w:i/>
                                <w:iCs/>
                                <w:color w:val="FFFFFF" w:themeColor="background1"/>
                                <w:sz w:val="20"/>
                                <w:szCs w:val="20"/>
                                <w:lang w:val="fr-FR"/>
                              </w:rPr>
                            </w:pPr>
                            <w:r w:rsidRPr="009312A6">
                              <w:rPr>
                                <w:i/>
                                <w:iCs/>
                                <w:color w:val="FFFFFF" w:themeColor="background1"/>
                                <w:sz w:val="20"/>
                                <w:szCs w:val="20"/>
                                <w:lang w:val="fr-FR"/>
                              </w:rPr>
                              <w:t>SQDI</w:t>
                            </w:r>
                          </w:p>
                          <w:p w14:paraId="575D7AAC" w14:textId="76406A57" w:rsidR="009312A6" w:rsidRPr="009312A6" w:rsidRDefault="009312A6">
                            <w:pPr>
                              <w:rPr>
                                <w:i/>
                                <w:iCs/>
                                <w:color w:val="FFFFFF" w:themeColor="background1"/>
                                <w:sz w:val="20"/>
                                <w:szCs w:val="20"/>
                                <w:lang w:val="fr-FR"/>
                              </w:rPr>
                            </w:pPr>
                            <w:r w:rsidRPr="009312A6">
                              <w:rPr>
                                <w:i/>
                                <w:iCs/>
                                <w:color w:val="FFFFFF" w:themeColor="background1"/>
                                <w:sz w:val="20"/>
                                <w:szCs w:val="20"/>
                                <w:lang w:val="fr-FR"/>
                              </w:rPr>
                              <w:t>Du 20 au 26 mars 2022</w:t>
                            </w:r>
                          </w:p>
                          <w:p w14:paraId="6B74B64C" w14:textId="77777777" w:rsidR="009312A6" w:rsidRPr="009312A6" w:rsidRDefault="009312A6">
                            <w:pPr>
                              <w:rPr>
                                <w:i/>
                                <w:iCs/>
                                <w:color w:val="FFFFFF" w:themeColor="background1"/>
                                <w:sz w:val="20"/>
                                <w:szCs w:val="20"/>
                                <w:lang w:val="fr-FR"/>
                              </w:rPr>
                            </w:pPr>
                          </w:p>
                          <w:p w14:paraId="35D37CD1" w14:textId="77826736" w:rsidR="009312A6" w:rsidRPr="009312A6" w:rsidRDefault="009312A6">
                            <w:pPr>
                              <w:rPr>
                                <w:i/>
                                <w:iCs/>
                                <w:color w:val="FFFFFF" w:themeColor="background1"/>
                                <w:sz w:val="20"/>
                                <w:szCs w:val="20"/>
                                <w:lang w:val="fr-FR"/>
                              </w:rPr>
                            </w:pPr>
                            <w:r w:rsidRPr="009312A6">
                              <w:rPr>
                                <w:i/>
                                <w:iCs/>
                                <w:color w:val="FFFFFF" w:themeColor="background1"/>
                                <w:sz w:val="20"/>
                                <w:szCs w:val="20"/>
                                <w:lang w:val="fr-FR"/>
                              </w:rPr>
                              <w:t>Tirage de Pâques :</w:t>
                            </w:r>
                          </w:p>
                          <w:p w14:paraId="4E9A37B7" w14:textId="6F8578C8" w:rsidR="009312A6" w:rsidRPr="009312A6" w:rsidRDefault="009439D6">
                            <w:pPr>
                              <w:rPr>
                                <w:i/>
                                <w:iCs/>
                                <w:color w:val="FFFFFF" w:themeColor="background1"/>
                                <w:sz w:val="20"/>
                                <w:szCs w:val="20"/>
                                <w:lang w:val="fr-FR"/>
                              </w:rPr>
                            </w:pPr>
                            <w:r>
                              <w:rPr>
                                <w:i/>
                                <w:iCs/>
                                <w:color w:val="FFFFFF" w:themeColor="background1"/>
                                <w:sz w:val="20"/>
                                <w:szCs w:val="20"/>
                                <w:lang w:val="fr-FR"/>
                              </w:rPr>
                              <w:t xml:space="preserve">11 </w:t>
                            </w:r>
                            <w:r w:rsidR="009312A6" w:rsidRPr="009312A6">
                              <w:rPr>
                                <w:i/>
                                <w:iCs/>
                                <w:color w:val="FFFFFF" w:themeColor="background1"/>
                                <w:sz w:val="20"/>
                                <w:szCs w:val="20"/>
                                <w:lang w:val="fr-FR"/>
                              </w:rPr>
                              <w:t>avril 2022</w:t>
                            </w:r>
                          </w:p>
                          <w:p w14:paraId="5489EE98" w14:textId="1807439B" w:rsidR="009312A6" w:rsidRPr="009312A6" w:rsidRDefault="009312A6">
                            <w:pPr>
                              <w:rPr>
                                <w:i/>
                                <w:iCs/>
                                <w:color w:val="FFFFFF" w:themeColor="background1"/>
                                <w:sz w:val="20"/>
                                <w:szCs w:val="20"/>
                                <w:lang w:val="fr-FR"/>
                              </w:rPr>
                            </w:pPr>
                          </w:p>
                          <w:p w14:paraId="07F10BBD" w14:textId="46EADAA0" w:rsidR="009312A6" w:rsidRPr="009312A6" w:rsidRDefault="009312A6">
                            <w:pPr>
                              <w:rPr>
                                <w:i/>
                                <w:iCs/>
                                <w:color w:val="FFFFFF" w:themeColor="background1"/>
                                <w:sz w:val="20"/>
                                <w:szCs w:val="20"/>
                                <w:lang w:val="fr-FR"/>
                              </w:rPr>
                            </w:pPr>
                            <w:r w:rsidRPr="009312A6">
                              <w:rPr>
                                <w:i/>
                                <w:iCs/>
                                <w:color w:val="FFFFFF" w:themeColor="background1"/>
                                <w:sz w:val="20"/>
                                <w:szCs w:val="20"/>
                                <w:lang w:val="fr-FR"/>
                              </w:rPr>
                              <w:t>Congés :</w:t>
                            </w:r>
                          </w:p>
                          <w:p w14:paraId="3AD20032" w14:textId="65737484" w:rsidR="009312A6" w:rsidRPr="009312A6" w:rsidRDefault="009312A6">
                            <w:pPr>
                              <w:rPr>
                                <w:i/>
                                <w:iCs/>
                                <w:color w:val="FFFFFF" w:themeColor="background1"/>
                                <w:sz w:val="20"/>
                                <w:szCs w:val="20"/>
                                <w:lang w:val="fr-FR"/>
                              </w:rPr>
                            </w:pPr>
                            <w:r w:rsidRPr="009312A6">
                              <w:rPr>
                                <w:i/>
                                <w:iCs/>
                                <w:color w:val="FFFFFF" w:themeColor="background1"/>
                                <w:sz w:val="20"/>
                                <w:szCs w:val="20"/>
                                <w:lang w:val="fr-FR"/>
                              </w:rPr>
                              <w:t>Les bureaux de l’APHRSO seront fermés les 15 et 18 avril prochain (Pâques)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04EBCA" id="_x0000_t202" coordsize="21600,21600" o:spt="202" path="m,l,21600r21600,l21600,xe">
                <v:stroke joinstyle="miter"/>
                <v:path gradientshapeok="t" o:connecttype="rect"/>
              </v:shapetype>
              <v:shape id="Text Box 9" o:spid="_x0000_s1044" type="#_x0000_t202" style="position:absolute;margin-left:51.2pt;margin-top:322.6pt;width:121.3pt;height:195.3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" o:allowincell="f" filled="f" stroked="f">
                <v:textbox>
                  <w:txbxContent>
                    <w:p w14:paraId="6D0F5FA2" w14:textId="77777777" w:rsidR="001E75CA" w:rsidRPr="009718D2" w:rsidRDefault="004474F8">
                      <w:pPr>
                        <w:pStyle w:val="Corpsdetexte"/>
                        <w:rPr>
                          <w:b/>
                          <w:bCs/>
                          <w:i/>
                          <w:iCs/>
                          <w:color w:val="FFFFFF" w:themeColor="background1"/>
                          <w:lang w:val="fr-FR"/>
                        </w:rPr>
                      </w:pPr>
                      <w:r w:rsidRPr="006D5A53">
                        <w:rPr>
                          <w:b/>
                          <w:bCs/>
                          <w:i/>
                          <w:iCs/>
                          <w:color w:val="FFFFFF" w:themeColor="background1"/>
                          <w:sz w:val="22"/>
                          <w:lang w:val="fr-FR"/>
                        </w:rPr>
                        <w:t>Dates à retenir</w:t>
                      </w:r>
                      <w:r w:rsidR="001E75CA" w:rsidRPr="006D5A53">
                        <w:rPr>
                          <w:b/>
                          <w:bCs/>
                          <w:i/>
                          <w:iCs/>
                          <w:color w:val="FFFFFF" w:themeColor="background1"/>
                          <w:sz w:val="22"/>
                          <w:lang w:val="fr-FR"/>
                        </w:rPr>
                        <w:t> :</w:t>
                      </w:r>
                    </w:p>
                    <w:p w14:paraId="01D4C5F0" w14:textId="307D3655" w:rsidR="009718D2" w:rsidRDefault="009718D2">
                      <w:pPr>
                        <w:rPr>
                          <w:color w:val="FFFFFF" w:themeColor="background1"/>
                          <w:sz w:val="20"/>
                          <w:szCs w:val="20"/>
                          <w:lang w:val="fr-FR"/>
                        </w:rPr>
                      </w:pPr>
                    </w:p>
                    <w:p w14:paraId="412F8C26" w14:textId="6AF51618" w:rsidR="009312A6" w:rsidRPr="009312A6" w:rsidRDefault="009312A6">
                      <w:pPr>
                        <w:rPr>
                          <w:i/>
                          <w:iCs/>
                          <w:color w:val="FFFFFF" w:themeColor="background1"/>
                          <w:sz w:val="20"/>
                          <w:szCs w:val="20"/>
                          <w:lang w:val="fr-FR"/>
                        </w:rPr>
                      </w:pPr>
                      <w:r w:rsidRPr="009312A6">
                        <w:rPr>
                          <w:i/>
                          <w:iCs/>
                          <w:color w:val="FFFFFF" w:themeColor="background1"/>
                          <w:sz w:val="20"/>
                          <w:szCs w:val="20"/>
                          <w:lang w:val="fr-FR"/>
                        </w:rPr>
                        <w:t>SQDI</w:t>
                      </w:r>
                    </w:p>
                    <w:p w14:paraId="575D7AAC" w14:textId="76406A57" w:rsidR="009312A6" w:rsidRPr="009312A6" w:rsidRDefault="009312A6">
                      <w:pPr>
                        <w:rPr>
                          <w:i/>
                          <w:iCs/>
                          <w:color w:val="FFFFFF" w:themeColor="background1"/>
                          <w:sz w:val="20"/>
                          <w:szCs w:val="20"/>
                          <w:lang w:val="fr-FR"/>
                        </w:rPr>
                      </w:pPr>
                      <w:r w:rsidRPr="009312A6">
                        <w:rPr>
                          <w:i/>
                          <w:iCs/>
                          <w:color w:val="FFFFFF" w:themeColor="background1"/>
                          <w:sz w:val="20"/>
                          <w:szCs w:val="20"/>
                          <w:lang w:val="fr-FR"/>
                        </w:rPr>
                        <w:t>Du 20 au 26 mars 2022</w:t>
                      </w:r>
                    </w:p>
                    <w:p w14:paraId="6B74B64C" w14:textId="77777777" w:rsidR="009312A6" w:rsidRPr="009312A6" w:rsidRDefault="009312A6">
                      <w:pPr>
                        <w:rPr>
                          <w:i/>
                          <w:iCs/>
                          <w:color w:val="FFFFFF" w:themeColor="background1"/>
                          <w:sz w:val="20"/>
                          <w:szCs w:val="20"/>
                          <w:lang w:val="fr-FR"/>
                        </w:rPr>
                      </w:pPr>
                    </w:p>
                    <w:p w14:paraId="35D37CD1" w14:textId="77826736" w:rsidR="009312A6" w:rsidRPr="009312A6" w:rsidRDefault="009312A6">
                      <w:pPr>
                        <w:rPr>
                          <w:i/>
                          <w:iCs/>
                          <w:color w:val="FFFFFF" w:themeColor="background1"/>
                          <w:sz w:val="20"/>
                          <w:szCs w:val="20"/>
                          <w:lang w:val="fr-FR"/>
                        </w:rPr>
                      </w:pPr>
                      <w:r w:rsidRPr="009312A6">
                        <w:rPr>
                          <w:i/>
                          <w:iCs/>
                          <w:color w:val="FFFFFF" w:themeColor="background1"/>
                          <w:sz w:val="20"/>
                          <w:szCs w:val="20"/>
                          <w:lang w:val="fr-FR"/>
                        </w:rPr>
                        <w:t>Tirage de Pâques :</w:t>
                      </w:r>
                    </w:p>
                    <w:p w14:paraId="4E9A37B7" w14:textId="6F8578C8" w:rsidR="009312A6" w:rsidRPr="009312A6" w:rsidRDefault="009439D6">
                      <w:pPr>
                        <w:rPr>
                          <w:i/>
                          <w:iCs/>
                          <w:color w:val="FFFFFF" w:themeColor="background1"/>
                          <w:sz w:val="20"/>
                          <w:szCs w:val="20"/>
                          <w:lang w:val="fr-FR"/>
                        </w:rPr>
                      </w:pPr>
                      <w:r>
                        <w:rPr>
                          <w:i/>
                          <w:iCs/>
                          <w:color w:val="FFFFFF" w:themeColor="background1"/>
                          <w:sz w:val="20"/>
                          <w:szCs w:val="20"/>
                          <w:lang w:val="fr-FR"/>
                        </w:rPr>
                        <w:t xml:space="preserve">11 </w:t>
                      </w:r>
                      <w:r w:rsidR="009312A6" w:rsidRPr="009312A6">
                        <w:rPr>
                          <w:i/>
                          <w:iCs/>
                          <w:color w:val="FFFFFF" w:themeColor="background1"/>
                          <w:sz w:val="20"/>
                          <w:szCs w:val="20"/>
                          <w:lang w:val="fr-FR"/>
                        </w:rPr>
                        <w:t>avril 2022</w:t>
                      </w:r>
                    </w:p>
                    <w:p w14:paraId="5489EE98" w14:textId="1807439B" w:rsidR="009312A6" w:rsidRPr="009312A6" w:rsidRDefault="009312A6">
                      <w:pPr>
                        <w:rPr>
                          <w:i/>
                          <w:iCs/>
                          <w:color w:val="FFFFFF" w:themeColor="background1"/>
                          <w:sz w:val="20"/>
                          <w:szCs w:val="20"/>
                          <w:lang w:val="fr-FR"/>
                        </w:rPr>
                      </w:pPr>
                    </w:p>
                    <w:p w14:paraId="07F10BBD" w14:textId="46EADAA0" w:rsidR="009312A6" w:rsidRPr="009312A6" w:rsidRDefault="009312A6">
                      <w:pPr>
                        <w:rPr>
                          <w:i/>
                          <w:iCs/>
                          <w:color w:val="FFFFFF" w:themeColor="background1"/>
                          <w:sz w:val="20"/>
                          <w:szCs w:val="20"/>
                          <w:lang w:val="fr-FR"/>
                        </w:rPr>
                      </w:pPr>
                      <w:r w:rsidRPr="009312A6">
                        <w:rPr>
                          <w:i/>
                          <w:iCs/>
                          <w:color w:val="FFFFFF" w:themeColor="background1"/>
                          <w:sz w:val="20"/>
                          <w:szCs w:val="20"/>
                          <w:lang w:val="fr-FR"/>
                        </w:rPr>
                        <w:t>Congés :</w:t>
                      </w:r>
                    </w:p>
                    <w:p w14:paraId="3AD20032" w14:textId="65737484" w:rsidR="009312A6" w:rsidRPr="009312A6" w:rsidRDefault="009312A6">
                      <w:pPr>
                        <w:rPr>
                          <w:i/>
                          <w:iCs/>
                          <w:color w:val="FFFFFF" w:themeColor="background1"/>
                          <w:sz w:val="20"/>
                          <w:szCs w:val="20"/>
                          <w:lang w:val="fr-FR"/>
                        </w:rPr>
                      </w:pPr>
                      <w:r w:rsidRPr="009312A6">
                        <w:rPr>
                          <w:i/>
                          <w:iCs/>
                          <w:color w:val="FFFFFF" w:themeColor="background1"/>
                          <w:sz w:val="20"/>
                          <w:szCs w:val="20"/>
                          <w:lang w:val="fr-FR"/>
                        </w:rPr>
                        <w:t>Les bureaux de l’APHRSO seront fermés les 15 et 18 avril prochain (Pâques)</w:t>
                      </w:r>
                    </w:p>
                  </w:txbxContent>
                </v:textbox>
                <w10:wrap type="tight" anchorx="page" anchory="page"/>
              </v:shape>
            </w:pict>
          </mc:Fallback>
        </mc:AlternateContent>
      </w:r>
      <w:r w:rsidR="00093AC1">
        <w:rPr>
          <w:noProof/>
          <w:lang w:eastAsia="fr-CA" w:bidi="ar-SA"/>
        </w:rPr>
        <w:drawing>
          <wp:anchor distT="0" distB="0" distL="114300" distR="114300" simplePos="0" relativeHeight="251843584" behindDoc="1" locked="0" layoutInCell="1" allowOverlap="1" wp14:anchorId="62D1B593" wp14:editId="723081C9">
            <wp:simplePos x="0" y="0"/>
            <wp:positionH relativeFrom="column">
              <wp:posOffset>417830</wp:posOffset>
            </wp:positionH>
            <wp:positionV relativeFrom="paragraph">
              <wp:posOffset>1497330</wp:posOffset>
            </wp:positionV>
            <wp:extent cx="1110615" cy="510540"/>
            <wp:effectExtent l="0" t="0" r="0" b="3810"/>
            <wp:wrapTight wrapText="bothSides">
              <wp:wrapPolygon edited="0">
                <wp:start x="15561" y="0"/>
                <wp:lineTo x="2964" y="5642"/>
                <wp:lineTo x="0" y="8060"/>
                <wp:lineTo x="0" y="19343"/>
                <wp:lineTo x="3705" y="20955"/>
                <wp:lineTo x="17784" y="20955"/>
                <wp:lineTo x="21118" y="16119"/>
                <wp:lineTo x="21118" y="12896"/>
                <wp:lineTo x="18525" y="0"/>
                <wp:lineTo x="15561" y="0"/>
              </wp:wrapPolygon>
            </wp:wrapTight>
            <wp:docPr id="695" name="Image.jpg" descr="logo de l'APHRSO"/>
            <wp:cNvGraphicFramePr/>
            <a:graphic xmlns:a="http://schemas.openxmlformats.org/drawingml/2006/main">
              <a:graphicData uri="http://schemas.openxmlformats.org/drawingml/2006/picture">
                <pic:pic xmlns:pic="http://schemas.openxmlformats.org/drawingml/2006/picture">
                  <pic:nvPicPr>
                    <pic:cNvPr id="695" name="Image.jpg"/>
                    <pic:cNvPicPr/>
                  </pic:nvPicPr>
                  <pic:blipFill>
                    <a:blip r:embed="rId15">
                      <a:clrChange>
                        <a:clrFrom>
                          <a:srgbClr val="023567"/>
                        </a:clrFrom>
                        <a:clrTo>
                          <a:srgbClr val="023567">
                            <a:alpha val="0"/>
                          </a:srgbClr>
                        </a:clrTo>
                      </a:clrChange>
                      <a:extLst>
                        <a:ext uri="{28A0092B-C50C-407E-A947-70E740481C1C}">
                          <a14:useLocalDpi xmlns:a14="http://schemas.microsoft.com/office/drawing/2010/main" val="0"/>
                        </a:ext>
                      </a:extLst>
                    </a:blip>
                    <a:stretch>
                      <a:fillRect/>
                    </a:stretch>
                  </pic:blipFill>
                  <pic:spPr>
                    <a:xfrm>
                      <a:off x="0" y="0"/>
                      <a:ext cx="1110615" cy="510540"/>
                    </a:xfrm>
                    <a:prstGeom prst="rect">
                      <a:avLst/>
                    </a:prstGeom>
                    <a:ln>
                      <a:noFill/>
                    </a:ln>
                  </pic:spPr>
                </pic:pic>
              </a:graphicData>
            </a:graphic>
          </wp:anchor>
        </w:drawing>
      </w:r>
      <w:r w:rsidR="009718D2">
        <w:rPr>
          <w:noProof/>
          <w:lang w:eastAsia="fr-CA" w:bidi="ar-SA"/>
        </w:rPr>
        <mc:AlternateContent>
          <mc:Choice Requires="wps">
            <w:drawing>
              <wp:anchor distT="0" distB="0" distL="114300" distR="114300" simplePos="0" relativeHeight="251609088" behindDoc="0" locked="0" layoutInCell="1" allowOverlap="1" wp14:anchorId="2DEA8B83" wp14:editId="77F893C5">
                <wp:simplePos x="0" y="0"/>
                <wp:positionH relativeFrom="page">
                  <wp:posOffset>601556</wp:posOffset>
                </wp:positionH>
                <wp:positionV relativeFrom="page">
                  <wp:posOffset>6612467</wp:posOffset>
                </wp:positionV>
                <wp:extent cx="1590675" cy="1701800"/>
                <wp:effectExtent l="0" t="0" r="9525" b="12700"/>
                <wp:wrapNone/>
                <wp:docPr id="12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70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91E2F" w14:textId="77777777" w:rsidR="001E75CA" w:rsidRPr="004474F8" w:rsidRDefault="0036203F">
                            <w:pPr>
                              <w:pStyle w:val="Corpsdetexte"/>
                              <w:rPr>
                                <w:b/>
                                <w:bCs/>
                                <w:i/>
                                <w:iCs/>
                                <w:color w:val="FFFFFF" w:themeColor="background1"/>
                                <w:lang w:val="fr-FR"/>
                              </w:rPr>
                            </w:pPr>
                            <w:r w:rsidRPr="00992738">
                              <w:rPr>
                                <w:b/>
                                <w:bCs/>
                                <w:i/>
                                <w:iCs/>
                                <w:color w:val="FFFFFF" w:themeColor="background1"/>
                                <w:lang w:val="fr-FR"/>
                              </w:rPr>
                              <w:t xml:space="preserve">   </w:t>
                            </w:r>
                            <w:proofErr w:type="gramStart"/>
                            <w:r w:rsidR="001E75CA" w:rsidRPr="006D5A53">
                              <w:rPr>
                                <w:b/>
                                <w:bCs/>
                                <w:i/>
                                <w:iCs/>
                                <w:color w:val="FFFFFF" w:themeColor="background1"/>
                                <w:sz w:val="22"/>
                                <w:lang w:val="fr-FR"/>
                              </w:rPr>
                              <w:t>Pleins feux sur</w:t>
                            </w:r>
                            <w:proofErr w:type="gramEnd"/>
                            <w:r w:rsidR="001E75CA" w:rsidRPr="006D5A53">
                              <w:rPr>
                                <w:b/>
                                <w:bCs/>
                                <w:i/>
                                <w:iCs/>
                                <w:color w:val="FFFFFF" w:themeColor="background1"/>
                                <w:sz w:val="22"/>
                                <w:lang w:val="fr-FR"/>
                              </w:rPr>
                              <w:t xml:space="preserve"> :</w:t>
                            </w:r>
                          </w:p>
                          <w:p w14:paraId="38D7D8C7" w14:textId="2FC3DC29" w:rsidR="001E75CA" w:rsidRPr="004474F8" w:rsidRDefault="000E439B">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L’équipe de l’APHRSO</w:t>
                            </w:r>
                            <w:r w:rsidR="001E75CA" w:rsidRPr="004474F8">
                              <w:rPr>
                                <w:color w:val="FFFFFF" w:themeColor="background1"/>
                                <w:lang w:val="fr-FR"/>
                              </w:rPr>
                              <w:tab/>
                              <w:t>2</w:t>
                            </w:r>
                          </w:p>
                          <w:p w14:paraId="573A9ED0" w14:textId="77777777" w:rsidR="009439D6" w:rsidRDefault="009439D6" w:rsidP="009439D6">
                            <w:pPr>
                              <w:pStyle w:val="Retraitcorpsdetexte"/>
                              <w:tabs>
                                <w:tab w:val="clear" w:pos="180"/>
                                <w:tab w:val="right" w:pos="1620"/>
                              </w:tabs>
                              <w:spacing w:line="240" w:lineRule="auto"/>
                              <w:ind w:firstLine="0"/>
                              <w:rPr>
                                <w:color w:val="FFFFFF" w:themeColor="background1"/>
                                <w:lang w:val="fr-FR"/>
                              </w:rPr>
                            </w:pPr>
                          </w:p>
                          <w:p w14:paraId="4BA40CC1" w14:textId="60B69337" w:rsidR="001E75CA" w:rsidRPr="004474F8" w:rsidRDefault="000E439B" w:rsidP="009439D6">
                            <w:pPr>
                              <w:pStyle w:val="Retraitcorpsdetexte"/>
                              <w:tabs>
                                <w:tab w:val="clear" w:pos="180"/>
                                <w:tab w:val="right" w:pos="1620"/>
                              </w:tabs>
                              <w:spacing w:line="240" w:lineRule="auto"/>
                              <w:ind w:firstLine="0"/>
                              <w:rPr>
                                <w:color w:val="FFFFFF" w:themeColor="background1"/>
                                <w:lang w:val="fr-FR"/>
                              </w:rPr>
                            </w:pPr>
                            <w:r>
                              <w:rPr>
                                <w:color w:val="FFFFFF" w:themeColor="background1"/>
                                <w:lang w:val="fr-FR"/>
                              </w:rPr>
                              <w:t xml:space="preserve">Nos </w:t>
                            </w:r>
                            <w:r w:rsidR="009439D6">
                              <w:rPr>
                                <w:color w:val="FFFFFF" w:themeColor="background1"/>
                                <w:lang w:val="fr-FR"/>
                              </w:rPr>
                              <w:t>activités thématiques</w:t>
                            </w:r>
                            <w:r>
                              <w:rPr>
                                <w:color w:val="FFFFFF" w:themeColor="background1"/>
                                <w:lang w:val="fr-FR"/>
                              </w:rPr>
                              <w:t xml:space="preserve"> </w:t>
                            </w:r>
                            <w:r>
                              <w:rPr>
                                <w:color w:val="FFFFFF" w:themeColor="background1"/>
                                <w:lang w:val="fr-FR"/>
                              </w:rPr>
                              <w:tab/>
                            </w:r>
                            <w:r w:rsidR="001E75CA" w:rsidRPr="004474F8">
                              <w:rPr>
                                <w:color w:val="FFFFFF" w:themeColor="background1"/>
                                <w:lang w:val="fr-FR"/>
                              </w:rPr>
                              <w:tab/>
                              <w:t>3</w:t>
                            </w:r>
                          </w:p>
                          <w:p w14:paraId="6F8A265F" w14:textId="5A0041BE" w:rsidR="001E75CA" w:rsidRPr="004474F8" w:rsidRDefault="000E439B">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Adultes recherchés</w:t>
                            </w:r>
                            <w:r w:rsidR="001E75CA" w:rsidRPr="004474F8">
                              <w:rPr>
                                <w:color w:val="FFFFFF" w:themeColor="background1"/>
                                <w:lang w:val="fr-FR"/>
                              </w:rPr>
                              <w:tab/>
                            </w:r>
                            <w:r>
                              <w:rPr>
                                <w:color w:val="FFFFFF" w:themeColor="background1"/>
                                <w:lang w:val="fr-FR"/>
                              </w:rPr>
                              <w:t>6</w:t>
                            </w:r>
                          </w:p>
                          <w:p w14:paraId="21EEF7AF" w14:textId="0A01002E" w:rsidR="001E75CA" w:rsidRPr="004474F8" w:rsidRDefault="00A932A6">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Consultation</w:t>
                            </w:r>
                            <w:r w:rsidR="009439D6">
                              <w:rPr>
                                <w:color w:val="FFFFFF" w:themeColor="background1"/>
                                <w:lang w:val="fr-FR"/>
                              </w:rPr>
                              <w:t xml:space="preserve"> transport</w:t>
                            </w:r>
                            <w:r w:rsidR="001E75CA" w:rsidRPr="004474F8">
                              <w:rPr>
                                <w:color w:val="FFFFFF" w:themeColor="background1"/>
                                <w:lang w:val="fr-FR"/>
                              </w:rPr>
                              <w:tab/>
                            </w:r>
                            <w:r w:rsidR="000E439B">
                              <w:rPr>
                                <w:color w:val="FFFFFF" w:themeColor="background1"/>
                                <w:lang w:val="fr-FR"/>
                              </w:rPr>
                              <w:t>6</w:t>
                            </w:r>
                          </w:p>
                          <w:p w14:paraId="67A0C113" w14:textId="77777777" w:rsidR="001E75CA" w:rsidRPr="004474F8" w:rsidRDefault="004474F8">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Qui sommes-nous ?</w:t>
                            </w:r>
                            <w:r w:rsidR="001E75CA" w:rsidRPr="004474F8">
                              <w:rPr>
                                <w:color w:val="FFFFFF" w:themeColor="background1"/>
                                <w:lang w:val="fr-FR"/>
                              </w:rPr>
                              <w:tab/>
                            </w:r>
                            <w:r>
                              <w:rPr>
                                <w:color w:val="FFFFFF" w:themeColor="background1"/>
                                <w:lang w:val="fr-FR"/>
                              </w:rPr>
                              <w:t>7</w:t>
                            </w:r>
                          </w:p>
                          <w:p w14:paraId="1D1BE134" w14:textId="77777777" w:rsidR="001E75CA" w:rsidRPr="004474F8" w:rsidRDefault="001E75CA">
                            <w:pPr>
                              <w:pStyle w:val="Retraitcorpsdetexte"/>
                              <w:tabs>
                                <w:tab w:val="clear" w:pos="180"/>
                                <w:tab w:val="right" w:pos="1620"/>
                              </w:tabs>
                              <w:spacing w:line="360" w:lineRule="exact"/>
                              <w:ind w:firstLine="0"/>
                              <w:rPr>
                                <w:color w:val="FFFFFF" w:themeColor="background1"/>
                                <w:lang w:val="fr-FR"/>
                              </w:rPr>
                            </w:pPr>
                          </w:p>
                          <w:p w14:paraId="519B3F90" w14:textId="77777777" w:rsidR="0030316D" w:rsidRPr="00992738" w:rsidRDefault="0030316D" w:rsidP="0030316D">
                            <w:pPr>
                              <w:pStyle w:val="Retraitcorpsdetexte"/>
                              <w:tabs>
                                <w:tab w:val="clear" w:pos="180"/>
                                <w:tab w:val="right" w:pos="1620"/>
                              </w:tabs>
                              <w:spacing w:line="240" w:lineRule="auto"/>
                              <w:ind w:firstLine="0"/>
                              <w:rPr>
                                <w:color w:val="FFFFFF" w:themeColor="background1"/>
                                <w:lang w:val="fr-FR"/>
                              </w:rPr>
                            </w:pPr>
                          </w:p>
                          <w:p w14:paraId="4BE24F94" w14:textId="77777777" w:rsidR="0030316D" w:rsidRPr="00992738" w:rsidRDefault="0030316D" w:rsidP="0030316D">
                            <w:pPr>
                              <w:pStyle w:val="Retraitcorpsdetexte"/>
                              <w:tabs>
                                <w:tab w:val="clear" w:pos="180"/>
                                <w:tab w:val="right" w:pos="1620"/>
                              </w:tabs>
                              <w:spacing w:line="240" w:lineRule="auto"/>
                              <w:ind w:firstLine="0"/>
                              <w:rPr>
                                <w:color w:val="FFFFFF" w:themeColor="background1"/>
                                <w:lang w:val="fr-FR"/>
                              </w:rPr>
                            </w:pPr>
                          </w:p>
                          <w:p w14:paraId="4413B98E" w14:textId="77777777" w:rsidR="008C7138" w:rsidRPr="00992738" w:rsidRDefault="008C7138" w:rsidP="0030316D">
                            <w:pPr>
                              <w:pStyle w:val="Retraitcorpsdetexte"/>
                              <w:tabs>
                                <w:tab w:val="clear" w:pos="180"/>
                                <w:tab w:val="right" w:pos="1620"/>
                              </w:tabs>
                              <w:spacing w:line="240" w:lineRule="auto"/>
                              <w:ind w:firstLine="0"/>
                              <w:rPr>
                                <w:color w:val="FFFFFF" w:themeColor="background1"/>
                                <w:lang w:val="fr-FR"/>
                              </w:rPr>
                            </w:pPr>
                          </w:p>
                          <w:p w14:paraId="43C25FCB" w14:textId="77777777" w:rsidR="00F845DF" w:rsidRPr="00992738" w:rsidRDefault="00F845DF" w:rsidP="0030316D">
                            <w:pPr>
                              <w:pStyle w:val="Retraitcorpsdetexte"/>
                              <w:tabs>
                                <w:tab w:val="clear" w:pos="180"/>
                                <w:tab w:val="right" w:pos="1620"/>
                              </w:tabs>
                              <w:spacing w:line="240" w:lineRule="auto"/>
                              <w:ind w:firstLine="0"/>
                              <w:rPr>
                                <w:i/>
                                <w:color w:val="FFFFFF" w:themeColor="background1"/>
                                <w:lang w:val="fr-FR"/>
                              </w:rPr>
                            </w:pPr>
                          </w:p>
                          <w:p w14:paraId="12E1B51B" w14:textId="77777777" w:rsidR="00F845DF" w:rsidRPr="00992738" w:rsidRDefault="00F845DF" w:rsidP="0030316D">
                            <w:pPr>
                              <w:pStyle w:val="Retraitcorpsdetexte"/>
                              <w:tabs>
                                <w:tab w:val="clear" w:pos="180"/>
                                <w:tab w:val="right" w:pos="1620"/>
                              </w:tabs>
                              <w:spacing w:line="240" w:lineRule="auto"/>
                              <w:ind w:firstLine="0"/>
                              <w:rPr>
                                <w:i/>
                                <w:color w:val="FFFFFF" w:themeColor="background1"/>
                                <w:lang w:val="fr-FR"/>
                              </w:rPr>
                            </w:pPr>
                          </w:p>
                          <w:p w14:paraId="77ED95C9" w14:textId="77777777" w:rsidR="00F845DF" w:rsidRPr="00992738" w:rsidRDefault="00F845DF" w:rsidP="0030316D">
                            <w:pPr>
                              <w:pStyle w:val="Retraitcorpsdetexte"/>
                              <w:tabs>
                                <w:tab w:val="clear" w:pos="180"/>
                                <w:tab w:val="right" w:pos="1620"/>
                              </w:tabs>
                              <w:spacing w:line="240" w:lineRule="auto"/>
                              <w:ind w:firstLine="0"/>
                              <w:rPr>
                                <w:i/>
                                <w:color w:val="FFFFFF" w:themeColor="background1"/>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A8B83" id="Text Box 10" o:spid="_x0000_s1045" type="#_x0000_t202" style="position:absolute;margin-left:47.35pt;margin-top:520.65pt;width:125.25pt;height:134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" filled="f" stroked="f">
                <v:textbox inset="0,0,0,0">
                  <w:txbxContent>
                    <w:p w14:paraId="40091E2F" w14:textId="77777777" w:rsidR="001E75CA" w:rsidRPr="004474F8" w:rsidRDefault="0036203F">
                      <w:pPr>
                        <w:pStyle w:val="Corpsdetexte"/>
                        <w:rPr>
                          <w:b/>
                          <w:bCs/>
                          <w:i/>
                          <w:iCs/>
                          <w:color w:val="FFFFFF" w:themeColor="background1"/>
                          <w:lang w:val="fr-FR"/>
                        </w:rPr>
                      </w:pPr>
                      <w:r w:rsidRPr="00992738">
                        <w:rPr>
                          <w:b/>
                          <w:bCs/>
                          <w:i/>
                          <w:iCs/>
                          <w:color w:val="FFFFFF" w:themeColor="background1"/>
                          <w:lang w:val="fr-FR"/>
                        </w:rPr>
                        <w:t xml:space="preserve">   </w:t>
                      </w:r>
                      <w:proofErr w:type="gramStart"/>
                      <w:r w:rsidR="001E75CA" w:rsidRPr="006D5A53">
                        <w:rPr>
                          <w:b/>
                          <w:bCs/>
                          <w:i/>
                          <w:iCs/>
                          <w:color w:val="FFFFFF" w:themeColor="background1"/>
                          <w:sz w:val="22"/>
                          <w:lang w:val="fr-FR"/>
                        </w:rPr>
                        <w:t>Pleins feux sur</w:t>
                      </w:r>
                      <w:proofErr w:type="gramEnd"/>
                      <w:r w:rsidR="001E75CA" w:rsidRPr="006D5A53">
                        <w:rPr>
                          <w:b/>
                          <w:bCs/>
                          <w:i/>
                          <w:iCs/>
                          <w:color w:val="FFFFFF" w:themeColor="background1"/>
                          <w:sz w:val="22"/>
                          <w:lang w:val="fr-FR"/>
                        </w:rPr>
                        <w:t xml:space="preserve"> :</w:t>
                      </w:r>
                    </w:p>
                    <w:p w14:paraId="38D7D8C7" w14:textId="2FC3DC29" w:rsidR="001E75CA" w:rsidRPr="004474F8" w:rsidRDefault="000E439B">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L’équipe de l’APHRSO</w:t>
                      </w:r>
                      <w:r w:rsidR="001E75CA" w:rsidRPr="004474F8">
                        <w:rPr>
                          <w:color w:val="FFFFFF" w:themeColor="background1"/>
                          <w:lang w:val="fr-FR"/>
                        </w:rPr>
                        <w:tab/>
                        <w:t>2</w:t>
                      </w:r>
                    </w:p>
                    <w:p w14:paraId="573A9ED0" w14:textId="77777777" w:rsidR="009439D6" w:rsidRDefault="009439D6" w:rsidP="009439D6">
                      <w:pPr>
                        <w:pStyle w:val="Retraitcorpsdetexte"/>
                        <w:tabs>
                          <w:tab w:val="clear" w:pos="180"/>
                          <w:tab w:val="right" w:pos="1620"/>
                        </w:tabs>
                        <w:spacing w:line="240" w:lineRule="auto"/>
                        <w:ind w:firstLine="0"/>
                        <w:rPr>
                          <w:color w:val="FFFFFF" w:themeColor="background1"/>
                          <w:lang w:val="fr-FR"/>
                        </w:rPr>
                      </w:pPr>
                    </w:p>
                    <w:p w14:paraId="4BA40CC1" w14:textId="60B69337" w:rsidR="001E75CA" w:rsidRPr="004474F8" w:rsidRDefault="000E439B" w:rsidP="009439D6">
                      <w:pPr>
                        <w:pStyle w:val="Retraitcorpsdetexte"/>
                        <w:tabs>
                          <w:tab w:val="clear" w:pos="180"/>
                          <w:tab w:val="right" w:pos="1620"/>
                        </w:tabs>
                        <w:spacing w:line="240" w:lineRule="auto"/>
                        <w:ind w:firstLine="0"/>
                        <w:rPr>
                          <w:color w:val="FFFFFF" w:themeColor="background1"/>
                          <w:lang w:val="fr-FR"/>
                        </w:rPr>
                      </w:pPr>
                      <w:r>
                        <w:rPr>
                          <w:color w:val="FFFFFF" w:themeColor="background1"/>
                          <w:lang w:val="fr-FR"/>
                        </w:rPr>
                        <w:t xml:space="preserve">Nos </w:t>
                      </w:r>
                      <w:r w:rsidR="009439D6">
                        <w:rPr>
                          <w:color w:val="FFFFFF" w:themeColor="background1"/>
                          <w:lang w:val="fr-FR"/>
                        </w:rPr>
                        <w:t>activités thématiques</w:t>
                      </w:r>
                      <w:r>
                        <w:rPr>
                          <w:color w:val="FFFFFF" w:themeColor="background1"/>
                          <w:lang w:val="fr-FR"/>
                        </w:rPr>
                        <w:t xml:space="preserve"> </w:t>
                      </w:r>
                      <w:r>
                        <w:rPr>
                          <w:color w:val="FFFFFF" w:themeColor="background1"/>
                          <w:lang w:val="fr-FR"/>
                        </w:rPr>
                        <w:tab/>
                      </w:r>
                      <w:r w:rsidR="001E75CA" w:rsidRPr="004474F8">
                        <w:rPr>
                          <w:color w:val="FFFFFF" w:themeColor="background1"/>
                          <w:lang w:val="fr-FR"/>
                        </w:rPr>
                        <w:tab/>
                        <w:t>3</w:t>
                      </w:r>
                    </w:p>
                    <w:p w14:paraId="6F8A265F" w14:textId="5A0041BE" w:rsidR="001E75CA" w:rsidRPr="004474F8" w:rsidRDefault="000E439B">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Adultes recherchés</w:t>
                      </w:r>
                      <w:r w:rsidR="001E75CA" w:rsidRPr="004474F8">
                        <w:rPr>
                          <w:color w:val="FFFFFF" w:themeColor="background1"/>
                          <w:lang w:val="fr-FR"/>
                        </w:rPr>
                        <w:tab/>
                      </w:r>
                      <w:r>
                        <w:rPr>
                          <w:color w:val="FFFFFF" w:themeColor="background1"/>
                          <w:lang w:val="fr-FR"/>
                        </w:rPr>
                        <w:t>6</w:t>
                      </w:r>
                    </w:p>
                    <w:p w14:paraId="21EEF7AF" w14:textId="0A01002E" w:rsidR="001E75CA" w:rsidRPr="004474F8" w:rsidRDefault="00A932A6">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Consultation</w:t>
                      </w:r>
                      <w:r w:rsidR="009439D6">
                        <w:rPr>
                          <w:color w:val="FFFFFF" w:themeColor="background1"/>
                          <w:lang w:val="fr-FR"/>
                        </w:rPr>
                        <w:t xml:space="preserve"> transport</w:t>
                      </w:r>
                      <w:r w:rsidR="001E75CA" w:rsidRPr="004474F8">
                        <w:rPr>
                          <w:color w:val="FFFFFF" w:themeColor="background1"/>
                          <w:lang w:val="fr-FR"/>
                        </w:rPr>
                        <w:tab/>
                      </w:r>
                      <w:r w:rsidR="000E439B">
                        <w:rPr>
                          <w:color w:val="FFFFFF" w:themeColor="background1"/>
                          <w:lang w:val="fr-FR"/>
                        </w:rPr>
                        <w:t>6</w:t>
                      </w:r>
                    </w:p>
                    <w:p w14:paraId="67A0C113" w14:textId="77777777" w:rsidR="001E75CA" w:rsidRPr="004474F8" w:rsidRDefault="004474F8">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Qui sommes-nous ?</w:t>
                      </w:r>
                      <w:r w:rsidR="001E75CA" w:rsidRPr="004474F8">
                        <w:rPr>
                          <w:color w:val="FFFFFF" w:themeColor="background1"/>
                          <w:lang w:val="fr-FR"/>
                        </w:rPr>
                        <w:tab/>
                      </w:r>
                      <w:r>
                        <w:rPr>
                          <w:color w:val="FFFFFF" w:themeColor="background1"/>
                          <w:lang w:val="fr-FR"/>
                        </w:rPr>
                        <w:t>7</w:t>
                      </w:r>
                    </w:p>
                    <w:p w14:paraId="1D1BE134" w14:textId="77777777" w:rsidR="001E75CA" w:rsidRPr="004474F8" w:rsidRDefault="001E75CA">
                      <w:pPr>
                        <w:pStyle w:val="Retraitcorpsdetexte"/>
                        <w:tabs>
                          <w:tab w:val="clear" w:pos="180"/>
                          <w:tab w:val="right" w:pos="1620"/>
                        </w:tabs>
                        <w:spacing w:line="360" w:lineRule="exact"/>
                        <w:ind w:firstLine="0"/>
                        <w:rPr>
                          <w:color w:val="FFFFFF" w:themeColor="background1"/>
                          <w:lang w:val="fr-FR"/>
                        </w:rPr>
                      </w:pPr>
                    </w:p>
                    <w:p w14:paraId="519B3F90" w14:textId="77777777" w:rsidR="0030316D" w:rsidRPr="00992738" w:rsidRDefault="0030316D" w:rsidP="0030316D">
                      <w:pPr>
                        <w:pStyle w:val="Retraitcorpsdetexte"/>
                        <w:tabs>
                          <w:tab w:val="clear" w:pos="180"/>
                          <w:tab w:val="right" w:pos="1620"/>
                        </w:tabs>
                        <w:spacing w:line="240" w:lineRule="auto"/>
                        <w:ind w:firstLine="0"/>
                        <w:rPr>
                          <w:color w:val="FFFFFF" w:themeColor="background1"/>
                          <w:lang w:val="fr-FR"/>
                        </w:rPr>
                      </w:pPr>
                    </w:p>
                    <w:p w14:paraId="4BE24F94" w14:textId="77777777" w:rsidR="0030316D" w:rsidRPr="00992738" w:rsidRDefault="0030316D" w:rsidP="0030316D">
                      <w:pPr>
                        <w:pStyle w:val="Retraitcorpsdetexte"/>
                        <w:tabs>
                          <w:tab w:val="clear" w:pos="180"/>
                          <w:tab w:val="right" w:pos="1620"/>
                        </w:tabs>
                        <w:spacing w:line="240" w:lineRule="auto"/>
                        <w:ind w:firstLine="0"/>
                        <w:rPr>
                          <w:color w:val="FFFFFF" w:themeColor="background1"/>
                          <w:lang w:val="fr-FR"/>
                        </w:rPr>
                      </w:pPr>
                    </w:p>
                    <w:p w14:paraId="4413B98E" w14:textId="77777777" w:rsidR="008C7138" w:rsidRPr="00992738" w:rsidRDefault="008C7138" w:rsidP="0030316D">
                      <w:pPr>
                        <w:pStyle w:val="Retraitcorpsdetexte"/>
                        <w:tabs>
                          <w:tab w:val="clear" w:pos="180"/>
                          <w:tab w:val="right" w:pos="1620"/>
                        </w:tabs>
                        <w:spacing w:line="240" w:lineRule="auto"/>
                        <w:ind w:firstLine="0"/>
                        <w:rPr>
                          <w:color w:val="FFFFFF" w:themeColor="background1"/>
                          <w:lang w:val="fr-FR"/>
                        </w:rPr>
                      </w:pPr>
                    </w:p>
                    <w:p w14:paraId="43C25FCB" w14:textId="77777777" w:rsidR="00F845DF" w:rsidRPr="00992738" w:rsidRDefault="00F845DF" w:rsidP="0030316D">
                      <w:pPr>
                        <w:pStyle w:val="Retraitcorpsdetexte"/>
                        <w:tabs>
                          <w:tab w:val="clear" w:pos="180"/>
                          <w:tab w:val="right" w:pos="1620"/>
                        </w:tabs>
                        <w:spacing w:line="240" w:lineRule="auto"/>
                        <w:ind w:firstLine="0"/>
                        <w:rPr>
                          <w:i/>
                          <w:color w:val="FFFFFF" w:themeColor="background1"/>
                          <w:lang w:val="fr-FR"/>
                        </w:rPr>
                      </w:pPr>
                    </w:p>
                    <w:p w14:paraId="12E1B51B" w14:textId="77777777" w:rsidR="00F845DF" w:rsidRPr="00992738" w:rsidRDefault="00F845DF" w:rsidP="0030316D">
                      <w:pPr>
                        <w:pStyle w:val="Retraitcorpsdetexte"/>
                        <w:tabs>
                          <w:tab w:val="clear" w:pos="180"/>
                          <w:tab w:val="right" w:pos="1620"/>
                        </w:tabs>
                        <w:spacing w:line="240" w:lineRule="auto"/>
                        <w:ind w:firstLine="0"/>
                        <w:rPr>
                          <w:i/>
                          <w:color w:val="FFFFFF" w:themeColor="background1"/>
                          <w:lang w:val="fr-FR"/>
                        </w:rPr>
                      </w:pPr>
                    </w:p>
                    <w:p w14:paraId="77ED95C9" w14:textId="77777777" w:rsidR="00F845DF" w:rsidRPr="00992738" w:rsidRDefault="00F845DF" w:rsidP="0030316D">
                      <w:pPr>
                        <w:pStyle w:val="Retraitcorpsdetexte"/>
                        <w:tabs>
                          <w:tab w:val="clear" w:pos="180"/>
                          <w:tab w:val="right" w:pos="1620"/>
                        </w:tabs>
                        <w:spacing w:line="240" w:lineRule="auto"/>
                        <w:ind w:firstLine="0"/>
                        <w:rPr>
                          <w:i/>
                          <w:color w:val="FFFFFF" w:themeColor="background1"/>
                          <w:lang w:val="fr-FR"/>
                        </w:rPr>
                      </w:pPr>
                    </w:p>
                  </w:txbxContent>
                </v:textbox>
                <w10:wrap anchorx="page" anchory="page"/>
              </v:shape>
            </w:pict>
          </mc:Fallback>
        </mc:AlternateContent>
      </w:r>
      <w:r w:rsidR="004474F8">
        <w:rPr>
          <w:noProof/>
          <w:lang w:eastAsia="fr-CA" w:bidi="ar-SA"/>
        </w:rPr>
        <mc:AlternateContent>
          <mc:Choice Requires="wps">
            <w:drawing>
              <wp:anchor distT="45720" distB="45720" distL="114300" distR="114300" simplePos="0" relativeHeight="251754496" behindDoc="0" locked="0" layoutInCell="1" allowOverlap="1" wp14:anchorId="330BFE78" wp14:editId="628D2291">
                <wp:simplePos x="0" y="0"/>
                <wp:positionH relativeFrom="margin">
                  <wp:posOffset>5382472</wp:posOffset>
                </wp:positionH>
                <wp:positionV relativeFrom="paragraph">
                  <wp:posOffset>652145</wp:posOffset>
                </wp:positionV>
                <wp:extent cx="1399540" cy="462915"/>
                <wp:effectExtent l="0" t="0" r="0" b="0"/>
                <wp:wrapSquare wrapText="bothSides"/>
                <wp:docPr id="68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540" cy="462915"/>
                        </a:xfrm>
                        <a:prstGeom prst="rect">
                          <a:avLst/>
                        </a:prstGeom>
                        <a:solidFill>
                          <a:srgbClr val="FFFFFF"/>
                        </a:solidFill>
                        <a:ln w="9525">
                          <a:noFill/>
                          <a:miter lim="800000"/>
                          <a:headEnd/>
                          <a:tailEnd/>
                        </a:ln>
                      </wps:spPr>
                      <wps:txbx>
                        <w:txbxContent>
                          <w:p w14:paraId="1B6BE1E3" w14:textId="74621D69" w:rsidR="003746C5" w:rsidRPr="003746C5" w:rsidRDefault="00F51BE6">
                            <w:pPr>
                              <w:rPr>
                                <w:i/>
                                <w:sz w:val="20"/>
                              </w:rPr>
                            </w:pPr>
                            <w:r>
                              <w:rPr>
                                <w:i/>
                                <w:sz w:val="20"/>
                              </w:rPr>
                              <w:t>Mars 2022</w:t>
                            </w:r>
                          </w:p>
                          <w:p w14:paraId="14C58F2B" w14:textId="2A1584E8" w:rsidR="003746C5" w:rsidRDefault="00EC2822">
                            <w:r>
                              <w:rPr>
                                <w:i/>
                                <w:sz w:val="20"/>
                              </w:rPr>
                              <w:t xml:space="preserve">Édition </w:t>
                            </w:r>
                            <w:r w:rsidR="0011149E">
                              <w:rPr>
                                <w:i/>
                                <w:sz w:val="20"/>
                              </w:rPr>
                              <w:t>28</w:t>
                            </w:r>
                            <w:r w:rsidR="003746C5" w:rsidRPr="003746C5">
                              <w:rPr>
                                <w:i/>
                                <w:sz w:val="20"/>
                              </w:rPr>
                              <w:t xml:space="preserve">, Numéro </w:t>
                            </w:r>
                            <w:r w:rsidR="00F51BE6">
                              <w:rPr>
                                <w:i/>
                                <w:sz w:val="20"/>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0BFE78" id="_x0000_s1046" type="#_x0000_t202" style="position:absolute;margin-left:423.8pt;margin-top:51.35pt;width:110.2pt;height:36.45pt;z-index:25175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" stroked="f">
                <v:textbox>
                  <w:txbxContent>
                    <w:p w14:paraId="1B6BE1E3" w14:textId="74621D69" w:rsidR="003746C5" w:rsidRPr="003746C5" w:rsidRDefault="00F51BE6">
                      <w:pPr>
                        <w:rPr>
                          <w:i/>
                          <w:sz w:val="20"/>
                        </w:rPr>
                      </w:pPr>
                      <w:r>
                        <w:rPr>
                          <w:i/>
                          <w:sz w:val="20"/>
                        </w:rPr>
                        <w:t>Mars 2022</w:t>
                      </w:r>
                    </w:p>
                    <w:p w14:paraId="14C58F2B" w14:textId="2A1584E8" w:rsidR="003746C5" w:rsidRDefault="00EC2822">
                      <w:r>
                        <w:rPr>
                          <w:i/>
                          <w:sz w:val="20"/>
                        </w:rPr>
                        <w:t xml:space="preserve">Édition </w:t>
                      </w:r>
                      <w:r w:rsidR="0011149E">
                        <w:rPr>
                          <w:i/>
                          <w:sz w:val="20"/>
                        </w:rPr>
                        <w:t>28</w:t>
                      </w:r>
                      <w:r w:rsidR="003746C5" w:rsidRPr="003746C5">
                        <w:rPr>
                          <w:i/>
                          <w:sz w:val="20"/>
                        </w:rPr>
                        <w:t xml:space="preserve">, Numéro </w:t>
                      </w:r>
                      <w:r w:rsidR="00F51BE6">
                        <w:rPr>
                          <w:i/>
                          <w:sz w:val="20"/>
                        </w:rPr>
                        <w:t>4</w:t>
                      </w:r>
                    </w:p>
                  </w:txbxContent>
                </v:textbox>
                <w10:wrap type="square" anchorx="margin"/>
              </v:shape>
            </w:pict>
          </mc:Fallback>
        </mc:AlternateContent>
      </w:r>
      <w:r w:rsidR="001E75CA">
        <w:br w:type="page"/>
      </w:r>
      <w:r w:rsidR="00752AAA" w:rsidRPr="00033403">
        <w:lastRenderedPageBreak/>
        <w:t xml:space="preserve"> </w:t>
      </w:r>
    </w:p>
    <w:p w14:paraId="1E88271D" w14:textId="0C773EE1" w:rsidR="00EC2E2B" w:rsidRDefault="00F9793B">
      <w:r>
        <w:rPr>
          <w:noProof/>
        </w:rPr>
        <w:drawing>
          <wp:anchor distT="0" distB="0" distL="114300" distR="114300" simplePos="0" relativeHeight="251860992" behindDoc="1" locked="0" layoutInCell="1" allowOverlap="1" wp14:anchorId="5C93A037" wp14:editId="7BAE006D">
            <wp:simplePos x="0" y="0"/>
            <wp:positionH relativeFrom="column">
              <wp:posOffset>350520</wp:posOffset>
            </wp:positionH>
            <wp:positionV relativeFrom="paragraph">
              <wp:posOffset>2956560</wp:posOffset>
            </wp:positionV>
            <wp:extent cx="3408680" cy="1915160"/>
            <wp:effectExtent l="304800" t="304800" r="325120" b="332740"/>
            <wp:wrapTight wrapText="bothSides">
              <wp:wrapPolygon edited="0">
                <wp:start x="1086" y="-3438"/>
                <wp:lineTo x="-1449" y="-3008"/>
                <wp:lineTo x="-1449" y="430"/>
                <wp:lineTo x="-1931" y="430"/>
                <wp:lineTo x="-1931" y="21271"/>
                <wp:lineTo x="-966" y="24493"/>
                <wp:lineTo x="-121" y="25138"/>
                <wp:lineTo x="19677" y="25138"/>
                <wp:lineTo x="20642" y="24493"/>
                <wp:lineTo x="23057" y="21271"/>
                <wp:lineTo x="23057" y="21056"/>
                <wp:lineTo x="23539" y="17618"/>
                <wp:lineTo x="23539" y="430"/>
                <wp:lineTo x="22332" y="-2793"/>
                <wp:lineTo x="22212" y="-3438"/>
                <wp:lineTo x="1086" y="-3438"/>
              </wp:wrapPolygon>
            </wp:wrapTight>
            <wp:docPr id="700" name="Image 700" descr="Photo des membres du 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Image 700" descr="Photo des membres du CA"/>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08680" cy="191516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65269A">
        <w:rPr>
          <w:rFonts w:ascii="Times New Roman" w:hAnsi="Times New Roman"/>
          <w:noProof/>
          <w:lang w:eastAsia="fr-CA" w:bidi="ar-SA"/>
        </w:rPr>
        <w:drawing>
          <wp:anchor distT="36576" distB="36576" distL="36576" distR="36576" simplePos="0" relativeHeight="251748352" behindDoc="0" locked="0" layoutInCell="1" allowOverlap="1" wp14:anchorId="0DF626E1" wp14:editId="5D53429E">
            <wp:simplePos x="0" y="0"/>
            <wp:positionH relativeFrom="column">
              <wp:posOffset>1939290</wp:posOffset>
            </wp:positionH>
            <wp:positionV relativeFrom="paragraph">
              <wp:posOffset>6565900</wp:posOffset>
            </wp:positionV>
            <wp:extent cx="1271270" cy="858520"/>
            <wp:effectExtent l="0" t="0" r="5080" b="0"/>
            <wp:wrapNone/>
            <wp:docPr id="697" name="Image 697" descr="main tenant un cra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900341798[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71270" cy="8585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C2822" w:rsidRPr="00EC2822">
        <w:rPr>
          <w:noProof/>
          <w:lang w:eastAsia="fr-CA" w:bidi="ar-SA"/>
        </w:rPr>
        <mc:AlternateContent>
          <mc:Choice Requires="wps">
            <w:drawing>
              <wp:anchor distT="45720" distB="45720" distL="114300" distR="114300" simplePos="0" relativeHeight="251847680" behindDoc="0" locked="0" layoutInCell="1" allowOverlap="1" wp14:anchorId="68486E9C" wp14:editId="5E2F8C53">
                <wp:simplePos x="0" y="0"/>
                <wp:positionH relativeFrom="margin">
                  <wp:posOffset>203200</wp:posOffset>
                </wp:positionH>
                <wp:positionV relativeFrom="paragraph">
                  <wp:posOffset>552450</wp:posOffset>
                </wp:positionV>
                <wp:extent cx="6362700" cy="6052185"/>
                <wp:effectExtent l="0" t="0" r="0" b="571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6052185"/>
                        </a:xfrm>
                        <a:prstGeom prst="rect">
                          <a:avLst/>
                        </a:prstGeom>
                        <a:solidFill>
                          <a:srgbClr val="FFFFFF"/>
                        </a:solidFill>
                        <a:ln w="9525">
                          <a:noFill/>
                          <a:miter lim="800000"/>
                          <a:headEnd/>
                          <a:tailEnd/>
                        </a:ln>
                      </wps:spPr>
                      <wps:txbx>
                        <w:txbxContent>
                          <w:p w14:paraId="6F2C1BDE" w14:textId="77777777" w:rsidR="00EC2822" w:rsidRPr="008818B0" w:rsidRDefault="00EC2822" w:rsidP="00EC2822">
                            <w:pPr>
                              <w:rPr>
                                <w:rFonts w:ascii="Bookman Old Style" w:hAnsi="Bookman Old Style"/>
                                <w:b/>
                                <w:i/>
                                <w:sz w:val="22"/>
                                <w:szCs w:val="28"/>
                              </w:rPr>
                            </w:pPr>
                            <w:r w:rsidRPr="008818B0">
                              <w:rPr>
                                <w:rFonts w:ascii="Bookman Old Style" w:hAnsi="Bookman Old Style"/>
                                <w:b/>
                                <w:i/>
                                <w:color w:val="3E8853"/>
                                <w:sz w:val="32"/>
                                <w:szCs w:val="28"/>
                              </w:rPr>
                              <w:t>L’équipe de l’APHRSO</w:t>
                            </w:r>
                          </w:p>
                          <w:p w14:paraId="0A3611D5" w14:textId="77777777" w:rsidR="00EC2822" w:rsidRDefault="00EC2822" w:rsidP="00EC2822">
                            <w:pPr>
                              <w:rPr>
                                <w:i/>
                                <w:sz w:val="20"/>
                              </w:rPr>
                            </w:pPr>
                          </w:p>
                          <w:p w14:paraId="5756C75C" w14:textId="044E29AC" w:rsidR="00EC2822" w:rsidRDefault="00EC2822" w:rsidP="00EC2822">
                            <w:pPr>
                              <w:rPr>
                                <w:i/>
                                <w:sz w:val="20"/>
                              </w:rPr>
                            </w:pPr>
                          </w:p>
                          <w:p w14:paraId="372AE9FE" w14:textId="31992CBD" w:rsidR="00EC2822" w:rsidRPr="009C6BC9" w:rsidRDefault="00EC2822" w:rsidP="00EC2822">
                            <w:r>
                              <w:t>Votre</w:t>
                            </w:r>
                            <w:r w:rsidRPr="009C6BC9">
                              <w:t xml:space="preserve"> Conseil d’administration</w:t>
                            </w:r>
                            <w:r>
                              <w:t xml:space="preserve"> pour </w:t>
                            </w:r>
                            <w:r w:rsidR="00F51BE6">
                              <w:t>2021-2022</w:t>
                            </w:r>
                          </w:p>
                          <w:p w14:paraId="045F7963" w14:textId="77777777" w:rsidR="00EC2822" w:rsidRPr="009C6BC9" w:rsidRDefault="00EC2822" w:rsidP="00EC2822"/>
                          <w:p w14:paraId="5DC082B6" w14:textId="45B5C3B0" w:rsidR="00EC2822" w:rsidRPr="009C6BC9" w:rsidRDefault="00EC2822" w:rsidP="00EC2822">
                            <w:r w:rsidRPr="009C6BC9">
                              <w:t>Président</w:t>
                            </w:r>
                            <w:r w:rsidR="00F51BE6">
                              <w:t>e</w:t>
                            </w:r>
                            <w:r w:rsidRPr="009C6BC9">
                              <w:t> :</w:t>
                            </w:r>
                            <w:r w:rsidRPr="009C6BC9">
                              <w:tab/>
                            </w:r>
                            <w:r w:rsidRPr="009C6BC9">
                              <w:tab/>
                            </w:r>
                            <w:r w:rsidR="00F51BE6" w:rsidRPr="009C6BC9">
                              <w:t xml:space="preserve">Madame </w:t>
                            </w:r>
                            <w:r w:rsidR="00F51BE6">
                              <w:t>Karine Lévesque</w:t>
                            </w:r>
                          </w:p>
                          <w:p w14:paraId="3D635F5A" w14:textId="64EBA571" w:rsidR="00EC2822" w:rsidRPr="009C6BC9" w:rsidRDefault="00EC2822" w:rsidP="00EC2822">
                            <w:r>
                              <w:t>Vice-présidente :</w:t>
                            </w:r>
                            <w:r>
                              <w:tab/>
                            </w:r>
                            <w:r w:rsidRPr="009C6BC9">
                              <w:t>Madame Guylaine Rathel</w:t>
                            </w:r>
                          </w:p>
                          <w:p w14:paraId="284DD45E" w14:textId="77777777" w:rsidR="00EC2822" w:rsidRPr="009C6BC9" w:rsidRDefault="00EC2822" w:rsidP="00EC2822">
                            <w:r w:rsidRPr="009C6BC9">
                              <w:t>Secrétaire :</w:t>
                            </w:r>
                            <w:r w:rsidRPr="009C6BC9">
                              <w:tab/>
                            </w:r>
                            <w:r w:rsidRPr="009C6BC9">
                              <w:tab/>
                            </w:r>
                            <w:r>
                              <w:t>Madame Odette Gagnon</w:t>
                            </w:r>
                          </w:p>
                          <w:p w14:paraId="4CD8D75D" w14:textId="3C55D229" w:rsidR="00EC2822" w:rsidRPr="009C6BC9" w:rsidRDefault="00EC2822" w:rsidP="00EC2822">
                            <w:r w:rsidRPr="009C6BC9">
                              <w:t>Trésori</w:t>
                            </w:r>
                            <w:r w:rsidR="00F51BE6">
                              <w:t>er</w:t>
                            </w:r>
                            <w:r w:rsidRPr="009C6BC9">
                              <w:t> :</w:t>
                            </w:r>
                            <w:r w:rsidRPr="009C6BC9">
                              <w:tab/>
                            </w:r>
                            <w:r w:rsidRPr="009C6BC9">
                              <w:tab/>
                            </w:r>
                            <w:r w:rsidR="00F51BE6">
                              <w:t>Monsieur Éric Cyr</w:t>
                            </w:r>
                          </w:p>
                          <w:p w14:paraId="35CAF3FC" w14:textId="77777777" w:rsidR="00EC2822" w:rsidRPr="009C6BC9" w:rsidRDefault="00EC2822" w:rsidP="00EC2822"/>
                          <w:p w14:paraId="45FEE549" w14:textId="65AD3E53" w:rsidR="00EC2822" w:rsidRPr="009C6BC9" w:rsidRDefault="00EC2822" w:rsidP="00EC2822">
                            <w:r w:rsidRPr="009C6BC9">
                              <w:t>Administrateurs</w:t>
                            </w:r>
                            <w:r w:rsidR="00F51BE6">
                              <w:t>.trices</w:t>
                            </w:r>
                            <w:r w:rsidRPr="009C6BC9">
                              <w:t> :</w:t>
                            </w:r>
                            <w:r w:rsidRPr="009C6BC9">
                              <w:tab/>
                            </w:r>
                            <w:r>
                              <w:t>Madame Christine Paquette</w:t>
                            </w:r>
                          </w:p>
                          <w:p w14:paraId="79BCEC4A" w14:textId="73879109" w:rsidR="00EC2822" w:rsidRPr="00924008" w:rsidRDefault="00EC2822" w:rsidP="00F51BE6">
                            <w:r w:rsidRPr="009C6BC9">
                              <w:tab/>
                            </w:r>
                            <w:r w:rsidRPr="009C6BC9">
                              <w:tab/>
                            </w:r>
                            <w:r w:rsidRPr="009C6BC9">
                              <w:tab/>
                            </w:r>
                            <w:r w:rsidR="00F51BE6">
                              <w:tab/>
                              <w:t>(2 postes devenus vacants)</w:t>
                            </w:r>
                          </w:p>
                          <w:p w14:paraId="5FC1CBF7" w14:textId="77777777" w:rsidR="00EC2822" w:rsidRPr="009C6BC9" w:rsidRDefault="00EC2822" w:rsidP="00EC2822">
                            <w:pPr>
                              <w:rPr>
                                <w:i/>
                              </w:rPr>
                            </w:pPr>
                          </w:p>
                          <w:p w14:paraId="28BAB0F4" w14:textId="0BFE2BE7" w:rsidR="00EC2822" w:rsidRDefault="00EC2822" w:rsidP="00EC2822">
                            <w:pPr>
                              <w:rPr>
                                <w:i/>
                              </w:rPr>
                            </w:pPr>
                          </w:p>
                          <w:p w14:paraId="30E6FB69" w14:textId="7D12DF65" w:rsidR="00F9793B" w:rsidRDefault="00F9793B" w:rsidP="00EC2822">
                            <w:pPr>
                              <w:rPr>
                                <w:i/>
                              </w:rPr>
                            </w:pPr>
                          </w:p>
                          <w:p w14:paraId="581119E7" w14:textId="231BA8A2" w:rsidR="00F9793B" w:rsidRDefault="00F9793B" w:rsidP="00EC2822">
                            <w:pPr>
                              <w:rPr>
                                <w:i/>
                              </w:rPr>
                            </w:pPr>
                          </w:p>
                          <w:p w14:paraId="77211009" w14:textId="4A712A85" w:rsidR="00F9793B" w:rsidRDefault="00F9793B" w:rsidP="00EC2822">
                            <w:pPr>
                              <w:rPr>
                                <w:i/>
                              </w:rPr>
                            </w:pPr>
                          </w:p>
                          <w:p w14:paraId="727916E4" w14:textId="2A701C38" w:rsidR="00F9793B" w:rsidRDefault="00F9793B" w:rsidP="00EC2822">
                            <w:pPr>
                              <w:rPr>
                                <w:i/>
                              </w:rPr>
                            </w:pPr>
                          </w:p>
                          <w:p w14:paraId="29F75FB2" w14:textId="121EF0DB" w:rsidR="00F9793B" w:rsidRDefault="00F9793B" w:rsidP="00EC2822">
                            <w:pPr>
                              <w:rPr>
                                <w:i/>
                              </w:rPr>
                            </w:pPr>
                          </w:p>
                          <w:p w14:paraId="480AB615" w14:textId="5DF82A21" w:rsidR="00F9793B" w:rsidRDefault="00F9793B" w:rsidP="00EC2822">
                            <w:pPr>
                              <w:rPr>
                                <w:i/>
                              </w:rPr>
                            </w:pPr>
                          </w:p>
                          <w:p w14:paraId="1475206A" w14:textId="6C692F9D" w:rsidR="00F9793B" w:rsidRDefault="00F9793B" w:rsidP="00EC2822">
                            <w:pPr>
                              <w:rPr>
                                <w:i/>
                              </w:rPr>
                            </w:pPr>
                          </w:p>
                          <w:p w14:paraId="1A548137" w14:textId="36EDD31A" w:rsidR="00F9793B" w:rsidRDefault="00F9793B" w:rsidP="00EC2822">
                            <w:pPr>
                              <w:rPr>
                                <w:i/>
                              </w:rPr>
                            </w:pPr>
                          </w:p>
                          <w:p w14:paraId="5CC86828" w14:textId="0F50ACF6" w:rsidR="00F9793B" w:rsidRDefault="00F9793B" w:rsidP="00EC2822">
                            <w:pPr>
                              <w:rPr>
                                <w:i/>
                              </w:rPr>
                            </w:pPr>
                          </w:p>
                          <w:p w14:paraId="25081875" w14:textId="77777777" w:rsidR="00F9793B" w:rsidRPr="009C6BC9" w:rsidRDefault="00F9793B" w:rsidP="00EC2822">
                            <w:pPr>
                              <w:rPr>
                                <w:i/>
                              </w:rPr>
                            </w:pPr>
                          </w:p>
                          <w:p w14:paraId="1D233B89" w14:textId="77777777" w:rsidR="00EC2822" w:rsidRPr="009C6BC9" w:rsidRDefault="00EC2822" w:rsidP="00EC2822">
                            <w:pPr>
                              <w:rPr>
                                <w:i/>
                              </w:rPr>
                            </w:pPr>
                          </w:p>
                          <w:p w14:paraId="33290C24" w14:textId="77777777" w:rsidR="00F9793B" w:rsidRDefault="00F9793B" w:rsidP="00EC2822"/>
                          <w:p w14:paraId="6BAFC7C4" w14:textId="4448AD31" w:rsidR="00EC2822" w:rsidRPr="009C6BC9" w:rsidRDefault="00EC2822" w:rsidP="00EC2822">
                            <w:r w:rsidRPr="009C6BC9">
                              <w:t>Le personnel permanent</w:t>
                            </w:r>
                          </w:p>
                          <w:p w14:paraId="518F919A" w14:textId="77777777" w:rsidR="00EC2822" w:rsidRPr="009C6BC9" w:rsidRDefault="00EC2822" w:rsidP="00EC2822">
                            <w:pPr>
                              <w:rPr>
                                <w:i/>
                              </w:rPr>
                            </w:pPr>
                          </w:p>
                          <w:p w14:paraId="0BD1B443" w14:textId="77777777" w:rsidR="00EC2822" w:rsidRPr="000F353C" w:rsidRDefault="00EC2822" w:rsidP="00EC2822">
                            <w:pPr>
                              <w:rPr>
                                <w:i/>
                                <w:sz w:val="22"/>
                              </w:rPr>
                            </w:pPr>
                            <w:r w:rsidRPr="000F353C">
                              <w:rPr>
                                <w:i/>
                                <w:sz w:val="22"/>
                              </w:rPr>
                              <w:t>Directrice générale :</w:t>
                            </w:r>
                            <w:r w:rsidRPr="000F353C">
                              <w:rPr>
                                <w:i/>
                                <w:sz w:val="22"/>
                              </w:rPr>
                              <w:tab/>
                            </w:r>
                            <w:r w:rsidRPr="000F353C">
                              <w:rPr>
                                <w:i/>
                                <w:sz w:val="22"/>
                              </w:rPr>
                              <w:tab/>
                            </w:r>
                            <w:r w:rsidRPr="000F353C">
                              <w:rPr>
                                <w:i/>
                                <w:sz w:val="22"/>
                              </w:rPr>
                              <w:tab/>
                            </w:r>
                            <w:r w:rsidRPr="000F353C">
                              <w:rPr>
                                <w:i/>
                                <w:sz w:val="22"/>
                              </w:rPr>
                              <w:tab/>
                            </w:r>
                            <w:r w:rsidRPr="000F353C">
                              <w:rPr>
                                <w:i/>
                                <w:sz w:val="22"/>
                              </w:rPr>
                              <w:tab/>
                            </w:r>
                            <w:r w:rsidRPr="000F353C">
                              <w:rPr>
                                <w:i/>
                                <w:sz w:val="22"/>
                              </w:rPr>
                              <w:tab/>
                              <w:t>Madame Nancy Côté</w:t>
                            </w:r>
                          </w:p>
                          <w:p w14:paraId="06FD36B9" w14:textId="77777777" w:rsidR="00EC2822" w:rsidRPr="000F353C" w:rsidRDefault="00EC2822" w:rsidP="00EC2822">
                            <w:pPr>
                              <w:rPr>
                                <w:i/>
                                <w:sz w:val="22"/>
                              </w:rPr>
                            </w:pPr>
                            <w:r w:rsidRPr="000F353C">
                              <w:rPr>
                                <w:i/>
                                <w:sz w:val="22"/>
                              </w:rPr>
                              <w:t>Responsable des services de soutien</w:t>
                            </w:r>
                            <w:r>
                              <w:rPr>
                                <w:i/>
                                <w:sz w:val="22"/>
                              </w:rPr>
                              <w:t xml:space="preserve"> </w:t>
                            </w:r>
                            <w:r w:rsidRPr="000F353C">
                              <w:rPr>
                                <w:i/>
                                <w:sz w:val="22"/>
                              </w:rPr>
                              <w:t>et d’informations :</w:t>
                            </w:r>
                            <w:r w:rsidRPr="000F353C">
                              <w:rPr>
                                <w:i/>
                                <w:sz w:val="22"/>
                              </w:rPr>
                              <w:tab/>
                              <w:t>Madame Nancy Therrien</w:t>
                            </w:r>
                          </w:p>
                          <w:p w14:paraId="3B291C84" w14:textId="77777777" w:rsidR="00EC2822" w:rsidRPr="009C6BC9" w:rsidRDefault="00EC2822" w:rsidP="00EC2822">
                            <w:pPr>
                              <w:rPr>
                                <w:i/>
                              </w:rPr>
                            </w:pPr>
                            <w:r w:rsidRPr="000F353C">
                              <w:rPr>
                                <w:i/>
                                <w:sz w:val="22"/>
                              </w:rPr>
                              <w:t xml:space="preserve">Agente de promotion et de développement social :  </w:t>
                            </w:r>
                            <w:r w:rsidRPr="000F353C">
                              <w:rPr>
                                <w:i/>
                                <w:sz w:val="22"/>
                              </w:rPr>
                              <w:tab/>
                            </w:r>
                            <w:r w:rsidRPr="000F353C">
                              <w:rPr>
                                <w:i/>
                                <w:sz w:val="22"/>
                              </w:rPr>
                              <w:tab/>
                              <w:t>Madame Marie-Eve Clermont</w:t>
                            </w:r>
                            <w:r w:rsidRPr="000F353C">
                              <w:rPr>
                                <w:i/>
                                <w:sz w:val="22"/>
                              </w:rPr>
                              <w:tab/>
                            </w:r>
                            <w:r w:rsidRPr="009C6BC9">
                              <w:rPr>
                                <w:i/>
                              </w:rPr>
                              <w:tab/>
                            </w:r>
                            <w:r w:rsidRPr="009C6BC9">
                              <w:rPr>
                                <w:i/>
                              </w:rPr>
                              <w:tab/>
                            </w:r>
                          </w:p>
                          <w:p w14:paraId="3337CE78" w14:textId="77777777" w:rsidR="00EC2822" w:rsidRPr="009C6BC9" w:rsidRDefault="00EC2822" w:rsidP="00EC2822">
                            <w:pPr>
                              <w:rPr>
                                <w:i/>
                              </w:rPr>
                            </w:pPr>
                          </w:p>
                          <w:p w14:paraId="7EF89540" w14:textId="77777777" w:rsidR="00EC2822" w:rsidRPr="00A017C9" w:rsidRDefault="00EC2822" w:rsidP="00EC2822">
                            <w:pPr>
                              <w:rPr>
                                <w:sz w:val="22"/>
                              </w:rPr>
                            </w:pPr>
                          </w:p>
                          <w:p w14:paraId="2182B947" w14:textId="77777777" w:rsidR="00EC2822" w:rsidRPr="00A017C9" w:rsidRDefault="00EC2822" w:rsidP="00EC2822">
                            <w:pPr>
                              <w:rPr>
                                <w:i/>
                                <w:sz w:val="22"/>
                              </w:rPr>
                            </w:pPr>
                          </w:p>
                          <w:p w14:paraId="2F0AAA8B" w14:textId="77777777" w:rsidR="00EC2822" w:rsidRDefault="00EC2822" w:rsidP="00EC2822"/>
                          <w:p w14:paraId="473D507E" w14:textId="77777777" w:rsidR="00EC2822" w:rsidRPr="009C6BC9" w:rsidRDefault="00EC2822" w:rsidP="00EC2822">
                            <w:pPr>
                              <w:rPr>
                                <w:b/>
                              </w:rPr>
                            </w:pPr>
                          </w:p>
                          <w:p w14:paraId="1645BBE1" w14:textId="77777777" w:rsidR="00EC2822" w:rsidRPr="008818B0" w:rsidRDefault="00EC2822" w:rsidP="00EC2822">
                            <w:pPr>
                              <w:rPr>
                                <w:rFonts w:ascii="Bookman Old Style" w:hAnsi="Bookman Old Style"/>
                                <w:i/>
                              </w:rPr>
                            </w:pPr>
                            <w:r w:rsidRPr="008818B0">
                              <w:rPr>
                                <w:rFonts w:ascii="Bookman Old Style" w:hAnsi="Bookman Old Style"/>
                                <w:b/>
                                <w:i/>
                                <w:color w:val="3E8853"/>
                              </w:rPr>
                              <w:t>Comité de rédaction, révision et mise en page</w:t>
                            </w:r>
                          </w:p>
                          <w:p w14:paraId="0C4572DE" w14:textId="77777777" w:rsidR="00EC2822" w:rsidRPr="009C6BC9" w:rsidRDefault="00EC2822" w:rsidP="00EC2822">
                            <w:pPr>
                              <w:rPr>
                                <w:i/>
                              </w:rPr>
                            </w:pPr>
                          </w:p>
                          <w:p w14:paraId="5F54771A" w14:textId="77777777" w:rsidR="00EC2822" w:rsidRPr="009C6BC9" w:rsidRDefault="00EC2822" w:rsidP="00EC2822">
                            <w:pPr>
                              <w:rPr>
                                <w:i/>
                              </w:rPr>
                            </w:pPr>
                            <w:r w:rsidRPr="009C6BC9">
                              <w:rPr>
                                <w:i/>
                              </w:rPr>
                              <w:t>Nancy Côté</w:t>
                            </w:r>
                          </w:p>
                          <w:p w14:paraId="466A1316" w14:textId="77777777" w:rsidR="00EC2822" w:rsidRPr="009C6BC9" w:rsidRDefault="00EC2822" w:rsidP="00EC2822">
                            <w:pPr>
                              <w:rPr>
                                <w:i/>
                              </w:rPr>
                            </w:pPr>
                            <w:r w:rsidRPr="009C6BC9">
                              <w:rPr>
                                <w:i/>
                              </w:rPr>
                              <w:t xml:space="preserve">Marie-Eve Clermont </w:t>
                            </w:r>
                          </w:p>
                          <w:p w14:paraId="6E6B0962" w14:textId="77777777" w:rsidR="00EC2822" w:rsidRPr="009C6BC9" w:rsidRDefault="00EC2822" w:rsidP="00EC2822">
                            <w:pPr>
                              <w:rPr>
                                <w:i/>
                              </w:rPr>
                            </w:pPr>
                            <w:r w:rsidRPr="009C6BC9">
                              <w:rPr>
                                <w:i/>
                              </w:rPr>
                              <w:t>Nancy Therrien</w:t>
                            </w:r>
                          </w:p>
                          <w:p w14:paraId="1B53DF01" w14:textId="77777777" w:rsidR="00EC2822" w:rsidRPr="009C6BC9" w:rsidRDefault="00EC2822" w:rsidP="00EC2822">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486E9C" id="_x0000_s1047" type="#_x0000_t202" style="position:absolute;margin-left:16pt;margin-top:43.5pt;width:501pt;height:476.55pt;z-index:251847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" stroked="f">
                <v:textbox>
                  <w:txbxContent>
                    <w:p w14:paraId="6F2C1BDE" w14:textId="77777777" w:rsidR="00EC2822" w:rsidRPr="008818B0" w:rsidRDefault="00EC2822" w:rsidP="00EC2822">
                      <w:pPr>
                        <w:rPr>
                          <w:rFonts w:ascii="Bookman Old Style" w:hAnsi="Bookman Old Style"/>
                          <w:b/>
                          <w:i/>
                          <w:sz w:val="22"/>
                          <w:szCs w:val="28"/>
                        </w:rPr>
                      </w:pPr>
                      <w:r w:rsidRPr="008818B0">
                        <w:rPr>
                          <w:rFonts w:ascii="Bookman Old Style" w:hAnsi="Bookman Old Style"/>
                          <w:b/>
                          <w:i/>
                          <w:color w:val="3E8853"/>
                          <w:sz w:val="32"/>
                          <w:szCs w:val="28"/>
                        </w:rPr>
                        <w:t>L’équipe de l’APHRSO</w:t>
                      </w:r>
                    </w:p>
                    <w:p w14:paraId="0A3611D5" w14:textId="77777777" w:rsidR="00EC2822" w:rsidRDefault="00EC2822" w:rsidP="00EC2822">
                      <w:pPr>
                        <w:rPr>
                          <w:i/>
                          <w:sz w:val="20"/>
                        </w:rPr>
                      </w:pPr>
                    </w:p>
                    <w:p w14:paraId="5756C75C" w14:textId="044E29AC" w:rsidR="00EC2822" w:rsidRDefault="00EC2822" w:rsidP="00EC2822">
                      <w:pPr>
                        <w:rPr>
                          <w:i/>
                          <w:sz w:val="20"/>
                        </w:rPr>
                      </w:pPr>
                    </w:p>
                    <w:p w14:paraId="372AE9FE" w14:textId="31992CBD" w:rsidR="00EC2822" w:rsidRPr="009C6BC9" w:rsidRDefault="00EC2822" w:rsidP="00EC2822">
                      <w:r>
                        <w:t>Votre</w:t>
                      </w:r>
                      <w:r w:rsidRPr="009C6BC9">
                        <w:t xml:space="preserve"> Conseil d’administration</w:t>
                      </w:r>
                      <w:r>
                        <w:t xml:space="preserve"> pour </w:t>
                      </w:r>
                      <w:r w:rsidR="00F51BE6">
                        <w:t>2021-2022</w:t>
                      </w:r>
                    </w:p>
                    <w:p w14:paraId="045F7963" w14:textId="77777777" w:rsidR="00EC2822" w:rsidRPr="009C6BC9" w:rsidRDefault="00EC2822" w:rsidP="00EC2822"/>
                    <w:p w14:paraId="5DC082B6" w14:textId="45B5C3B0" w:rsidR="00EC2822" w:rsidRPr="009C6BC9" w:rsidRDefault="00EC2822" w:rsidP="00EC2822">
                      <w:r w:rsidRPr="009C6BC9">
                        <w:t>Président</w:t>
                      </w:r>
                      <w:r w:rsidR="00F51BE6">
                        <w:t>e</w:t>
                      </w:r>
                      <w:r w:rsidRPr="009C6BC9">
                        <w:t> :</w:t>
                      </w:r>
                      <w:r w:rsidRPr="009C6BC9">
                        <w:tab/>
                      </w:r>
                      <w:r w:rsidRPr="009C6BC9">
                        <w:tab/>
                      </w:r>
                      <w:r w:rsidR="00F51BE6" w:rsidRPr="009C6BC9">
                        <w:t xml:space="preserve">Madame </w:t>
                      </w:r>
                      <w:r w:rsidR="00F51BE6">
                        <w:t>Karine Lévesque</w:t>
                      </w:r>
                    </w:p>
                    <w:p w14:paraId="3D635F5A" w14:textId="64EBA571" w:rsidR="00EC2822" w:rsidRPr="009C6BC9" w:rsidRDefault="00EC2822" w:rsidP="00EC2822">
                      <w:r>
                        <w:t>Vice-présidente :</w:t>
                      </w:r>
                      <w:r>
                        <w:tab/>
                      </w:r>
                      <w:r w:rsidRPr="009C6BC9">
                        <w:t>Madame Guylaine Rathel</w:t>
                      </w:r>
                    </w:p>
                    <w:p w14:paraId="284DD45E" w14:textId="77777777" w:rsidR="00EC2822" w:rsidRPr="009C6BC9" w:rsidRDefault="00EC2822" w:rsidP="00EC2822">
                      <w:r w:rsidRPr="009C6BC9">
                        <w:t>Secrétaire :</w:t>
                      </w:r>
                      <w:r w:rsidRPr="009C6BC9">
                        <w:tab/>
                      </w:r>
                      <w:r w:rsidRPr="009C6BC9">
                        <w:tab/>
                      </w:r>
                      <w:r>
                        <w:t>Madame Odette Gagnon</w:t>
                      </w:r>
                    </w:p>
                    <w:p w14:paraId="4CD8D75D" w14:textId="3C55D229" w:rsidR="00EC2822" w:rsidRPr="009C6BC9" w:rsidRDefault="00EC2822" w:rsidP="00EC2822">
                      <w:r w:rsidRPr="009C6BC9">
                        <w:t>Trésori</w:t>
                      </w:r>
                      <w:r w:rsidR="00F51BE6">
                        <w:t>er</w:t>
                      </w:r>
                      <w:r w:rsidRPr="009C6BC9">
                        <w:t> :</w:t>
                      </w:r>
                      <w:r w:rsidRPr="009C6BC9">
                        <w:tab/>
                      </w:r>
                      <w:r w:rsidRPr="009C6BC9">
                        <w:tab/>
                      </w:r>
                      <w:r w:rsidR="00F51BE6">
                        <w:t>Monsieur Éric Cyr</w:t>
                      </w:r>
                    </w:p>
                    <w:p w14:paraId="35CAF3FC" w14:textId="77777777" w:rsidR="00EC2822" w:rsidRPr="009C6BC9" w:rsidRDefault="00EC2822" w:rsidP="00EC2822"/>
                    <w:p w14:paraId="45FEE549" w14:textId="65AD3E53" w:rsidR="00EC2822" w:rsidRPr="009C6BC9" w:rsidRDefault="00EC2822" w:rsidP="00EC2822">
                      <w:r w:rsidRPr="009C6BC9">
                        <w:t>Administrateurs</w:t>
                      </w:r>
                      <w:r w:rsidR="00F51BE6">
                        <w:t>.trices</w:t>
                      </w:r>
                      <w:r w:rsidRPr="009C6BC9">
                        <w:t> :</w:t>
                      </w:r>
                      <w:r w:rsidRPr="009C6BC9">
                        <w:tab/>
                      </w:r>
                      <w:r>
                        <w:t>Madame Christine Paquette</w:t>
                      </w:r>
                    </w:p>
                    <w:p w14:paraId="79BCEC4A" w14:textId="73879109" w:rsidR="00EC2822" w:rsidRPr="00924008" w:rsidRDefault="00EC2822" w:rsidP="00F51BE6">
                      <w:r w:rsidRPr="009C6BC9">
                        <w:tab/>
                      </w:r>
                      <w:r w:rsidRPr="009C6BC9">
                        <w:tab/>
                      </w:r>
                      <w:r w:rsidRPr="009C6BC9">
                        <w:tab/>
                      </w:r>
                      <w:r w:rsidR="00F51BE6">
                        <w:tab/>
                        <w:t>(2 postes devenus vacants)</w:t>
                      </w:r>
                    </w:p>
                    <w:p w14:paraId="5FC1CBF7" w14:textId="77777777" w:rsidR="00EC2822" w:rsidRPr="009C6BC9" w:rsidRDefault="00EC2822" w:rsidP="00EC2822">
                      <w:pPr>
                        <w:rPr>
                          <w:i/>
                        </w:rPr>
                      </w:pPr>
                    </w:p>
                    <w:p w14:paraId="28BAB0F4" w14:textId="0BFE2BE7" w:rsidR="00EC2822" w:rsidRDefault="00EC2822" w:rsidP="00EC2822">
                      <w:pPr>
                        <w:rPr>
                          <w:i/>
                        </w:rPr>
                      </w:pPr>
                    </w:p>
                    <w:p w14:paraId="30E6FB69" w14:textId="7D12DF65" w:rsidR="00F9793B" w:rsidRDefault="00F9793B" w:rsidP="00EC2822">
                      <w:pPr>
                        <w:rPr>
                          <w:i/>
                        </w:rPr>
                      </w:pPr>
                    </w:p>
                    <w:p w14:paraId="581119E7" w14:textId="231BA8A2" w:rsidR="00F9793B" w:rsidRDefault="00F9793B" w:rsidP="00EC2822">
                      <w:pPr>
                        <w:rPr>
                          <w:i/>
                        </w:rPr>
                      </w:pPr>
                    </w:p>
                    <w:p w14:paraId="77211009" w14:textId="4A712A85" w:rsidR="00F9793B" w:rsidRDefault="00F9793B" w:rsidP="00EC2822">
                      <w:pPr>
                        <w:rPr>
                          <w:i/>
                        </w:rPr>
                      </w:pPr>
                    </w:p>
                    <w:p w14:paraId="727916E4" w14:textId="2A701C38" w:rsidR="00F9793B" w:rsidRDefault="00F9793B" w:rsidP="00EC2822">
                      <w:pPr>
                        <w:rPr>
                          <w:i/>
                        </w:rPr>
                      </w:pPr>
                    </w:p>
                    <w:p w14:paraId="29F75FB2" w14:textId="121EF0DB" w:rsidR="00F9793B" w:rsidRDefault="00F9793B" w:rsidP="00EC2822">
                      <w:pPr>
                        <w:rPr>
                          <w:i/>
                        </w:rPr>
                      </w:pPr>
                    </w:p>
                    <w:p w14:paraId="480AB615" w14:textId="5DF82A21" w:rsidR="00F9793B" w:rsidRDefault="00F9793B" w:rsidP="00EC2822">
                      <w:pPr>
                        <w:rPr>
                          <w:i/>
                        </w:rPr>
                      </w:pPr>
                    </w:p>
                    <w:p w14:paraId="1475206A" w14:textId="6C692F9D" w:rsidR="00F9793B" w:rsidRDefault="00F9793B" w:rsidP="00EC2822">
                      <w:pPr>
                        <w:rPr>
                          <w:i/>
                        </w:rPr>
                      </w:pPr>
                    </w:p>
                    <w:p w14:paraId="1A548137" w14:textId="36EDD31A" w:rsidR="00F9793B" w:rsidRDefault="00F9793B" w:rsidP="00EC2822">
                      <w:pPr>
                        <w:rPr>
                          <w:i/>
                        </w:rPr>
                      </w:pPr>
                    </w:p>
                    <w:p w14:paraId="5CC86828" w14:textId="0F50ACF6" w:rsidR="00F9793B" w:rsidRDefault="00F9793B" w:rsidP="00EC2822">
                      <w:pPr>
                        <w:rPr>
                          <w:i/>
                        </w:rPr>
                      </w:pPr>
                    </w:p>
                    <w:p w14:paraId="25081875" w14:textId="77777777" w:rsidR="00F9793B" w:rsidRPr="009C6BC9" w:rsidRDefault="00F9793B" w:rsidP="00EC2822">
                      <w:pPr>
                        <w:rPr>
                          <w:i/>
                        </w:rPr>
                      </w:pPr>
                    </w:p>
                    <w:p w14:paraId="1D233B89" w14:textId="77777777" w:rsidR="00EC2822" w:rsidRPr="009C6BC9" w:rsidRDefault="00EC2822" w:rsidP="00EC2822">
                      <w:pPr>
                        <w:rPr>
                          <w:i/>
                        </w:rPr>
                      </w:pPr>
                    </w:p>
                    <w:p w14:paraId="33290C24" w14:textId="77777777" w:rsidR="00F9793B" w:rsidRDefault="00F9793B" w:rsidP="00EC2822"/>
                    <w:p w14:paraId="6BAFC7C4" w14:textId="4448AD31" w:rsidR="00EC2822" w:rsidRPr="009C6BC9" w:rsidRDefault="00EC2822" w:rsidP="00EC2822">
                      <w:r w:rsidRPr="009C6BC9">
                        <w:t>Le personnel permanent</w:t>
                      </w:r>
                    </w:p>
                    <w:p w14:paraId="518F919A" w14:textId="77777777" w:rsidR="00EC2822" w:rsidRPr="009C6BC9" w:rsidRDefault="00EC2822" w:rsidP="00EC2822">
                      <w:pPr>
                        <w:rPr>
                          <w:i/>
                        </w:rPr>
                      </w:pPr>
                    </w:p>
                    <w:p w14:paraId="0BD1B443" w14:textId="77777777" w:rsidR="00EC2822" w:rsidRPr="000F353C" w:rsidRDefault="00EC2822" w:rsidP="00EC2822">
                      <w:pPr>
                        <w:rPr>
                          <w:i/>
                          <w:sz w:val="22"/>
                        </w:rPr>
                      </w:pPr>
                      <w:r w:rsidRPr="000F353C">
                        <w:rPr>
                          <w:i/>
                          <w:sz w:val="22"/>
                        </w:rPr>
                        <w:t>Directrice générale :</w:t>
                      </w:r>
                      <w:r w:rsidRPr="000F353C">
                        <w:rPr>
                          <w:i/>
                          <w:sz w:val="22"/>
                        </w:rPr>
                        <w:tab/>
                      </w:r>
                      <w:r w:rsidRPr="000F353C">
                        <w:rPr>
                          <w:i/>
                          <w:sz w:val="22"/>
                        </w:rPr>
                        <w:tab/>
                      </w:r>
                      <w:r w:rsidRPr="000F353C">
                        <w:rPr>
                          <w:i/>
                          <w:sz w:val="22"/>
                        </w:rPr>
                        <w:tab/>
                      </w:r>
                      <w:r w:rsidRPr="000F353C">
                        <w:rPr>
                          <w:i/>
                          <w:sz w:val="22"/>
                        </w:rPr>
                        <w:tab/>
                      </w:r>
                      <w:r w:rsidRPr="000F353C">
                        <w:rPr>
                          <w:i/>
                          <w:sz w:val="22"/>
                        </w:rPr>
                        <w:tab/>
                      </w:r>
                      <w:r w:rsidRPr="000F353C">
                        <w:rPr>
                          <w:i/>
                          <w:sz w:val="22"/>
                        </w:rPr>
                        <w:tab/>
                        <w:t>Madame Nancy Côté</w:t>
                      </w:r>
                    </w:p>
                    <w:p w14:paraId="06FD36B9" w14:textId="77777777" w:rsidR="00EC2822" w:rsidRPr="000F353C" w:rsidRDefault="00EC2822" w:rsidP="00EC2822">
                      <w:pPr>
                        <w:rPr>
                          <w:i/>
                          <w:sz w:val="22"/>
                        </w:rPr>
                      </w:pPr>
                      <w:r w:rsidRPr="000F353C">
                        <w:rPr>
                          <w:i/>
                          <w:sz w:val="22"/>
                        </w:rPr>
                        <w:t>Responsable des services de soutien</w:t>
                      </w:r>
                      <w:r>
                        <w:rPr>
                          <w:i/>
                          <w:sz w:val="22"/>
                        </w:rPr>
                        <w:t xml:space="preserve"> </w:t>
                      </w:r>
                      <w:r w:rsidRPr="000F353C">
                        <w:rPr>
                          <w:i/>
                          <w:sz w:val="22"/>
                        </w:rPr>
                        <w:t>et d’informations :</w:t>
                      </w:r>
                      <w:r w:rsidRPr="000F353C">
                        <w:rPr>
                          <w:i/>
                          <w:sz w:val="22"/>
                        </w:rPr>
                        <w:tab/>
                        <w:t>Madame Nancy Therrien</w:t>
                      </w:r>
                    </w:p>
                    <w:p w14:paraId="3B291C84" w14:textId="77777777" w:rsidR="00EC2822" w:rsidRPr="009C6BC9" w:rsidRDefault="00EC2822" w:rsidP="00EC2822">
                      <w:pPr>
                        <w:rPr>
                          <w:i/>
                        </w:rPr>
                      </w:pPr>
                      <w:r w:rsidRPr="000F353C">
                        <w:rPr>
                          <w:i/>
                          <w:sz w:val="22"/>
                        </w:rPr>
                        <w:t xml:space="preserve">Agente de promotion et de développement social :  </w:t>
                      </w:r>
                      <w:r w:rsidRPr="000F353C">
                        <w:rPr>
                          <w:i/>
                          <w:sz w:val="22"/>
                        </w:rPr>
                        <w:tab/>
                      </w:r>
                      <w:r w:rsidRPr="000F353C">
                        <w:rPr>
                          <w:i/>
                          <w:sz w:val="22"/>
                        </w:rPr>
                        <w:tab/>
                        <w:t>Madame Marie-Eve Clermont</w:t>
                      </w:r>
                      <w:r w:rsidRPr="000F353C">
                        <w:rPr>
                          <w:i/>
                          <w:sz w:val="22"/>
                        </w:rPr>
                        <w:tab/>
                      </w:r>
                      <w:r w:rsidRPr="009C6BC9">
                        <w:rPr>
                          <w:i/>
                        </w:rPr>
                        <w:tab/>
                      </w:r>
                      <w:r w:rsidRPr="009C6BC9">
                        <w:rPr>
                          <w:i/>
                        </w:rPr>
                        <w:tab/>
                      </w:r>
                    </w:p>
                    <w:p w14:paraId="3337CE78" w14:textId="77777777" w:rsidR="00EC2822" w:rsidRPr="009C6BC9" w:rsidRDefault="00EC2822" w:rsidP="00EC2822">
                      <w:pPr>
                        <w:rPr>
                          <w:i/>
                        </w:rPr>
                      </w:pPr>
                    </w:p>
                    <w:p w14:paraId="7EF89540" w14:textId="77777777" w:rsidR="00EC2822" w:rsidRPr="00A017C9" w:rsidRDefault="00EC2822" w:rsidP="00EC2822">
                      <w:pPr>
                        <w:rPr>
                          <w:sz w:val="22"/>
                        </w:rPr>
                      </w:pPr>
                    </w:p>
                    <w:p w14:paraId="2182B947" w14:textId="77777777" w:rsidR="00EC2822" w:rsidRPr="00A017C9" w:rsidRDefault="00EC2822" w:rsidP="00EC2822">
                      <w:pPr>
                        <w:rPr>
                          <w:i/>
                          <w:sz w:val="22"/>
                        </w:rPr>
                      </w:pPr>
                    </w:p>
                    <w:p w14:paraId="2F0AAA8B" w14:textId="77777777" w:rsidR="00EC2822" w:rsidRDefault="00EC2822" w:rsidP="00EC2822"/>
                    <w:p w14:paraId="473D507E" w14:textId="77777777" w:rsidR="00EC2822" w:rsidRPr="009C6BC9" w:rsidRDefault="00EC2822" w:rsidP="00EC2822">
                      <w:pPr>
                        <w:rPr>
                          <w:b/>
                        </w:rPr>
                      </w:pPr>
                    </w:p>
                    <w:p w14:paraId="1645BBE1" w14:textId="77777777" w:rsidR="00EC2822" w:rsidRPr="008818B0" w:rsidRDefault="00EC2822" w:rsidP="00EC2822">
                      <w:pPr>
                        <w:rPr>
                          <w:rFonts w:ascii="Bookman Old Style" w:hAnsi="Bookman Old Style"/>
                          <w:i/>
                        </w:rPr>
                      </w:pPr>
                      <w:r w:rsidRPr="008818B0">
                        <w:rPr>
                          <w:rFonts w:ascii="Bookman Old Style" w:hAnsi="Bookman Old Style"/>
                          <w:b/>
                          <w:i/>
                          <w:color w:val="3E8853"/>
                        </w:rPr>
                        <w:t>Comité de rédaction, révision et mise en page</w:t>
                      </w:r>
                    </w:p>
                    <w:p w14:paraId="0C4572DE" w14:textId="77777777" w:rsidR="00EC2822" w:rsidRPr="009C6BC9" w:rsidRDefault="00EC2822" w:rsidP="00EC2822">
                      <w:pPr>
                        <w:rPr>
                          <w:i/>
                        </w:rPr>
                      </w:pPr>
                    </w:p>
                    <w:p w14:paraId="5F54771A" w14:textId="77777777" w:rsidR="00EC2822" w:rsidRPr="009C6BC9" w:rsidRDefault="00EC2822" w:rsidP="00EC2822">
                      <w:pPr>
                        <w:rPr>
                          <w:i/>
                        </w:rPr>
                      </w:pPr>
                      <w:r w:rsidRPr="009C6BC9">
                        <w:rPr>
                          <w:i/>
                        </w:rPr>
                        <w:t>Nancy Côté</w:t>
                      </w:r>
                    </w:p>
                    <w:p w14:paraId="466A1316" w14:textId="77777777" w:rsidR="00EC2822" w:rsidRPr="009C6BC9" w:rsidRDefault="00EC2822" w:rsidP="00EC2822">
                      <w:pPr>
                        <w:rPr>
                          <w:i/>
                        </w:rPr>
                      </w:pPr>
                      <w:r w:rsidRPr="009C6BC9">
                        <w:rPr>
                          <w:i/>
                        </w:rPr>
                        <w:t xml:space="preserve">Marie-Eve Clermont </w:t>
                      </w:r>
                    </w:p>
                    <w:p w14:paraId="6E6B0962" w14:textId="77777777" w:rsidR="00EC2822" w:rsidRPr="009C6BC9" w:rsidRDefault="00EC2822" w:rsidP="00EC2822">
                      <w:pPr>
                        <w:rPr>
                          <w:i/>
                        </w:rPr>
                      </w:pPr>
                      <w:r w:rsidRPr="009C6BC9">
                        <w:rPr>
                          <w:i/>
                        </w:rPr>
                        <w:t>Nancy Therrien</w:t>
                      </w:r>
                    </w:p>
                    <w:p w14:paraId="1B53DF01" w14:textId="77777777" w:rsidR="00EC2822" w:rsidRPr="009C6BC9" w:rsidRDefault="00EC2822" w:rsidP="00EC2822">
                      <w:pPr>
                        <w:rPr>
                          <w:i/>
                        </w:rPr>
                      </w:pPr>
                    </w:p>
                  </w:txbxContent>
                </v:textbox>
                <w10:wrap type="square" anchorx="margin"/>
              </v:shape>
            </w:pict>
          </mc:Fallback>
        </mc:AlternateContent>
      </w:r>
      <w:r w:rsidR="00157FD0" w:rsidRPr="00BD7CB1">
        <w:rPr>
          <w:rFonts w:ascii="Times New Roman" w:hAnsi="Times New Roman"/>
          <w:noProof/>
          <w:lang w:eastAsia="fr-CA" w:bidi="ar-SA"/>
        </w:rPr>
        <mc:AlternateContent>
          <mc:Choice Requires="wps">
            <w:drawing>
              <wp:anchor distT="36576" distB="36576" distL="36576" distR="36576" simplePos="0" relativeHeight="251746304" behindDoc="0" locked="0" layoutInCell="1" allowOverlap="1" wp14:anchorId="45783210" wp14:editId="61273FB1">
                <wp:simplePos x="0" y="0"/>
                <wp:positionH relativeFrom="margin">
                  <wp:align>center</wp:align>
                </wp:positionH>
                <wp:positionV relativeFrom="paragraph">
                  <wp:posOffset>6949017</wp:posOffset>
                </wp:positionV>
                <wp:extent cx="6036310" cy="1625600"/>
                <wp:effectExtent l="0" t="0" r="254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6310" cy="162560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8237A70" w14:textId="77777777" w:rsidR="00BD7CB1" w:rsidRPr="0065269A" w:rsidRDefault="00BD7CB1" w:rsidP="00BD7CB1">
                            <w:pPr>
                              <w:pStyle w:val="Titre2"/>
                              <w:widowControl w:val="0"/>
                              <w:rPr>
                                <w:rFonts w:ascii="Bookman Old Style" w:hAnsi="Bookman Old Style"/>
                                <w:b/>
                                <w:bCs/>
                                <w:color w:val="0070C0"/>
                                <w:sz w:val="28"/>
                                <w:szCs w:val="37"/>
                                <w:lang w:val="fr-FR"/>
                              </w:rPr>
                            </w:pPr>
                            <w:r w:rsidRPr="0065269A">
                              <w:rPr>
                                <w:rFonts w:ascii="Bookman Old Style" w:hAnsi="Bookman Old Style"/>
                                <w:b/>
                                <w:bCs/>
                                <w:color w:val="0070C0"/>
                                <w:sz w:val="28"/>
                                <w:szCs w:val="37"/>
                                <w:lang w:val="fr-FR"/>
                              </w:rPr>
                              <w:t>Exprimez-vous !</w:t>
                            </w:r>
                          </w:p>
                          <w:p w14:paraId="241CC8C5" w14:textId="77777777" w:rsidR="00157FD0" w:rsidRPr="00157FD0" w:rsidRDefault="00157FD0" w:rsidP="00157FD0">
                            <w:pPr>
                              <w:rPr>
                                <w:lang w:val="fr-FR"/>
                              </w:rPr>
                            </w:pPr>
                          </w:p>
                          <w:p w14:paraId="7F4EFC3D" w14:textId="77777777" w:rsidR="00157FD0" w:rsidRDefault="00BD7CB1" w:rsidP="00157FD0">
                            <w:pPr>
                              <w:jc w:val="both"/>
                              <w:rPr>
                                <w:color w:val="2683C6" w:themeColor="accent2"/>
                                <w:sz w:val="22"/>
                                <w:lang w:val="fr-FR"/>
                              </w:rPr>
                            </w:pPr>
                            <w:r w:rsidRPr="00BD7CB1">
                              <w:rPr>
                                <w:sz w:val="22"/>
                                <w:lang w:val="fr-FR"/>
                              </w:rPr>
                              <w:t xml:space="preserve">Saviez-vous que le journal la Lumière est mis à la disposition de nos membres pour qu’ils puissent s’exprimer sur des sujets qui les préoccupent ?  </w:t>
                            </w:r>
                            <w:r w:rsidR="00157FD0">
                              <w:rPr>
                                <w:sz w:val="22"/>
                                <w:lang w:val="fr-FR"/>
                              </w:rPr>
                              <w:t xml:space="preserve">Que </w:t>
                            </w:r>
                            <w:r>
                              <w:rPr>
                                <w:sz w:val="22"/>
                                <w:lang w:val="fr-FR"/>
                              </w:rPr>
                              <w:t>vous souhait</w:t>
                            </w:r>
                            <w:r w:rsidR="00B53211">
                              <w:rPr>
                                <w:sz w:val="22"/>
                                <w:lang w:val="fr-FR"/>
                              </w:rPr>
                              <w:t>i</w:t>
                            </w:r>
                            <w:r>
                              <w:rPr>
                                <w:sz w:val="22"/>
                                <w:lang w:val="fr-FR"/>
                              </w:rPr>
                              <w:t>ez réagir sur un sujet d’actualité</w:t>
                            </w:r>
                            <w:r w:rsidR="00157FD0">
                              <w:rPr>
                                <w:sz w:val="22"/>
                                <w:lang w:val="fr-FR"/>
                              </w:rPr>
                              <w:t xml:space="preserve"> ou encore </w:t>
                            </w:r>
                            <w:r>
                              <w:rPr>
                                <w:sz w:val="22"/>
                                <w:lang w:val="fr-FR"/>
                              </w:rPr>
                              <w:t xml:space="preserve">nous faire réfléchir </w:t>
                            </w:r>
                            <w:r w:rsidR="00157FD0">
                              <w:rPr>
                                <w:sz w:val="22"/>
                                <w:lang w:val="fr-FR"/>
                              </w:rPr>
                              <w:t xml:space="preserve">sur une réalité qui vous touche, nous vous invitons à nous transmettre le tout par courriel à : </w:t>
                            </w:r>
                            <w:hyperlink r:id="rId18" w:history="1">
                              <w:r w:rsidR="00157FD0" w:rsidRPr="00157FD0">
                                <w:rPr>
                                  <w:rStyle w:val="Lienhypertexte"/>
                                  <w:color w:val="2683C6" w:themeColor="accent2"/>
                                  <w:sz w:val="22"/>
                                  <w:lang w:val="fr-FR"/>
                                </w:rPr>
                                <w:t>info@aphrso.org</w:t>
                              </w:r>
                            </w:hyperlink>
                            <w:r w:rsidR="00157FD0" w:rsidRPr="00157FD0">
                              <w:rPr>
                                <w:color w:val="2683C6" w:themeColor="accent2"/>
                                <w:sz w:val="22"/>
                                <w:lang w:val="fr-FR"/>
                              </w:rPr>
                              <w:t xml:space="preserve">. </w:t>
                            </w:r>
                          </w:p>
                          <w:p w14:paraId="142FA5BA" w14:textId="77777777" w:rsidR="00157FD0" w:rsidRDefault="00157FD0" w:rsidP="00157FD0">
                            <w:pPr>
                              <w:jc w:val="both"/>
                              <w:rPr>
                                <w:color w:val="2683C6" w:themeColor="accent2"/>
                                <w:sz w:val="22"/>
                                <w:lang w:val="fr-FR"/>
                              </w:rPr>
                            </w:pPr>
                          </w:p>
                          <w:p w14:paraId="02F583E6" w14:textId="77777777" w:rsidR="00BD7CB1" w:rsidRPr="00157FD0" w:rsidRDefault="00157FD0" w:rsidP="00157FD0">
                            <w:pPr>
                              <w:jc w:val="both"/>
                              <w:rPr>
                                <w:sz w:val="22"/>
                                <w:lang w:val="fr-FR"/>
                              </w:rPr>
                            </w:pPr>
                            <w:r w:rsidRPr="00157FD0">
                              <w:rPr>
                                <w:sz w:val="22"/>
                                <w:lang w:val="fr-FR"/>
                              </w:rPr>
                              <w:t>Nous serons heureux de vous publier dans le journal de VOTRE association.</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83210" id="Text Box 2" o:spid="_x0000_s1048" type="#_x0000_t202" style="position:absolute;margin-left:0;margin-top:547.15pt;width:475.3pt;height:128pt;z-index:251746304;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" stroked="f" strokecolor="black [0]" strokeweight="0" insetpen="t">
                <v:shadow color="#ccc"/>
                <v:textbox inset="2.85pt,2.85pt,2.85pt,2.85pt">
                  <w:txbxContent>
                    <w:p w14:paraId="18237A70" w14:textId="77777777" w:rsidR="00BD7CB1" w:rsidRPr="0065269A" w:rsidRDefault="00BD7CB1" w:rsidP="00BD7CB1">
                      <w:pPr>
                        <w:pStyle w:val="Titre2"/>
                        <w:widowControl w:val="0"/>
                        <w:rPr>
                          <w:rFonts w:ascii="Bookman Old Style" w:hAnsi="Bookman Old Style"/>
                          <w:b/>
                          <w:bCs/>
                          <w:color w:val="0070C0"/>
                          <w:sz w:val="28"/>
                          <w:szCs w:val="37"/>
                          <w:lang w:val="fr-FR"/>
                        </w:rPr>
                      </w:pPr>
                      <w:r w:rsidRPr="0065269A">
                        <w:rPr>
                          <w:rFonts w:ascii="Bookman Old Style" w:hAnsi="Bookman Old Style"/>
                          <w:b/>
                          <w:bCs/>
                          <w:color w:val="0070C0"/>
                          <w:sz w:val="28"/>
                          <w:szCs w:val="37"/>
                          <w:lang w:val="fr-FR"/>
                        </w:rPr>
                        <w:t>Exprimez-vous !</w:t>
                      </w:r>
                    </w:p>
                    <w:p w14:paraId="241CC8C5" w14:textId="77777777" w:rsidR="00157FD0" w:rsidRPr="00157FD0" w:rsidRDefault="00157FD0" w:rsidP="00157FD0">
                      <w:pPr>
                        <w:rPr>
                          <w:lang w:val="fr-FR"/>
                        </w:rPr>
                      </w:pPr>
                    </w:p>
                    <w:p w14:paraId="7F4EFC3D" w14:textId="77777777" w:rsidR="00157FD0" w:rsidRDefault="00BD7CB1" w:rsidP="00157FD0">
                      <w:pPr>
                        <w:jc w:val="both"/>
                        <w:rPr>
                          <w:color w:val="2683C6" w:themeColor="accent2"/>
                          <w:sz w:val="22"/>
                          <w:lang w:val="fr-FR"/>
                        </w:rPr>
                      </w:pPr>
                      <w:r w:rsidRPr="00BD7CB1">
                        <w:rPr>
                          <w:sz w:val="22"/>
                          <w:lang w:val="fr-FR"/>
                        </w:rPr>
                        <w:t xml:space="preserve">Saviez-vous que le journal la Lumière est mis à la disposition de nos membres pour qu’ils puissent s’exprimer sur des sujets qui les préoccupent ?  </w:t>
                      </w:r>
                      <w:r w:rsidR="00157FD0">
                        <w:rPr>
                          <w:sz w:val="22"/>
                          <w:lang w:val="fr-FR"/>
                        </w:rPr>
                        <w:t xml:space="preserve">Que </w:t>
                      </w:r>
                      <w:r>
                        <w:rPr>
                          <w:sz w:val="22"/>
                          <w:lang w:val="fr-FR"/>
                        </w:rPr>
                        <w:t>vous souhait</w:t>
                      </w:r>
                      <w:r w:rsidR="00B53211">
                        <w:rPr>
                          <w:sz w:val="22"/>
                          <w:lang w:val="fr-FR"/>
                        </w:rPr>
                        <w:t>i</w:t>
                      </w:r>
                      <w:r>
                        <w:rPr>
                          <w:sz w:val="22"/>
                          <w:lang w:val="fr-FR"/>
                        </w:rPr>
                        <w:t>ez réagir sur un sujet d’actualité</w:t>
                      </w:r>
                      <w:r w:rsidR="00157FD0">
                        <w:rPr>
                          <w:sz w:val="22"/>
                          <w:lang w:val="fr-FR"/>
                        </w:rPr>
                        <w:t xml:space="preserve"> ou encore </w:t>
                      </w:r>
                      <w:r>
                        <w:rPr>
                          <w:sz w:val="22"/>
                          <w:lang w:val="fr-FR"/>
                        </w:rPr>
                        <w:t xml:space="preserve">nous faire réfléchir </w:t>
                      </w:r>
                      <w:r w:rsidR="00157FD0">
                        <w:rPr>
                          <w:sz w:val="22"/>
                          <w:lang w:val="fr-FR"/>
                        </w:rPr>
                        <w:t xml:space="preserve">sur une réalité qui vous touche, nous vous invitons à nous transmettre le tout par courriel à : </w:t>
                      </w:r>
                      <w:hyperlink r:id="rId19" w:history="1">
                        <w:r w:rsidR="00157FD0" w:rsidRPr="00157FD0">
                          <w:rPr>
                            <w:rStyle w:val="Lienhypertexte"/>
                            <w:color w:val="2683C6" w:themeColor="accent2"/>
                            <w:sz w:val="22"/>
                            <w:lang w:val="fr-FR"/>
                          </w:rPr>
                          <w:t>info@aphrso.org</w:t>
                        </w:r>
                      </w:hyperlink>
                      <w:r w:rsidR="00157FD0" w:rsidRPr="00157FD0">
                        <w:rPr>
                          <w:color w:val="2683C6" w:themeColor="accent2"/>
                          <w:sz w:val="22"/>
                          <w:lang w:val="fr-FR"/>
                        </w:rPr>
                        <w:t xml:space="preserve">. </w:t>
                      </w:r>
                    </w:p>
                    <w:p w14:paraId="142FA5BA" w14:textId="77777777" w:rsidR="00157FD0" w:rsidRDefault="00157FD0" w:rsidP="00157FD0">
                      <w:pPr>
                        <w:jc w:val="both"/>
                        <w:rPr>
                          <w:color w:val="2683C6" w:themeColor="accent2"/>
                          <w:sz w:val="22"/>
                          <w:lang w:val="fr-FR"/>
                        </w:rPr>
                      </w:pPr>
                    </w:p>
                    <w:p w14:paraId="02F583E6" w14:textId="77777777" w:rsidR="00BD7CB1" w:rsidRPr="00157FD0" w:rsidRDefault="00157FD0" w:rsidP="00157FD0">
                      <w:pPr>
                        <w:jc w:val="both"/>
                        <w:rPr>
                          <w:sz w:val="22"/>
                          <w:lang w:val="fr-FR"/>
                        </w:rPr>
                      </w:pPr>
                      <w:r w:rsidRPr="00157FD0">
                        <w:rPr>
                          <w:sz w:val="22"/>
                          <w:lang w:val="fr-FR"/>
                        </w:rPr>
                        <w:t>Nous serons heureux de vous publier dans le journal de VOTRE association.</w:t>
                      </w:r>
                    </w:p>
                  </w:txbxContent>
                </v:textbox>
                <w10:wrap anchorx="margin"/>
              </v:shape>
            </w:pict>
          </mc:Fallback>
        </mc:AlternateContent>
      </w:r>
      <w:r w:rsidR="00EC2E2B">
        <w:br w:type="page"/>
      </w:r>
    </w:p>
    <w:p w14:paraId="685132F6" w14:textId="4059E7C0" w:rsidR="00E14BBD" w:rsidRDefault="00E14BBD"/>
    <w:p w14:paraId="0E1D06C0" w14:textId="48C3B08D" w:rsidR="001E75CA" w:rsidRDefault="001E75CA"/>
    <w:p w14:paraId="0A989F23" w14:textId="0B89CB40" w:rsidR="001E75CA" w:rsidRDefault="000036F5">
      <w:r>
        <w:rPr>
          <w:noProof/>
          <w:lang w:eastAsia="fr-CA" w:bidi="ar-SA"/>
        </w:rPr>
        <mc:AlternateContent>
          <mc:Choice Requires="wps">
            <w:drawing>
              <wp:anchor distT="0" distB="0" distL="114300" distR="114300" simplePos="0" relativeHeight="251617280" behindDoc="0" locked="0" layoutInCell="1" allowOverlap="1" wp14:anchorId="479B3120" wp14:editId="67510D46">
                <wp:simplePos x="0" y="0"/>
                <wp:positionH relativeFrom="margin">
                  <wp:align>left</wp:align>
                </wp:positionH>
                <wp:positionV relativeFrom="page">
                  <wp:posOffset>1005840</wp:posOffset>
                </wp:positionV>
                <wp:extent cx="6835140" cy="510540"/>
                <wp:effectExtent l="0" t="0" r="3810" b="3810"/>
                <wp:wrapNone/>
                <wp:docPr id="12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5140" cy="510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DA66F" w14:textId="14927F6F" w:rsidR="001E75CA" w:rsidRDefault="007D21C6" w:rsidP="00BA513D">
                            <w:pPr>
                              <w:pStyle w:val="Titre2"/>
                              <w:spacing w:after="0" w:line="240" w:lineRule="auto"/>
                              <w:rPr>
                                <w:rFonts w:ascii="Bookman Old Style" w:hAnsi="Bookman Old Style"/>
                                <w:b/>
                                <w:bCs/>
                                <w:color w:val="auto"/>
                                <w:sz w:val="40"/>
                                <w:szCs w:val="40"/>
                              </w:rPr>
                            </w:pPr>
                            <w:r w:rsidRPr="000036F5">
                              <w:rPr>
                                <w:rFonts w:ascii="Bookman Old Style" w:hAnsi="Bookman Old Style"/>
                                <w:b/>
                                <w:bCs/>
                                <w:color w:val="auto"/>
                                <w:sz w:val="40"/>
                                <w:szCs w:val="40"/>
                              </w:rPr>
                              <w:t xml:space="preserve">Retour sur </w:t>
                            </w:r>
                            <w:r w:rsidR="0056753E">
                              <w:rPr>
                                <w:rFonts w:ascii="Bookman Old Style" w:hAnsi="Bookman Old Style"/>
                                <w:b/>
                                <w:bCs/>
                                <w:color w:val="auto"/>
                                <w:sz w:val="40"/>
                                <w:szCs w:val="40"/>
                              </w:rPr>
                              <w:t>nos activités thématiques</w:t>
                            </w:r>
                            <w:r w:rsidR="00F9793B" w:rsidRPr="000036F5">
                              <w:rPr>
                                <w:rFonts w:ascii="Bookman Old Style" w:hAnsi="Bookman Old Style"/>
                                <w:b/>
                                <w:bCs/>
                                <w:color w:val="auto"/>
                                <w:sz w:val="40"/>
                                <w:szCs w:val="40"/>
                              </w:rPr>
                              <w:t xml:space="preserve"> </w:t>
                            </w:r>
                          </w:p>
                          <w:p w14:paraId="532F8563" w14:textId="279C3D4C" w:rsidR="00BA513D" w:rsidRPr="00BA513D" w:rsidRDefault="00BA513D" w:rsidP="00BA513D">
                            <w:r>
                              <w:t>Visant à</w:t>
                            </w:r>
                            <w:r w:rsidR="006049D0">
                              <w:t xml:space="preserve"> soutenir nos membres et </w:t>
                            </w:r>
                            <w:r>
                              <w:t>dynamiser notre vie associative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B3120" id="Text Box 25" o:spid="_x0000_s1049" type="#_x0000_t202" style="position:absolute;margin-left:0;margin-top:79.2pt;width:538.2pt;height:40.2pt;z-index:25161728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" filled="f" stroked="f">
                <v:textbox inset="0,0,0,0">
                  <w:txbxContent>
                    <w:p w14:paraId="136DA66F" w14:textId="14927F6F" w:rsidR="001E75CA" w:rsidRDefault="007D21C6" w:rsidP="00BA513D">
                      <w:pPr>
                        <w:pStyle w:val="Titre2"/>
                        <w:spacing w:after="0" w:line="240" w:lineRule="auto"/>
                        <w:rPr>
                          <w:rFonts w:ascii="Bookman Old Style" w:hAnsi="Bookman Old Style"/>
                          <w:b/>
                          <w:bCs/>
                          <w:color w:val="auto"/>
                          <w:sz w:val="40"/>
                          <w:szCs w:val="40"/>
                        </w:rPr>
                      </w:pPr>
                      <w:r w:rsidRPr="000036F5">
                        <w:rPr>
                          <w:rFonts w:ascii="Bookman Old Style" w:hAnsi="Bookman Old Style"/>
                          <w:b/>
                          <w:bCs/>
                          <w:color w:val="auto"/>
                          <w:sz w:val="40"/>
                          <w:szCs w:val="40"/>
                        </w:rPr>
                        <w:t xml:space="preserve">Retour sur </w:t>
                      </w:r>
                      <w:r w:rsidR="0056753E">
                        <w:rPr>
                          <w:rFonts w:ascii="Bookman Old Style" w:hAnsi="Bookman Old Style"/>
                          <w:b/>
                          <w:bCs/>
                          <w:color w:val="auto"/>
                          <w:sz w:val="40"/>
                          <w:szCs w:val="40"/>
                        </w:rPr>
                        <w:t>nos activités thématiques</w:t>
                      </w:r>
                      <w:r w:rsidR="00F9793B" w:rsidRPr="000036F5">
                        <w:rPr>
                          <w:rFonts w:ascii="Bookman Old Style" w:hAnsi="Bookman Old Style"/>
                          <w:b/>
                          <w:bCs/>
                          <w:color w:val="auto"/>
                          <w:sz w:val="40"/>
                          <w:szCs w:val="40"/>
                        </w:rPr>
                        <w:t xml:space="preserve"> </w:t>
                      </w:r>
                    </w:p>
                    <w:p w14:paraId="532F8563" w14:textId="279C3D4C" w:rsidR="00BA513D" w:rsidRPr="00BA513D" w:rsidRDefault="00BA513D" w:rsidP="00BA513D">
                      <w:r>
                        <w:t>Visant à</w:t>
                      </w:r>
                      <w:r w:rsidR="006049D0">
                        <w:t xml:space="preserve"> soutenir nos membres et </w:t>
                      </w:r>
                      <w:r>
                        <w:t>dynamiser notre vie associative</w:t>
                      </w:r>
                    </w:p>
                  </w:txbxContent>
                </v:textbox>
                <w10:wrap anchorx="margin" anchory="page"/>
              </v:shape>
            </w:pict>
          </mc:Fallback>
        </mc:AlternateContent>
      </w:r>
      <w:r w:rsidR="00364FEF" w:rsidRPr="00364FEF">
        <w:t xml:space="preserve"> </w:t>
      </w:r>
    </w:p>
    <w:p w14:paraId="1C1DBBB6" w14:textId="20491B10" w:rsidR="001E75CA" w:rsidRDefault="001E75CA"/>
    <w:p w14:paraId="3BB6FF39" w14:textId="560783E5" w:rsidR="001E75CA" w:rsidRDefault="00364FEF">
      <w:r w:rsidRPr="00364FEF">
        <w:t xml:space="preserve"> </w:t>
      </w:r>
    </w:p>
    <w:p w14:paraId="7669F9D5" w14:textId="40C106EE" w:rsidR="001E75CA" w:rsidRDefault="001E75CA"/>
    <w:p w14:paraId="5AA24F32" w14:textId="4EFFB817" w:rsidR="001E75CA" w:rsidRDefault="00084BB3">
      <w:r>
        <w:rPr>
          <w:noProof/>
          <w:lang w:eastAsia="fr-CA" w:bidi="ar-SA"/>
        </w:rPr>
        <mc:AlternateContent>
          <mc:Choice Requires="wps">
            <w:drawing>
              <wp:anchor distT="0" distB="0" distL="114300" distR="114300" simplePos="0" relativeHeight="251616256" behindDoc="0" locked="0" layoutInCell="1" allowOverlap="1" wp14:anchorId="564ADBCD" wp14:editId="4B06F29B">
                <wp:simplePos x="0" y="0"/>
                <wp:positionH relativeFrom="page">
                  <wp:posOffset>2514600</wp:posOffset>
                </wp:positionH>
                <wp:positionV relativeFrom="page">
                  <wp:posOffset>1661160</wp:posOffset>
                </wp:positionV>
                <wp:extent cx="1498600" cy="2179320"/>
                <wp:effectExtent l="0" t="0" r="6350" b="11430"/>
                <wp:wrapNone/>
                <wp:docPr id="12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179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4">
                        <w:txbxContent>
                          <w:p w14:paraId="2F6D37BF" w14:textId="77777777" w:rsidR="00BA513D" w:rsidRPr="00BA513D" w:rsidRDefault="00BA513D" w:rsidP="00BA513D">
                            <w:pPr>
                              <w:pStyle w:val="Titre2"/>
                              <w:spacing w:line="240" w:lineRule="auto"/>
                              <w:rPr>
                                <w:color w:val="auto"/>
                                <w:sz w:val="22"/>
                                <w:szCs w:val="22"/>
                              </w:rPr>
                            </w:pPr>
                            <w:r w:rsidRPr="00BA513D">
                              <w:rPr>
                                <w:rFonts w:ascii="Bookman Old Style" w:hAnsi="Bookman Old Style"/>
                                <w:b/>
                                <w:bCs/>
                                <w:color w:val="auto"/>
                                <w:sz w:val="24"/>
                                <w:szCs w:val="24"/>
                              </w:rPr>
                              <w:t>Activité du Temps des Fêtes</w:t>
                            </w:r>
                          </w:p>
                          <w:p w14:paraId="1A880214" w14:textId="1E235AAF" w:rsidR="009A5A96" w:rsidRPr="00C61ED1" w:rsidRDefault="000036F5" w:rsidP="00C61ED1">
                            <w:pPr>
                              <w:pStyle w:val="Corpsdetexte"/>
                              <w:jc w:val="both"/>
                              <w:rPr>
                                <w:lang w:val="fr-FR"/>
                              </w:rPr>
                            </w:pPr>
                            <w:r>
                              <w:rPr>
                                <w:lang w:val="fr-FR"/>
                              </w:rPr>
                              <w:t>Le 15 décembre dernier</w:t>
                            </w:r>
                            <w:r w:rsidR="00C61ED1" w:rsidRPr="00C61ED1">
                              <w:rPr>
                                <w:lang w:val="fr-FR"/>
                              </w:rPr>
                              <w:t xml:space="preserve">, l’APHRSO a procédé à </w:t>
                            </w:r>
                            <w:r w:rsidR="00D15BE6">
                              <w:rPr>
                                <w:lang w:val="fr-FR"/>
                              </w:rPr>
                              <w:t>un</w:t>
                            </w:r>
                            <w:r w:rsidR="00C61ED1" w:rsidRPr="00C61ED1">
                              <w:rPr>
                                <w:lang w:val="fr-FR"/>
                              </w:rPr>
                              <w:t xml:space="preserve"> tirage du </w:t>
                            </w:r>
                            <w:r w:rsidR="009C6039">
                              <w:rPr>
                                <w:lang w:val="fr-FR"/>
                              </w:rPr>
                              <w:t>T</w:t>
                            </w:r>
                            <w:r w:rsidR="00C61ED1" w:rsidRPr="00C61ED1">
                              <w:rPr>
                                <w:lang w:val="fr-FR"/>
                              </w:rPr>
                              <w:t xml:space="preserve">emps des </w:t>
                            </w:r>
                            <w:r w:rsidR="009C6039">
                              <w:rPr>
                                <w:lang w:val="fr-FR"/>
                              </w:rPr>
                              <w:t>F</w:t>
                            </w:r>
                            <w:r w:rsidR="00C61ED1" w:rsidRPr="00C61ED1">
                              <w:rPr>
                                <w:lang w:val="fr-FR"/>
                              </w:rPr>
                              <w:t>êtes.</w:t>
                            </w:r>
                          </w:p>
                          <w:p w14:paraId="464AB2CF" w14:textId="54BFF8CD" w:rsidR="00C61ED1" w:rsidRDefault="00C61ED1" w:rsidP="00C61ED1">
                            <w:pPr>
                              <w:pStyle w:val="Corpsdetexte"/>
                              <w:spacing w:line="240" w:lineRule="exact"/>
                              <w:jc w:val="both"/>
                              <w:rPr>
                                <w:lang w:val="fr-FR"/>
                              </w:rPr>
                            </w:pPr>
                            <w:r>
                              <w:rPr>
                                <w:lang w:val="fr-FR"/>
                              </w:rPr>
                              <w:t xml:space="preserve">À </w:t>
                            </w:r>
                            <w:r w:rsidRPr="00C61ED1">
                              <w:rPr>
                                <w:lang w:val="fr-FR"/>
                              </w:rPr>
                              <w:t>gagner : 3 coffrets d’une valeur de 100$ chacun, contenant des gâteries et des petites douceurs provenant de nos entreprises locales.</w:t>
                            </w:r>
                          </w:p>
                          <w:p w14:paraId="657FCD43" w14:textId="1F3E3BED" w:rsidR="000036F5" w:rsidRDefault="000036F5" w:rsidP="000036F5">
                            <w:pPr>
                              <w:pStyle w:val="Corpsdetexte"/>
                              <w:spacing w:line="240" w:lineRule="exact"/>
                              <w:jc w:val="both"/>
                              <w:rPr>
                                <w:lang w:val="fr-FR"/>
                              </w:rPr>
                            </w:pPr>
                            <w:r>
                              <w:rPr>
                                <w:lang w:val="fr-FR"/>
                              </w:rPr>
                              <w:t>L’APHRSO était donc très heureuse de remettre ces prix aux 3 gagnants qui ont été déterminé</w:t>
                            </w:r>
                            <w:r w:rsidR="00093FCB">
                              <w:rPr>
                                <w:lang w:val="fr-FR"/>
                              </w:rPr>
                              <w:t>s</w:t>
                            </w:r>
                            <w:r>
                              <w:rPr>
                                <w:lang w:val="fr-FR"/>
                              </w:rPr>
                              <w:t xml:space="preserve"> par tirage au sort.</w:t>
                            </w:r>
                          </w:p>
                          <w:p w14:paraId="1D621535" w14:textId="51C13B38" w:rsidR="001E75CA" w:rsidRDefault="009A5A96" w:rsidP="009A5A96">
                            <w:pPr>
                              <w:pStyle w:val="Corpsdetexte"/>
                              <w:rPr>
                                <w:lang w:val="fr-FR"/>
                              </w:rPr>
                            </w:pPr>
                            <w:r>
                              <w:rPr>
                                <w:lang w:val="fr-FR"/>
                              </w:rPr>
                              <w:t xml:space="preserve">Félicitations </w:t>
                            </w:r>
                            <w:r w:rsidR="000036F5">
                              <w:rPr>
                                <w:lang w:val="fr-FR"/>
                              </w:rPr>
                              <w:t xml:space="preserve">encore </w:t>
                            </w:r>
                            <w:r w:rsidR="00093FCB">
                              <w:rPr>
                                <w:lang w:val="fr-FR"/>
                              </w:rPr>
                              <w:t xml:space="preserve">une fois </w:t>
                            </w:r>
                            <w:r>
                              <w:rPr>
                                <w:lang w:val="fr-FR"/>
                              </w:rPr>
                              <w:t>à nos trois gagnants :</w:t>
                            </w:r>
                          </w:p>
                          <w:p w14:paraId="68C663B2" w14:textId="38A97C99" w:rsidR="003F3828" w:rsidRDefault="003F3828" w:rsidP="003F3828">
                            <w:pPr>
                              <w:pStyle w:val="Corpsdetexte"/>
                              <w:numPr>
                                <w:ilvl w:val="0"/>
                                <w:numId w:val="7"/>
                              </w:numPr>
                              <w:spacing w:after="0"/>
                              <w:rPr>
                                <w:lang w:val="fr-FR"/>
                              </w:rPr>
                            </w:pPr>
                            <w:r>
                              <w:rPr>
                                <w:lang w:val="fr-FR"/>
                              </w:rPr>
                              <w:t xml:space="preserve">Pier-Olivier </w:t>
                            </w:r>
                            <w:proofErr w:type="spellStart"/>
                            <w:r>
                              <w:rPr>
                                <w:lang w:val="fr-FR"/>
                              </w:rPr>
                              <w:t>Godreau</w:t>
                            </w:r>
                            <w:proofErr w:type="spellEnd"/>
                          </w:p>
                          <w:p w14:paraId="3E8B0A3C" w14:textId="0EB78FAE" w:rsidR="003F3828" w:rsidRDefault="003F3828" w:rsidP="003F3828">
                            <w:pPr>
                              <w:pStyle w:val="Corpsdetexte"/>
                              <w:numPr>
                                <w:ilvl w:val="0"/>
                                <w:numId w:val="7"/>
                              </w:numPr>
                              <w:spacing w:after="0"/>
                              <w:rPr>
                                <w:lang w:val="fr-FR"/>
                              </w:rPr>
                            </w:pPr>
                            <w:r>
                              <w:rPr>
                                <w:lang w:val="fr-FR"/>
                              </w:rPr>
                              <w:t>Mélanie Ayotte-Martin</w:t>
                            </w:r>
                          </w:p>
                          <w:p w14:paraId="330FB857" w14:textId="19C2F478" w:rsidR="003F3828" w:rsidRPr="009C2472" w:rsidRDefault="003F3828" w:rsidP="003F3828">
                            <w:pPr>
                              <w:pStyle w:val="Corpsdetexte"/>
                              <w:numPr>
                                <w:ilvl w:val="0"/>
                                <w:numId w:val="7"/>
                              </w:numPr>
                              <w:spacing w:after="0"/>
                              <w:rPr>
                                <w:lang w:val="fr-FR"/>
                              </w:rPr>
                            </w:pPr>
                            <w:r>
                              <w:rPr>
                                <w:lang w:val="fr-FR"/>
                              </w:rPr>
                              <w:t>Sébastien Tétreault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ADBCD" id="Text Box 24" o:spid="_x0000_s1050" type="#_x0000_t202" style="position:absolute;margin-left:198pt;margin-top:130.8pt;width:118pt;height:171.6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" filled="f" stroked="f">
                <v:textbox style="mso-next-textbox:#Text Box 140" inset="0,0,0,0">
                  <w:txbxContent>
                    <w:p w14:paraId="2F6D37BF" w14:textId="77777777" w:rsidR="00BA513D" w:rsidRPr="00BA513D" w:rsidRDefault="00BA513D" w:rsidP="00BA513D">
                      <w:pPr>
                        <w:pStyle w:val="Titre2"/>
                        <w:spacing w:line="240" w:lineRule="auto"/>
                        <w:rPr>
                          <w:color w:val="auto"/>
                          <w:sz w:val="22"/>
                          <w:szCs w:val="22"/>
                        </w:rPr>
                      </w:pPr>
                      <w:r w:rsidRPr="00BA513D">
                        <w:rPr>
                          <w:rFonts w:ascii="Bookman Old Style" w:hAnsi="Bookman Old Style"/>
                          <w:b/>
                          <w:bCs/>
                          <w:color w:val="auto"/>
                          <w:sz w:val="24"/>
                          <w:szCs w:val="24"/>
                        </w:rPr>
                        <w:t>Activité du Temps des Fêtes</w:t>
                      </w:r>
                    </w:p>
                    <w:p w14:paraId="1A880214" w14:textId="1E235AAF" w:rsidR="009A5A96" w:rsidRPr="00C61ED1" w:rsidRDefault="000036F5" w:rsidP="00C61ED1">
                      <w:pPr>
                        <w:pStyle w:val="Corpsdetexte"/>
                        <w:jc w:val="both"/>
                        <w:rPr>
                          <w:lang w:val="fr-FR"/>
                        </w:rPr>
                      </w:pPr>
                      <w:r>
                        <w:rPr>
                          <w:lang w:val="fr-FR"/>
                        </w:rPr>
                        <w:t>Le 15 décembre dernier</w:t>
                      </w:r>
                      <w:r w:rsidR="00C61ED1" w:rsidRPr="00C61ED1">
                        <w:rPr>
                          <w:lang w:val="fr-FR"/>
                        </w:rPr>
                        <w:t xml:space="preserve">, l’APHRSO a procédé à </w:t>
                      </w:r>
                      <w:r w:rsidR="00D15BE6">
                        <w:rPr>
                          <w:lang w:val="fr-FR"/>
                        </w:rPr>
                        <w:t>un</w:t>
                      </w:r>
                      <w:r w:rsidR="00C61ED1" w:rsidRPr="00C61ED1">
                        <w:rPr>
                          <w:lang w:val="fr-FR"/>
                        </w:rPr>
                        <w:t xml:space="preserve"> tirage du </w:t>
                      </w:r>
                      <w:r w:rsidR="009C6039">
                        <w:rPr>
                          <w:lang w:val="fr-FR"/>
                        </w:rPr>
                        <w:t>T</w:t>
                      </w:r>
                      <w:r w:rsidR="00C61ED1" w:rsidRPr="00C61ED1">
                        <w:rPr>
                          <w:lang w:val="fr-FR"/>
                        </w:rPr>
                        <w:t xml:space="preserve">emps des </w:t>
                      </w:r>
                      <w:r w:rsidR="009C6039">
                        <w:rPr>
                          <w:lang w:val="fr-FR"/>
                        </w:rPr>
                        <w:t>F</w:t>
                      </w:r>
                      <w:r w:rsidR="00C61ED1" w:rsidRPr="00C61ED1">
                        <w:rPr>
                          <w:lang w:val="fr-FR"/>
                        </w:rPr>
                        <w:t>êtes.</w:t>
                      </w:r>
                    </w:p>
                    <w:p w14:paraId="464AB2CF" w14:textId="54BFF8CD" w:rsidR="00C61ED1" w:rsidRDefault="00C61ED1" w:rsidP="00C61ED1">
                      <w:pPr>
                        <w:pStyle w:val="Corpsdetexte"/>
                        <w:spacing w:line="240" w:lineRule="exact"/>
                        <w:jc w:val="both"/>
                        <w:rPr>
                          <w:lang w:val="fr-FR"/>
                        </w:rPr>
                      </w:pPr>
                      <w:r>
                        <w:rPr>
                          <w:lang w:val="fr-FR"/>
                        </w:rPr>
                        <w:t xml:space="preserve">À </w:t>
                      </w:r>
                      <w:r w:rsidRPr="00C61ED1">
                        <w:rPr>
                          <w:lang w:val="fr-FR"/>
                        </w:rPr>
                        <w:t>gagner : 3 coffrets d’une valeur de 100$ chacun, contenant des gâteries et des petites douceurs provenant de nos entreprises locales.</w:t>
                      </w:r>
                    </w:p>
                    <w:p w14:paraId="657FCD43" w14:textId="1F3E3BED" w:rsidR="000036F5" w:rsidRDefault="000036F5" w:rsidP="000036F5">
                      <w:pPr>
                        <w:pStyle w:val="Corpsdetexte"/>
                        <w:spacing w:line="240" w:lineRule="exact"/>
                        <w:jc w:val="both"/>
                        <w:rPr>
                          <w:lang w:val="fr-FR"/>
                        </w:rPr>
                      </w:pPr>
                      <w:r>
                        <w:rPr>
                          <w:lang w:val="fr-FR"/>
                        </w:rPr>
                        <w:t>L’APHRSO était donc très heureuse de remettre ces prix aux 3 gagnants qui ont été déterminé</w:t>
                      </w:r>
                      <w:r w:rsidR="00093FCB">
                        <w:rPr>
                          <w:lang w:val="fr-FR"/>
                        </w:rPr>
                        <w:t>s</w:t>
                      </w:r>
                      <w:r>
                        <w:rPr>
                          <w:lang w:val="fr-FR"/>
                        </w:rPr>
                        <w:t xml:space="preserve"> par tirage au sort.</w:t>
                      </w:r>
                    </w:p>
                    <w:p w14:paraId="1D621535" w14:textId="51C13B38" w:rsidR="001E75CA" w:rsidRDefault="009A5A96" w:rsidP="009A5A96">
                      <w:pPr>
                        <w:pStyle w:val="Corpsdetexte"/>
                        <w:rPr>
                          <w:lang w:val="fr-FR"/>
                        </w:rPr>
                      </w:pPr>
                      <w:r>
                        <w:rPr>
                          <w:lang w:val="fr-FR"/>
                        </w:rPr>
                        <w:t xml:space="preserve">Félicitations </w:t>
                      </w:r>
                      <w:r w:rsidR="000036F5">
                        <w:rPr>
                          <w:lang w:val="fr-FR"/>
                        </w:rPr>
                        <w:t xml:space="preserve">encore </w:t>
                      </w:r>
                      <w:r w:rsidR="00093FCB">
                        <w:rPr>
                          <w:lang w:val="fr-FR"/>
                        </w:rPr>
                        <w:t xml:space="preserve">une fois </w:t>
                      </w:r>
                      <w:r>
                        <w:rPr>
                          <w:lang w:val="fr-FR"/>
                        </w:rPr>
                        <w:t>à nos trois gagnants :</w:t>
                      </w:r>
                    </w:p>
                    <w:p w14:paraId="68C663B2" w14:textId="38A97C99" w:rsidR="003F3828" w:rsidRDefault="003F3828" w:rsidP="003F3828">
                      <w:pPr>
                        <w:pStyle w:val="Corpsdetexte"/>
                        <w:numPr>
                          <w:ilvl w:val="0"/>
                          <w:numId w:val="7"/>
                        </w:numPr>
                        <w:spacing w:after="0"/>
                        <w:rPr>
                          <w:lang w:val="fr-FR"/>
                        </w:rPr>
                      </w:pPr>
                      <w:r>
                        <w:rPr>
                          <w:lang w:val="fr-FR"/>
                        </w:rPr>
                        <w:t xml:space="preserve">Pier-Olivier </w:t>
                      </w:r>
                      <w:proofErr w:type="spellStart"/>
                      <w:r>
                        <w:rPr>
                          <w:lang w:val="fr-FR"/>
                        </w:rPr>
                        <w:t>Godreau</w:t>
                      </w:r>
                      <w:proofErr w:type="spellEnd"/>
                    </w:p>
                    <w:p w14:paraId="3E8B0A3C" w14:textId="0EB78FAE" w:rsidR="003F3828" w:rsidRDefault="003F3828" w:rsidP="003F3828">
                      <w:pPr>
                        <w:pStyle w:val="Corpsdetexte"/>
                        <w:numPr>
                          <w:ilvl w:val="0"/>
                          <w:numId w:val="7"/>
                        </w:numPr>
                        <w:spacing w:after="0"/>
                        <w:rPr>
                          <w:lang w:val="fr-FR"/>
                        </w:rPr>
                      </w:pPr>
                      <w:r>
                        <w:rPr>
                          <w:lang w:val="fr-FR"/>
                        </w:rPr>
                        <w:t>Mélanie Ayotte-Martin</w:t>
                      </w:r>
                    </w:p>
                    <w:p w14:paraId="330FB857" w14:textId="19C2F478" w:rsidR="003F3828" w:rsidRPr="009C2472" w:rsidRDefault="003F3828" w:rsidP="003F3828">
                      <w:pPr>
                        <w:pStyle w:val="Corpsdetexte"/>
                        <w:numPr>
                          <w:ilvl w:val="0"/>
                          <w:numId w:val="7"/>
                        </w:numPr>
                        <w:spacing w:after="0"/>
                        <w:rPr>
                          <w:lang w:val="fr-FR"/>
                        </w:rPr>
                      </w:pPr>
                      <w:r>
                        <w:rPr>
                          <w:lang w:val="fr-FR"/>
                        </w:rPr>
                        <w:t>Sébastien Tétreault</w:t>
                      </w:r>
                    </w:p>
                  </w:txbxContent>
                </v:textbox>
                <w10:wrap anchorx="page" anchory="page"/>
              </v:shape>
            </w:pict>
          </mc:Fallback>
        </mc:AlternateContent>
      </w:r>
    </w:p>
    <w:p w14:paraId="1FC523E2" w14:textId="43461D3A" w:rsidR="001E75CA" w:rsidRDefault="006049D0">
      <w:r w:rsidRPr="00364FEF">
        <w:rPr>
          <w:noProof/>
        </w:rPr>
        <w:drawing>
          <wp:anchor distT="0" distB="0" distL="114300" distR="114300" simplePos="0" relativeHeight="251864064" behindDoc="1" locked="0" layoutInCell="1" allowOverlap="1" wp14:anchorId="41505FBF" wp14:editId="73DC0FDC">
            <wp:simplePos x="0" y="0"/>
            <wp:positionH relativeFrom="margin">
              <wp:align>right</wp:align>
            </wp:positionH>
            <wp:positionV relativeFrom="paragraph">
              <wp:posOffset>151130</wp:posOffset>
            </wp:positionV>
            <wp:extent cx="1337945" cy="1782445"/>
            <wp:effectExtent l="0" t="0" r="0" b="8255"/>
            <wp:wrapNone/>
            <wp:docPr id="674" name="Image 674" descr="Photo de Pier-Oliv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Image 674" descr="Photo de Pier-Olivi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37945" cy="178244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8FE4C19" w14:textId="4CCA661C" w:rsidR="001E75CA" w:rsidRDefault="00BE72F1">
      <w:r>
        <w:rPr>
          <w:noProof/>
          <w:lang w:eastAsia="fr-CA" w:bidi="ar-SA"/>
        </w:rPr>
        <mc:AlternateContent>
          <mc:Choice Requires="wps">
            <w:drawing>
              <wp:anchor distT="0" distB="0" distL="114300" distR="114300" simplePos="0" relativeHeight="251660288" behindDoc="0" locked="0" layoutInCell="1" allowOverlap="1" wp14:anchorId="6DF96C12" wp14:editId="774A1FC8">
                <wp:simplePos x="0" y="0"/>
                <wp:positionH relativeFrom="page">
                  <wp:posOffset>4137660</wp:posOffset>
                </wp:positionH>
                <wp:positionV relativeFrom="page">
                  <wp:posOffset>2103120</wp:posOffset>
                </wp:positionV>
                <wp:extent cx="1498600" cy="1824355"/>
                <wp:effectExtent l="0" t="0" r="6350" b="4445"/>
                <wp:wrapNone/>
                <wp:docPr id="119"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82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4"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96C12" id="Text Box 140" o:spid="_x0000_s1051" type="#_x0000_t202" style="position:absolute;margin-left:325.8pt;margin-top:165.6pt;width:118pt;height:143.6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" filled="f" stroked="f">
                <v:textbox inset="0,0,0,0">
                  <w:txbxContent/>
                </v:textbox>
                <w10:wrap anchorx="page" anchory="page"/>
              </v:shape>
            </w:pict>
          </mc:Fallback>
        </mc:AlternateContent>
      </w:r>
    </w:p>
    <w:p w14:paraId="7EBA415B" w14:textId="21673790" w:rsidR="001E75CA" w:rsidRDefault="00BE72F1">
      <w:r w:rsidRPr="00084BB3">
        <w:rPr>
          <w:noProof/>
        </w:rPr>
        <w:drawing>
          <wp:anchor distT="0" distB="0" distL="114300" distR="114300" simplePos="0" relativeHeight="251859968" behindDoc="1" locked="0" layoutInCell="1" allowOverlap="1" wp14:anchorId="2E7956FD" wp14:editId="65BD614E">
            <wp:simplePos x="0" y="0"/>
            <wp:positionH relativeFrom="margin">
              <wp:posOffset>22860</wp:posOffset>
            </wp:positionH>
            <wp:positionV relativeFrom="page">
              <wp:posOffset>2339340</wp:posOffset>
            </wp:positionV>
            <wp:extent cx="1711960" cy="1283970"/>
            <wp:effectExtent l="171450" t="152400" r="154940" b="163830"/>
            <wp:wrapTight wrapText="bothSides">
              <wp:wrapPolygon edited="0">
                <wp:start x="-1442" y="-2564"/>
                <wp:lineTo x="-2163" y="-1923"/>
                <wp:lineTo x="-1923" y="19228"/>
                <wp:lineTo x="1923" y="24036"/>
                <wp:lineTo x="22353" y="24036"/>
                <wp:lineTo x="23315" y="18908"/>
                <wp:lineTo x="23315" y="3205"/>
                <wp:lineTo x="19709" y="-2564"/>
                <wp:lineTo x="-1442" y="-2564"/>
              </wp:wrapPolygon>
            </wp:wrapTight>
            <wp:docPr id="685" name="Image 6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Image 685">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11960" cy="128397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A6A3DF0" w14:textId="6C175C9E" w:rsidR="001E75CA" w:rsidRDefault="001E75CA"/>
    <w:p w14:paraId="68D70005" w14:textId="4D246454" w:rsidR="001E75CA" w:rsidRDefault="001E75CA"/>
    <w:p w14:paraId="1B28A5DF" w14:textId="697EB5BA" w:rsidR="001E75CA" w:rsidRDefault="001E75CA"/>
    <w:p w14:paraId="01701EA1" w14:textId="6D040F40" w:rsidR="001E75CA" w:rsidRDefault="007446B0">
      <w:r>
        <w:rPr>
          <w:noProof/>
          <w:lang w:eastAsia="fr-CA" w:bidi="ar-SA"/>
        </w:rPr>
        <mc:AlternateContent>
          <mc:Choice Requires="wps">
            <w:drawing>
              <wp:anchor distT="0" distB="0" distL="114300" distR="114300" simplePos="0" relativeHeight="251662336" behindDoc="0" locked="0" layoutInCell="1" allowOverlap="1" wp14:anchorId="65B9B518" wp14:editId="7E0137F5">
                <wp:simplePos x="0" y="0"/>
                <wp:positionH relativeFrom="page">
                  <wp:posOffset>4368800</wp:posOffset>
                </wp:positionH>
                <wp:positionV relativeFrom="page">
                  <wp:posOffset>5493657</wp:posOffset>
                </wp:positionV>
                <wp:extent cx="1775460" cy="1144814"/>
                <wp:effectExtent l="0" t="0" r="15240" b="17780"/>
                <wp:wrapNone/>
                <wp:docPr id="110"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5460" cy="1144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5"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B9B518" id="_x0000_t202" coordsize="21600,21600" o:spt="202" path="m,l,21600r21600,l21600,xe">
                <v:stroke joinstyle="miter"/>
                <v:path gradientshapeok="t" o:connecttype="rect"/>
              </v:shapetype>
              <v:shape id="Text Box 144" o:spid="_x0000_s1052" type="#_x0000_t202" style="position:absolute;margin-left:344pt;margin-top:432.55pt;width:139.8pt;height:90.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" filled="f" stroked="f">
                <v:textbox style="mso-next-textbox:#Text Box 145" inset="0,0,0,0">
                  <w:txbxContent/>
                </v:textbox>
                <w10:wrap anchorx="page" anchory="page"/>
              </v:shape>
            </w:pict>
          </mc:Fallback>
        </mc:AlternateContent>
      </w:r>
      <w:r>
        <w:rPr>
          <w:noProof/>
          <w:lang w:eastAsia="fr-CA" w:bidi="ar-SA"/>
        </w:rPr>
        <mc:AlternateContent>
          <mc:Choice Requires="wps">
            <w:drawing>
              <wp:anchor distT="0" distB="0" distL="114300" distR="114300" simplePos="0" relativeHeight="251665408" behindDoc="0" locked="0" layoutInCell="1" allowOverlap="1" wp14:anchorId="19494575" wp14:editId="56D4D772">
                <wp:simplePos x="0" y="0"/>
                <wp:positionH relativeFrom="page">
                  <wp:posOffset>5707743</wp:posOffset>
                </wp:positionH>
                <wp:positionV relativeFrom="page">
                  <wp:posOffset>7184571</wp:posOffset>
                </wp:positionV>
                <wp:extent cx="1317171" cy="2819400"/>
                <wp:effectExtent l="0" t="0" r="16510" b="0"/>
                <wp:wrapNone/>
                <wp:docPr id="10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7171" cy="281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6"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94575" id="Text Box 149" o:spid="_x0000_s1053" type="#_x0000_t202" style="position:absolute;margin-left:449.45pt;margin-top:565.7pt;width:103.7pt;height:22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" filled="f" stroked="f">
                <v:textbox inset="0,0,0,0">
                  <w:txbxContent/>
                </v:textbox>
                <w10:wrap anchorx="page" anchory="page"/>
              </v:shape>
            </w:pict>
          </mc:Fallback>
        </mc:AlternateContent>
      </w:r>
      <w:r w:rsidR="0034776E">
        <w:rPr>
          <w:noProof/>
          <w:lang w:eastAsia="fr-CA" w:bidi="ar-SA"/>
        </w:rPr>
        <mc:AlternateContent>
          <mc:Choice Requires="wps">
            <w:drawing>
              <wp:anchor distT="0" distB="0" distL="114300" distR="114300" simplePos="0" relativeHeight="251664384" behindDoc="0" locked="0" layoutInCell="1" allowOverlap="1" wp14:anchorId="3739107C" wp14:editId="5D51BAE3">
                <wp:simplePos x="0" y="0"/>
                <wp:positionH relativeFrom="page">
                  <wp:posOffset>4030980</wp:posOffset>
                </wp:positionH>
                <wp:positionV relativeFrom="page">
                  <wp:posOffset>7178040</wp:posOffset>
                </wp:positionV>
                <wp:extent cx="1546860" cy="2644140"/>
                <wp:effectExtent l="0" t="0" r="15240" b="3810"/>
                <wp:wrapNone/>
                <wp:docPr id="107"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860" cy="264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6"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9107C" id="Text Box 148" o:spid="_x0000_s1053" type="#_x0000_t202" style="position:absolute;margin-left:317.4pt;margin-top:565.2pt;width:121.8pt;height:208.2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" filled="f" stroked="f">
                <v:textbox style="mso-next-textbox:#Text Box 149" inset="0,0,0,0">
                  <w:txbxContent/>
                </v:textbox>
                <w10:wrap anchorx="page" anchory="page"/>
              </v:shape>
            </w:pict>
          </mc:Fallback>
        </mc:AlternateContent>
      </w:r>
      <w:r w:rsidR="0034776E">
        <w:rPr>
          <w:noProof/>
          <w:lang w:eastAsia="fr-CA" w:bidi="ar-SA"/>
        </w:rPr>
        <mc:AlternateContent>
          <mc:Choice Requires="wps">
            <w:drawing>
              <wp:anchor distT="0" distB="0" distL="114300" distR="114300" simplePos="0" relativeHeight="251618304" behindDoc="0" locked="0" layoutInCell="1" allowOverlap="1" wp14:anchorId="69CD54B3" wp14:editId="0A9FDF8B">
                <wp:simplePos x="0" y="0"/>
                <wp:positionH relativeFrom="page">
                  <wp:posOffset>2354580</wp:posOffset>
                </wp:positionH>
                <wp:positionV relativeFrom="margin">
                  <wp:posOffset>4456431</wp:posOffset>
                </wp:positionV>
                <wp:extent cx="1844040" cy="1600200"/>
                <wp:effectExtent l="0" t="0" r="3810" b="0"/>
                <wp:wrapNone/>
                <wp:docPr id="10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5">
                        <w:txbxContent>
                          <w:p w14:paraId="23A6B0EF" w14:textId="77777777" w:rsidR="00BA513D" w:rsidRPr="00093FCB" w:rsidRDefault="00BA513D" w:rsidP="00BA513D">
                            <w:pPr>
                              <w:pStyle w:val="Titre2"/>
                              <w:spacing w:line="240" w:lineRule="auto"/>
                              <w:rPr>
                                <w:color w:val="auto"/>
                              </w:rPr>
                            </w:pPr>
                            <w:r w:rsidRPr="00BA513D">
                              <w:rPr>
                                <w:rFonts w:ascii="Bookman Old Style" w:hAnsi="Bookman Old Style"/>
                                <w:b/>
                                <w:bCs/>
                                <w:color w:val="auto"/>
                                <w:sz w:val="24"/>
                                <w:szCs w:val="24"/>
                              </w:rPr>
                              <w:t>Notre concours de la Saint-Valentin</w:t>
                            </w:r>
                          </w:p>
                          <w:p w14:paraId="1FFA48DD" w14:textId="453C7463" w:rsidR="008460DB" w:rsidRDefault="008460DB" w:rsidP="008460DB">
                            <w:pPr>
                              <w:pStyle w:val="Corpsdetexte"/>
                              <w:jc w:val="both"/>
                              <w:rPr>
                                <w:lang w:val="fr-FR"/>
                              </w:rPr>
                            </w:pPr>
                            <w:r>
                              <w:rPr>
                                <w:lang w:val="fr-FR"/>
                              </w:rPr>
                              <w:t xml:space="preserve">Pour souligner la Saint-Valentin, </w:t>
                            </w:r>
                            <w:r w:rsidR="00093FCB">
                              <w:rPr>
                                <w:lang w:val="fr-FR"/>
                              </w:rPr>
                              <w:t xml:space="preserve">nous avons </w:t>
                            </w:r>
                            <w:r>
                              <w:rPr>
                                <w:lang w:val="fr-FR"/>
                              </w:rPr>
                              <w:t xml:space="preserve">récemment remis un chèque-cadeau d’une valeur de 100$ </w:t>
                            </w:r>
                            <w:r w:rsidRPr="001752A8">
                              <w:t>pour un</w:t>
                            </w:r>
                            <w:r w:rsidRPr="00187A93">
                              <w:t xml:space="preserve"> repas en amoureux ou entre amis au restaurant </w:t>
                            </w:r>
                            <w:r w:rsidRPr="00187A93">
                              <w:rPr>
                                <w:shd w:val="clear" w:color="auto" w:fill="FFFFFF"/>
                              </w:rPr>
                              <w:t>M resto-bar, situé à Sainte-Catherine</w:t>
                            </w:r>
                            <w:r w:rsidRPr="00187A93">
                              <w:t>.</w:t>
                            </w:r>
                          </w:p>
                          <w:p w14:paraId="2F2BA2A1" w14:textId="18FA3993" w:rsidR="00093FCB" w:rsidRDefault="008460DB" w:rsidP="00093FCB">
                            <w:pPr>
                              <w:pStyle w:val="Corpsdetexte"/>
                              <w:jc w:val="both"/>
                              <w:rPr>
                                <w:lang w:val="fr-FR"/>
                              </w:rPr>
                            </w:pPr>
                            <w:r>
                              <w:rPr>
                                <w:lang w:val="fr-FR"/>
                              </w:rPr>
                              <w:t>L</w:t>
                            </w:r>
                            <w:r w:rsidR="00093FCB">
                              <w:rPr>
                                <w:lang w:val="fr-FR"/>
                              </w:rPr>
                              <w:t>e hasard a voulu</w:t>
                            </w:r>
                            <w:r w:rsidR="009C6039">
                              <w:rPr>
                                <w:lang w:val="fr-FR"/>
                              </w:rPr>
                              <w:t xml:space="preserve"> que</w:t>
                            </w:r>
                            <w:r w:rsidR="00093FCB">
                              <w:rPr>
                                <w:lang w:val="fr-FR"/>
                              </w:rPr>
                              <w:t xml:space="preserve"> ce soit madame Karine Lévesque et son amoureux qui remporte</w:t>
                            </w:r>
                            <w:r w:rsidR="006F2480">
                              <w:rPr>
                                <w:lang w:val="fr-FR"/>
                              </w:rPr>
                              <w:t>nt</w:t>
                            </w:r>
                            <w:r w:rsidR="00093FCB">
                              <w:rPr>
                                <w:lang w:val="fr-FR"/>
                              </w:rPr>
                              <w:t xml:space="preserve"> ce merveilleux prix.</w:t>
                            </w:r>
                          </w:p>
                          <w:p w14:paraId="1149A8ED" w14:textId="5B6615AF" w:rsidR="00093FCB" w:rsidRDefault="00093FCB" w:rsidP="00093FCB">
                            <w:pPr>
                              <w:pStyle w:val="Corpsdetexte"/>
                              <w:spacing w:after="0" w:line="240" w:lineRule="auto"/>
                              <w:jc w:val="both"/>
                              <w:rPr>
                                <w:lang w:val="fr-FR"/>
                              </w:rPr>
                            </w:pPr>
                            <w:r>
                              <w:rPr>
                                <w:lang w:val="fr-FR"/>
                              </w:rPr>
                              <w:t xml:space="preserve">Félicitations </w:t>
                            </w:r>
                            <w:r w:rsidR="008460DB">
                              <w:rPr>
                                <w:lang w:val="fr-FR"/>
                              </w:rPr>
                              <w:t>aux gagnants !</w:t>
                            </w:r>
                            <w:r>
                              <w:rPr>
                                <w:lang w:val="fr-FR"/>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D54B3" id="Text Box 26" o:spid="_x0000_s1055" type="#_x0000_t202" style="position:absolute;margin-left:185.4pt;margin-top:350.9pt;width:145.2pt;height:126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" filled="f" stroked="f">
                <v:textbox style="mso-next-textbox:#Text Box 144" inset="0,0,0,0">
                  <w:txbxContent>
                    <w:p w14:paraId="23A6B0EF" w14:textId="77777777" w:rsidR="00BA513D" w:rsidRPr="00093FCB" w:rsidRDefault="00BA513D" w:rsidP="00BA513D">
                      <w:pPr>
                        <w:pStyle w:val="Titre2"/>
                        <w:spacing w:line="240" w:lineRule="auto"/>
                        <w:rPr>
                          <w:color w:val="auto"/>
                        </w:rPr>
                      </w:pPr>
                      <w:r w:rsidRPr="00BA513D">
                        <w:rPr>
                          <w:rFonts w:ascii="Bookman Old Style" w:hAnsi="Bookman Old Style"/>
                          <w:b/>
                          <w:bCs/>
                          <w:color w:val="auto"/>
                          <w:sz w:val="24"/>
                          <w:szCs w:val="24"/>
                        </w:rPr>
                        <w:t>Notre concours de la Saint-Valentin</w:t>
                      </w:r>
                    </w:p>
                    <w:p w14:paraId="1FFA48DD" w14:textId="453C7463" w:rsidR="008460DB" w:rsidRDefault="008460DB" w:rsidP="008460DB">
                      <w:pPr>
                        <w:pStyle w:val="Corpsdetexte"/>
                        <w:jc w:val="both"/>
                        <w:rPr>
                          <w:lang w:val="fr-FR"/>
                        </w:rPr>
                      </w:pPr>
                      <w:r>
                        <w:rPr>
                          <w:lang w:val="fr-FR"/>
                        </w:rPr>
                        <w:t xml:space="preserve">Pour souligner la Saint-Valentin, </w:t>
                      </w:r>
                      <w:r w:rsidR="00093FCB">
                        <w:rPr>
                          <w:lang w:val="fr-FR"/>
                        </w:rPr>
                        <w:t xml:space="preserve">nous avons </w:t>
                      </w:r>
                      <w:r>
                        <w:rPr>
                          <w:lang w:val="fr-FR"/>
                        </w:rPr>
                        <w:t xml:space="preserve">récemment remis un chèque-cadeau d’une valeur de 100$ </w:t>
                      </w:r>
                      <w:r w:rsidRPr="001752A8">
                        <w:t>pour un</w:t>
                      </w:r>
                      <w:r w:rsidRPr="00187A93">
                        <w:t xml:space="preserve"> repas en amoureux ou entre amis au restaurant </w:t>
                      </w:r>
                      <w:r w:rsidRPr="00187A93">
                        <w:rPr>
                          <w:shd w:val="clear" w:color="auto" w:fill="FFFFFF"/>
                        </w:rPr>
                        <w:t>M resto-bar, situé à Sainte-Catherine</w:t>
                      </w:r>
                      <w:r w:rsidRPr="00187A93">
                        <w:t>.</w:t>
                      </w:r>
                    </w:p>
                    <w:p w14:paraId="2F2BA2A1" w14:textId="18FA3993" w:rsidR="00093FCB" w:rsidRDefault="008460DB" w:rsidP="00093FCB">
                      <w:pPr>
                        <w:pStyle w:val="Corpsdetexte"/>
                        <w:jc w:val="both"/>
                        <w:rPr>
                          <w:lang w:val="fr-FR"/>
                        </w:rPr>
                      </w:pPr>
                      <w:r>
                        <w:rPr>
                          <w:lang w:val="fr-FR"/>
                        </w:rPr>
                        <w:t>L</w:t>
                      </w:r>
                      <w:r w:rsidR="00093FCB">
                        <w:rPr>
                          <w:lang w:val="fr-FR"/>
                        </w:rPr>
                        <w:t>e hasard a voulu</w:t>
                      </w:r>
                      <w:r w:rsidR="009C6039">
                        <w:rPr>
                          <w:lang w:val="fr-FR"/>
                        </w:rPr>
                        <w:t xml:space="preserve"> que</w:t>
                      </w:r>
                      <w:r w:rsidR="00093FCB">
                        <w:rPr>
                          <w:lang w:val="fr-FR"/>
                        </w:rPr>
                        <w:t xml:space="preserve"> ce soit madame Karine Lévesque et son amoureux qui remporte</w:t>
                      </w:r>
                      <w:r w:rsidR="006F2480">
                        <w:rPr>
                          <w:lang w:val="fr-FR"/>
                        </w:rPr>
                        <w:t>nt</w:t>
                      </w:r>
                      <w:r w:rsidR="00093FCB">
                        <w:rPr>
                          <w:lang w:val="fr-FR"/>
                        </w:rPr>
                        <w:t xml:space="preserve"> ce merveilleux prix.</w:t>
                      </w:r>
                    </w:p>
                    <w:p w14:paraId="1149A8ED" w14:textId="5B6615AF" w:rsidR="00093FCB" w:rsidRDefault="00093FCB" w:rsidP="00093FCB">
                      <w:pPr>
                        <w:pStyle w:val="Corpsdetexte"/>
                        <w:spacing w:after="0" w:line="240" w:lineRule="auto"/>
                        <w:jc w:val="both"/>
                        <w:rPr>
                          <w:lang w:val="fr-FR"/>
                        </w:rPr>
                      </w:pPr>
                      <w:r>
                        <w:rPr>
                          <w:lang w:val="fr-FR"/>
                        </w:rPr>
                        <w:t xml:space="preserve">Félicitations </w:t>
                      </w:r>
                      <w:r w:rsidR="008460DB">
                        <w:rPr>
                          <w:lang w:val="fr-FR"/>
                        </w:rPr>
                        <w:t>aux gagnants !</w:t>
                      </w:r>
                      <w:r>
                        <w:rPr>
                          <w:lang w:val="fr-FR"/>
                        </w:rPr>
                        <w:t xml:space="preserve">  </w:t>
                      </w:r>
                    </w:p>
                  </w:txbxContent>
                </v:textbox>
                <w10:wrap anchorx="page" anchory="margin"/>
              </v:shape>
            </w:pict>
          </mc:Fallback>
        </mc:AlternateContent>
      </w:r>
      <w:r w:rsidR="006049D0" w:rsidRPr="00364FEF">
        <w:rPr>
          <w:noProof/>
        </w:rPr>
        <w:drawing>
          <wp:anchor distT="0" distB="0" distL="114300" distR="114300" simplePos="0" relativeHeight="251865088" behindDoc="1" locked="0" layoutInCell="1" allowOverlap="1" wp14:anchorId="1B760AB4" wp14:editId="3AAF776B">
            <wp:simplePos x="0" y="0"/>
            <wp:positionH relativeFrom="page">
              <wp:posOffset>5067300</wp:posOffset>
            </wp:positionH>
            <wp:positionV relativeFrom="paragraph">
              <wp:posOffset>867410</wp:posOffset>
            </wp:positionV>
            <wp:extent cx="1234440" cy="1646555"/>
            <wp:effectExtent l="0" t="0" r="3810" b="0"/>
            <wp:wrapNone/>
            <wp:docPr id="699" name="Image 699" descr="Photo de Mél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 name="Image 699" descr="Photo de Mélani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34440" cy="164655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049D0" w:rsidRPr="009A6D1F">
        <w:rPr>
          <w:noProof/>
        </w:rPr>
        <w:drawing>
          <wp:anchor distT="0" distB="0" distL="114300" distR="114300" simplePos="0" relativeHeight="251863040" behindDoc="1" locked="0" layoutInCell="1" allowOverlap="1" wp14:anchorId="428EF45B" wp14:editId="4C5E89D6">
            <wp:simplePos x="0" y="0"/>
            <wp:positionH relativeFrom="margin">
              <wp:posOffset>2049780</wp:posOffset>
            </wp:positionH>
            <wp:positionV relativeFrom="paragraph">
              <wp:posOffset>814070</wp:posOffset>
            </wp:positionV>
            <wp:extent cx="1805940" cy="1353185"/>
            <wp:effectExtent l="0" t="0" r="3810" b="0"/>
            <wp:wrapNone/>
            <wp:docPr id="687" name="Image 687" descr="Photo de Sébast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 name="Image 687" descr="Photo de Sébastien"/>
                    <pic:cNvPicPr>
                      <a:picLocks noChangeAspect="1" noChangeArrowheads="1"/>
                    </pic:cNvPicPr>
                  </pic:nvPicPr>
                  <pic:blipFill>
                    <a:blip r:embed="rId23" cstate="print">
                      <a:extLst>
                        <a:ext uri="{BEBA8EAE-BF5A-486C-A8C5-ECC9F3942E4B}">
                          <a14:imgProps xmlns:a14="http://schemas.microsoft.com/office/drawing/2010/main">
                            <a14:imgLayer r:embed="rId24">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05940" cy="135318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049D0">
        <w:rPr>
          <w:noProof/>
          <w:lang w:eastAsia="fr-CA" w:bidi="ar-SA"/>
        </w:rPr>
        <mc:AlternateContent>
          <mc:Choice Requires="wps">
            <w:drawing>
              <wp:anchor distT="0" distB="0" distL="114300" distR="114300" simplePos="0" relativeHeight="251620352" behindDoc="0" locked="0" layoutInCell="1" allowOverlap="1" wp14:anchorId="60F4B902" wp14:editId="3D9575DA">
                <wp:simplePos x="0" y="0"/>
                <wp:positionH relativeFrom="page">
                  <wp:posOffset>2385060</wp:posOffset>
                </wp:positionH>
                <wp:positionV relativeFrom="page">
                  <wp:posOffset>6743700</wp:posOffset>
                </wp:positionV>
                <wp:extent cx="1498600" cy="2042160"/>
                <wp:effectExtent l="0" t="0" r="6350" b="15240"/>
                <wp:wrapNone/>
                <wp:docPr id="10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04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6">
                        <w:txbxContent>
                          <w:p w14:paraId="0439D709" w14:textId="77777777" w:rsidR="00BA513D" w:rsidRPr="00BA513D" w:rsidRDefault="00BA513D" w:rsidP="00BA513D">
                            <w:pPr>
                              <w:pStyle w:val="Titre2"/>
                              <w:spacing w:line="240" w:lineRule="auto"/>
                              <w:rPr>
                                <w:color w:val="auto"/>
                                <w:sz w:val="24"/>
                                <w:szCs w:val="24"/>
                              </w:rPr>
                            </w:pPr>
                            <w:r w:rsidRPr="00BA513D">
                              <w:rPr>
                                <w:rFonts w:ascii="Bookman Old Style" w:hAnsi="Bookman Old Style"/>
                                <w:b/>
                                <w:bCs/>
                                <w:color w:val="auto"/>
                                <w:sz w:val="24"/>
                                <w:szCs w:val="24"/>
                              </w:rPr>
                              <w:t>Le coup de cœur de l’APHRSO</w:t>
                            </w:r>
                          </w:p>
                          <w:p w14:paraId="4CC18203" w14:textId="406DAC0D" w:rsidR="003D07E9" w:rsidRDefault="009C6039" w:rsidP="00E94722">
                            <w:pPr>
                              <w:pStyle w:val="Corpsdetexte"/>
                              <w:jc w:val="both"/>
                              <w:rPr>
                                <w:lang w:val="fr-FR"/>
                              </w:rPr>
                            </w:pPr>
                            <w:r>
                              <w:rPr>
                                <w:lang w:val="fr-FR"/>
                              </w:rPr>
                              <w:t xml:space="preserve">Lors </w:t>
                            </w:r>
                            <w:r w:rsidR="0034776E">
                              <w:rPr>
                                <w:lang w:val="fr-FR"/>
                              </w:rPr>
                              <w:t>du</w:t>
                            </w:r>
                            <w:r>
                              <w:rPr>
                                <w:lang w:val="fr-FR"/>
                              </w:rPr>
                              <w:t xml:space="preserve"> concours</w:t>
                            </w:r>
                            <w:r w:rsidR="0034776E">
                              <w:rPr>
                                <w:lang w:val="fr-FR"/>
                              </w:rPr>
                              <w:t xml:space="preserve"> de la Saint-Valentin, </w:t>
                            </w:r>
                            <w:r>
                              <w:rPr>
                                <w:lang w:val="fr-FR"/>
                              </w:rPr>
                              <w:t xml:space="preserve">l’APHRSO </w:t>
                            </w:r>
                            <w:r w:rsidR="00E94722">
                              <w:rPr>
                                <w:lang w:val="fr-FR"/>
                              </w:rPr>
                              <w:t xml:space="preserve">a </w:t>
                            </w:r>
                            <w:r w:rsidR="0034776E">
                              <w:rPr>
                                <w:lang w:val="fr-FR"/>
                              </w:rPr>
                              <w:t xml:space="preserve">également </w:t>
                            </w:r>
                            <w:r w:rsidR="00E94722">
                              <w:rPr>
                                <w:lang w:val="fr-FR"/>
                              </w:rPr>
                              <w:t xml:space="preserve">choisi son coup de cœur parmi les participations reçues. </w:t>
                            </w:r>
                          </w:p>
                          <w:p w14:paraId="028C7D61" w14:textId="77777777" w:rsidR="0034776E" w:rsidRDefault="00E94722" w:rsidP="00E94722">
                            <w:pPr>
                              <w:pStyle w:val="Corpsdetexte"/>
                              <w:jc w:val="both"/>
                              <w:rPr>
                                <w:lang w:val="fr-FR"/>
                              </w:rPr>
                            </w:pPr>
                            <w:r>
                              <w:rPr>
                                <w:lang w:val="fr-FR"/>
                              </w:rPr>
                              <w:t xml:space="preserve">Notre choix s’est arrêté sur un texte de madame Guylaine Rathel </w:t>
                            </w:r>
                            <w:r w:rsidR="003D07E9">
                              <w:rPr>
                                <w:lang w:val="fr-FR"/>
                              </w:rPr>
                              <w:t xml:space="preserve">à l’endroit de son fils Simon. </w:t>
                            </w:r>
                          </w:p>
                          <w:p w14:paraId="1FD31932" w14:textId="4A6E3FA5" w:rsidR="00E94722" w:rsidRDefault="000A6E12" w:rsidP="00E94722">
                            <w:pPr>
                              <w:pStyle w:val="Corpsdetexte"/>
                              <w:jc w:val="both"/>
                              <w:rPr>
                                <w:lang w:val="fr-FR"/>
                              </w:rPr>
                            </w:pPr>
                            <w:r>
                              <w:rPr>
                                <w:lang w:val="fr-FR"/>
                              </w:rPr>
                              <w:t>Ce texte nous a particulièrement touché et a</w:t>
                            </w:r>
                            <w:r w:rsidR="003D07E9">
                              <w:rPr>
                                <w:lang w:val="fr-FR"/>
                              </w:rPr>
                              <w:t>vec son autorisation, nous vous partageons ce qu’elle nous a écrit :</w:t>
                            </w:r>
                          </w:p>
                          <w:p w14:paraId="33681DA5" w14:textId="1F93ACB3" w:rsidR="00E94722" w:rsidRDefault="00E94722" w:rsidP="00E94722">
                            <w:pPr>
                              <w:pStyle w:val="Corpsdetexte"/>
                              <w:jc w:val="both"/>
                              <w:rPr>
                                <w:i/>
                                <w:iCs/>
                                <w:lang w:val="fr-FR"/>
                              </w:rPr>
                            </w:pPr>
                            <w:r>
                              <w:rPr>
                                <w:i/>
                                <w:iCs/>
                                <w:lang w:val="fr-FR"/>
                              </w:rPr>
                              <w:t>« Mon petit homme vient d’avoir 31 ans. Bien fière de ce qu’il est devenu</w:t>
                            </w:r>
                            <w:r w:rsidR="003D07E9">
                              <w:rPr>
                                <w:i/>
                                <w:iCs/>
                                <w:lang w:val="fr-FR"/>
                              </w:rPr>
                              <w:t> !</w:t>
                            </w:r>
                          </w:p>
                          <w:p w14:paraId="5233CE20" w14:textId="77777777" w:rsidR="002270C8" w:rsidRDefault="003D07E9" w:rsidP="00E94722">
                            <w:pPr>
                              <w:pStyle w:val="Corpsdetexte"/>
                              <w:jc w:val="both"/>
                              <w:rPr>
                                <w:i/>
                                <w:iCs/>
                                <w:lang w:val="fr-FR"/>
                              </w:rPr>
                            </w:pPr>
                            <w:r>
                              <w:rPr>
                                <w:i/>
                                <w:iCs/>
                                <w:lang w:val="fr-FR"/>
                              </w:rPr>
                              <w:t xml:space="preserve">Un être unique, un cœur pur ! Celui qui me ground, qui me fait garder le cap, qui me ramène toujours à l’essentiel. </w:t>
                            </w:r>
                          </w:p>
                          <w:p w14:paraId="7F550F9D" w14:textId="04B5EC38" w:rsidR="003D07E9" w:rsidRDefault="003D07E9" w:rsidP="00E94722">
                            <w:pPr>
                              <w:pStyle w:val="Corpsdetexte"/>
                              <w:jc w:val="both"/>
                              <w:rPr>
                                <w:i/>
                                <w:iCs/>
                                <w:lang w:val="fr-FR"/>
                              </w:rPr>
                            </w:pPr>
                            <w:r>
                              <w:rPr>
                                <w:i/>
                                <w:iCs/>
                                <w:lang w:val="fr-FR"/>
                              </w:rPr>
                              <w:t>Je ne changerais aucun de ses chromosomes !</w:t>
                            </w:r>
                          </w:p>
                          <w:p w14:paraId="2615AA76" w14:textId="77777777" w:rsidR="007446B0" w:rsidRDefault="003D07E9" w:rsidP="00E94722">
                            <w:pPr>
                              <w:pStyle w:val="Corpsdetexte"/>
                              <w:jc w:val="both"/>
                              <w:rPr>
                                <w:i/>
                                <w:iCs/>
                                <w:lang w:val="fr-FR"/>
                              </w:rPr>
                            </w:pPr>
                            <w:r>
                              <w:rPr>
                                <w:i/>
                                <w:iCs/>
                                <w:lang w:val="fr-FR"/>
                              </w:rPr>
                              <w:t>Bonne Saint-Valentin</w:t>
                            </w:r>
                            <w:r w:rsidR="00D563F2">
                              <w:rPr>
                                <w:i/>
                                <w:iCs/>
                                <w:lang w:val="fr-FR"/>
                              </w:rPr>
                              <w:t>,</w:t>
                            </w:r>
                            <w:r>
                              <w:rPr>
                                <w:i/>
                                <w:iCs/>
                                <w:lang w:val="fr-FR"/>
                              </w:rPr>
                              <w:t xml:space="preserve"> mon beau Simon !</w:t>
                            </w:r>
                          </w:p>
                          <w:p w14:paraId="4F3DE1A9" w14:textId="28394ADC" w:rsidR="002270C8" w:rsidRDefault="003D07E9" w:rsidP="00E94722">
                            <w:pPr>
                              <w:pStyle w:val="Corpsdetexte"/>
                              <w:jc w:val="both"/>
                              <w:rPr>
                                <w:i/>
                                <w:iCs/>
                                <w:lang w:val="fr-FR"/>
                              </w:rPr>
                            </w:pPr>
                            <w:r>
                              <w:rPr>
                                <w:i/>
                                <w:iCs/>
                                <w:lang w:val="fr-FR"/>
                              </w:rPr>
                              <w:t xml:space="preserve">Tu es l’incarnation de l’Amour inconditionnel ! </w:t>
                            </w:r>
                          </w:p>
                          <w:p w14:paraId="73FCFA66" w14:textId="55BCA258" w:rsidR="003D07E9" w:rsidRDefault="003D07E9" w:rsidP="00E94722">
                            <w:pPr>
                              <w:pStyle w:val="Corpsdetexte"/>
                              <w:jc w:val="both"/>
                              <w:rPr>
                                <w:i/>
                                <w:iCs/>
                                <w:lang w:val="fr-FR"/>
                              </w:rPr>
                            </w:pPr>
                            <w:r>
                              <w:rPr>
                                <w:i/>
                                <w:iCs/>
                                <w:lang w:val="fr-FR"/>
                              </w:rPr>
                              <w:t>Peut-être que si on gagne, on pourra fêter ça</w:t>
                            </w:r>
                            <w:r w:rsidR="00790D5D">
                              <w:rPr>
                                <w:i/>
                                <w:iCs/>
                                <w:lang w:val="fr-FR"/>
                              </w:rPr>
                              <w:t xml:space="preserve"> </w:t>
                            </w:r>
                            <w:r>
                              <w:rPr>
                                <w:i/>
                                <w:iCs/>
                                <w:lang w:val="fr-FR"/>
                              </w:rPr>
                              <w:t>en grand ! Toi et moi, c’est pour la vie » !</w:t>
                            </w:r>
                          </w:p>
                          <w:p w14:paraId="40ACF185" w14:textId="77777777" w:rsidR="006049D0" w:rsidRDefault="006049D0" w:rsidP="00E94722">
                            <w:pPr>
                              <w:pStyle w:val="Corpsdetexte"/>
                              <w:jc w:val="both"/>
                              <w:rPr>
                                <w:i/>
                                <w:iCs/>
                                <w:lang w:val="fr-FR"/>
                              </w:rPr>
                            </w:pPr>
                          </w:p>
                          <w:p w14:paraId="7918ADA4" w14:textId="0C15BCFB" w:rsidR="003D07E9" w:rsidRPr="002270C8" w:rsidRDefault="003D07E9" w:rsidP="007446B0">
                            <w:pPr>
                              <w:pStyle w:val="Corpsdetexte"/>
                              <w:spacing w:line="240" w:lineRule="auto"/>
                              <w:jc w:val="both"/>
                              <w:rPr>
                                <w:lang w:val="fr-FR"/>
                              </w:rPr>
                            </w:pPr>
                            <w:r w:rsidRPr="002270C8">
                              <w:rPr>
                                <w:lang w:val="fr-FR"/>
                              </w:rPr>
                              <w:t>Félicita</w:t>
                            </w:r>
                            <w:r w:rsidR="002270C8" w:rsidRPr="002270C8">
                              <w:rPr>
                                <w:lang w:val="fr-FR"/>
                              </w:rPr>
                              <w:t>t</w:t>
                            </w:r>
                            <w:r w:rsidRPr="002270C8">
                              <w:rPr>
                                <w:lang w:val="fr-FR"/>
                              </w:rPr>
                              <w:t xml:space="preserve">ions à madame Rathel et à Simon qui </w:t>
                            </w:r>
                            <w:r w:rsidR="007446B0">
                              <w:rPr>
                                <w:lang w:val="fr-FR"/>
                              </w:rPr>
                              <w:t>ont</w:t>
                            </w:r>
                            <w:r w:rsidRPr="002270C8">
                              <w:rPr>
                                <w:lang w:val="fr-FR"/>
                              </w:rPr>
                              <w:t xml:space="preserve"> </w:t>
                            </w:r>
                            <w:r w:rsidR="007446B0">
                              <w:rPr>
                                <w:lang w:val="fr-FR"/>
                              </w:rPr>
                              <w:t xml:space="preserve">remporté, eux aussi, </w:t>
                            </w:r>
                            <w:r w:rsidRPr="002270C8">
                              <w:rPr>
                                <w:lang w:val="fr-FR"/>
                              </w:rPr>
                              <w:t>un c</w:t>
                            </w:r>
                            <w:r w:rsidR="007F10F7">
                              <w:rPr>
                                <w:lang w:val="fr-FR"/>
                              </w:rPr>
                              <w:t>hèque</w:t>
                            </w:r>
                            <w:r w:rsidRPr="002270C8">
                              <w:rPr>
                                <w:lang w:val="fr-FR"/>
                              </w:rPr>
                              <w:t xml:space="preserve">-cadeau du M </w:t>
                            </w:r>
                            <w:r w:rsidR="002270C8" w:rsidRPr="002270C8">
                              <w:rPr>
                                <w:lang w:val="fr-FR"/>
                              </w:rPr>
                              <w:t>r</w:t>
                            </w:r>
                            <w:r w:rsidRPr="002270C8">
                              <w:rPr>
                                <w:lang w:val="fr-FR"/>
                              </w:rPr>
                              <w:t>est</w:t>
                            </w:r>
                            <w:r w:rsidR="002270C8" w:rsidRPr="002270C8">
                              <w:rPr>
                                <w:lang w:val="fr-FR"/>
                              </w:rPr>
                              <w:t>o-bar.</w:t>
                            </w:r>
                          </w:p>
                          <w:p w14:paraId="5EF24A95" w14:textId="102412F8" w:rsidR="00E94722" w:rsidRDefault="00E94722" w:rsidP="00E94722">
                            <w:pPr>
                              <w:pStyle w:val="Corpsdetexte"/>
                              <w:jc w:val="both"/>
                              <w:rPr>
                                <w:lang w:val="fr-FR"/>
                              </w:rPr>
                            </w:pPr>
                          </w:p>
                          <w:p w14:paraId="52F86997" w14:textId="77777777" w:rsidR="00E94722" w:rsidRDefault="00E94722" w:rsidP="00E94722">
                            <w:pPr>
                              <w:pStyle w:val="Corpsdetexte"/>
                              <w:jc w:val="both"/>
                              <w:rPr>
                                <w:lang w:val="fr-FR"/>
                              </w:rPr>
                            </w:pPr>
                          </w:p>
                          <w:p w14:paraId="7089F581" w14:textId="77777777" w:rsidR="00E94722" w:rsidRDefault="00E94722">
                            <w:pPr>
                              <w:pStyle w:val="Corpsdetexte"/>
                              <w:rPr>
                                <w:lang w:val="fr-FR"/>
                              </w:rPr>
                            </w:pPr>
                          </w:p>
                          <w:p w14:paraId="3F7CD70E" w14:textId="77777777" w:rsidR="00E94722" w:rsidRDefault="00E94722">
                            <w:pPr>
                              <w:pStyle w:val="Corpsdetexte"/>
                              <w:rPr>
                                <w:lang w:val="fr-FR"/>
                              </w:rPr>
                            </w:pPr>
                          </w:p>
                          <w:p w14:paraId="09A5F579" w14:textId="779C3A7D" w:rsidR="001E75CA" w:rsidRPr="009C2472" w:rsidRDefault="001E75CA">
                            <w:pPr>
                              <w:pStyle w:val="Corpsdetexte"/>
                              <w:rPr>
                                <w:lang w:val="fr-FR"/>
                              </w:rPr>
                            </w:pPr>
                            <w:r w:rsidRPr="009C2472">
                              <w:rPr>
                                <w:rFonts w:cs="Times New Roman"/>
                                <w:lang w:val="fr-FR" w:bidi="en-US"/>
                              </w:rPr>
                              <w:t xml:space="preserve">Web. Microsoft Word permet facilement de convertir </w:t>
                            </w:r>
                            <w:r w:rsidRPr="009C2472">
                              <w:rPr>
                                <w:lang w:val="fr-FR"/>
                              </w:rPr>
                              <w:t>votre bulletin en une publication Web. Ainsi, lorsque vous avez terminé de rédiger votre bulletin, vous pouvez le convertir et le publier sur votre site Web.</w:t>
                            </w:r>
                          </w:p>
                          <w:p w14:paraId="3EC6DCCD" w14:textId="77777777" w:rsidR="001E75CA" w:rsidRPr="009C2472" w:rsidRDefault="001E75CA">
                            <w:pPr>
                              <w:pStyle w:val="Corpsdetexte"/>
                              <w:rPr>
                                <w:lang w:val="fr-FR"/>
                              </w:rPr>
                            </w:pPr>
                            <w:r w:rsidRPr="009C2472">
                              <w:rPr>
                                <w:rFonts w:cs="Times New Roman"/>
                                <w:lang w:val="fr-FR" w:bidi="en-US"/>
                              </w:rPr>
                              <w:t>Pour ajouter du contenu utile à votre bulletin, développez et écrivez vos propres articles ou ajoutez un calendrier des événements à venir ou une offre spéciale afin de promouvoir un nouveau produit.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4B902" id="Text Box 28" o:spid="_x0000_s1056" type="#_x0000_t202" style="position:absolute;margin-left:187.8pt;margin-top:531pt;width:118pt;height:160.8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" filled="f" stroked="f">
                <v:textbox style="mso-next-textbox:#Text Box 148" inset="0,0,0,0">
                  <w:txbxContent>
                    <w:p w14:paraId="0439D709" w14:textId="77777777" w:rsidR="00BA513D" w:rsidRPr="00BA513D" w:rsidRDefault="00BA513D" w:rsidP="00BA513D">
                      <w:pPr>
                        <w:pStyle w:val="Titre2"/>
                        <w:spacing w:line="240" w:lineRule="auto"/>
                        <w:rPr>
                          <w:color w:val="auto"/>
                          <w:sz w:val="24"/>
                          <w:szCs w:val="24"/>
                        </w:rPr>
                      </w:pPr>
                      <w:r w:rsidRPr="00BA513D">
                        <w:rPr>
                          <w:rFonts w:ascii="Bookman Old Style" w:hAnsi="Bookman Old Style"/>
                          <w:b/>
                          <w:bCs/>
                          <w:color w:val="auto"/>
                          <w:sz w:val="24"/>
                          <w:szCs w:val="24"/>
                        </w:rPr>
                        <w:t>Le coup de cœur de l’APHRSO</w:t>
                      </w:r>
                    </w:p>
                    <w:p w14:paraId="4CC18203" w14:textId="406DAC0D" w:rsidR="003D07E9" w:rsidRDefault="009C6039" w:rsidP="00E94722">
                      <w:pPr>
                        <w:pStyle w:val="Corpsdetexte"/>
                        <w:jc w:val="both"/>
                        <w:rPr>
                          <w:lang w:val="fr-FR"/>
                        </w:rPr>
                      </w:pPr>
                      <w:r>
                        <w:rPr>
                          <w:lang w:val="fr-FR"/>
                        </w:rPr>
                        <w:t xml:space="preserve">Lors </w:t>
                      </w:r>
                      <w:r w:rsidR="0034776E">
                        <w:rPr>
                          <w:lang w:val="fr-FR"/>
                        </w:rPr>
                        <w:t>du</w:t>
                      </w:r>
                      <w:r>
                        <w:rPr>
                          <w:lang w:val="fr-FR"/>
                        </w:rPr>
                        <w:t xml:space="preserve"> concours</w:t>
                      </w:r>
                      <w:r w:rsidR="0034776E">
                        <w:rPr>
                          <w:lang w:val="fr-FR"/>
                        </w:rPr>
                        <w:t xml:space="preserve"> de la Saint-Valentin, </w:t>
                      </w:r>
                      <w:r>
                        <w:rPr>
                          <w:lang w:val="fr-FR"/>
                        </w:rPr>
                        <w:t xml:space="preserve">l’APHRSO </w:t>
                      </w:r>
                      <w:r w:rsidR="00E94722">
                        <w:rPr>
                          <w:lang w:val="fr-FR"/>
                        </w:rPr>
                        <w:t xml:space="preserve">a </w:t>
                      </w:r>
                      <w:r w:rsidR="0034776E">
                        <w:rPr>
                          <w:lang w:val="fr-FR"/>
                        </w:rPr>
                        <w:t xml:space="preserve">également </w:t>
                      </w:r>
                      <w:r w:rsidR="00E94722">
                        <w:rPr>
                          <w:lang w:val="fr-FR"/>
                        </w:rPr>
                        <w:t xml:space="preserve">choisi son coup de cœur parmi les participations reçues. </w:t>
                      </w:r>
                    </w:p>
                    <w:p w14:paraId="028C7D61" w14:textId="77777777" w:rsidR="0034776E" w:rsidRDefault="00E94722" w:rsidP="00E94722">
                      <w:pPr>
                        <w:pStyle w:val="Corpsdetexte"/>
                        <w:jc w:val="both"/>
                        <w:rPr>
                          <w:lang w:val="fr-FR"/>
                        </w:rPr>
                      </w:pPr>
                      <w:r>
                        <w:rPr>
                          <w:lang w:val="fr-FR"/>
                        </w:rPr>
                        <w:t xml:space="preserve">Notre choix s’est arrêté sur un texte de madame Guylaine Rathel </w:t>
                      </w:r>
                      <w:r w:rsidR="003D07E9">
                        <w:rPr>
                          <w:lang w:val="fr-FR"/>
                        </w:rPr>
                        <w:t xml:space="preserve">à l’endroit de son fils Simon. </w:t>
                      </w:r>
                    </w:p>
                    <w:p w14:paraId="1FD31932" w14:textId="4A6E3FA5" w:rsidR="00E94722" w:rsidRDefault="000A6E12" w:rsidP="00E94722">
                      <w:pPr>
                        <w:pStyle w:val="Corpsdetexte"/>
                        <w:jc w:val="both"/>
                        <w:rPr>
                          <w:lang w:val="fr-FR"/>
                        </w:rPr>
                      </w:pPr>
                      <w:r>
                        <w:rPr>
                          <w:lang w:val="fr-FR"/>
                        </w:rPr>
                        <w:t>Ce texte nous a particulièrement touché et a</w:t>
                      </w:r>
                      <w:r w:rsidR="003D07E9">
                        <w:rPr>
                          <w:lang w:val="fr-FR"/>
                        </w:rPr>
                        <w:t>vec son autorisation, nous vous partageons ce qu’elle nous a écrit :</w:t>
                      </w:r>
                    </w:p>
                    <w:p w14:paraId="33681DA5" w14:textId="1F93ACB3" w:rsidR="00E94722" w:rsidRDefault="00E94722" w:rsidP="00E94722">
                      <w:pPr>
                        <w:pStyle w:val="Corpsdetexte"/>
                        <w:jc w:val="both"/>
                        <w:rPr>
                          <w:i/>
                          <w:iCs/>
                          <w:lang w:val="fr-FR"/>
                        </w:rPr>
                      </w:pPr>
                      <w:r>
                        <w:rPr>
                          <w:i/>
                          <w:iCs/>
                          <w:lang w:val="fr-FR"/>
                        </w:rPr>
                        <w:t>« Mon petit homme vient d’avoir 31 ans. Bien fière de ce qu’il est devenu</w:t>
                      </w:r>
                      <w:r w:rsidR="003D07E9">
                        <w:rPr>
                          <w:i/>
                          <w:iCs/>
                          <w:lang w:val="fr-FR"/>
                        </w:rPr>
                        <w:t> !</w:t>
                      </w:r>
                    </w:p>
                    <w:p w14:paraId="5233CE20" w14:textId="77777777" w:rsidR="002270C8" w:rsidRDefault="003D07E9" w:rsidP="00E94722">
                      <w:pPr>
                        <w:pStyle w:val="Corpsdetexte"/>
                        <w:jc w:val="both"/>
                        <w:rPr>
                          <w:i/>
                          <w:iCs/>
                          <w:lang w:val="fr-FR"/>
                        </w:rPr>
                      </w:pPr>
                      <w:r>
                        <w:rPr>
                          <w:i/>
                          <w:iCs/>
                          <w:lang w:val="fr-FR"/>
                        </w:rPr>
                        <w:t xml:space="preserve">Un être unique, un cœur pur ! Celui qui me ground, qui me fait garder le cap, qui me ramène toujours à l’essentiel. </w:t>
                      </w:r>
                    </w:p>
                    <w:p w14:paraId="7F550F9D" w14:textId="04B5EC38" w:rsidR="003D07E9" w:rsidRDefault="003D07E9" w:rsidP="00E94722">
                      <w:pPr>
                        <w:pStyle w:val="Corpsdetexte"/>
                        <w:jc w:val="both"/>
                        <w:rPr>
                          <w:i/>
                          <w:iCs/>
                          <w:lang w:val="fr-FR"/>
                        </w:rPr>
                      </w:pPr>
                      <w:r>
                        <w:rPr>
                          <w:i/>
                          <w:iCs/>
                          <w:lang w:val="fr-FR"/>
                        </w:rPr>
                        <w:t>Je ne changerais aucun de ses chromosomes !</w:t>
                      </w:r>
                    </w:p>
                    <w:p w14:paraId="2615AA76" w14:textId="77777777" w:rsidR="007446B0" w:rsidRDefault="003D07E9" w:rsidP="00E94722">
                      <w:pPr>
                        <w:pStyle w:val="Corpsdetexte"/>
                        <w:jc w:val="both"/>
                        <w:rPr>
                          <w:i/>
                          <w:iCs/>
                          <w:lang w:val="fr-FR"/>
                        </w:rPr>
                      </w:pPr>
                      <w:r>
                        <w:rPr>
                          <w:i/>
                          <w:iCs/>
                          <w:lang w:val="fr-FR"/>
                        </w:rPr>
                        <w:t>Bonne Saint-Valentin</w:t>
                      </w:r>
                      <w:r w:rsidR="00D563F2">
                        <w:rPr>
                          <w:i/>
                          <w:iCs/>
                          <w:lang w:val="fr-FR"/>
                        </w:rPr>
                        <w:t>,</w:t>
                      </w:r>
                      <w:r>
                        <w:rPr>
                          <w:i/>
                          <w:iCs/>
                          <w:lang w:val="fr-FR"/>
                        </w:rPr>
                        <w:t xml:space="preserve"> mon beau Simon !</w:t>
                      </w:r>
                    </w:p>
                    <w:p w14:paraId="4F3DE1A9" w14:textId="28394ADC" w:rsidR="002270C8" w:rsidRDefault="003D07E9" w:rsidP="00E94722">
                      <w:pPr>
                        <w:pStyle w:val="Corpsdetexte"/>
                        <w:jc w:val="both"/>
                        <w:rPr>
                          <w:i/>
                          <w:iCs/>
                          <w:lang w:val="fr-FR"/>
                        </w:rPr>
                      </w:pPr>
                      <w:r>
                        <w:rPr>
                          <w:i/>
                          <w:iCs/>
                          <w:lang w:val="fr-FR"/>
                        </w:rPr>
                        <w:t xml:space="preserve">Tu es l’incarnation de l’Amour inconditionnel ! </w:t>
                      </w:r>
                    </w:p>
                    <w:p w14:paraId="73FCFA66" w14:textId="55BCA258" w:rsidR="003D07E9" w:rsidRDefault="003D07E9" w:rsidP="00E94722">
                      <w:pPr>
                        <w:pStyle w:val="Corpsdetexte"/>
                        <w:jc w:val="both"/>
                        <w:rPr>
                          <w:i/>
                          <w:iCs/>
                          <w:lang w:val="fr-FR"/>
                        </w:rPr>
                      </w:pPr>
                      <w:r>
                        <w:rPr>
                          <w:i/>
                          <w:iCs/>
                          <w:lang w:val="fr-FR"/>
                        </w:rPr>
                        <w:t>Peut-être que si on gagne, on pourra fêter ça</w:t>
                      </w:r>
                      <w:r w:rsidR="00790D5D">
                        <w:rPr>
                          <w:i/>
                          <w:iCs/>
                          <w:lang w:val="fr-FR"/>
                        </w:rPr>
                        <w:t xml:space="preserve"> </w:t>
                      </w:r>
                      <w:r>
                        <w:rPr>
                          <w:i/>
                          <w:iCs/>
                          <w:lang w:val="fr-FR"/>
                        </w:rPr>
                        <w:t>en grand ! Toi et moi, c’est pour la vie » !</w:t>
                      </w:r>
                    </w:p>
                    <w:p w14:paraId="40ACF185" w14:textId="77777777" w:rsidR="006049D0" w:rsidRDefault="006049D0" w:rsidP="00E94722">
                      <w:pPr>
                        <w:pStyle w:val="Corpsdetexte"/>
                        <w:jc w:val="both"/>
                        <w:rPr>
                          <w:i/>
                          <w:iCs/>
                          <w:lang w:val="fr-FR"/>
                        </w:rPr>
                      </w:pPr>
                    </w:p>
                    <w:p w14:paraId="7918ADA4" w14:textId="0C15BCFB" w:rsidR="003D07E9" w:rsidRPr="002270C8" w:rsidRDefault="003D07E9" w:rsidP="007446B0">
                      <w:pPr>
                        <w:pStyle w:val="Corpsdetexte"/>
                        <w:spacing w:line="240" w:lineRule="auto"/>
                        <w:jc w:val="both"/>
                        <w:rPr>
                          <w:lang w:val="fr-FR"/>
                        </w:rPr>
                      </w:pPr>
                      <w:r w:rsidRPr="002270C8">
                        <w:rPr>
                          <w:lang w:val="fr-FR"/>
                        </w:rPr>
                        <w:t>Félicita</w:t>
                      </w:r>
                      <w:r w:rsidR="002270C8" w:rsidRPr="002270C8">
                        <w:rPr>
                          <w:lang w:val="fr-FR"/>
                        </w:rPr>
                        <w:t>t</w:t>
                      </w:r>
                      <w:r w:rsidRPr="002270C8">
                        <w:rPr>
                          <w:lang w:val="fr-FR"/>
                        </w:rPr>
                        <w:t xml:space="preserve">ions à madame Rathel et à Simon qui </w:t>
                      </w:r>
                      <w:r w:rsidR="007446B0">
                        <w:rPr>
                          <w:lang w:val="fr-FR"/>
                        </w:rPr>
                        <w:t>ont</w:t>
                      </w:r>
                      <w:r w:rsidRPr="002270C8">
                        <w:rPr>
                          <w:lang w:val="fr-FR"/>
                        </w:rPr>
                        <w:t xml:space="preserve"> </w:t>
                      </w:r>
                      <w:r w:rsidR="007446B0">
                        <w:rPr>
                          <w:lang w:val="fr-FR"/>
                        </w:rPr>
                        <w:t xml:space="preserve">remporté, eux aussi, </w:t>
                      </w:r>
                      <w:r w:rsidRPr="002270C8">
                        <w:rPr>
                          <w:lang w:val="fr-FR"/>
                        </w:rPr>
                        <w:t>un c</w:t>
                      </w:r>
                      <w:r w:rsidR="007F10F7">
                        <w:rPr>
                          <w:lang w:val="fr-FR"/>
                        </w:rPr>
                        <w:t>hèque</w:t>
                      </w:r>
                      <w:r w:rsidRPr="002270C8">
                        <w:rPr>
                          <w:lang w:val="fr-FR"/>
                        </w:rPr>
                        <w:t xml:space="preserve">-cadeau du M </w:t>
                      </w:r>
                      <w:r w:rsidR="002270C8" w:rsidRPr="002270C8">
                        <w:rPr>
                          <w:lang w:val="fr-FR"/>
                        </w:rPr>
                        <w:t>r</w:t>
                      </w:r>
                      <w:r w:rsidRPr="002270C8">
                        <w:rPr>
                          <w:lang w:val="fr-FR"/>
                        </w:rPr>
                        <w:t>est</w:t>
                      </w:r>
                      <w:r w:rsidR="002270C8" w:rsidRPr="002270C8">
                        <w:rPr>
                          <w:lang w:val="fr-FR"/>
                        </w:rPr>
                        <w:t>o-bar.</w:t>
                      </w:r>
                    </w:p>
                    <w:p w14:paraId="5EF24A95" w14:textId="102412F8" w:rsidR="00E94722" w:rsidRDefault="00E94722" w:rsidP="00E94722">
                      <w:pPr>
                        <w:pStyle w:val="Corpsdetexte"/>
                        <w:jc w:val="both"/>
                        <w:rPr>
                          <w:lang w:val="fr-FR"/>
                        </w:rPr>
                      </w:pPr>
                    </w:p>
                    <w:p w14:paraId="52F86997" w14:textId="77777777" w:rsidR="00E94722" w:rsidRDefault="00E94722" w:rsidP="00E94722">
                      <w:pPr>
                        <w:pStyle w:val="Corpsdetexte"/>
                        <w:jc w:val="both"/>
                        <w:rPr>
                          <w:lang w:val="fr-FR"/>
                        </w:rPr>
                      </w:pPr>
                    </w:p>
                    <w:p w14:paraId="7089F581" w14:textId="77777777" w:rsidR="00E94722" w:rsidRDefault="00E94722">
                      <w:pPr>
                        <w:pStyle w:val="Corpsdetexte"/>
                        <w:rPr>
                          <w:lang w:val="fr-FR"/>
                        </w:rPr>
                      </w:pPr>
                    </w:p>
                    <w:p w14:paraId="3F7CD70E" w14:textId="77777777" w:rsidR="00E94722" w:rsidRDefault="00E94722">
                      <w:pPr>
                        <w:pStyle w:val="Corpsdetexte"/>
                        <w:rPr>
                          <w:lang w:val="fr-FR"/>
                        </w:rPr>
                      </w:pPr>
                    </w:p>
                    <w:p w14:paraId="09A5F579" w14:textId="779C3A7D" w:rsidR="001E75CA" w:rsidRPr="009C2472" w:rsidRDefault="001E75CA">
                      <w:pPr>
                        <w:pStyle w:val="Corpsdetexte"/>
                        <w:rPr>
                          <w:lang w:val="fr-FR"/>
                        </w:rPr>
                      </w:pPr>
                      <w:r w:rsidRPr="009C2472">
                        <w:rPr>
                          <w:rFonts w:cs="Times New Roman"/>
                          <w:lang w:val="fr-FR" w:bidi="en-US"/>
                        </w:rPr>
                        <w:t xml:space="preserve">Web. Microsoft Word permet facilement de convertir </w:t>
                      </w:r>
                      <w:r w:rsidRPr="009C2472">
                        <w:rPr>
                          <w:lang w:val="fr-FR"/>
                        </w:rPr>
                        <w:t>votre bulletin en une publication Web. Ainsi, lorsque vous avez terminé de rédiger votre bulletin, vous pouvez le convertir et le publier sur votre site Web.</w:t>
                      </w:r>
                    </w:p>
                    <w:p w14:paraId="3EC6DCCD" w14:textId="77777777" w:rsidR="001E75CA" w:rsidRPr="009C2472" w:rsidRDefault="001E75CA">
                      <w:pPr>
                        <w:pStyle w:val="Corpsdetexte"/>
                        <w:rPr>
                          <w:lang w:val="fr-FR"/>
                        </w:rPr>
                      </w:pPr>
                      <w:r w:rsidRPr="009C2472">
                        <w:rPr>
                          <w:rFonts w:cs="Times New Roman"/>
                          <w:lang w:val="fr-FR" w:bidi="en-US"/>
                        </w:rPr>
                        <w:t>Pour ajouter du contenu utile à votre bulletin, développez et écrivez vos propres articles ou ajoutez un calendrier des événements à venir ou une offre spéciale afin de promouvoir un nouveau produit.</w:t>
                      </w:r>
                    </w:p>
                  </w:txbxContent>
                </v:textbox>
                <w10:wrap anchorx="page" anchory="page"/>
              </v:shape>
            </w:pict>
          </mc:Fallback>
        </mc:AlternateContent>
      </w:r>
      <w:r w:rsidR="006049D0" w:rsidRPr="00452A64">
        <w:rPr>
          <w:rFonts w:cs="Times New Roman"/>
          <w:noProof/>
          <w:szCs w:val="20"/>
          <w:lang w:bidi="en-US"/>
        </w:rPr>
        <w:drawing>
          <wp:anchor distT="0" distB="0" distL="114300" distR="114300" simplePos="0" relativeHeight="251881472" behindDoc="1" locked="0" layoutInCell="1" allowOverlap="1" wp14:anchorId="7CBD3A73" wp14:editId="7355A962">
            <wp:simplePos x="0" y="0"/>
            <wp:positionH relativeFrom="margin">
              <wp:posOffset>5782310</wp:posOffset>
            </wp:positionH>
            <wp:positionV relativeFrom="paragraph">
              <wp:posOffset>2538730</wp:posOffset>
            </wp:positionV>
            <wp:extent cx="1001395" cy="1001395"/>
            <wp:effectExtent l="0" t="0" r="8255" b="0"/>
            <wp:wrapTight wrapText="bothSides">
              <wp:wrapPolygon edited="0">
                <wp:start x="3698" y="411"/>
                <wp:lineTo x="1644" y="2055"/>
                <wp:lineTo x="0" y="4931"/>
                <wp:lineTo x="0" y="8629"/>
                <wp:lineTo x="9862" y="20545"/>
                <wp:lineTo x="11505" y="20545"/>
                <wp:lineTo x="21367" y="8629"/>
                <wp:lineTo x="21367" y="4931"/>
                <wp:lineTo x="19724" y="2055"/>
                <wp:lineTo x="17669" y="411"/>
                <wp:lineTo x="3698" y="411"/>
              </wp:wrapPolygon>
            </wp:wrapTight>
            <wp:docPr id="65" name="Imag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65">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01395" cy="1001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60DB">
        <w:rPr>
          <w:noProof/>
          <w:lang w:eastAsia="fr-CA" w:bidi="ar-SA"/>
        </w:rPr>
        <mc:AlternateContent>
          <mc:Choice Requires="wps">
            <w:drawing>
              <wp:anchor distT="0" distB="0" distL="114300" distR="114300" simplePos="0" relativeHeight="251663360" behindDoc="0" locked="0" layoutInCell="1" allowOverlap="1" wp14:anchorId="09F2B292" wp14:editId="194C0CB7">
                <wp:simplePos x="0" y="0"/>
                <wp:positionH relativeFrom="page">
                  <wp:posOffset>5639435</wp:posOffset>
                </wp:positionH>
                <wp:positionV relativeFrom="margin">
                  <wp:posOffset>5077460</wp:posOffset>
                </wp:positionV>
                <wp:extent cx="1497965" cy="1209675"/>
                <wp:effectExtent l="0" t="0" r="6985" b="9525"/>
                <wp:wrapNone/>
                <wp:docPr id="10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5"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2B292" id="Text Box 145" o:spid="_x0000_s1057" type="#_x0000_t202" style="position:absolute;margin-left:444.05pt;margin-top:399.8pt;width:117.95pt;height:95.2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" filled="f" stroked="f">
                <v:textbox inset="0,0,0,0">
                  <w:txbxContent/>
                </v:textbox>
                <w10:wrap anchorx="page" anchory="margin"/>
              </v:shape>
            </w:pict>
          </mc:Fallback>
        </mc:AlternateContent>
      </w:r>
      <w:r w:rsidR="00BE72F1">
        <w:rPr>
          <w:noProof/>
        </w:rPr>
        <w:drawing>
          <wp:anchor distT="0" distB="0" distL="114300" distR="114300" simplePos="0" relativeHeight="251882496" behindDoc="1" locked="0" layoutInCell="1" allowOverlap="1" wp14:anchorId="380A7E36" wp14:editId="7BA8631F">
            <wp:simplePos x="0" y="0"/>
            <wp:positionH relativeFrom="column">
              <wp:posOffset>-241300</wp:posOffset>
            </wp:positionH>
            <wp:positionV relativeFrom="paragraph">
              <wp:posOffset>3794760</wp:posOffset>
            </wp:positionV>
            <wp:extent cx="2103120" cy="2171700"/>
            <wp:effectExtent l="0" t="0" r="0" b="0"/>
            <wp:wrapTight wrapText="bothSides">
              <wp:wrapPolygon edited="0">
                <wp:start x="0" y="0"/>
                <wp:lineTo x="0" y="21411"/>
                <wp:lineTo x="21326" y="21411"/>
                <wp:lineTo x="21326" y="0"/>
                <wp:lineTo x="0" y="0"/>
              </wp:wrapPolygon>
            </wp:wrapTight>
            <wp:docPr id="94" name="Image 94" descr="Coups de coe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 94" descr="Coups de coeur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03120" cy="2171700"/>
                    </a:xfrm>
                    <a:prstGeom prst="rect">
                      <a:avLst/>
                    </a:prstGeom>
                    <a:noFill/>
                    <a:ln>
                      <a:noFill/>
                    </a:ln>
                  </pic:spPr>
                </pic:pic>
              </a:graphicData>
            </a:graphic>
          </wp:anchor>
        </w:drawing>
      </w:r>
      <w:r w:rsidR="00BE72F1">
        <w:rPr>
          <w:noProof/>
        </w:rPr>
        <w:drawing>
          <wp:anchor distT="0" distB="0" distL="114300" distR="114300" simplePos="0" relativeHeight="251885568" behindDoc="1" locked="0" layoutInCell="1" allowOverlap="1" wp14:anchorId="2743E41A" wp14:editId="7F857DB9">
            <wp:simplePos x="0" y="0"/>
            <wp:positionH relativeFrom="margin">
              <wp:posOffset>1668780</wp:posOffset>
            </wp:positionH>
            <wp:positionV relativeFrom="page">
              <wp:posOffset>8808720</wp:posOffset>
            </wp:positionV>
            <wp:extent cx="1830070" cy="1372870"/>
            <wp:effectExtent l="0" t="0" r="0" b="0"/>
            <wp:wrapTight wrapText="bothSides">
              <wp:wrapPolygon edited="0">
                <wp:start x="8094" y="0"/>
                <wp:lineTo x="6071" y="899"/>
                <wp:lineTo x="1349" y="4196"/>
                <wp:lineTo x="0" y="9291"/>
                <wp:lineTo x="0" y="11989"/>
                <wp:lineTo x="675" y="15286"/>
                <wp:lineTo x="4272" y="19482"/>
                <wp:lineTo x="4722" y="19782"/>
                <wp:lineTo x="8544" y="21280"/>
                <wp:lineTo x="9219" y="21280"/>
                <wp:lineTo x="12142" y="21280"/>
                <wp:lineTo x="12816" y="21280"/>
                <wp:lineTo x="16638" y="19782"/>
                <wp:lineTo x="17088" y="19482"/>
                <wp:lineTo x="20686" y="15286"/>
                <wp:lineTo x="21360" y="11989"/>
                <wp:lineTo x="21360" y="9291"/>
                <wp:lineTo x="20236" y="4496"/>
                <wp:lineTo x="15289" y="899"/>
                <wp:lineTo x="13266" y="0"/>
                <wp:lineTo x="8094" y="0"/>
              </wp:wrapPolygon>
            </wp:wrapTight>
            <wp:docPr id="675" name="Image 675" descr="Photo de madame Rathel et son fils Sim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Image 675" descr="Photo de madame Rathel et son fils Simon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30070" cy="137287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E75CA">
        <w:br w:type="page"/>
      </w:r>
    </w:p>
    <w:p w14:paraId="4553A5F5" w14:textId="3B53B3C5" w:rsidR="001E75CA" w:rsidRDefault="001E75CA"/>
    <w:p w14:paraId="35128CEF" w14:textId="7C16FA1F" w:rsidR="001E75CA" w:rsidRDefault="001E75CA"/>
    <w:p w14:paraId="23B58577" w14:textId="57A35ABF" w:rsidR="001E75CA" w:rsidRDefault="008818B0">
      <w:r>
        <w:rPr>
          <w:noProof/>
          <w:lang w:eastAsia="fr-CA" w:bidi="ar-SA"/>
        </w:rPr>
        <mc:AlternateContent>
          <mc:Choice Requires="wps">
            <w:drawing>
              <wp:anchor distT="0" distB="0" distL="114300" distR="114300" simplePos="0" relativeHeight="251623424" behindDoc="0" locked="0" layoutInCell="1" allowOverlap="1" wp14:anchorId="0C579E78" wp14:editId="26C456C6">
                <wp:simplePos x="0" y="0"/>
                <wp:positionH relativeFrom="margin">
                  <wp:align>center</wp:align>
                </wp:positionH>
                <wp:positionV relativeFrom="page">
                  <wp:posOffset>1119651</wp:posOffset>
                </wp:positionV>
                <wp:extent cx="6560820" cy="609600"/>
                <wp:effectExtent l="0" t="0" r="11430" b="0"/>
                <wp:wrapNone/>
                <wp:docPr id="10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082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9C527" w14:textId="1074E3AB" w:rsidR="001E75CA" w:rsidRPr="00322462" w:rsidRDefault="00781D32">
                            <w:pPr>
                              <w:pStyle w:val="Titre2"/>
                              <w:rPr>
                                <w:rFonts w:ascii="Bookman Old Style" w:hAnsi="Bookman Old Style"/>
                                <w:b/>
                                <w:bCs/>
                                <w:color w:val="auto"/>
                                <w:sz w:val="40"/>
                                <w:szCs w:val="40"/>
                              </w:rPr>
                            </w:pPr>
                            <w:r w:rsidRPr="00322462">
                              <w:rPr>
                                <w:rFonts w:ascii="Bookman Old Style" w:hAnsi="Bookman Old Style"/>
                                <w:b/>
                                <w:bCs/>
                                <w:color w:val="auto"/>
                                <w:sz w:val="40"/>
                                <w:szCs w:val="40"/>
                              </w:rPr>
                              <w:t>Les membres de v</w:t>
                            </w:r>
                            <w:r w:rsidR="009A5A96" w:rsidRPr="00322462">
                              <w:rPr>
                                <w:rFonts w:ascii="Bookman Old Style" w:hAnsi="Bookman Old Style"/>
                                <w:b/>
                                <w:bCs/>
                                <w:color w:val="auto"/>
                                <w:sz w:val="40"/>
                                <w:szCs w:val="40"/>
                              </w:rPr>
                              <w:t>otre conseil d’administration</w:t>
                            </w:r>
                          </w:p>
                          <w:p w14:paraId="6F4ECC3E" w14:textId="078B4F18" w:rsidR="00781D32" w:rsidRPr="00322462" w:rsidRDefault="00781D32" w:rsidP="00D4225A">
                            <w:pPr>
                              <w:pStyle w:val="Titre2"/>
                              <w:rPr>
                                <w:rFonts w:ascii="Bookman Old Style" w:hAnsi="Bookman Old Style"/>
                                <w:b/>
                                <w:bCs/>
                                <w:color w:val="335B74" w:themeColor="text2"/>
                              </w:rPr>
                            </w:pPr>
                            <w:r w:rsidRPr="00322462">
                              <w:rPr>
                                <w:rFonts w:ascii="Bookman Old Style" w:hAnsi="Bookman Old Style"/>
                                <w:b/>
                                <w:bCs/>
                                <w:color w:val="335B74" w:themeColor="text2"/>
                              </w:rPr>
                              <w:t>Qui sont-ils?</w:t>
                            </w:r>
                          </w:p>
                          <w:p w14:paraId="3EEF4503" w14:textId="77777777" w:rsidR="00322462" w:rsidRDefault="0032246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79E78" id="Text Box 50" o:spid="_x0000_s1058" type="#_x0000_t202" style="position:absolute;margin-left:0;margin-top:88.15pt;width:516.6pt;height:48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" filled="f" stroked="f">
                <v:textbox inset="0,0,0,0">
                  <w:txbxContent>
                    <w:p w14:paraId="7169C527" w14:textId="1074E3AB" w:rsidR="001E75CA" w:rsidRPr="00322462" w:rsidRDefault="00781D32">
                      <w:pPr>
                        <w:pStyle w:val="Titre2"/>
                        <w:rPr>
                          <w:rFonts w:ascii="Bookman Old Style" w:hAnsi="Bookman Old Style"/>
                          <w:b/>
                          <w:bCs/>
                          <w:color w:val="auto"/>
                          <w:sz w:val="40"/>
                          <w:szCs w:val="40"/>
                        </w:rPr>
                      </w:pPr>
                      <w:r w:rsidRPr="00322462">
                        <w:rPr>
                          <w:rFonts w:ascii="Bookman Old Style" w:hAnsi="Bookman Old Style"/>
                          <w:b/>
                          <w:bCs/>
                          <w:color w:val="auto"/>
                          <w:sz w:val="40"/>
                          <w:szCs w:val="40"/>
                        </w:rPr>
                        <w:t>Les membres de v</w:t>
                      </w:r>
                      <w:r w:rsidR="009A5A96" w:rsidRPr="00322462">
                        <w:rPr>
                          <w:rFonts w:ascii="Bookman Old Style" w:hAnsi="Bookman Old Style"/>
                          <w:b/>
                          <w:bCs/>
                          <w:color w:val="auto"/>
                          <w:sz w:val="40"/>
                          <w:szCs w:val="40"/>
                        </w:rPr>
                        <w:t>otre conseil d’administration</w:t>
                      </w:r>
                    </w:p>
                    <w:p w14:paraId="6F4ECC3E" w14:textId="078B4F18" w:rsidR="00781D32" w:rsidRPr="00322462" w:rsidRDefault="00781D32" w:rsidP="00D4225A">
                      <w:pPr>
                        <w:pStyle w:val="Titre2"/>
                        <w:rPr>
                          <w:rFonts w:ascii="Bookman Old Style" w:hAnsi="Bookman Old Style"/>
                          <w:b/>
                          <w:bCs/>
                          <w:color w:val="335B74" w:themeColor="text2"/>
                        </w:rPr>
                      </w:pPr>
                      <w:r w:rsidRPr="00322462">
                        <w:rPr>
                          <w:rFonts w:ascii="Bookman Old Style" w:hAnsi="Bookman Old Style"/>
                          <w:b/>
                          <w:bCs/>
                          <w:color w:val="335B74" w:themeColor="text2"/>
                        </w:rPr>
                        <w:t>Qui sont-ils?</w:t>
                      </w:r>
                    </w:p>
                    <w:p w14:paraId="3EEF4503" w14:textId="77777777" w:rsidR="00322462" w:rsidRDefault="00322462"/>
                  </w:txbxContent>
                </v:textbox>
                <w10:wrap anchorx="margin" anchory="page"/>
              </v:shape>
            </w:pict>
          </mc:Fallback>
        </mc:AlternateContent>
      </w:r>
    </w:p>
    <w:p w14:paraId="05CDFB81" w14:textId="4EB27FBE" w:rsidR="001E75CA" w:rsidRDefault="001E75CA"/>
    <w:p w14:paraId="4A362C19" w14:textId="54D5CA35" w:rsidR="001E75CA" w:rsidRDefault="001E75CA"/>
    <w:p w14:paraId="1B46A9AE" w14:textId="522AADFB" w:rsidR="001E75CA" w:rsidRDefault="001E75CA"/>
    <w:p w14:paraId="00E82F96" w14:textId="0A8538CA" w:rsidR="001E75CA" w:rsidRDefault="001E75CA"/>
    <w:p w14:paraId="667649E2" w14:textId="123EDA26" w:rsidR="001E75CA" w:rsidRDefault="00AA17AF">
      <w:r>
        <w:rPr>
          <w:noProof/>
          <w:lang w:eastAsia="fr-CA" w:bidi="ar-SA"/>
        </w:rPr>
        <mc:AlternateContent>
          <mc:Choice Requires="wps">
            <w:drawing>
              <wp:anchor distT="0" distB="0" distL="114300" distR="114300" simplePos="0" relativeHeight="251667456" behindDoc="0" locked="0" layoutInCell="1" allowOverlap="1" wp14:anchorId="452D2A62" wp14:editId="1720D7AD">
                <wp:simplePos x="0" y="0"/>
                <wp:positionH relativeFrom="page">
                  <wp:posOffset>3754120</wp:posOffset>
                </wp:positionH>
                <wp:positionV relativeFrom="page">
                  <wp:posOffset>1927648</wp:posOffset>
                </wp:positionV>
                <wp:extent cx="1524000" cy="1230630"/>
                <wp:effectExtent l="0" t="0" r="0" b="7620"/>
                <wp:wrapNone/>
                <wp:docPr id="99"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230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8"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D2A62" id="Text Box 153" o:spid="_x0000_s1060" type="#_x0000_t202" style="position:absolute;margin-left:295.6pt;margin-top:151.8pt;width:120pt;height:96.9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" filled="f" stroked="f">
                <v:textbox inset="0,0,0,0">
                  <w:txbxContent/>
                </v:textbox>
                <w10:wrap anchorx="page" anchory="page"/>
              </v:shape>
            </w:pict>
          </mc:Fallback>
        </mc:AlternateContent>
      </w:r>
      <w:r>
        <w:rPr>
          <w:noProof/>
          <w:lang w:eastAsia="fr-CA" w:bidi="ar-SA"/>
        </w:rPr>
        <mc:AlternateContent>
          <mc:Choice Requires="wps">
            <w:drawing>
              <wp:anchor distT="0" distB="0" distL="114300" distR="114300" simplePos="0" relativeHeight="251666432" behindDoc="0" locked="0" layoutInCell="1" allowOverlap="1" wp14:anchorId="0A902CD8" wp14:editId="538B956C">
                <wp:simplePos x="0" y="0"/>
                <wp:positionH relativeFrom="page">
                  <wp:posOffset>2174631</wp:posOffset>
                </wp:positionH>
                <wp:positionV relativeFrom="page">
                  <wp:posOffset>1916722</wp:posOffset>
                </wp:positionV>
                <wp:extent cx="1447800" cy="2748475"/>
                <wp:effectExtent l="0" t="0" r="0" b="13970"/>
                <wp:wrapNone/>
                <wp:docPr id="100"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748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8"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02CD8" id="Text Box 152" o:spid="_x0000_s1061" type="#_x0000_t202" style="position:absolute;margin-left:171.25pt;margin-top:150.9pt;width:114pt;height:216.4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" filled="f" stroked="f">
                <v:textbox style="mso-next-textbox:#Text Box 153" inset="0,0,0,0">
                  <w:txbxContent/>
                </v:textbox>
                <w10:wrap anchorx="page" anchory="page"/>
              </v:shape>
            </w:pict>
          </mc:Fallback>
        </mc:AlternateContent>
      </w:r>
      <w:r>
        <w:rPr>
          <w:noProof/>
          <w:lang w:eastAsia="fr-CA" w:bidi="ar-SA"/>
        </w:rPr>
        <mc:AlternateContent>
          <mc:Choice Requires="wps">
            <w:drawing>
              <wp:anchor distT="0" distB="0" distL="114300" distR="114300" simplePos="0" relativeHeight="251622400" behindDoc="0" locked="0" layoutInCell="1" allowOverlap="1" wp14:anchorId="3C853A69" wp14:editId="0F492586">
                <wp:simplePos x="0" y="0"/>
                <wp:positionH relativeFrom="page">
                  <wp:posOffset>504092</wp:posOffset>
                </wp:positionH>
                <wp:positionV relativeFrom="page">
                  <wp:posOffset>1922585</wp:posOffset>
                </wp:positionV>
                <wp:extent cx="1524000" cy="2807042"/>
                <wp:effectExtent l="0" t="0" r="0" b="12700"/>
                <wp:wrapNone/>
                <wp:docPr id="10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807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8">
                        <w:txbxContent>
                          <w:p w14:paraId="1BA5565E" w14:textId="2FC0A209" w:rsidR="00322462" w:rsidRPr="009C2472" w:rsidRDefault="00322462" w:rsidP="0059341E">
                            <w:pPr>
                              <w:pStyle w:val="Corpsdetexte"/>
                              <w:jc w:val="both"/>
                              <w:rPr>
                                <w:lang w:val="fr-FR"/>
                              </w:rPr>
                            </w:pPr>
                            <w:r>
                              <w:rPr>
                                <w:lang w:val="fr-FR"/>
                              </w:rPr>
                              <w:t>Lors de la dernière parution de notre journal, nous av</w:t>
                            </w:r>
                            <w:r w:rsidR="0054678A">
                              <w:rPr>
                                <w:lang w:val="fr-FR"/>
                              </w:rPr>
                              <w:t>i</w:t>
                            </w:r>
                            <w:r>
                              <w:rPr>
                                <w:lang w:val="fr-FR"/>
                              </w:rPr>
                              <w:t>ons rédigé un article portant sur les bienfaits de l’implication et de la participation citoyenne</w:t>
                            </w:r>
                            <w:r w:rsidR="0059341E">
                              <w:rPr>
                                <w:lang w:val="fr-FR"/>
                              </w:rPr>
                              <w:t>, et ce dans le cadre de la journée internationale des personnes handicapées.</w:t>
                            </w:r>
                          </w:p>
                          <w:p w14:paraId="58C37F06" w14:textId="3A2CE3D7" w:rsidR="0059341E" w:rsidRDefault="0059341E" w:rsidP="0059341E">
                            <w:pPr>
                              <w:pStyle w:val="Corpsdetexte"/>
                              <w:jc w:val="both"/>
                              <w:rPr>
                                <w:lang w:val="fr-FR"/>
                              </w:rPr>
                            </w:pPr>
                            <w:r>
                              <w:rPr>
                                <w:lang w:val="fr-FR"/>
                              </w:rPr>
                              <w:t>Nous nous étions alors entretenus avec notre présidente afin de rendre visible</w:t>
                            </w:r>
                            <w:r w:rsidR="007446B0">
                              <w:rPr>
                                <w:lang w:val="fr-FR"/>
                              </w:rPr>
                              <w:t>s</w:t>
                            </w:r>
                            <w:r>
                              <w:rPr>
                                <w:lang w:val="fr-FR"/>
                              </w:rPr>
                              <w:t xml:space="preserve"> les motivations qui l’ont amené à s’impliquer et les retombé</w:t>
                            </w:r>
                            <w:r w:rsidR="00C27D88">
                              <w:rPr>
                                <w:lang w:val="fr-FR"/>
                              </w:rPr>
                              <w:t>e</w:t>
                            </w:r>
                            <w:r>
                              <w:rPr>
                                <w:lang w:val="fr-FR"/>
                              </w:rPr>
                              <w:t xml:space="preserve">s positives </w:t>
                            </w:r>
                            <w:r w:rsidR="002F7B51">
                              <w:rPr>
                                <w:lang w:val="fr-FR"/>
                              </w:rPr>
                              <w:t>de cette implication sur le plan personnel.</w:t>
                            </w:r>
                          </w:p>
                          <w:p w14:paraId="4C4D325D" w14:textId="347FF496" w:rsidR="002F7B51" w:rsidRDefault="002F7B51" w:rsidP="0059341E">
                            <w:pPr>
                              <w:pStyle w:val="Corpsdetexte"/>
                              <w:jc w:val="both"/>
                              <w:rPr>
                                <w:lang w:val="fr-FR"/>
                              </w:rPr>
                            </w:pPr>
                            <w:r>
                              <w:rPr>
                                <w:lang w:val="fr-FR"/>
                              </w:rPr>
                              <w:t>En parallèle, nous visions</w:t>
                            </w:r>
                            <w:r w:rsidR="0054678A">
                              <w:rPr>
                                <w:lang w:val="fr-FR"/>
                              </w:rPr>
                              <w:t xml:space="preserve"> également</w:t>
                            </w:r>
                            <w:r>
                              <w:rPr>
                                <w:lang w:val="fr-FR"/>
                              </w:rPr>
                              <w:t xml:space="preserve"> par cet entretien à mieux faire connaître auprès de nos membres l’une des personnes qu’ils ont élues pour les représenter.</w:t>
                            </w:r>
                          </w:p>
                          <w:p w14:paraId="24CD2294" w14:textId="1D9C675F" w:rsidR="002F7B51" w:rsidRDefault="0054678A" w:rsidP="002F7B51">
                            <w:pPr>
                              <w:pStyle w:val="Corpsdetexte"/>
                              <w:jc w:val="both"/>
                              <w:rPr>
                                <w:lang w:val="fr-FR"/>
                              </w:rPr>
                            </w:pPr>
                            <w:r>
                              <w:rPr>
                                <w:lang w:val="fr-FR"/>
                              </w:rPr>
                              <w:t>Trouvant l’idée intéressante de mieux faire connaître les représentants de</w:t>
                            </w:r>
                            <w:r w:rsidR="002F7B51">
                              <w:rPr>
                                <w:lang w:val="fr-FR"/>
                              </w:rPr>
                              <w:t xml:space="preserve"> l’APHRSO</w:t>
                            </w:r>
                            <w:r>
                              <w:rPr>
                                <w:lang w:val="fr-FR"/>
                              </w:rPr>
                              <w:t xml:space="preserve">, nous avons décidé de </w:t>
                            </w:r>
                            <w:r w:rsidR="001E73BC">
                              <w:rPr>
                                <w:lang w:val="fr-FR"/>
                              </w:rPr>
                              <w:t xml:space="preserve">récidiver et de </w:t>
                            </w:r>
                            <w:r>
                              <w:rPr>
                                <w:lang w:val="fr-FR"/>
                              </w:rPr>
                              <w:t xml:space="preserve">vous proposer de brèves présentations de chacun des membres qui composent </w:t>
                            </w:r>
                            <w:r w:rsidR="001E73BC">
                              <w:rPr>
                                <w:lang w:val="fr-FR"/>
                              </w:rPr>
                              <w:t>le</w:t>
                            </w:r>
                            <w:r>
                              <w:rPr>
                                <w:lang w:val="fr-FR"/>
                              </w:rPr>
                              <w:t xml:space="preserve"> conseil d’administration</w:t>
                            </w:r>
                            <w:r w:rsidR="001E73BC">
                              <w:rPr>
                                <w:lang w:val="fr-FR"/>
                              </w:rPr>
                              <w:t xml:space="preserve"> actuel</w:t>
                            </w:r>
                            <w:r>
                              <w:rPr>
                                <w:lang w:val="fr-FR"/>
                              </w:rPr>
                              <w:t>.</w:t>
                            </w:r>
                          </w:p>
                          <w:p w14:paraId="71A4BECC" w14:textId="767959D4" w:rsidR="0054678A" w:rsidRDefault="001E73BC" w:rsidP="002F7B51">
                            <w:pPr>
                              <w:pStyle w:val="Corpsdetexte"/>
                              <w:jc w:val="both"/>
                              <w:rPr>
                                <w:lang w:val="fr-FR"/>
                              </w:rPr>
                            </w:pPr>
                            <w:r>
                              <w:rPr>
                                <w:lang w:val="fr-FR"/>
                              </w:rPr>
                              <w:t>C’est donc avec grand plaisir que nous profitons de cette édition pour vous présenter madame Christine Paquette, administratrice au sein de votre conseil d’administration depuis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53A69" id="Text Box 49" o:spid="_x0000_s1061" type="#_x0000_t202" style="position:absolute;margin-left:39.7pt;margin-top:151.4pt;width:120pt;height:221.0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" filled="f" stroked="f">
                <v:textbox style="mso-next-textbox:#Text Box 152" inset="0,0,0,0">
                  <w:txbxContent>
                    <w:p w14:paraId="1BA5565E" w14:textId="2FC0A209" w:rsidR="00322462" w:rsidRPr="009C2472" w:rsidRDefault="00322462" w:rsidP="0059341E">
                      <w:pPr>
                        <w:pStyle w:val="Corpsdetexte"/>
                        <w:jc w:val="both"/>
                        <w:rPr>
                          <w:lang w:val="fr-FR"/>
                        </w:rPr>
                      </w:pPr>
                      <w:r>
                        <w:rPr>
                          <w:lang w:val="fr-FR"/>
                        </w:rPr>
                        <w:t>Lors de la dernière parution de notre journal, nous av</w:t>
                      </w:r>
                      <w:r w:rsidR="0054678A">
                        <w:rPr>
                          <w:lang w:val="fr-FR"/>
                        </w:rPr>
                        <w:t>i</w:t>
                      </w:r>
                      <w:r>
                        <w:rPr>
                          <w:lang w:val="fr-FR"/>
                        </w:rPr>
                        <w:t>ons rédigé un article portant sur les bienfaits de l’implication et de la participation citoyenne</w:t>
                      </w:r>
                      <w:r w:rsidR="0059341E">
                        <w:rPr>
                          <w:lang w:val="fr-FR"/>
                        </w:rPr>
                        <w:t>, et ce dans le cadre de la journée internationale des personnes handicapées.</w:t>
                      </w:r>
                    </w:p>
                    <w:p w14:paraId="58C37F06" w14:textId="3A2CE3D7" w:rsidR="0059341E" w:rsidRDefault="0059341E" w:rsidP="0059341E">
                      <w:pPr>
                        <w:pStyle w:val="Corpsdetexte"/>
                        <w:jc w:val="both"/>
                        <w:rPr>
                          <w:lang w:val="fr-FR"/>
                        </w:rPr>
                      </w:pPr>
                      <w:r>
                        <w:rPr>
                          <w:lang w:val="fr-FR"/>
                        </w:rPr>
                        <w:t>Nous nous étions alors entretenus avec notre présidente afin de rendre visible</w:t>
                      </w:r>
                      <w:r w:rsidR="007446B0">
                        <w:rPr>
                          <w:lang w:val="fr-FR"/>
                        </w:rPr>
                        <w:t>s</w:t>
                      </w:r>
                      <w:r>
                        <w:rPr>
                          <w:lang w:val="fr-FR"/>
                        </w:rPr>
                        <w:t xml:space="preserve"> les motivations qui l’ont amené à s’impliquer et les retombé</w:t>
                      </w:r>
                      <w:r w:rsidR="00C27D88">
                        <w:rPr>
                          <w:lang w:val="fr-FR"/>
                        </w:rPr>
                        <w:t>e</w:t>
                      </w:r>
                      <w:r>
                        <w:rPr>
                          <w:lang w:val="fr-FR"/>
                        </w:rPr>
                        <w:t xml:space="preserve">s positives </w:t>
                      </w:r>
                      <w:r w:rsidR="002F7B51">
                        <w:rPr>
                          <w:lang w:val="fr-FR"/>
                        </w:rPr>
                        <w:t>de cette implication sur le plan personnel.</w:t>
                      </w:r>
                    </w:p>
                    <w:p w14:paraId="4C4D325D" w14:textId="347FF496" w:rsidR="002F7B51" w:rsidRDefault="002F7B51" w:rsidP="0059341E">
                      <w:pPr>
                        <w:pStyle w:val="Corpsdetexte"/>
                        <w:jc w:val="both"/>
                        <w:rPr>
                          <w:lang w:val="fr-FR"/>
                        </w:rPr>
                      </w:pPr>
                      <w:r>
                        <w:rPr>
                          <w:lang w:val="fr-FR"/>
                        </w:rPr>
                        <w:t>En parallèle, nous visions</w:t>
                      </w:r>
                      <w:r w:rsidR="0054678A">
                        <w:rPr>
                          <w:lang w:val="fr-FR"/>
                        </w:rPr>
                        <w:t xml:space="preserve"> également</w:t>
                      </w:r>
                      <w:r>
                        <w:rPr>
                          <w:lang w:val="fr-FR"/>
                        </w:rPr>
                        <w:t xml:space="preserve"> par cet entretien à mieux faire connaître auprès de nos membres l’une des personnes qu’ils ont élues pour les représenter.</w:t>
                      </w:r>
                    </w:p>
                    <w:p w14:paraId="24CD2294" w14:textId="1D9C675F" w:rsidR="002F7B51" w:rsidRDefault="0054678A" w:rsidP="002F7B51">
                      <w:pPr>
                        <w:pStyle w:val="Corpsdetexte"/>
                        <w:jc w:val="both"/>
                        <w:rPr>
                          <w:lang w:val="fr-FR"/>
                        </w:rPr>
                      </w:pPr>
                      <w:r>
                        <w:rPr>
                          <w:lang w:val="fr-FR"/>
                        </w:rPr>
                        <w:t>Trouvant l’idée intéressante de mieux faire connaître les représentants de</w:t>
                      </w:r>
                      <w:r w:rsidR="002F7B51">
                        <w:rPr>
                          <w:lang w:val="fr-FR"/>
                        </w:rPr>
                        <w:t xml:space="preserve"> l’APHRSO</w:t>
                      </w:r>
                      <w:r>
                        <w:rPr>
                          <w:lang w:val="fr-FR"/>
                        </w:rPr>
                        <w:t xml:space="preserve">, nous avons décidé de </w:t>
                      </w:r>
                      <w:r w:rsidR="001E73BC">
                        <w:rPr>
                          <w:lang w:val="fr-FR"/>
                        </w:rPr>
                        <w:t xml:space="preserve">récidiver et de </w:t>
                      </w:r>
                      <w:r>
                        <w:rPr>
                          <w:lang w:val="fr-FR"/>
                        </w:rPr>
                        <w:t xml:space="preserve">vous proposer de brèves présentations de chacun des membres qui composent </w:t>
                      </w:r>
                      <w:r w:rsidR="001E73BC">
                        <w:rPr>
                          <w:lang w:val="fr-FR"/>
                        </w:rPr>
                        <w:t>le</w:t>
                      </w:r>
                      <w:r>
                        <w:rPr>
                          <w:lang w:val="fr-FR"/>
                        </w:rPr>
                        <w:t xml:space="preserve"> conseil d’administration</w:t>
                      </w:r>
                      <w:r w:rsidR="001E73BC">
                        <w:rPr>
                          <w:lang w:val="fr-FR"/>
                        </w:rPr>
                        <w:t xml:space="preserve"> actuel</w:t>
                      </w:r>
                      <w:r>
                        <w:rPr>
                          <w:lang w:val="fr-FR"/>
                        </w:rPr>
                        <w:t>.</w:t>
                      </w:r>
                    </w:p>
                    <w:p w14:paraId="71A4BECC" w14:textId="767959D4" w:rsidR="0054678A" w:rsidRDefault="001E73BC" w:rsidP="002F7B51">
                      <w:pPr>
                        <w:pStyle w:val="Corpsdetexte"/>
                        <w:jc w:val="both"/>
                        <w:rPr>
                          <w:lang w:val="fr-FR"/>
                        </w:rPr>
                      </w:pPr>
                      <w:r>
                        <w:rPr>
                          <w:lang w:val="fr-FR"/>
                        </w:rPr>
                        <w:t>C’est donc avec grand plaisir que nous profitons de cette édition pour vous présenter madame Christine Paquette, administratrice au sein de votre conseil d’administration depuis 2017.</w:t>
                      </w:r>
                    </w:p>
                  </w:txbxContent>
                </v:textbox>
                <w10:wrap anchorx="page" anchory="page"/>
              </v:shape>
            </w:pict>
          </mc:Fallback>
        </mc:AlternateContent>
      </w:r>
      <w:r w:rsidR="009A5A96">
        <w:rPr>
          <w:noProof/>
          <w:lang w:eastAsia="fr-CA" w:bidi="ar-SA"/>
        </w:rPr>
        <mc:AlternateContent>
          <mc:Choice Requires="wps">
            <w:drawing>
              <wp:anchor distT="0" distB="0" distL="114300" distR="114300" simplePos="0" relativeHeight="251692032" behindDoc="0" locked="0" layoutInCell="1" allowOverlap="1" wp14:anchorId="63510E11" wp14:editId="7FDEA952">
                <wp:simplePos x="0" y="0"/>
                <wp:positionH relativeFrom="column">
                  <wp:posOffset>5029200</wp:posOffset>
                </wp:positionH>
                <wp:positionV relativeFrom="paragraph">
                  <wp:posOffset>21590</wp:posOffset>
                </wp:positionV>
                <wp:extent cx="1936115" cy="1251585"/>
                <wp:effectExtent l="0" t="0" r="6985" b="5715"/>
                <wp:wrapNone/>
                <wp:docPr id="95"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115" cy="1251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8000FF" w14:textId="46AF48B4" w:rsidR="001E75CA" w:rsidRDefault="001E75CA"/>
                        </w:txbxContent>
                      </wps:txbx>
                      <wps:bodyPr rot="0" vert="horz" wrap="none" lIns="91440" tIns="45720" rIns="91440" bIns="45720" anchor="t" anchorCtr="0" upright="1">
                        <a:spAutoFit/>
                      </wps:bodyPr>
                    </wps:wsp>
                  </a:graphicData>
                </a:graphic>
              </wp:anchor>
            </w:drawing>
          </mc:Choice>
          <mc:Fallback>
            <w:pict>
              <v:shape w14:anchorId="63510E11" id="Text Box 228" o:spid="_x0000_s1062" type="#_x0000_t202" style="position:absolute;margin-left:396pt;margin-top:1.7pt;width:152.45pt;height:98.55pt;z-index:251692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" stroked="f">
                <v:textbox style="mso-fit-shape-to-text:t">
                  <w:txbxContent>
                    <w:p w14:paraId="4A8000FF" w14:textId="46AF48B4" w:rsidR="001E75CA" w:rsidRDefault="001E75CA"/>
                  </w:txbxContent>
                </v:textbox>
              </v:shape>
            </w:pict>
          </mc:Fallback>
        </mc:AlternateContent>
      </w:r>
    </w:p>
    <w:p w14:paraId="62FD4C60" w14:textId="296BC31B" w:rsidR="001E75CA" w:rsidRDefault="001E75CA"/>
    <w:p w14:paraId="2A67EC0C" w14:textId="5292ACFB" w:rsidR="001E75CA" w:rsidRDefault="001E75CA"/>
    <w:p w14:paraId="6FD754C9" w14:textId="3ECDB16B" w:rsidR="001E75CA" w:rsidRDefault="001E75CA"/>
    <w:p w14:paraId="32DC875A" w14:textId="1E8548E8" w:rsidR="001E75CA" w:rsidRDefault="001E75CA"/>
    <w:p w14:paraId="51414390" w14:textId="645A59E9" w:rsidR="001E75CA" w:rsidRDefault="001E75CA"/>
    <w:p w14:paraId="4FC9CA2C" w14:textId="11AF457C" w:rsidR="001E75CA" w:rsidRDefault="001E75CA"/>
    <w:p w14:paraId="0B5DD22E" w14:textId="790B2FB6" w:rsidR="001E75CA" w:rsidRDefault="006F2480">
      <w:r>
        <w:rPr>
          <w:noProof/>
        </w:rPr>
        <w:drawing>
          <wp:anchor distT="0" distB="0" distL="114300" distR="114300" simplePos="0" relativeHeight="251866112" behindDoc="1" locked="0" layoutInCell="1" allowOverlap="1" wp14:anchorId="1D0D87A3" wp14:editId="2DD64D13">
            <wp:simplePos x="0" y="0"/>
            <wp:positionH relativeFrom="margin">
              <wp:posOffset>4305300</wp:posOffset>
            </wp:positionH>
            <wp:positionV relativeFrom="paragraph">
              <wp:posOffset>295275</wp:posOffset>
            </wp:positionV>
            <wp:extent cx="1897380" cy="2124075"/>
            <wp:effectExtent l="0" t="228600" r="64770" b="276225"/>
            <wp:wrapTight wrapText="bothSides">
              <wp:wrapPolygon edited="0">
                <wp:start x="1084" y="-2325"/>
                <wp:lineTo x="1084" y="19760"/>
                <wp:lineTo x="12795" y="22859"/>
                <wp:lineTo x="13012" y="22859"/>
                <wp:lineTo x="19301" y="23828"/>
                <wp:lineTo x="19518" y="24215"/>
                <wp:lineTo x="21470" y="24215"/>
                <wp:lineTo x="22120" y="-1937"/>
                <wp:lineTo x="2819" y="-2325"/>
                <wp:lineTo x="1084" y="-2325"/>
              </wp:wrapPolygon>
            </wp:wrapTight>
            <wp:docPr id="701" name="Image 701" descr="photo de madame Christine Paq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Image 701" descr="photo de madame Christine Paquet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97380" cy="2124075"/>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14:sizeRelH relativeFrom="margin">
              <wp14:pctWidth>0</wp14:pctWidth>
            </wp14:sizeRelH>
            <wp14:sizeRelV relativeFrom="margin">
              <wp14:pctHeight>0</wp14:pctHeight>
            </wp14:sizeRelV>
          </wp:anchor>
        </w:drawing>
      </w:r>
      <w:r w:rsidR="00AA17AF">
        <w:rPr>
          <w:noProof/>
          <w:lang w:eastAsia="fr-CA" w:bidi="ar-SA"/>
        </w:rPr>
        <mc:AlternateContent>
          <mc:Choice Requires="wps">
            <w:drawing>
              <wp:anchor distT="0" distB="0" distL="114300" distR="114300" simplePos="0" relativeHeight="251669504" behindDoc="0" locked="0" layoutInCell="1" allowOverlap="1" wp14:anchorId="466320C8" wp14:editId="42302F3A">
                <wp:simplePos x="0" y="0"/>
                <wp:positionH relativeFrom="page">
                  <wp:posOffset>3892973</wp:posOffset>
                </wp:positionH>
                <wp:positionV relativeFrom="page">
                  <wp:posOffset>5873115</wp:posOffset>
                </wp:positionV>
                <wp:extent cx="1498600" cy="2952603"/>
                <wp:effectExtent l="0" t="0" r="6350" b="635"/>
                <wp:wrapNone/>
                <wp:docPr id="90"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952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0"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320C8" id="Text Box 157" o:spid="_x0000_s1064" type="#_x0000_t202" style="position:absolute;margin-left:306.55pt;margin-top:462.45pt;width:118pt;height:232.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" filled="f" stroked="f">
                <v:textbox inset="0,0,0,0">
                  <w:txbxContent/>
                </v:textbox>
                <w10:wrap anchorx="page" anchory="page"/>
              </v:shape>
            </w:pict>
          </mc:Fallback>
        </mc:AlternateContent>
      </w:r>
      <w:r w:rsidR="00AA17AF">
        <w:rPr>
          <w:noProof/>
          <w:lang w:eastAsia="fr-CA" w:bidi="ar-SA"/>
        </w:rPr>
        <mc:AlternateContent>
          <mc:Choice Requires="wps">
            <w:drawing>
              <wp:anchor distT="0" distB="0" distL="114300" distR="114300" simplePos="0" relativeHeight="251668480" behindDoc="0" locked="0" layoutInCell="1" allowOverlap="1" wp14:anchorId="0222CE28" wp14:editId="32741924">
                <wp:simplePos x="0" y="0"/>
                <wp:positionH relativeFrom="page">
                  <wp:posOffset>2203874</wp:posOffset>
                </wp:positionH>
                <wp:positionV relativeFrom="page">
                  <wp:posOffset>5881793</wp:posOffset>
                </wp:positionV>
                <wp:extent cx="1498600" cy="2743200"/>
                <wp:effectExtent l="0" t="0" r="6350" b="0"/>
                <wp:wrapNone/>
                <wp:docPr id="91"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0"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2CE28" id="Text Box 156" o:spid="_x0000_s1065" type="#_x0000_t202" style="position:absolute;margin-left:173.55pt;margin-top:463.15pt;width:118pt;height:3in;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" filled="f" stroked="f">
                <v:textbox style="mso-next-textbox:#Text Box 157" inset="0,0,0,0">
                  <w:txbxContent/>
                </v:textbox>
                <w10:wrap anchorx="page" anchory="page"/>
              </v:shape>
            </w:pict>
          </mc:Fallback>
        </mc:AlternateContent>
      </w:r>
      <w:r w:rsidR="00AA17AF" w:rsidRPr="00AA17AF">
        <w:rPr>
          <w:noProof/>
          <w:color w:val="335B74" w:themeColor="text2"/>
        </w:rPr>
        <mc:AlternateContent>
          <mc:Choice Requires="wps">
            <w:drawing>
              <wp:anchor distT="0" distB="0" distL="114300" distR="114300" simplePos="0" relativeHeight="251867136" behindDoc="0" locked="0" layoutInCell="1" allowOverlap="1" wp14:anchorId="52DD9474" wp14:editId="5CF6A2F6">
                <wp:simplePos x="0" y="0"/>
                <wp:positionH relativeFrom="margin">
                  <wp:align>left</wp:align>
                </wp:positionH>
                <wp:positionV relativeFrom="paragraph">
                  <wp:posOffset>2153920</wp:posOffset>
                </wp:positionV>
                <wp:extent cx="3865033" cy="4234"/>
                <wp:effectExtent l="57150" t="38100" r="78740" b="91440"/>
                <wp:wrapNone/>
                <wp:docPr id="703" name="Connecteur droit 703"/>
                <wp:cNvGraphicFramePr/>
                <a:graphic xmlns:a="http://schemas.openxmlformats.org/drawingml/2006/main">
                  <a:graphicData uri="http://schemas.microsoft.com/office/word/2010/wordprocessingShape">
                    <wps:wsp>
                      <wps:cNvCnPr/>
                      <wps:spPr>
                        <a:xfrm flipV="1">
                          <a:off x="0" y="0"/>
                          <a:ext cx="3865033" cy="4234"/>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623072DA" id="Connecteur droit 703" o:spid="_x0000_s1026" style="position:absolute;flip:y;z-index:251867136;visibility:visible;mso-wrap-style:square;mso-wrap-distance-left:9pt;mso-wrap-distance-top:0;mso-wrap-distance-right:9pt;mso-wrap-distance-bottom:0;mso-position-horizontal:left;mso-position-horizontal-relative:margin;mso-position-vertical:absolute;mso-position-vertical-relative:text" from="0,169.6pt" to="304.35pt,16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" strokecolor="#2683c6 [3205]" strokeweight="1.5pt">
                <v:shadow on="t" color="black" opacity=".5" offset="0,1pt"/>
                <w10:wrap anchorx="margin"/>
              </v:line>
            </w:pict>
          </mc:Fallback>
        </mc:AlternateContent>
      </w:r>
      <w:r w:rsidR="00AA17AF">
        <w:rPr>
          <w:noProof/>
          <w:lang w:eastAsia="fr-CA" w:bidi="ar-SA"/>
        </w:rPr>
        <mc:AlternateContent>
          <mc:Choice Requires="wps">
            <w:drawing>
              <wp:anchor distT="0" distB="0" distL="114300" distR="114300" simplePos="0" relativeHeight="251624448" behindDoc="0" locked="0" layoutInCell="1" allowOverlap="1" wp14:anchorId="2A30A690" wp14:editId="047188FB">
                <wp:simplePos x="0" y="0"/>
                <wp:positionH relativeFrom="page">
                  <wp:posOffset>468630</wp:posOffset>
                </wp:positionH>
                <wp:positionV relativeFrom="page">
                  <wp:posOffset>5923068</wp:posOffset>
                </wp:positionV>
                <wp:extent cx="1498600" cy="2631831"/>
                <wp:effectExtent l="0" t="0" r="6350" b="16510"/>
                <wp:wrapNone/>
                <wp:docPr id="8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631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0">
                        <w:txbxContent>
                          <w:p w14:paraId="73E48498" w14:textId="54011D2B" w:rsidR="00E877B2" w:rsidRDefault="00E877B2" w:rsidP="00986237">
                            <w:pPr>
                              <w:pStyle w:val="Titre2"/>
                              <w:spacing w:line="240" w:lineRule="auto"/>
                              <w:rPr>
                                <w:rFonts w:ascii="Bookman Old Style" w:hAnsi="Bookman Old Style"/>
                                <w:b/>
                                <w:bCs/>
                                <w:color w:val="335B74" w:themeColor="text2"/>
                                <w:sz w:val="24"/>
                                <w:szCs w:val="24"/>
                              </w:rPr>
                            </w:pPr>
                            <w:r>
                              <w:rPr>
                                <w:rFonts w:ascii="Bookman Old Style" w:hAnsi="Bookman Old Style"/>
                                <w:b/>
                                <w:bCs/>
                                <w:color w:val="335B74" w:themeColor="text2"/>
                                <w:sz w:val="24"/>
                                <w:szCs w:val="24"/>
                              </w:rPr>
                              <w:t>Madame Paquette, q</w:t>
                            </w:r>
                            <w:r w:rsidRPr="00E877B2">
                              <w:rPr>
                                <w:rFonts w:ascii="Bookman Old Style" w:hAnsi="Bookman Old Style"/>
                                <w:b/>
                                <w:bCs/>
                                <w:color w:val="335B74" w:themeColor="text2"/>
                                <w:sz w:val="24"/>
                                <w:szCs w:val="24"/>
                              </w:rPr>
                              <w:t xml:space="preserve">ui </w:t>
                            </w:r>
                            <w:r>
                              <w:rPr>
                                <w:rFonts w:ascii="Bookman Old Style" w:hAnsi="Bookman Old Style"/>
                                <w:b/>
                                <w:bCs/>
                                <w:color w:val="335B74" w:themeColor="text2"/>
                                <w:sz w:val="24"/>
                                <w:szCs w:val="24"/>
                              </w:rPr>
                              <w:t>êtes-vous</w:t>
                            </w:r>
                            <w:r w:rsidRPr="00E877B2">
                              <w:rPr>
                                <w:rFonts w:ascii="Bookman Old Style" w:hAnsi="Bookman Old Style"/>
                                <w:b/>
                                <w:bCs/>
                                <w:color w:val="335B74" w:themeColor="text2"/>
                                <w:sz w:val="24"/>
                                <w:szCs w:val="24"/>
                              </w:rPr>
                              <w:t>?</w:t>
                            </w:r>
                          </w:p>
                          <w:p w14:paraId="49C8EACA" w14:textId="0090D970" w:rsidR="00986237" w:rsidRDefault="00986237" w:rsidP="00986237"/>
                          <w:p w14:paraId="180305DC" w14:textId="7ADF7969" w:rsidR="00E877B2" w:rsidRDefault="00E877B2" w:rsidP="00986237">
                            <w:pPr>
                              <w:pStyle w:val="Corpsdetexte"/>
                              <w:spacing w:line="240" w:lineRule="auto"/>
                              <w:jc w:val="both"/>
                              <w:rPr>
                                <w:lang w:val="fr-FR"/>
                              </w:rPr>
                            </w:pPr>
                            <w:r>
                              <w:rPr>
                                <w:lang w:val="fr-FR"/>
                              </w:rPr>
                              <w:t>« </w:t>
                            </w:r>
                            <w:r w:rsidR="001E73BC" w:rsidRPr="001E73BC">
                              <w:rPr>
                                <w:lang w:val="fr-FR"/>
                              </w:rPr>
                              <w:t xml:space="preserve">Je suis une personne amputée de la jambe droite qui travaille dans le domaine de l’éducation. </w:t>
                            </w:r>
                          </w:p>
                          <w:p w14:paraId="407B35A1" w14:textId="4B975EA3" w:rsidR="00E877B2" w:rsidRDefault="001E73BC" w:rsidP="00986237">
                            <w:pPr>
                              <w:pStyle w:val="Corpsdetexte"/>
                              <w:spacing w:line="240" w:lineRule="auto"/>
                              <w:jc w:val="both"/>
                              <w:rPr>
                                <w:lang w:val="fr-FR"/>
                              </w:rPr>
                            </w:pPr>
                            <w:r w:rsidRPr="001E73BC">
                              <w:rPr>
                                <w:lang w:val="fr-FR"/>
                              </w:rPr>
                              <w:t>Je m’implique</w:t>
                            </w:r>
                            <w:r w:rsidR="00E877B2">
                              <w:rPr>
                                <w:lang w:val="fr-FR"/>
                              </w:rPr>
                              <w:t xml:space="preserve"> également à titre de bénévole</w:t>
                            </w:r>
                            <w:r w:rsidRPr="001E73BC">
                              <w:rPr>
                                <w:lang w:val="fr-FR"/>
                              </w:rPr>
                              <w:t xml:space="preserve"> dans la mission de l’APHRSO et l’inclusion des personnes à mobilité réduite. </w:t>
                            </w:r>
                          </w:p>
                          <w:p w14:paraId="40DACC9C" w14:textId="2334ED2A" w:rsidR="001E73BC" w:rsidRDefault="001E73BC" w:rsidP="00986237">
                            <w:pPr>
                              <w:pStyle w:val="Corpsdetexte"/>
                              <w:spacing w:line="240" w:lineRule="auto"/>
                              <w:jc w:val="both"/>
                              <w:rPr>
                                <w:lang w:val="fr-FR"/>
                              </w:rPr>
                            </w:pPr>
                            <w:r w:rsidRPr="001E73BC">
                              <w:rPr>
                                <w:lang w:val="fr-FR"/>
                              </w:rPr>
                              <w:t>La lecture et la cinématographie me passionnent</w:t>
                            </w:r>
                            <w:r w:rsidR="00E877B2">
                              <w:rPr>
                                <w:lang w:val="fr-FR"/>
                              </w:rPr>
                              <w:t> »</w:t>
                            </w:r>
                            <w:r w:rsidRPr="001E73BC">
                              <w:rPr>
                                <w:lang w:val="fr-FR"/>
                              </w:rPr>
                              <w:t>.</w:t>
                            </w:r>
                          </w:p>
                          <w:p w14:paraId="02009D9C" w14:textId="4566AAB1" w:rsidR="001E73BC" w:rsidRDefault="00E877B2" w:rsidP="00986237">
                            <w:pPr>
                              <w:pStyle w:val="Corpsdetexte"/>
                              <w:spacing w:line="240" w:lineRule="auto"/>
                              <w:rPr>
                                <w:rFonts w:ascii="Bookman Old Style" w:hAnsi="Bookman Old Style"/>
                                <w:b/>
                                <w:bCs/>
                                <w:color w:val="335B74" w:themeColor="text2"/>
                                <w:sz w:val="24"/>
                                <w:szCs w:val="24"/>
                                <w:lang w:val="fr-FR"/>
                              </w:rPr>
                            </w:pPr>
                            <w:r w:rsidRPr="00E877B2">
                              <w:rPr>
                                <w:rFonts w:ascii="Bookman Old Style" w:hAnsi="Bookman Old Style"/>
                                <w:b/>
                                <w:bCs/>
                                <w:color w:val="335B74" w:themeColor="text2"/>
                                <w:sz w:val="24"/>
                                <w:szCs w:val="24"/>
                                <w:lang w:val="fr-FR"/>
                              </w:rPr>
                              <w:t>Pour vous, l’APHRSO c’est</w:t>
                            </w:r>
                            <w:r w:rsidR="00A932A6">
                              <w:rPr>
                                <w:rFonts w:ascii="Bookman Old Style" w:hAnsi="Bookman Old Style"/>
                                <w:b/>
                                <w:bCs/>
                                <w:color w:val="335B74" w:themeColor="text2"/>
                                <w:sz w:val="24"/>
                                <w:szCs w:val="24"/>
                                <w:lang w:val="fr-FR"/>
                              </w:rPr>
                              <w:t xml:space="preserve"> </w:t>
                            </w:r>
                            <w:r w:rsidRPr="00E877B2">
                              <w:rPr>
                                <w:rFonts w:ascii="Bookman Old Style" w:hAnsi="Bookman Old Style"/>
                                <w:b/>
                                <w:bCs/>
                                <w:color w:val="335B74" w:themeColor="text2"/>
                                <w:sz w:val="24"/>
                                <w:szCs w:val="24"/>
                                <w:lang w:val="fr-FR"/>
                              </w:rPr>
                              <w:t>…</w:t>
                            </w:r>
                          </w:p>
                          <w:p w14:paraId="3337B427" w14:textId="53A76C23" w:rsidR="00986237" w:rsidRDefault="00986237" w:rsidP="00986237">
                            <w:pPr>
                              <w:pStyle w:val="Corpsdetexte"/>
                              <w:spacing w:after="0" w:line="240" w:lineRule="auto"/>
                              <w:rPr>
                                <w:rFonts w:ascii="Bookman Old Style" w:hAnsi="Bookman Old Style"/>
                                <w:b/>
                                <w:bCs/>
                                <w:color w:val="335B74" w:themeColor="text2"/>
                                <w:sz w:val="24"/>
                                <w:szCs w:val="24"/>
                                <w:lang w:val="fr-FR"/>
                              </w:rPr>
                            </w:pPr>
                          </w:p>
                          <w:p w14:paraId="3E4969A5" w14:textId="77777777" w:rsidR="00E877B2" w:rsidRDefault="00E877B2" w:rsidP="00986237">
                            <w:pPr>
                              <w:pStyle w:val="Corpsdetexte"/>
                              <w:spacing w:line="240" w:lineRule="auto"/>
                              <w:jc w:val="both"/>
                            </w:pPr>
                            <w:r>
                              <w:t>« </w:t>
                            </w:r>
                            <w:r w:rsidRPr="00E877B2">
                              <w:t>Un organisme qui accompagne les personnes à mobilité réduite quant</w:t>
                            </w:r>
                            <w:r>
                              <w:rPr>
                                <w:sz w:val="24"/>
                                <w:szCs w:val="24"/>
                              </w:rPr>
                              <w:t xml:space="preserve"> </w:t>
                            </w:r>
                            <w:r w:rsidRPr="00E877B2">
                              <w:t xml:space="preserve">à leur inclusion dans la société et la vie de tous les jours. </w:t>
                            </w:r>
                          </w:p>
                          <w:p w14:paraId="5BB9D3BA" w14:textId="76F521DE" w:rsidR="00E877B2" w:rsidRPr="00E877B2" w:rsidRDefault="00E877B2" w:rsidP="00986237">
                            <w:pPr>
                              <w:pStyle w:val="Corpsdetexte"/>
                              <w:spacing w:line="240" w:lineRule="auto"/>
                              <w:jc w:val="both"/>
                              <w:rPr>
                                <w:rFonts w:ascii="Bookman Old Style" w:hAnsi="Bookman Old Style"/>
                                <w:b/>
                                <w:bCs/>
                                <w:color w:val="335B74" w:themeColor="text2"/>
                                <w:sz w:val="24"/>
                                <w:szCs w:val="24"/>
                                <w:lang w:val="fr-FR"/>
                              </w:rPr>
                            </w:pPr>
                            <w:r w:rsidRPr="00E877B2">
                              <w:t>Sa mission me rejoint puisque l’association a un impact sur des dossiers qui ont un lien concret avec ma vie et mon accessibilité</w:t>
                            </w:r>
                            <w:r w:rsidR="00986237">
                              <w:t> ».</w:t>
                            </w:r>
                          </w:p>
                          <w:p w14:paraId="3833524E" w14:textId="7DED1497" w:rsidR="001E73BC" w:rsidRDefault="00E877B2" w:rsidP="00986237">
                            <w:pPr>
                              <w:pStyle w:val="Corpsdetexte"/>
                              <w:spacing w:after="0" w:line="240" w:lineRule="auto"/>
                              <w:rPr>
                                <w:rFonts w:ascii="Bookman Old Style" w:hAnsi="Bookman Old Style"/>
                                <w:b/>
                                <w:bCs/>
                                <w:color w:val="335B74" w:themeColor="text2"/>
                                <w:sz w:val="24"/>
                                <w:szCs w:val="24"/>
                                <w:lang w:val="fr-FR"/>
                              </w:rPr>
                            </w:pPr>
                            <w:r w:rsidRPr="00E877B2">
                              <w:rPr>
                                <w:rFonts w:ascii="Bookman Old Style" w:hAnsi="Bookman Old Style"/>
                                <w:b/>
                                <w:bCs/>
                                <w:color w:val="335B74" w:themeColor="text2"/>
                                <w:sz w:val="24"/>
                                <w:szCs w:val="24"/>
                                <w:lang w:val="fr-FR"/>
                              </w:rPr>
                              <w:t>Votre implication à l’APHRSO est motivée par …</w:t>
                            </w:r>
                          </w:p>
                          <w:p w14:paraId="0B3BD267" w14:textId="1F769A8B" w:rsidR="00986237" w:rsidRPr="00986237" w:rsidRDefault="00986237" w:rsidP="00986237">
                            <w:pPr>
                              <w:pStyle w:val="Corpsdetexte"/>
                              <w:spacing w:after="0" w:line="240" w:lineRule="auto"/>
                              <w:rPr>
                                <w:rFonts w:ascii="Bookman Old Style" w:hAnsi="Bookman Old Style"/>
                                <w:b/>
                                <w:bCs/>
                                <w:color w:val="335B74" w:themeColor="text2"/>
                                <w:sz w:val="14"/>
                                <w:szCs w:val="14"/>
                                <w:lang w:val="fr-FR"/>
                              </w:rPr>
                            </w:pPr>
                          </w:p>
                          <w:p w14:paraId="1BFBA1C7" w14:textId="77777777" w:rsidR="00986237" w:rsidRDefault="00986237" w:rsidP="00986237">
                            <w:pPr>
                              <w:jc w:val="both"/>
                              <w:rPr>
                                <w:sz w:val="20"/>
                                <w:szCs w:val="20"/>
                              </w:rPr>
                            </w:pPr>
                            <w:r>
                              <w:rPr>
                                <w:sz w:val="20"/>
                                <w:szCs w:val="20"/>
                              </w:rPr>
                              <w:t>« </w:t>
                            </w:r>
                            <w:r w:rsidR="00E877B2" w:rsidRPr="00E877B2">
                              <w:rPr>
                                <w:sz w:val="20"/>
                                <w:szCs w:val="20"/>
                              </w:rPr>
                              <w:t xml:space="preserve">Par ma participation, je sens que je contribue à l’intégration des personnes à mobilité réduite et à l’accessibilité universelle. </w:t>
                            </w:r>
                          </w:p>
                          <w:p w14:paraId="2A3B8989" w14:textId="77777777" w:rsidR="00986237" w:rsidRDefault="00986237" w:rsidP="00986237">
                            <w:pPr>
                              <w:jc w:val="both"/>
                              <w:rPr>
                                <w:sz w:val="20"/>
                                <w:szCs w:val="20"/>
                              </w:rPr>
                            </w:pPr>
                          </w:p>
                          <w:p w14:paraId="666A7719" w14:textId="1F7A19C6" w:rsidR="00E877B2" w:rsidRPr="00E877B2" w:rsidRDefault="00E877B2" w:rsidP="00986237">
                            <w:pPr>
                              <w:jc w:val="both"/>
                              <w:rPr>
                                <w:sz w:val="20"/>
                                <w:szCs w:val="20"/>
                              </w:rPr>
                            </w:pPr>
                            <w:r w:rsidRPr="00E877B2">
                              <w:rPr>
                                <w:sz w:val="20"/>
                                <w:szCs w:val="20"/>
                              </w:rPr>
                              <w:t>Ma voix est écoutée par l’association et je perçois contribuer à l’égalité des chances</w:t>
                            </w:r>
                            <w:r w:rsidR="00986237">
                              <w:rPr>
                                <w:sz w:val="20"/>
                                <w:szCs w:val="20"/>
                              </w:rPr>
                              <w:t> »</w:t>
                            </w:r>
                            <w:r w:rsidRPr="00E877B2">
                              <w:rPr>
                                <w:sz w:val="20"/>
                                <w:szCs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0A690" id="Text Box 51" o:spid="_x0000_s1065" type="#_x0000_t202" style="position:absolute;margin-left:36.9pt;margin-top:466.4pt;width:118pt;height:207.2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" filled="f" stroked="f">
                <v:textbox style="mso-next-textbox:#Text Box 156" inset="0,0,0,0">
                  <w:txbxContent>
                    <w:p w14:paraId="73E48498" w14:textId="54011D2B" w:rsidR="00E877B2" w:rsidRDefault="00E877B2" w:rsidP="00986237">
                      <w:pPr>
                        <w:pStyle w:val="Titre2"/>
                        <w:spacing w:line="240" w:lineRule="auto"/>
                        <w:rPr>
                          <w:rFonts w:ascii="Bookman Old Style" w:hAnsi="Bookman Old Style"/>
                          <w:b/>
                          <w:bCs/>
                          <w:color w:val="335B74" w:themeColor="text2"/>
                          <w:sz w:val="24"/>
                          <w:szCs w:val="24"/>
                        </w:rPr>
                      </w:pPr>
                      <w:r>
                        <w:rPr>
                          <w:rFonts w:ascii="Bookman Old Style" w:hAnsi="Bookman Old Style"/>
                          <w:b/>
                          <w:bCs/>
                          <w:color w:val="335B74" w:themeColor="text2"/>
                          <w:sz w:val="24"/>
                          <w:szCs w:val="24"/>
                        </w:rPr>
                        <w:t>Madame Paquette, q</w:t>
                      </w:r>
                      <w:r w:rsidRPr="00E877B2">
                        <w:rPr>
                          <w:rFonts w:ascii="Bookman Old Style" w:hAnsi="Bookman Old Style"/>
                          <w:b/>
                          <w:bCs/>
                          <w:color w:val="335B74" w:themeColor="text2"/>
                          <w:sz w:val="24"/>
                          <w:szCs w:val="24"/>
                        </w:rPr>
                        <w:t xml:space="preserve">ui </w:t>
                      </w:r>
                      <w:r>
                        <w:rPr>
                          <w:rFonts w:ascii="Bookman Old Style" w:hAnsi="Bookman Old Style"/>
                          <w:b/>
                          <w:bCs/>
                          <w:color w:val="335B74" w:themeColor="text2"/>
                          <w:sz w:val="24"/>
                          <w:szCs w:val="24"/>
                        </w:rPr>
                        <w:t>êtes-vous</w:t>
                      </w:r>
                      <w:r w:rsidRPr="00E877B2">
                        <w:rPr>
                          <w:rFonts w:ascii="Bookman Old Style" w:hAnsi="Bookman Old Style"/>
                          <w:b/>
                          <w:bCs/>
                          <w:color w:val="335B74" w:themeColor="text2"/>
                          <w:sz w:val="24"/>
                          <w:szCs w:val="24"/>
                        </w:rPr>
                        <w:t>?</w:t>
                      </w:r>
                    </w:p>
                    <w:p w14:paraId="49C8EACA" w14:textId="0090D970" w:rsidR="00986237" w:rsidRDefault="00986237" w:rsidP="00986237"/>
                    <w:p w14:paraId="180305DC" w14:textId="7ADF7969" w:rsidR="00E877B2" w:rsidRDefault="00E877B2" w:rsidP="00986237">
                      <w:pPr>
                        <w:pStyle w:val="Corpsdetexte"/>
                        <w:spacing w:line="240" w:lineRule="auto"/>
                        <w:jc w:val="both"/>
                        <w:rPr>
                          <w:lang w:val="fr-FR"/>
                        </w:rPr>
                      </w:pPr>
                      <w:r>
                        <w:rPr>
                          <w:lang w:val="fr-FR"/>
                        </w:rPr>
                        <w:t>« </w:t>
                      </w:r>
                      <w:r w:rsidR="001E73BC" w:rsidRPr="001E73BC">
                        <w:rPr>
                          <w:lang w:val="fr-FR"/>
                        </w:rPr>
                        <w:t xml:space="preserve">Je suis une personne amputée de la jambe droite qui travaille dans le domaine de l’éducation. </w:t>
                      </w:r>
                    </w:p>
                    <w:p w14:paraId="407B35A1" w14:textId="4B975EA3" w:rsidR="00E877B2" w:rsidRDefault="001E73BC" w:rsidP="00986237">
                      <w:pPr>
                        <w:pStyle w:val="Corpsdetexte"/>
                        <w:spacing w:line="240" w:lineRule="auto"/>
                        <w:jc w:val="both"/>
                        <w:rPr>
                          <w:lang w:val="fr-FR"/>
                        </w:rPr>
                      </w:pPr>
                      <w:r w:rsidRPr="001E73BC">
                        <w:rPr>
                          <w:lang w:val="fr-FR"/>
                        </w:rPr>
                        <w:t>Je m’implique</w:t>
                      </w:r>
                      <w:r w:rsidR="00E877B2">
                        <w:rPr>
                          <w:lang w:val="fr-FR"/>
                        </w:rPr>
                        <w:t xml:space="preserve"> également à titre de bénévole</w:t>
                      </w:r>
                      <w:r w:rsidRPr="001E73BC">
                        <w:rPr>
                          <w:lang w:val="fr-FR"/>
                        </w:rPr>
                        <w:t xml:space="preserve"> dans la mission de l’APHRSO et l’inclusion des personnes à mobilité réduite. </w:t>
                      </w:r>
                    </w:p>
                    <w:p w14:paraId="40DACC9C" w14:textId="2334ED2A" w:rsidR="001E73BC" w:rsidRDefault="001E73BC" w:rsidP="00986237">
                      <w:pPr>
                        <w:pStyle w:val="Corpsdetexte"/>
                        <w:spacing w:line="240" w:lineRule="auto"/>
                        <w:jc w:val="both"/>
                        <w:rPr>
                          <w:lang w:val="fr-FR"/>
                        </w:rPr>
                      </w:pPr>
                      <w:r w:rsidRPr="001E73BC">
                        <w:rPr>
                          <w:lang w:val="fr-FR"/>
                        </w:rPr>
                        <w:t>La lecture et la cinématographie me passionnent</w:t>
                      </w:r>
                      <w:r w:rsidR="00E877B2">
                        <w:rPr>
                          <w:lang w:val="fr-FR"/>
                        </w:rPr>
                        <w:t> »</w:t>
                      </w:r>
                      <w:r w:rsidRPr="001E73BC">
                        <w:rPr>
                          <w:lang w:val="fr-FR"/>
                        </w:rPr>
                        <w:t>.</w:t>
                      </w:r>
                    </w:p>
                    <w:p w14:paraId="02009D9C" w14:textId="4566AAB1" w:rsidR="001E73BC" w:rsidRDefault="00E877B2" w:rsidP="00986237">
                      <w:pPr>
                        <w:pStyle w:val="Corpsdetexte"/>
                        <w:spacing w:line="240" w:lineRule="auto"/>
                        <w:rPr>
                          <w:rFonts w:ascii="Bookman Old Style" w:hAnsi="Bookman Old Style"/>
                          <w:b/>
                          <w:bCs/>
                          <w:color w:val="335B74" w:themeColor="text2"/>
                          <w:sz w:val="24"/>
                          <w:szCs w:val="24"/>
                          <w:lang w:val="fr-FR"/>
                        </w:rPr>
                      </w:pPr>
                      <w:r w:rsidRPr="00E877B2">
                        <w:rPr>
                          <w:rFonts w:ascii="Bookman Old Style" w:hAnsi="Bookman Old Style"/>
                          <w:b/>
                          <w:bCs/>
                          <w:color w:val="335B74" w:themeColor="text2"/>
                          <w:sz w:val="24"/>
                          <w:szCs w:val="24"/>
                          <w:lang w:val="fr-FR"/>
                        </w:rPr>
                        <w:t>Pour vous, l’APHRSO c’est</w:t>
                      </w:r>
                      <w:r w:rsidR="00A932A6">
                        <w:rPr>
                          <w:rFonts w:ascii="Bookman Old Style" w:hAnsi="Bookman Old Style"/>
                          <w:b/>
                          <w:bCs/>
                          <w:color w:val="335B74" w:themeColor="text2"/>
                          <w:sz w:val="24"/>
                          <w:szCs w:val="24"/>
                          <w:lang w:val="fr-FR"/>
                        </w:rPr>
                        <w:t xml:space="preserve"> </w:t>
                      </w:r>
                      <w:r w:rsidRPr="00E877B2">
                        <w:rPr>
                          <w:rFonts w:ascii="Bookman Old Style" w:hAnsi="Bookman Old Style"/>
                          <w:b/>
                          <w:bCs/>
                          <w:color w:val="335B74" w:themeColor="text2"/>
                          <w:sz w:val="24"/>
                          <w:szCs w:val="24"/>
                          <w:lang w:val="fr-FR"/>
                        </w:rPr>
                        <w:t>…</w:t>
                      </w:r>
                    </w:p>
                    <w:p w14:paraId="3337B427" w14:textId="53A76C23" w:rsidR="00986237" w:rsidRDefault="00986237" w:rsidP="00986237">
                      <w:pPr>
                        <w:pStyle w:val="Corpsdetexte"/>
                        <w:spacing w:after="0" w:line="240" w:lineRule="auto"/>
                        <w:rPr>
                          <w:rFonts w:ascii="Bookman Old Style" w:hAnsi="Bookman Old Style"/>
                          <w:b/>
                          <w:bCs/>
                          <w:color w:val="335B74" w:themeColor="text2"/>
                          <w:sz w:val="24"/>
                          <w:szCs w:val="24"/>
                          <w:lang w:val="fr-FR"/>
                        </w:rPr>
                      </w:pPr>
                    </w:p>
                    <w:p w14:paraId="3E4969A5" w14:textId="77777777" w:rsidR="00E877B2" w:rsidRDefault="00E877B2" w:rsidP="00986237">
                      <w:pPr>
                        <w:pStyle w:val="Corpsdetexte"/>
                        <w:spacing w:line="240" w:lineRule="auto"/>
                        <w:jc w:val="both"/>
                      </w:pPr>
                      <w:r>
                        <w:t>« </w:t>
                      </w:r>
                      <w:r w:rsidRPr="00E877B2">
                        <w:t>Un organisme qui accompagne les personnes à mobilité réduite quant</w:t>
                      </w:r>
                      <w:r>
                        <w:rPr>
                          <w:sz w:val="24"/>
                          <w:szCs w:val="24"/>
                        </w:rPr>
                        <w:t xml:space="preserve"> </w:t>
                      </w:r>
                      <w:r w:rsidRPr="00E877B2">
                        <w:t xml:space="preserve">à leur inclusion dans la société et la vie de tous les jours. </w:t>
                      </w:r>
                    </w:p>
                    <w:p w14:paraId="5BB9D3BA" w14:textId="76F521DE" w:rsidR="00E877B2" w:rsidRPr="00E877B2" w:rsidRDefault="00E877B2" w:rsidP="00986237">
                      <w:pPr>
                        <w:pStyle w:val="Corpsdetexte"/>
                        <w:spacing w:line="240" w:lineRule="auto"/>
                        <w:jc w:val="both"/>
                        <w:rPr>
                          <w:rFonts w:ascii="Bookman Old Style" w:hAnsi="Bookman Old Style"/>
                          <w:b/>
                          <w:bCs/>
                          <w:color w:val="335B74" w:themeColor="text2"/>
                          <w:sz w:val="24"/>
                          <w:szCs w:val="24"/>
                          <w:lang w:val="fr-FR"/>
                        </w:rPr>
                      </w:pPr>
                      <w:r w:rsidRPr="00E877B2">
                        <w:t>Sa mission me rejoint puisque l’association a un impact sur des dossiers qui ont un lien concret avec ma vie et mon accessibilité</w:t>
                      </w:r>
                      <w:r w:rsidR="00986237">
                        <w:t> ».</w:t>
                      </w:r>
                    </w:p>
                    <w:p w14:paraId="3833524E" w14:textId="7DED1497" w:rsidR="001E73BC" w:rsidRDefault="00E877B2" w:rsidP="00986237">
                      <w:pPr>
                        <w:pStyle w:val="Corpsdetexte"/>
                        <w:spacing w:after="0" w:line="240" w:lineRule="auto"/>
                        <w:rPr>
                          <w:rFonts w:ascii="Bookman Old Style" w:hAnsi="Bookman Old Style"/>
                          <w:b/>
                          <w:bCs/>
                          <w:color w:val="335B74" w:themeColor="text2"/>
                          <w:sz w:val="24"/>
                          <w:szCs w:val="24"/>
                          <w:lang w:val="fr-FR"/>
                        </w:rPr>
                      </w:pPr>
                      <w:r w:rsidRPr="00E877B2">
                        <w:rPr>
                          <w:rFonts w:ascii="Bookman Old Style" w:hAnsi="Bookman Old Style"/>
                          <w:b/>
                          <w:bCs/>
                          <w:color w:val="335B74" w:themeColor="text2"/>
                          <w:sz w:val="24"/>
                          <w:szCs w:val="24"/>
                          <w:lang w:val="fr-FR"/>
                        </w:rPr>
                        <w:t>Votre implication à l’APHRSO est motivée par …</w:t>
                      </w:r>
                    </w:p>
                    <w:p w14:paraId="0B3BD267" w14:textId="1F769A8B" w:rsidR="00986237" w:rsidRPr="00986237" w:rsidRDefault="00986237" w:rsidP="00986237">
                      <w:pPr>
                        <w:pStyle w:val="Corpsdetexte"/>
                        <w:spacing w:after="0" w:line="240" w:lineRule="auto"/>
                        <w:rPr>
                          <w:rFonts w:ascii="Bookman Old Style" w:hAnsi="Bookman Old Style"/>
                          <w:b/>
                          <w:bCs/>
                          <w:color w:val="335B74" w:themeColor="text2"/>
                          <w:sz w:val="14"/>
                          <w:szCs w:val="14"/>
                          <w:lang w:val="fr-FR"/>
                        </w:rPr>
                      </w:pPr>
                    </w:p>
                    <w:p w14:paraId="1BFBA1C7" w14:textId="77777777" w:rsidR="00986237" w:rsidRDefault="00986237" w:rsidP="00986237">
                      <w:pPr>
                        <w:jc w:val="both"/>
                        <w:rPr>
                          <w:sz w:val="20"/>
                          <w:szCs w:val="20"/>
                        </w:rPr>
                      </w:pPr>
                      <w:r>
                        <w:rPr>
                          <w:sz w:val="20"/>
                          <w:szCs w:val="20"/>
                        </w:rPr>
                        <w:t>« </w:t>
                      </w:r>
                      <w:r w:rsidR="00E877B2" w:rsidRPr="00E877B2">
                        <w:rPr>
                          <w:sz w:val="20"/>
                          <w:szCs w:val="20"/>
                        </w:rPr>
                        <w:t xml:space="preserve">Par ma participation, je sens que je contribue à l’intégration des personnes à mobilité réduite et à l’accessibilité universelle. </w:t>
                      </w:r>
                    </w:p>
                    <w:p w14:paraId="2A3B8989" w14:textId="77777777" w:rsidR="00986237" w:rsidRDefault="00986237" w:rsidP="00986237">
                      <w:pPr>
                        <w:jc w:val="both"/>
                        <w:rPr>
                          <w:sz w:val="20"/>
                          <w:szCs w:val="20"/>
                        </w:rPr>
                      </w:pPr>
                    </w:p>
                    <w:p w14:paraId="666A7719" w14:textId="1F7A19C6" w:rsidR="00E877B2" w:rsidRPr="00E877B2" w:rsidRDefault="00E877B2" w:rsidP="00986237">
                      <w:pPr>
                        <w:jc w:val="both"/>
                        <w:rPr>
                          <w:sz w:val="20"/>
                          <w:szCs w:val="20"/>
                        </w:rPr>
                      </w:pPr>
                      <w:r w:rsidRPr="00E877B2">
                        <w:rPr>
                          <w:sz w:val="20"/>
                          <w:szCs w:val="20"/>
                        </w:rPr>
                        <w:t>Ma voix est écoutée par l’association et je perçois contribuer à l’égalité des chances</w:t>
                      </w:r>
                      <w:r w:rsidR="00986237">
                        <w:rPr>
                          <w:sz w:val="20"/>
                          <w:szCs w:val="20"/>
                        </w:rPr>
                        <w:t> »</w:t>
                      </w:r>
                      <w:r w:rsidRPr="00E877B2">
                        <w:rPr>
                          <w:sz w:val="20"/>
                          <w:szCs w:val="20"/>
                        </w:rPr>
                        <w:t xml:space="preserve">. </w:t>
                      </w:r>
                    </w:p>
                  </w:txbxContent>
                </v:textbox>
                <w10:wrap anchorx="page" anchory="page"/>
              </v:shape>
            </w:pict>
          </mc:Fallback>
        </mc:AlternateContent>
      </w:r>
      <w:r w:rsidR="001E75CA">
        <w:br w:type="page"/>
      </w:r>
    </w:p>
    <w:p w14:paraId="2954DA2C" w14:textId="7431A71B" w:rsidR="001E75CA" w:rsidRDefault="001E75CA"/>
    <w:p w14:paraId="37428AF3" w14:textId="7EA14841" w:rsidR="001E75CA" w:rsidRDefault="001E75CA"/>
    <w:p w14:paraId="0ED95244" w14:textId="0C5DEF7C" w:rsidR="001E75CA" w:rsidRDefault="00CC1C75">
      <w:r>
        <w:rPr>
          <w:noProof/>
          <w:lang w:eastAsia="fr-CA" w:bidi="ar-SA"/>
        </w:rPr>
        <mc:AlternateContent>
          <mc:Choice Requires="wps">
            <w:drawing>
              <wp:anchor distT="0" distB="0" distL="114300" distR="114300" simplePos="0" relativeHeight="251629568" behindDoc="0" locked="0" layoutInCell="1" allowOverlap="1" wp14:anchorId="28C99B23" wp14:editId="5C8DCFFF">
                <wp:simplePos x="0" y="0"/>
                <wp:positionH relativeFrom="page">
                  <wp:posOffset>2456180</wp:posOffset>
                </wp:positionH>
                <wp:positionV relativeFrom="page">
                  <wp:posOffset>956310</wp:posOffset>
                </wp:positionV>
                <wp:extent cx="4800600" cy="594360"/>
                <wp:effectExtent l="0" t="0" r="0" b="15240"/>
                <wp:wrapNone/>
                <wp:docPr id="8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B9DD9" w14:textId="3E53FAA5" w:rsidR="001E75CA" w:rsidRPr="00417978" w:rsidRDefault="007D21C6" w:rsidP="0038168B">
                            <w:pPr>
                              <w:pStyle w:val="Titre2"/>
                              <w:spacing w:after="0" w:line="240" w:lineRule="auto"/>
                              <w:rPr>
                                <w:color w:val="auto"/>
                              </w:rPr>
                            </w:pPr>
                            <w:r w:rsidRPr="00417978">
                              <w:rPr>
                                <w:rFonts w:ascii="Bookman Old Style" w:hAnsi="Bookman Old Style"/>
                                <w:b/>
                                <w:bCs/>
                                <w:color w:val="auto"/>
                                <w:sz w:val="40"/>
                                <w:szCs w:val="40"/>
                              </w:rPr>
                              <w:t>Distribuer du bonheur, par le biais d’une carte-cadeau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99B23" id="Text Box 61" o:spid="_x0000_s1066" type="#_x0000_t202" style="position:absolute;margin-left:193.4pt;margin-top:75.3pt;width:378pt;height:46.8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" filled="f" stroked="f">
                <v:textbox inset="0,0,0,0">
                  <w:txbxContent>
                    <w:p w14:paraId="004B9DD9" w14:textId="3E53FAA5" w:rsidR="001E75CA" w:rsidRPr="00417978" w:rsidRDefault="007D21C6" w:rsidP="0038168B">
                      <w:pPr>
                        <w:pStyle w:val="Titre2"/>
                        <w:spacing w:after="0" w:line="240" w:lineRule="auto"/>
                        <w:rPr>
                          <w:color w:val="auto"/>
                        </w:rPr>
                      </w:pPr>
                      <w:r w:rsidRPr="00417978">
                        <w:rPr>
                          <w:rFonts w:ascii="Bookman Old Style" w:hAnsi="Bookman Old Style"/>
                          <w:b/>
                          <w:bCs/>
                          <w:color w:val="auto"/>
                          <w:sz w:val="40"/>
                          <w:szCs w:val="40"/>
                        </w:rPr>
                        <w:t>Distribuer du bonheur, par le biais d’une carte-cadeau</w:t>
                      </w:r>
                    </w:p>
                  </w:txbxContent>
                </v:textbox>
                <w10:wrap anchorx="page" anchory="page"/>
              </v:shape>
            </w:pict>
          </mc:Fallback>
        </mc:AlternateContent>
      </w:r>
    </w:p>
    <w:p w14:paraId="4235A0D8" w14:textId="1427007F" w:rsidR="001E75CA" w:rsidRDefault="001E75CA"/>
    <w:p w14:paraId="1E684368" w14:textId="774EAD99" w:rsidR="001E75CA" w:rsidRDefault="001E75CA"/>
    <w:p w14:paraId="20EEA475" w14:textId="391534EF" w:rsidR="001E75CA" w:rsidRDefault="00381CBF">
      <w:r>
        <w:rPr>
          <w:noProof/>
          <w:lang w:eastAsia="fr-CA" w:bidi="ar-SA"/>
        </w:rPr>
        <mc:AlternateContent>
          <mc:Choice Requires="wps">
            <w:drawing>
              <wp:anchor distT="0" distB="0" distL="114300" distR="114300" simplePos="0" relativeHeight="251671552" behindDoc="0" locked="0" layoutInCell="1" allowOverlap="1" wp14:anchorId="73C94274" wp14:editId="3189DCC1">
                <wp:simplePos x="0" y="0"/>
                <wp:positionH relativeFrom="page">
                  <wp:posOffset>5759939</wp:posOffset>
                </wp:positionH>
                <wp:positionV relativeFrom="page">
                  <wp:posOffset>1617785</wp:posOffset>
                </wp:positionV>
                <wp:extent cx="1498600" cy="2647950"/>
                <wp:effectExtent l="0" t="0" r="6350" b="0"/>
                <wp:wrapNone/>
                <wp:docPr id="88"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64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2"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94274" id="Text Box 161" o:spid="_x0000_s1069" type="#_x0000_t202" style="position:absolute;margin-left:453.55pt;margin-top:127.4pt;width:118pt;height:208.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" filled="f" stroked="f">
                <v:textbox inset="0,0,0,0">
                  <w:txbxContent/>
                </v:textbox>
                <w10:wrap anchorx="page" anchory="page"/>
              </v:shape>
            </w:pict>
          </mc:Fallback>
        </mc:AlternateContent>
      </w:r>
      <w:r>
        <w:rPr>
          <w:noProof/>
          <w:lang w:eastAsia="fr-CA" w:bidi="ar-SA"/>
        </w:rPr>
        <mc:AlternateContent>
          <mc:Choice Requires="wps">
            <w:drawing>
              <wp:anchor distT="0" distB="0" distL="114300" distR="114300" simplePos="0" relativeHeight="251670528" behindDoc="0" locked="0" layoutInCell="1" allowOverlap="1" wp14:anchorId="5C729E63" wp14:editId="04146874">
                <wp:simplePos x="0" y="0"/>
                <wp:positionH relativeFrom="page">
                  <wp:posOffset>4108938</wp:posOffset>
                </wp:positionH>
                <wp:positionV relativeFrom="page">
                  <wp:posOffset>1617785</wp:posOffset>
                </wp:positionV>
                <wp:extent cx="1576754" cy="2713892"/>
                <wp:effectExtent l="0" t="0" r="4445" b="10795"/>
                <wp:wrapNone/>
                <wp:docPr id="86"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754" cy="27138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2"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29E63" id="Text Box 160" o:spid="_x0000_s1070" type="#_x0000_t202" style="position:absolute;margin-left:323.55pt;margin-top:127.4pt;width:124.15pt;height:213.7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" filled="f" stroked="f">
                <v:textbox style="mso-next-textbox:#Text Box 161" inset="0,0,0,0">
                  <w:txbxContent/>
                </v:textbox>
                <w10:wrap anchorx="page" anchory="page"/>
              </v:shape>
            </w:pict>
          </mc:Fallback>
        </mc:AlternateContent>
      </w:r>
      <w:r w:rsidR="00623ADA">
        <w:rPr>
          <w:noProof/>
          <w:lang w:eastAsia="fr-CA" w:bidi="ar-SA"/>
        </w:rPr>
        <mc:AlternateContent>
          <mc:Choice Requires="wps">
            <w:drawing>
              <wp:anchor distT="0" distB="0" distL="114300" distR="114300" simplePos="0" relativeHeight="251628544" behindDoc="0" locked="0" layoutInCell="1" allowOverlap="1" wp14:anchorId="34B64A69" wp14:editId="3F35B8F5">
                <wp:simplePos x="0" y="0"/>
                <wp:positionH relativeFrom="page">
                  <wp:posOffset>2463800</wp:posOffset>
                </wp:positionH>
                <wp:positionV relativeFrom="page">
                  <wp:posOffset>1619250</wp:posOffset>
                </wp:positionV>
                <wp:extent cx="1562100" cy="2597150"/>
                <wp:effectExtent l="0" t="0" r="0" b="12700"/>
                <wp:wrapNone/>
                <wp:docPr id="8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59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2">
                        <w:txbxContent>
                          <w:p w14:paraId="5F52D4EF" w14:textId="339C96B3" w:rsidR="00E11FAF" w:rsidRDefault="00442CBF" w:rsidP="000D1F20">
                            <w:pPr>
                              <w:pStyle w:val="Corpsdetexte"/>
                              <w:spacing w:line="240" w:lineRule="auto"/>
                              <w:jc w:val="both"/>
                              <w:rPr>
                                <w:lang w:val="fr-FR"/>
                              </w:rPr>
                            </w:pPr>
                            <w:r>
                              <w:rPr>
                                <w:lang w:val="fr-FR"/>
                              </w:rPr>
                              <w:t>En raison du contexte exceptionnel que nous vivons tous depuis 2 ans</w:t>
                            </w:r>
                            <w:r w:rsidR="00E11FAF">
                              <w:rPr>
                                <w:lang w:val="fr-FR"/>
                              </w:rPr>
                              <w:t xml:space="preserve">, </w:t>
                            </w:r>
                            <w:r>
                              <w:rPr>
                                <w:lang w:val="fr-FR"/>
                              </w:rPr>
                              <w:t xml:space="preserve">le conseil d’administration et le personnel de l’APHRSO ont souhaité </w:t>
                            </w:r>
                            <w:r w:rsidR="00E11FAF">
                              <w:rPr>
                                <w:lang w:val="fr-FR"/>
                              </w:rPr>
                              <w:t xml:space="preserve">poser un geste concret pour soutenir encore davantage ceux et celles que nous représentons. </w:t>
                            </w:r>
                          </w:p>
                          <w:p w14:paraId="6752A6F6" w14:textId="32AEED9F" w:rsidR="00012889" w:rsidRDefault="00E11FAF" w:rsidP="000D1F20">
                            <w:pPr>
                              <w:pStyle w:val="Corpsdetexte"/>
                              <w:spacing w:line="240" w:lineRule="auto"/>
                              <w:jc w:val="both"/>
                              <w:rPr>
                                <w:lang w:val="fr-FR"/>
                              </w:rPr>
                            </w:pPr>
                            <w:r>
                              <w:rPr>
                                <w:lang w:val="fr-FR"/>
                              </w:rPr>
                              <w:t>Nous avons donc récemment fait parvenir à nos membres vivant avec des limitations ou à leur famille, une carte-cadeau à utiliser dans un resto de la région.</w:t>
                            </w:r>
                            <w:r w:rsidR="00012889">
                              <w:rPr>
                                <w:lang w:val="fr-FR"/>
                              </w:rPr>
                              <w:t xml:space="preserve"> </w:t>
                            </w:r>
                          </w:p>
                          <w:p w14:paraId="5D57548E" w14:textId="2FE1A6F1" w:rsidR="00442CBF" w:rsidRDefault="00623ADA" w:rsidP="000D1F20">
                            <w:pPr>
                              <w:pStyle w:val="Corpsdetexte"/>
                              <w:spacing w:line="240" w:lineRule="auto"/>
                              <w:jc w:val="both"/>
                              <w:rPr>
                                <w:lang w:val="fr-FR"/>
                              </w:rPr>
                            </w:pPr>
                            <w:r>
                              <w:rPr>
                                <w:lang w:val="fr-FR"/>
                              </w:rPr>
                              <w:t>Ce geste a été rendu possible</w:t>
                            </w:r>
                            <w:r w:rsidR="00381CBF">
                              <w:rPr>
                                <w:lang w:val="fr-FR"/>
                              </w:rPr>
                              <w:t>,</w:t>
                            </w:r>
                            <w:r>
                              <w:rPr>
                                <w:lang w:val="fr-FR"/>
                              </w:rPr>
                              <w:t xml:space="preserve"> </w:t>
                            </w:r>
                            <w:r w:rsidR="000D1F20">
                              <w:rPr>
                                <w:lang w:val="fr-FR"/>
                              </w:rPr>
                              <w:t>car</w:t>
                            </w:r>
                            <w:r w:rsidR="00012889">
                              <w:rPr>
                                <w:lang w:val="fr-FR"/>
                              </w:rPr>
                              <w:t xml:space="preserve"> </w:t>
                            </w:r>
                            <w:r w:rsidR="00417978">
                              <w:rPr>
                                <w:lang w:val="fr-FR"/>
                              </w:rPr>
                              <w:t xml:space="preserve">certaines </w:t>
                            </w:r>
                            <w:r w:rsidR="00012889">
                              <w:rPr>
                                <w:lang w:val="fr-FR"/>
                              </w:rPr>
                              <w:t>sommes reliées à nos activités habituelles n’ont pas été dépensées en raison de la pandémie et grâce au député de La Prairie, monsieur Christian Dubé, qui a répondu positivement à notre demande de soutien financier</w:t>
                            </w:r>
                            <w:r>
                              <w:rPr>
                                <w:lang w:val="fr-FR"/>
                              </w:rPr>
                              <w:t xml:space="preserve">. </w:t>
                            </w:r>
                          </w:p>
                          <w:p w14:paraId="7CA2A6E6" w14:textId="7D9C828E" w:rsidR="000D1F20" w:rsidRDefault="003C5AAC" w:rsidP="000D1F20">
                            <w:pPr>
                              <w:pStyle w:val="Corpsdetexte"/>
                              <w:spacing w:line="240" w:lineRule="auto"/>
                              <w:jc w:val="both"/>
                              <w:rPr>
                                <w:lang w:val="fr-FR"/>
                              </w:rPr>
                            </w:pPr>
                            <w:r w:rsidRPr="003C5AAC">
                              <w:rPr>
                                <w:lang w:val="fr-FR"/>
                              </w:rPr>
                              <w:t>Sachant que les deux dernières années ont été particulièrement éprouvantes, nous trouv</w:t>
                            </w:r>
                            <w:r>
                              <w:rPr>
                                <w:lang w:val="fr-FR"/>
                              </w:rPr>
                              <w:t>i</w:t>
                            </w:r>
                            <w:r w:rsidRPr="003C5AAC">
                              <w:rPr>
                                <w:lang w:val="fr-FR"/>
                              </w:rPr>
                              <w:t xml:space="preserve">ons important de faire sentir notre présence </w:t>
                            </w:r>
                            <w:r>
                              <w:rPr>
                                <w:lang w:val="fr-FR"/>
                              </w:rPr>
                              <w:t xml:space="preserve">à nos membres </w:t>
                            </w:r>
                            <w:r w:rsidRPr="003C5AAC">
                              <w:rPr>
                                <w:lang w:val="fr-FR"/>
                              </w:rPr>
                              <w:t xml:space="preserve">et </w:t>
                            </w:r>
                            <w:r>
                              <w:rPr>
                                <w:lang w:val="fr-FR"/>
                              </w:rPr>
                              <w:t>leur</w:t>
                            </w:r>
                            <w:r w:rsidRPr="003C5AAC">
                              <w:rPr>
                                <w:lang w:val="fr-FR"/>
                              </w:rPr>
                              <w:t xml:space="preserve"> rappeler une fois de plus que</w:t>
                            </w:r>
                            <w:r>
                              <w:rPr>
                                <w:lang w:val="fr-FR"/>
                              </w:rPr>
                              <w:t xml:space="preserve"> l’APHRSO</w:t>
                            </w:r>
                            <w:r w:rsidRPr="003C5AAC">
                              <w:rPr>
                                <w:lang w:val="fr-FR"/>
                              </w:rPr>
                              <w:t xml:space="preserve"> est là pour accompagner et soutenir au besoin.</w:t>
                            </w:r>
                            <w:r w:rsidR="00623ADA">
                              <w:rPr>
                                <w:lang w:val="fr-FR"/>
                              </w:rPr>
                              <w:t xml:space="preserve"> </w:t>
                            </w:r>
                            <w:r w:rsidR="000D1F20">
                              <w:rPr>
                                <w:lang w:val="fr-FR"/>
                              </w:rPr>
                              <w:t xml:space="preserve">À notre plus grand bonheur, vous avez d’ailleurs été très nombreux à communiquer avec nous pour nous remercier et nous signifier à quel point cette attention était appréciée dans les circonstances. </w:t>
                            </w:r>
                          </w:p>
                          <w:p w14:paraId="0460D888" w14:textId="241C159E" w:rsidR="000D1F20" w:rsidRDefault="000D1F20" w:rsidP="000D1F20">
                            <w:pPr>
                              <w:pStyle w:val="Corpsdetexte"/>
                              <w:spacing w:line="240" w:lineRule="auto"/>
                              <w:jc w:val="both"/>
                              <w:rPr>
                                <w:lang w:val="fr-FR"/>
                              </w:rPr>
                            </w:pPr>
                            <w:r>
                              <w:rPr>
                                <w:lang w:val="fr-FR"/>
                              </w:rPr>
                              <w:t xml:space="preserve">Nous sommes donc ravis d’avoir pu contribuer </w:t>
                            </w:r>
                            <w:r w:rsidR="00417978">
                              <w:rPr>
                                <w:lang w:val="fr-FR"/>
                              </w:rPr>
                              <w:t>à vous procurer</w:t>
                            </w:r>
                            <w:r>
                              <w:rPr>
                                <w:lang w:val="fr-FR"/>
                              </w:rPr>
                              <w:t xml:space="preserve"> </w:t>
                            </w:r>
                            <w:r w:rsidR="001752A8">
                              <w:rPr>
                                <w:lang w:val="fr-FR"/>
                              </w:rPr>
                              <w:t>ce</w:t>
                            </w:r>
                            <w:r w:rsidR="009439D6">
                              <w:rPr>
                                <w:lang w:val="fr-FR"/>
                              </w:rPr>
                              <w:t xml:space="preserve"> petit</w:t>
                            </w:r>
                            <w:r w:rsidR="001752A8">
                              <w:rPr>
                                <w:lang w:val="fr-FR"/>
                              </w:rPr>
                              <w:t xml:space="preserve"> moment de </w:t>
                            </w:r>
                            <w:r>
                              <w:rPr>
                                <w:lang w:val="fr-FR"/>
                              </w:rPr>
                              <w:t>bonheur</w:t>
                            </w:r>
                            <w:r w:rsidR="00417978">
                              <w:rPr>
                                <w:lang w:val="fr-FR"/>
                              </w:rPr>
                              <w: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64A69" id="Text Box 60" o:spid="_x0000_s1069" type="#_x0000_t202" style="position:absolute;margin-left:194pt;margin-top:127.5pt;width:123pt;height:204.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" filled="f" stroked="f">
                <v:textbox style="mso-next-textbox:#Text Box 160" inset="0,0,0,0">
                  <w:txbxContent>
                    <w:p w14:paraId="5F52D4EF" w14:textId="339C96B3" w:rsidR="00E11FAF" w:rsidRDefault="00442CBF" w:rsidP="000D1F20">
                      <w:pPr>
                        <w:pStyle w:val="Corpsdetexte"/>
                        <w:spacing w:line="240" w:lineRule="auto"/>
                        <w:jc w:val="both"/>
                        <w:rPr>
                          <w:lang w:val="fr-FR"/>
                        </w:rPr>
                      </w:pPr>
                      <w:r>
                        <w:rPr>
                          <w:lang w:val="fr-FR"/>
                        </w:rPr>
                        <w:t>En raison du contexte exceptionnel que nous vivons tous depuis 2 ans</w:t>
                      </w:r>
                      <w:r w:rsidR="00E11FAF">
                        <w:rPr>
                          <w:lang w:val="fr-FR"/>
                        </w:rPr>
                        <w:t xml:space="preserve">, </w:t>
                      </w:r>
                      <w:r>
                        <w:rPr>
                          <w:lang w:val="fr-FR"/>
                        </w:rPr>
                        <w:t xml:space="preserve">le conseil d’administration et le personnel de l’APHRSO ont souhaité </w:t>
                      </w:r>
                      <w:r w:rsidR="00E11FAF">
                        <w:rPr>
                          <w:lang w:val="fr-FR"/>
                        </w:rPr>
                        <w:t xml:space="preserve">poser un geste concret pour soutenir encore davantage ceux et celles que nous représentons. </w:t>
                      </w:r>
                    </w:p>
                    <w:p w14:paraId="6752A6F6" w14:textId="32AEED9F" w:rsidR="00012889" w:rsidRDefault="00E11FAF" w:rsidP="000D1F20">
                      <w:pPr>
                        <w:pStyle w:val="Corpsdetexte"/>
                        <w:spacing w:line="240" w:lineRule="auto"/>
                        <w:jc w:val="both"/>
                        <w:rPr>
                          <w:lang w:val="fr-FR"/>
                        </w:rPr>
                      </w:pPr>
                      <w:r>
                        <w:rPr>
                          <w:lang w:val="fr-FR"/>
                        </w:rPr>
                        <w:t>Nous avons donc récemment fait parvenir à nos membres vivant avec des limitations ou à leur famille, une carte-cadeau à utiliser dans un resto de la région.</w:t>
                      </w:r>
                      <w:r w:rsidR="00012889">
                        <w:rPr>
                          <w:lang w:val="fr-FR"/>
                        </w:rPr>
                        <w:t xml:space="preserve"> </w:t>
                      </w:r>
                    </w:p>
                    <w:p w14:paraId="5D57548E" w14:textId="2FE1A6F1" w:rsidR="00442CBF" w:rsidRDefault="00623ADA" w:rsidP="000D1F20">
                      <w:pPr>
                        <w:pStyle w:val="Corpsdetexte"/>
                        <w:spacing w:line="240" w:lineRule="auto"/>
                        <w:jc w:val="both"/>
                        <w:rPr>
                          <w:lang w:val="fr-FR"/>
                        </w:rPr>
                      </w:pPr>
                      <w:r>
                        <w:rPr>
                          <w:lang w:val="fr-FR"/>
                        </w:rPr>
                        <w:t>Ce geste a été rendu possible</w:t>
                      </w:r>
                      <w:r w:rsidR="00381CBF">
                        <w:rPr>
                          <w:lang w:val="fr-FR"/>
                        </w:rPr>
                        <w:t>,</w:t>
                      </w:r>
                      <w:r>
                        <w:rPr>
                          <w:lang w:val="fr-FR"/>
                        </w:rPr>
                        <w:t xml:space="preserve"> </w:t>
                      </w:r>
                      <w:r w:rsidR="000D1F20">
                        <w:rPr>
                          <w:lang w:val="fr-FR"/>
                        </w:rPr>
                        <w:t>car</w:t>
                      </w:r>
                      <w:r w:rsidR="00012889">
                        <w:rPr>
                          <w:lang w:val="fr-FR"/>
                        </w:rPr>
                        <w:t xml:space="preserve"> </w:t>
                      </w:r>
                      <w:r w:rsidR="00417978">
                        <w:rPr>
                          <w:lang w:val="fr-FR"/>
                        </w:rPr>
                        <w:t xml:space="preserve">certaines </w:t>
                      </w:r>
                      <w:r w:rsidR="00012889">
                        <w:rPr>
                          <w:lang w:val="fr-FR"/>
                        </w:rPr>
                        <w:t>sommes reliées à nos activités habituelles n’ont pas été dépensées en raison de la pandémie et grâce au député de La Prairie, monsieur Christian Dubé, qui a répondu positivement à notre demande de soutien financier</w:t>
                      </w:r>
                      <w:r>
                        <w:rPr>
                          <w:lang w:val="fr-FR"/>
                        </w:rPr>
                        <w:t xml:space="preserve">. </w:t>
                      </w:r>
                    </w:p>
                    <w:p w14:paraId="7CA2A6E6" w14:textId="7D9C828E" w:rsidR="000D1F20" w:rsidRDefault="003C5AAC" w:rsidP="000D1F20">
                      <w:pPr>
                        <w:pStyle w:val="Corpsdetexte"/>
                        <w:spacing w:line="240" w:lineRule="auto"/>
                        <w:jc w:val="both"/>
                        <w:rPr>
                          <w:lang w:val="fr-FR"/>
                        </w:rPr>
                      </w:pPr>
                      <w:r w:rsidRPr="003C5AAC">
                        <w:rPr>
                          <w:lang w:val="fr-FR"/>
                        </w:rPr>
                        <w:t>Sachant que les deux dernières années ont été particulièrement éprouvantes, nous trouv</w:t>
                      </w:r>
                      <w:r>
                        <w:rPr>
                          <w:lang w:val="fr-FR"/>
                        </w:rPr>
                        <w:t>i</w:t>
                      </w:r>
                      <w:r w:rsidRPr="003C5AAC">
                        <w:rPr>
                          <w:lang w:val="fr-FR"/>
                        </w:rPr>
                        <w:t xml:space="preserve">ons important de faire sentir notre présence </w:t>
                      </w:r>
                      <w:r>
                        <w:rPr>
                          <w:lang w:val="fr-FR"/>
                        </w:rPr>
                        <w:t xml:space="preserve">à nos membres </w:t>
                      </w:r>
                      <w:r w:rsidRPr="003C5AAC">
                        <w:rPr>
                          <w:lang w:val="fr-FR"/>
                        </w:rPr>
                        <w:t xml:space="preserve">et </w:t>
                      </w:r>
                      <w:r>
                        <w:rPr>
                          <w:lang w:val="fr-FR"/>
                        </w:rPr>
                        <w:t>leur</w:t>
                      </w:r>
                      <w:r w:rsidRPr="003C5AAC">
                        <w:rPr>
                          <w:lang w:val="fr-FR"/>
                        </w:rPr>
                        <w:t xml:space="preserve"> rappeler une fois de plus que</w:t>
                      </w:r>
                      <w:r>
                        <w:rPr>
                          <w:lang w:val="fr-FR"/>
                        </w:rPr>
                        <w:t xml:space="preserve"> l’APHRSO</w:t>
                      </w:r>
                      <w:r w:rsidRPr="003C5AAC">
                        <w:rPr>
                          <w:lang w:val="fr-FR"/>
                        </w:rPr>
                        <w:t xml:space="preserve"> est là pour accompagner et soutenir au besoin.</w:t>
                      </w:r>
                      <w:r w:rsidR="00623ADA">
                        <w:rPr>
                          <w:lang w:val="fr-FR"/>
                        </w:rPr>
                        <w:t xml:space="preserve"> </w:t>
                      </w:r>
                      <w:r w:rsidR="000D1F20">
                        <w:rPr>
                          <w:lang w:val="fr-FR"/>
                        </w:rPr>
                        <w:t xml:space="preserve">À notre plus grand bonheur, vous avez d’ailleurs été très nombreux à communiquer avec nous pour nous remercier et nous signifier à quel point cette attention était appréciée dans les circonstances. </w:t>
                      </w:r>
                    </w:p>
                    <w:p w14:paraId="0460D888" w14:textId="241C159E" w:rsidR="000D1F20" w:rsidRDefault="000D1F20" w:rsidP="000D1F20">
                      <w:pPr>
                        <w:pStyle w:val="Corpsdetexte"/>
                        <w:spacing w:line="240" w:lineRule="auto"/>
                        <w:jc w:val="both"/>
                        <w:rPr>
                          <w:lang w:val="fr-FR"/>
                        </w:rPr>
                      </w:pPr>
                      <w:r>
                        <w:rPr>
                          <w:lang w:val="fr-FR"/>
                        </w:rPr>
                        <w:t xml:space="preserve">Nous sommes donc ravis d’avoir pu contribuer </w:t>
                      </w:r>
                      <w:r w:rsidR="00417978">
                        <w:rPr>
                          <w:lang w:val="fr-FR"/>
                        </w:rPr>
                        <w:t>à vous procurer</w:t>
                      </w:r>
                      <w:r>
                        <w:rPr>
                          <w:lang w:val="fr-FR"/>
                        </w:rPr>
                        <w:t xml:space="preserve"> </w:t>
                      </w:r>
                      <w:r w:rsidR="001752A8">
                        <w:rPr>
                          <w:lang w:val="fr-FR"/>
                        </w:rPr>
                        <w:t>ce</w:t>
                      </w:r>
                      <w:r w:rsidR="009439D6">
                        <w:rPr>
                          <w:lang w:val="fr-FR"/>
                        </w:rPr>
                        <w:t xml:space="preserve"> petit</w:t>
                      </w:r>
                      <w:r w:rsidR="001752A8">
                        <w:rPr>
                          <w:lang w:val="fr-FR"/>
                        </w:rPr>
                        <w:t xml:space="preserve"> moment de </w:t>
                      </w:r>
                      <w:r>
                        <w:rPr>
                          <w:lang w:val="fr-FR"/>
                        </w:rPr>
                        <w:t>bonheur</w:t>
                      </w:r>
                      <w:r w:rsidR="00417978">
                        <w:rPr>
                          <w:lang w:val="fr-FR"/>
                        </w:rPr>
                        <w:t> !</w:t>
                      </w:r>
                    </w:p>
                  </w:txbxContent>
                </v:textbox>
                <w10:wrap anchorx="page" anchory="page"/>
              </v:shape>
            </w:pict>
          </mc:Fallback>
        </mc:AlternateContent>
      </w:r>
      <w:r w:rsidR="0018167C" w:rsidRPr="0018167C">
        <w:rPr>
          <w:noProof/>
        </w:rPr>
        <w:drawing>
          <wp:anchor distT="0" distB="0" distL="114300" distR="114300" simplePos="0" relativeHeight="251884544" behindDoc="1" locked="0" layoutInCell="1" allowOverlap="1" wp14:anchorId="0F2832D0" wp14:editId="51E9B74D">
            <wp:simplePos x="0" y="0"/>
            <wp:positionH relativeFrom="margin">
              <wp:align>left</wp:align>
            </wp:positionH>
            <wp:positionV relativeFrom="paragraph">
              <wp:posOffset>173990</wp:posOffset>
            </wp:positionV>
            <wp:extent cx="1762760" cy="857250"/>
            <wp:effectExtent l="0" t="57150" r="0" b="342900"/>
            <wp:wrapTight wrapText="bothSides">
              <wp:wrapPolygon edited="0">
                <wp:start x="15640" y="-1440"/>
                <wp:lineTo x="233" y="-960"/>
                <wp:lineTo x="233" y="29760"/>
                <wp:lineTo x="2801" y="29760"/>
                <wp:lineTo x="10971" y="28800"/>
                <wp:lineTo x="20075" y="25440"/>
                <wp:lineTo x="19841" y="-1440"/>
                <wp:lineTo x="15640" y="-1440"/>
              </wp:wrapPolygon>
            </wp:wrapTight>
            <wp:docPr id="126" name="Image 1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 126">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65319" cy="858326"/>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p>
    <w:p w14:paraId="7E27CE67" w14:textId="5F47AEDF" w:rsidR="001E75CA" w:rsidRDefault="001E75CA"/>
    <w:p w14:paraId="58264492" w14:textId="1702B365" w:rsidR="001E75CA" w:rsidRDefault="001E75CA"/>
    <w:p w14:paraId="4F217852" w14:textId="77777777" w:rsidR="001E75CA" w:rsidRDefault="001E75CA"/>
    <w:p w14:paraId="5211AF1D" w14:textId="77777777" w:rsidR="001E75CA" w:rsidRDefault="001E75CA"/>
    <w:p w14:paraId="0B77D6C3" w14:textId="77777777" w:rsidR="001E75CA" w:rsidRDefault="001E75CA"/>
    <w:p w14:paraId="0F76A78C" w14:textId="77777777" w:rsidR="001E75CA" w:rsidRDefault="001E75CA"/>
    <w:p w14:paraId="56065BE2" w14:textId="77777777" w:rsidR="001E75CA" w:rsidRDefault="001E75CA"/>
    <w:p w14:paraId="4CFFC584" w14:textId="77777777" w:rsidR="001E75CA" w:rsidRDefault="001E75CA"/>
    <w:p w14:paraId="0B493FAF" w14:textId="77777777" w:rsidR="001E75CA" w:rsidRDefault="001E75CA"/>
    <w:p w14:paraId="141CD12D" w14:textId="38FA5787" w:rsidR="001E75CA" w:rsidRDefault="00331EDD">
      <w:r>
        <w:rPr>
          <w:noProof/>
          <w:lang w:eastAsia="fr-CA" w:bidi="ar-SA"/>
        </w:rPr>
        <mc:AlternateContent>
          <mc:Choice Requires="wps">
            <w:drawing>
              <wp:anchor distT="0" distB="0" distL="114300" distR="114300" simplePos="0" relativeHeight="251672576" behindDoc="0" locked="0" layoutInCell="0" allowOverlap="1" wp14:anchorId="41C9A388" wp14:editId="7ACA4422">
                <wp:simplePos x="0" y="0"/>
                <wp:positionH relativeFrom="page">
                  <wp:posOffset>2895600</wp:posOffset>
                </wp:positionH>
                <wp:positionV relativeFrom="page">
                  <wp:posOffset>4686300</wp:posOffset>
                </wp:positionV>
                <wp:extent cx="91440" cy="91440"/>
                <wp:effectExtent l="0" t="0" r="0" b="0"/>
                <wp:wrapNone/>
                <wp:docPr id="80"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E401A" w14:textId="77777777" w:rsidR="001E75CA" w:rsidRDefault="001E75CA">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9A388" id="Text Box 162" o:spid="_x0000_s1070" type="#_x0000_t202" style="position:absolute;margin-left:228pt;margin-top:369pt;width:7.2pt;height:7.2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" o:allowincell="f" filled="f" stroked="f">
                <v:textbox inset="0,0,0,0">
                  <w:txbxContent>
                    <w:p w14:paraId="076E401A" w14:textId="77777777" w:rsidR="001E75CA" w:rsidRDefault="001E75CA">
                      <w:pPr>
                        <w:pStyle w:val="Corpsdetexte"/>
                      </w:pP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73600" behindDoc="0" locked="0" layoutInCell="0" allowOverlap="1" wp14:anchorId="04736501" wp14:editId="02B79B79">
                <wp:simplePos x="0" y="0"/>
                <wp:positionH relativeFrom="page">
                  <wp:posOffset>2580640</wp:posOffset>
                </wp:positionH>
                <wp:positionV relativeFrom="page">
                  <wp:posOffset>4686300</wp:posOffset>
                </wp:positionV>
                <wp:extent cx="91440" cy="91440"/>
                <wp:effectExtent l="0" t="0" r="0" b="0"/>
                <wp:wrapNone/>
                <wp:docPr id="79"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E1BA0" w14:textId="77777777" w:rsidR="001E75CA" w:rsidRDefault="001E75CA">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736501" id="Text Box 163" o:spid="_x0000_s1071" type="#_x0000_t202" style="position:absolute;margin-left:203.2pt;margin-top:369pt;width:7.2pt;height:7.2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" o:allowincell="f" filled="f" stroked="f">
                <v:textbox inset="0,0,0,0">
                  <w:txbxContent>
                    <w:p w14:paraId="5F0E1BA0" w14:textId="77777777" w:rsidR="001E75CA" w:rsidRDefault="001E75CA">
                      <w:pPr>
                        <w:pStyle w:val="Corpsdetexte"/>
                      </w:pPr>
                    </w:p>
                  </w:txbxContent>
                </v:textbox>
                <w10:wrap anchorx="page" anchory="page"/>
              </v:shape>
            </w:pict>
          </mc:Fallback>
        </mc:AlternateContent>
      </w:r>
    </w:p>
    <w:p w14:paraId="30917275" w14:textId="2A996A24" w:rsidR="001E75CA" w:rsidRDefault="001E75CA"/>
    <w:p w14:paraId="56E0B471" w14:textId="77777777" w:rsidR="001E75CA" w:rsidRDefault="001E75CA"/>
    <w:p w14:paraId="057726E6" w14:textId="7B305A63" w:rsidR="001E75CA" w:rsidRDefault="001E75CA"/>
    <w:p w14:paraId="471C02D9" w14:textId="3A6AFCDF" w:rsidR="001E75CA" w:rsidRDefault="001E75CA"/>
    <w:p w14:paraId="18A608A4" w14:textId="0FFD71D7" w:rsidR="001E75CA" w:rsidRDefault="001E75CA"/>
    <w:p w14:paraId="34A62BD5" w14:textId="4A39BAA5" w:rsidR="001E75CA" w:rsidRDefault="00316DA4">
      <w:r w:rsidRPr="002B6021">
        <w:rPr>
          <w:noProof/>
        </w:rPr>
        <w:drawing>
          <wp:anchor distT="0" distB="0" distL="114300" distR="114300" simplePos="0" relativeHeight="251886592" behindDoc="1" locked="0" layoutInCell="1" allowOverlap="1" wp14:anchorId="2FD4F5B5" wp14:editId="0BCDBAFD">
            <wp:simplePos x="0" y="0"/>
            <wp:positionH relativeFrom="margin">
              <wp:posOffset>-251167</wp:posOffset>
            </wp:positionH>
            <wp:positionV relativeFrom="paragraph">
              <wp:posOffset>3897679</wp:posOffset>
            </wp:positionV>
            <wp:extent cx="2326005" cy="1308100"/>
            <wp:effectExtent l="0" t="57150" r="0" b="501650"/>
            <wp:wrapTight wrapText="bothSides">
              <wp:wrapPolygon edited="0">
                <wp:start x="354" y="-944"/>
                <wp:lineTo x="531" y="29569"/>
                <wp:lineTo x="1415" y="29569"/>
                <wp:lineTo x="19813" y="26109"/>
                <wp:lineTo x="20167" y="-629"/>
                <wp:lineTo x="10260" y="-944"/>
                <wp:lineTo x="354" y="-944"/>
              </wp:wrapPolygon>
            </wp:wrapTight>
            <wp:docPr id="676" name="Image 676" descr="Image représentant 5 femmes , soulignant la journée internationale des droits des fem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Image 676" descr="Image représentant 5 femmes , soulignant la journée internationale des droits des femm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26005" cy="130810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r>
        <w:rPr>
          <w:noProof/>
          <w:lang w:eastAsia="fr-CA" w:bidi="ar-SA"/>
        </w:rPr>
        <mc:AlternateContent>
          <mc:Choice Requires="wps">
            <w:drawing>
              <wp:anchor distT="0" distB="0" distL="114300" distR="114300" simplePos="0" relativeHeight="251677696" behindDoc="0" locked="0" layoutInCell="1" allowOverlap="1" wp14:anchorId="010E8F18" wp14:editId="7B50A31A">
                <wp:simplePos x="0" y="0"/>
                <wp:positionH relativeFrom="page">
                  <wp:posOffset>5779477</wp:posOffset>
                </wp:positionH>
                <wp:positionV relativeFrom="page">
                  <wp:posOffset>7795846</wp:posOffset>
                </wp:positionV>
                <wp:extent cx="1498600" cy="2162908"/>
                <wp:effectExtent l="0" t="0" r="6350" b="8890"/>
                <wp:wrapNone/>
                <wp:docPr id="70"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162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6"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E8F18" id="Text Box 169" o:spid="_x0000_s1074" type="#_x0000_t202" style="position:absolute;margin-left:455.1pt;margin-top:613.85pt;width:118pt;height:170.3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" filled="f" stroked="f">
                <v:textbox inset="0,0,0,0">
                  <w:txbxContent/>
                </v:textbox>
                <w10:wrap anchorx="page" anchory="page"/>
              </v:shape>
            </w:pict>
          </mc:Fallback>
        </mc:AlternateContent>
      </w:r>
      <w:r>
        <w:rPr>
          <w:noProof/>
          <w:lang w:eastAsia="fr-CA" w:bidi="ar-SA"/>
        </w:rPr>
        <mc:AlternateContent>
          <mc:Choice Requires="wps">
            <w:drawing>
              <wp:anchor distT="0" distB="0" distL="114300" distR="114300" simplePos="0" relativeHeight="251633664" behindDoc="0" locked="0" layoutInCell="1" allowOverlap="1" wp14:anchorId="17A35F7C" wp14:editId="50C2969B">
                <wp:simplePos x="0" y="0"/>
                <wp:positionH relativeFrom="page">
                  <wp:posOffset>2479382</wp:posOffset>
                </wp:positionH>
                <wp:positionV relativeFrom="page">
                  <wp:posOffset>7185464</wp:posOffset>
                </wp:positionV>
                <wp:extent cx="4800600" cy="527539"/>
                <wp:effectExtent l="0" t="0" r="0" b="6350"/>
                <wp:wrapNone/>
                <wp:docPr id="6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527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ED36B" w14:textId="55644D59" w:rsidR="001E75CA" w:rsidRPr="00316DA4" w:rsidRDefault="00CC1C75">
                            <w:pPr>
                              <w:pStyle w:val="Titre2"/>
                              <w:rPr>
                                <w:b/>
                                <w:bCs/>
                                <w:color w:val="auto"/>
                              </w:rPr>
                            </w:pPr>
                            <w:r w:rsidRPr="00316DA4">
                              <w:rPr>
                                <w:rFonts w:ascii="Bookman Old Style" w:hAnsi="Bookman Old Style"/>
                                <w:b/>
                                <w:bCs/>
                                <w:color w:val="auto"/>
                              </w:rPr>
                              <w:t>Journée internationale des droits des femmes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35F7C" id="Text Box 65" o:spid="_x0000_s1073" type="#_x0000_t202" style="position:absolute;margin-left:195.25pt;margin-top:565.8pt;width:378pt;height:41.5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" filled="f" stroked="f">
                <v:textbox inset="0,0,0,0">
                  <w:txbxContent>
                    <w:p w14:paraId="59AED36B" w14:textId="55644D59" w:rsidR="001E75CA" w:rsidRPr="00316DA4" w:rsidRDefault="00CC1C75">
                      <w:pPr>
                        <w:pStyle w:val="Titre2"/>
                        <w:rPr>
                          <w:b/>
                          <w:bCs/>
                          <w:color w:val="auto"/>
                        </w:rPr>
                      </w:pPr>
                      <w:r w:rsidRPr="00316DA4">
                        <w:rPr>
                          <w:rFonts w:ascii="Bookman Old Style" w:hAnsi="Bookman Old Style"/>
                          <w:b/>
                          <w:bCs/>
                          <w:color w:val="auto"/>
                        </w:rPr>
                        <w:t>Journée internationale des droits des femmes</w:t>
                      </w: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76672" behindDoc="0" locked="0" layoutInCell="1" allowOverlap="1" wp14:anchorId="20A24ED5" wp14:editId="1E63EFBB">
                <wp:simplePos x="0" y="0"/>
                <wp:positionH relativeFrom="page">
                  <wp:posOffset>4115777</wp:posOffset>
                </wp:positionH>
                <wp:positionV relativeFrom="page">
                  <wp:posOffset>7781681</wp:posOffset>
                </wp:positionV>
                <wp:extent cx="1498600" cy="2190750"/>
                <wp:effectExtent l="0" t="0" r="6350" b="0"/>
                <wp:wrapNone/>
                <wp:docPr id="71"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190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6"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24ED5" id="Text Box 168" o:spid="_x0000_s1076" type="#_x0000_t202" style="position:absolute;margin-left:324.1pt;margin-top:612.75pt;width:118pt;height:172.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" filled="f" stroked="f">
                <v:textbox style="mso-next-textbox:#Text Box 169" inset="0,0,0,0">
                  <w:txbxContent/>
                </v:textbox>
                <w10:wrap anchorx="page" anchory="page"/>
              </v:shape>
            </w:pict>
          </mc:Fallback>
        </mc:AlternateContent>
      </w:r>
      <w:r>
        <w:rPr>
          <w:noProof/>
          <w:lang w:eastAsia="fr-CA" w:bidi="ar-SA"/>
        </w:rPr>
        <mc:AlternateContent>
          <mc:Choice Requires="wps">
            <w:drawing>
              <wp:anchor distT="0" distB="0" distL="114300" distR="114300" simplePos="0" relativeHeight="251631616" behindDoc="0" locked="0" layoutInCell="1" allowOverlap="1" wp14:anchorId="3E9E7A03" wp14:editId="473B91AC">
                <wp:simplePos x="0" y="0"/>
                <wp:positionH relativeFrom="page">
                  <wp:posOffset>2476500</wp:posOffset>
                </wp:positionH>
                <wp:positionV relativeFrom="page">
                  <wp:posOffset>7782658</wp:posOffset>
                </wp:positionV>
                <wp:extent cx="1497965" cy="2181860"/>
                <wp:effectExtent l="0" t="0" r="6985" b="8890"/>
                <wp:wrapNone/>
                <wp:docPr id="7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2181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6">
                        <w:txbxContent>
                          <w:p w14:paraId="1C32AEB4" w14:textId="2AF181FE" w:rsidR="001E75CA" w:rsidRDefault="002B6021" w:rsidP="002B6021">
                            <w:pPr>
                              <w:pStyle w:val="Corpsdetexte"/>
                              <w:jc w:val="both"/>
                              <w:rPr>
                                <w:lang w:val="fr-FR"/>
                              </w:rPr>
                            </w:pPr>
                            <w:bookmarkStart w:id="3" w:name="_Hlk97552907"/>
                            <w:r>
                              <w:rPr>
                                <w:lang w:val="fr-FR"/>
                              </w:rPr>
                              <w:t xml:space="preserve">Dans le cadre de la journée internationale des droits des femmes, l’APHRSO </w:t>
                            </w:r>
                            <w:r w:rsidR="00212E55">
                              <w:rPr>
                                <w:lang w:val="fr-FR"/>
                              </w:rPr>
                              <w:t xml:space="preserve">a </w:t>
                            </w:r>
                            <w:r w:rsidR="00CA2566">
                              <w:rPr>
                                <w:lang w:val="fr-FR"/>
                              </w:rPr>
                              <w:t>voulu illustrer</w:t>
                            </w:r>
                            <w:r w:rsidR="00A60E9F">
                              <w:rPr>
                                <w:lang w:val="fr-FR"/>
                              </w:rPr>
                              <w:t xml:space="preserve"> </w:t>
                            </w:r>
                            <w:r w:rsidR="00CA2566">
                              <w:rPr>
                                <w:lang w:val="fr-FR"/>
                              </w:rPr>
                              <w:t xml:space="preserve">que ce sont toutes les femmes qui </w:t>
                            </w:r>
                            <w:r w:rsidR="00484B71">
                              <w:rPr>
                                <w:lang w:val="fr-FR"/>
                              </w:rPr>
                              <w:t>sont au cœur de notre société, qui sont actrices du changement et qui contribuent</w:t>
                            </w:r>
                            <w:r w:rsidR="00CA2566">
                              <w:rPr>
                                <w:lang w:val="fr-FR"/>
                              </w:rPr>
                              <w:t xml:space="preserve"> à</w:t>
                            </w:r>
                            <w:r w:rsidR="00484B71">
                              <w:rPr>
                                <w:lang w:val="fr-FR"/>
                              </w:rPr>
                              <w:t xml:space="preserve"> leur façon à l’enrichissement de notre collectivité.</w:t>
                            </w:r>
                          </w:p>
                          <w:bookmarkEnd w:id="3"/>
                          <w:p w14:paraId="20FC7907" w14:textId="10BBB7F2" w:rsidR="002B6021" w:rsidRDefault="002B6021">
                            <w:pPr>
                              <w:pStyle w:val="Corpsdetexte"/>
                              <w:rPr>
                                <w:lang w:val="fr-FR"/>
                              </w:rPr>
                            </w:pPr>
                          </w:p>
                          <w:p w14:paraId="0C8C6D73" w14:textId="273BB3DF" w:rsidR="002B6021" w:rsidRDefault="00484B71" w:rsidP="00316DA4">
                            <w:pPr>
                              <w:pStyle w:val="Corpsdetexte"/>
                              <w:jc w:val="both"/>
                              <w:rPr>
                                <w:lang w:val="fr-FR"/>
                              </w:rPr>
                            </w:pPr>
                            <w:bookmarkStart w:id="4" w:name="_Hlk97552941"/>
                            <w:r>
                              <w:rPr>
                                <w:lang w:val="fr-FR"/>
                              </w:rPr>
                              <w:t xml:space="preserve">Chacune d’entre </w:t>
                            </w:r>
                            <w:r w:rsidR="0004129E">
                              <w:rPr>
                                <w:lang w:val="fr-FR"/>
                              </w:rPr>
                              <w:t>elle</w:t>
                            </w:r>
                            <w:r w:rsidR="0038269C">
                              <w:rPr>
                                <w:lang w:val="fr-FR"/>
                              </w:rPr>
                              <w:t>s</w:t>
                            </w:r>
                            <w:r w:rsidR="002A2C82">
                              <w:rPr>
                                <w:lang w:val="fr-FR"/>
                              </w:rPr>
                              <w:t>, peu importe ses forces ou ses limitations,</w:t>
                            </w:r>
                            <w:r w:rsidR="0004129E">
                              <w:rPr>
                                <w:lang w:val="fr-FR"/>
                              </w:rPr>
                              <w:t xml:space="preserve"> </w:t>
                            </w:r>
                            <w:r w:rsidR="00E03863">
                              <w:rPr>
                                <w:lang w:val="fr-FR"/>
                              </w:rPr>
                              <w:t>démontre</w:t>
                            </w:r>
                            <w:r>
                              <w:rPr>
                                <w:lang w:val="fr-FR"/>
                              </w:rPr>
                              <w:t xml:space="preserve"> </w:t>
                            </w:r>
                            <w:r w:rsidR="00E03863">
                              <w:rPr>
                                <w:lang w:val="fr-FR"/>
                              </w:rPr>
                              <w:t xml:space="preserve">quotidiennement </w:t>
                            </w:r>
                            <w:r>
                              <w:rPr>
                                <w:lang w:val="fr-FR"/>
                              </w:rPr>
                              <w:t>le rôle essentiel qu’elle peut jouer</w:t>
                            </w:r>
                            <w:r w:rsidR="00E03863">
                              <w:rPr>
                                <w:lang w:val="fr-FR"/>
                              </w:rPr>
                              <w:t xml:space="preserve"> pour </w:t>
                            </w:r>
                            <w:r w:rsidR="0004129E">
                              <w:rPr>
                                <w:lang w:val="fr-FR"/>
                              </w:rPr>
                              <w:t>promouvoir la diversité</w:t>
                            </w:r>
                            <w:r w:rsidR="00E03863">
                              <w:rPr>
                                <w:lang w:val="fr-FR"/>
                              </w:rPr>
                              <w:t xml:space="preserve"> et contribuer à la réalisation d’un monde </w:t>
                            </w:r>
                            <w:r w:rsidR="00A60E9F">
                              <w:rPr>
                                <w:lang w:val="fr-FR"/>
                              </w:rPr>
                              <w:t xml:space="preserve">meilleur, </w:t>
                            </w:r>
                            <w:r w:rsidR="00E03863">
                              <w:rPr>
                                <w:lang w:val="fr-FR"/>
                              </w:rPr>
                              <w:t xml:space="preserve">plus </w:t>
                            </w:r>
                            <w:r w:rsidR="0004129E">
                              <w:rPr>
                                <w:lang w:val="fr-FR"/>
                              </w:rPr>
                              <w:t>équitable, égalitaire et</w:t>
                            </w:r>
                            <w:r w:rsidR="00316DA4">
                              <w:rPr>
                                <w:lang w:val="fr-FR"/>
                              </w:rPr>
                              <w:t xml:space="preserve"> plus</w:t>
                            </w:r>
                            <w:r w:rsidR="0004129E">
                              <w:rPr>
                                <w:lang w:val="fr-FR"/>
                              </w:rPr>
                              <w:t xml:space="preserve"> inclusif.</w:t>
                            </w:r>
                          </w:p>
                          <w:bookmarkEnd w:id="4"/>
                          <w:p w14:paraId="3CC56B52" w14:textId="77777777" w:rsidR="00316DA4" w:rsidRDefault="00316DA4" w:rsidP="00316DA4">
                            <w:pPr>
                              <w:pStyle w:val="Corpsdetexte"/>
                              <w:jc w:val="both"/>
                              <w:rPr>
                                <w:lang w:val="fr-FR"/>
                              </w:rPr>
                            </w:pPr>
                          </w:p>
                          <w:p w14:paraId="7822C70F" w14:textId="77777777" w:rsidR="00316DA4" w:rsidRDefault="00316DA4" w:rsidP="00316DA4">
                            <w:pPr>
                              <w:pStyle w:val="Corpsdetexte"/>
                              <w:jc w:val="both"/>
                              <w:rPr>
                                <w:lang w:val="fr-FR"/>
                              </w:rPr>
                            </w:pPr>
                          </w:p>
                          <w:p w14:paraId="495AFAB4" w14:textId="731FA94B" w:rsidR="002B6021" w:rsidRDefault="00316DA4" w:rsidP="00316DA4">
                            <w:pPr>
                              <w:pStyle w:val="Corpsdetexte"/>
                              <w:jc w:val="both"/>
                              <w:rPr>
                                <w:lang w:val="fr-FR"/>
                              </w:rPr>
                            </w:pPr>
                            <w:r>
                              <w:rPr>
                                <w:lang w:val="fr-FR"/>
                              </w:rPr>
                              <w:t xml:space="preserve">D’ailleurs, nous profitons de l’occasion pour remercier les quatre </w:t>
                            </w:r>
                            <w:r w:rsidR="002B6021">
                              <w:rPr>
                                <w:lang w:val="fr-FR"/>
                              </w:rPr>
                              <w:t xml:space="preserve">jeunes femmes inspirantes </w:t>
                            </w:r>
                            <w:r w:rsidR="0004129E">
                              <w:rPr>
                                <w:lang w:val="fr-FR"/>
                              </w:rPr>
                              <w:t xml:space="preserve">qui ont contribué à la </w:t>
                            </w:r>
                            <w:r w:rsidR="002B6021">
                              <w:rPr>
                                <w:lang w:val="fr-FR"/>
                              </w:rPr>
                              <w:t xml:space="preserve">réalisation </w:t>
                            </w:r>
                            <w:r w:rsidR="0004129E">
                              <w:rPr>
                                <w:lang w:val="fr-FR"/>
                              </w:rPr>
                              <w:t>de notre</w:t>
                            </w:r>
                            <w:r w:rsidR="002B6021">
                              <w:rPr>
                                <w:lang w:val="fr-FR"/>
                              </w:rPr>
                              <w:t xml:space="preserve"> visuel </w:t>
                            </w:r>
                            <w:r w:rsidR="0004129E">
                              <w:rPr>
                                <w:lang w:val="fr-FR"/>
                              </w:rPr>
                              <w:t xml:space="preserve">visant à promouvoir cette </w:t>
                            </w:r>
                            <w:r>
                              <w:rPr>
                                <w:lang w:val="fr-FR"/>
                              </w:rPr>
                              <w:t xml:space="preserve">journée </w:t>
                            </w:r>
                            <w:r w:rsidR="002A2C82">
                              <w:rPr>
                                <w:lang w:val="fr-FR"/>
                              </w:rPr>
                              <w:t>thématique :</w:t>
                            </w:r>
                          </w:p>
                          <w:p w14:paraId="1B19F361" w14:textId="5E7281F1" w:rsidR="002B6021" w:rsidRDefault="002B6021" w:rsidP="00212E55">
                            <w:pPr>
                              <w:pStyle w:val="Corpsdetexte"/>
                              <w:numPr>
                                <w:ilvl w:val="0"/>
                                <w:numId w:val="10"/>
                              </w:numPr>
                              <w:spacing w:after="0" w:line="240" w:lineRule="auto"/>
                              <w:rPr>
                                <w:lang w:val="fr-FR"/>
                              </w:rPr>
                            </w:pPr>
                            <w:r>
                              <w:rPr>
                                <w:lang w:val="fr-FR"/>
                              </w:rPr>
                              <w:t>Kim Blanchette</w:t>
                            </w:r>
                          </w:p>
                          <w:p w14:paraId="69EFDF07" w14:textId="4EAA7800" w:rsidR="002B6021" w:rsidRDefault="002B6021" w:rsidP="00212E55">
                            <w:pPr>
                              <w:pStyle w:val="Corpsdetexte"/>
                              <w:numPr>
                                <w:ilvl w:val="0"/>
                                <w:numId w:val="10"/>
                              </w:numPr>
                              <w:spacing w:after="0" w:line="240" w:lineRule="auto"/>
                              <w:rPr>
                                <w:lang w:val="fr-FR"/>
                              </w:rPr>
                            </w:pPr>
                            <w:r>
                              <w:rPr>
                                <w:lang w:val="fr-FR"/>
                              </w:rPr>
                              <w:t xml:space="preserve">Jade </w:t>
                            </w:r>
                            <w:r w:rsidR="00212E55">
                              <w:rPr>
                                <w:lang w:val="fr-FR"/>
                              </w:rPr>
                              <w:t>G</w:t>
                            </w:r>
                            <w:r>
                              <w:rPr>
                                <w:lang w:val="fr-FR"/>
                              </w:rPr>
                              <w:t>agnon-</w:t>
                            </w:r>
                            <w:proofErr w:type="spellStart"/>
                            <w:r>
                              <w:rPr>
                                <w:lang w:val="fr-FR"/>
                              </w:rPr>
                              <w:t>Nahas</w:t>
                            </w:r>
                            <w:proofErr w:type="spellEnd"/>
                          </w:p>
                          <w:p w14:paraId="13758533" w14:textId="7136433C" w:rsidR="002B6021" w:rsidRDefault="002B6021" w:rsidP="00212E55">
                            <w:pPr>
                              <w:pStyle w:val="Corpsdetexte"/>
                              <w:numPr>
                                <w:ilvl w:val="0"/>
                                <w:numId w:val="10"/>
                              </w:numPr>
                              <w:spacing w:after="0" w:line="240" w:lineRule="auto"/>
                              <w:rPr>
                                <w:lang w:val="fr-FR"/>
                              </w:rPr>
                            </w:pPr>
                            <w:r>
                              <w:rPr>
                                <w:lang w:val="fr-FR"/>
                              </w:rPr>
                              <w:t>Mélanie Ayotte-Martin</w:t>
                            </w:r>
                          </w:p>
                          <w:p w14:paraId="49BE5AEB" w14:textId="1EF33846" w:rsidR="002B6021" w:rsidRPr="009C2472" w:rsidRDefault="002B6021" w:rsidP="00212E55">
                            <w:pPr>
                              <w:pStyle w:val="Corpsdetexte"/>
                              <w:numPr>
                                <w:ilvl w:val="0"/>
                                <w:numId w:val="10"/>
                              </w:numPr>
                              <w:spacing w:after="0" w:line="240" w:lineRule="auto"/>
                              <w:rPr>
                                <w:lang w:val="fr-FR"/>
                              </w:rPr>
                            </w:pPr>
                            <w:r>
                              <w:rPr>
                                <w:lang w:val="fr-FR"/>
                              </w:rPr>
                              <w:t>Myriam Cyr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E7A03" id="Text Box 63" o:spid="_x0000_s1075" type="#_x0000_t202" style="position:absolute;margin-left:195pt;margin-top:612.8pt;width:117.95pt;height:171.8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" filled="f" stroked="f">
                <v:textbox style="mso-next-textbox:#Text Box 168" inset="0,0,0,0">
                  <w:txbxContent>
                    <w:p w14:paraId="1C32AEB4" w14:textId="2AF181FE" w:rsidR="001E75CA" w:rsidRDefault="002B6021" w:rsidP="002B6021">
                      <w:pPr>
                        <w:pStyle w:val="Corpsdetexte"/>
                        <w:jc w:val="both"/>
                        <w:rPr>
                          <w:lang w:val="fr-FR"/>
                        </w:rPr>
                      </w:pPr>
                      <w:bookmarkStart w:id="8" w:name="_Hlk97552907"/>
                      <w:r>
                        <w:rPr>
                          <w:lang w:val="fr-FR"/>
                        </w:rPr>
                        <w:t xml:space="preserve">Dans le cadre de la journée internationale des droits des femmes, l’APHRSO </w:t>
                      </w:r>
                      <w:r w:rsidR="00212E55">
                        <w:rPr>
                          <w:lang w:val="fr-FR"/>
                        </w:rPr>
                        <w:t xml:space="preserve">a </w:t>
                      </w:r>
                      <w:r w:rsidR="00CA2566">
                        <w:rPr>
                          <w:lang w:val="fr-FR"/>
                        </w:rPr>
                        <w:t>voulu illustrer</w:t>
                      </w:r>
                      <w:r w:rsidR="00A60E9F">
                        <w:rPr>
                          <w:lang w:val="fr-FR"/>
                        </w:rPr>
                        <w:t xml:space="preserve"> </w:t>
                      </w:r>
                      <w:r w:rsidR="00CA2566">
                        <w:rPr>
                          <w:lang w:val="fr-FR"/>
                        </w:rPr>
                        <w:t xml:space="preserve">que ce sont toutes les femmes qui </w:t>
                      </w:r>
                      <w:r w:rsidR="00484B71">
                        <w:rPr>
                          <w:lang w:val="fr-FR"/>
                        </w:rPr>
                        <w:t>sont au cœur de notre société, qui sont actrices du changement et qui contribuent</w:t>
                      </w:r>
                      <w:r w:rsidR="00CA2566">
                        <w:rPr>
                          <w:lang w:val="fr-FR"/>
                        </w:rPr>
                        <w:t xml:space="preserve"> à</w:t>
                      </w:r>
                      <w:r w:rsidR="00484B71">
                        <w:rPr>
                          <w:lang w:val="fr-FR"/>
                        </w:rPr>
                        <w:t xml:space="preserve"> leur façon à l’enrichissement de notre collectivité.</w:t>
                      </w:r>
                    </w:p>
                    <w:bookmarkEnd w:id="8"/>
                    <w:p w14:paraId="20FC7907" w14:textId="10BBB7F2" w:rsidR="002B6021" w:rsidRDefault="002B6021">
                      <w:pPr>
                        <w:pStyle w:val="Corpsdetexte"/>
                        <w:rPr>
                          <w:lang w:val="fr-FR"/>
                        </w:rPr>
                      </w:pPr>
                    </w:p>
                    <w:p w14:paraId="0C8C6D73" w14:textId="273BB3DF" w:rsidR="002B6021" w:rsidRDefault="00484B71" w:rsidP="00316DA4">
                      <w:pPr>
                        <w:pStyle w:val="Corpsdetexte"/>
                        <w:jc w:val="both"/>
                        <w:rPr>
                          <w:lang w:val="fr-FR"/>
                        </w:rPr>
                      </w:pPr>
                      <w:bookmarkStart w:id="9" w:name="_Hlk97552941"/>
                      <w:r>
                        <w:rPr>
                          <w:lang w:val="fr-FR"/>
                        </w:rPr>
                        <w:t xml:space="preserve">Chacune d’entre </w:t>
                      </w:r>
                      <w:r w:rsidR="0004129E">
                        <w:rPr>
                          <w:lang w:val="fr-FR"/>
                        </w:rPr>
                        <w:t>elle</w:t>
                      </w:r>
                      <w:r w:rsidR="0038269C">
                        <w:rPr>
                          <w:lang w:val="fr-FR"/>
                        </w:rPr>
                        <w:t>s</w:t>
                      </w:r>
                      <w:r w:rsidR="002A2C82">
                        <w:rPr>
                          <w:lang w:val="fr-FR"/>
                        </w:rPr>
                        <w:t>, peu importe ses forces ou ses limitations,</w:t>
                      </w:r>
                      <w:r w:rsidR="0004129E">
                        <w:rPr>
                          <w:lang w:val="fr-FR"/>
                        </w:rPr>
                        <w:t xml:space="preserve"> </w:t>
                      </w:r>
                      <w:r w:rsidR="00E03863">
                        <w:rPr>
                          <w:lang w:val="fr-FR"/>
                        </w:rPr>
                        <w:t>démontre</w:t>
                      </w:r>
                      <w:r>
                        <w:rPr>
                          <w:lang w:val="fr-FR"/>
                        </w:rPr>
                        <w:t xml:space="preserve"> </w:t>
                      </w:r>
                      <w:r w:rsidR="00E03863">
                        <w:rPr>
                          <w:lang w:val="fr-FR"/>
                        </w:rPr>
                        <w:t xml:space="preserve">quotidiennement </w:t>
                      </w:r>
                      <w:r>
                        <w:rPr>
                          <w:lang w:val="fr-FR"/>
                        </w:rPr>
                        <w:t>le rôle essentiel qu’elle peut jouer</w:t>
                      </w:r>
                      <w:r w:rsidR="00E03863">
                        <w:rPr>
                          <w:lang w:val="fr-FR"/>
                        </w:rPr>
                        <w:t xml:space="preserve"> pour </w:t>
                      </w:r>
                      <w:r w:rsidR="0004129E">
                        <w:rPr>
                          <w:lang w:val="fr-FR"/>
                        </w:rPr>
                        <w:t>promouvoir la diversité</w:t>
                      </w:r>
                      <w:r w:rsidR="00E03863">
                        <w:rPr>
                          <w:lang w:val="fr-FR"/>
                        </w:rPr>
                        <w:t xml:space="preserve"> et contribuer à la réalisation d’un monde </w:t>
                      </w:r>
                      <w:r w:rsidR="00A60E9F">
                        <w:rPr>
                          <w:lang w:val="fr-FR"/>
                        </w:rPr>
                        <w:t xml:space="preserve">meilleur, </w:t>
                      </w:r>
                      <w:r w:rsidR="00E03863">
                        <w:rPr>
                          <w:lang w:val="fr-FR"/>
                        </w:rPr>
                        <w:t xml:space="preserve">plus </w:t>
                      </w:r>
                      <w:r w:rsidR="0004129E">
                        <w:rPr>
                          <w:lang w:val="fr-FR"/>
                        </w:rPr>
                        <w:t>équitable, égalitaire et</w:t>
                      </w:r>
                      <w:r w:rsidR="00316DA4">
                        <w:rPr>
                          <w:lang w:val="fr-FR"/>
                        </w:rPr>
                        <w:t xml:space="preserve"> plus</w:t>
                      </w:r>
                      <w:r w:rsidR="0004129E">
                        <w:rPr>
                          <w:lang w:val="fr-FR"/>
                        </w:rPr>
                        <w:t xml:space="preserve"> inclusif.</w:t>
                      </w:r>
                    </w:p>
                    <w:bookmarkEnd w:id="9"/>
                    <w:p w14:paraId="3CC56B52" w14:textId="77777777" w:rsidR="00316DA4" w:rsidRDefault="00316DA4" w:rsidP="00316DA4">
                      <w:pPr>
                        <w:pStyle w:val="Corpsdetexte"/>
                        <w:jc w:val="both"/>
                        <w:rPr>
                          <w:lang w:val="fr-FR"/>
                        </w:rPr>
                      </w:pPr>
                    </w:p>
                    <w:p w14:paraId="7822C70F" w14:textId="77777777" w:rsidR="00316DA4" w:rsidRDefault="00316DA4" w:rsidP="00316DA4">
                      <w:pPr>
                        <w:pStyle w:val="Corpsdetexte"/>
                        <w:jc w:val="both"/>
                        <w:rPr>
                          <w:lang w:val="fr-FR"/>
                        </w:rPr>
                      </w:pPr>
                    </w:p>
                    <w:p w14:paraId="495AFAB4" w14:textId="731FA94B" w:rsidR="002B6021" w:rsidRDefault="00316DA4" w:rsidP="00316DA4">
                      <w:pPr>
                        <w:pStyle w:val="Corpsdetexte"/>
                        <w:jc w:val="both"/>
                        <w:rPr>
                          <w:lang w:val="fr-FR"/>
                        </w:rPr>
                      </w:pPr>
                      <w:r>
                        <w:rPr>
                          <w:lang w:val="fr-FR"/>
                        </w:rPr>
                        <w:t xml:space="preserve">D’ailleurs, nous profitons de l’occasion pour remercier les quatre </w:t>
                      </w:r>
                      <w:r w:rsidR="002B6021">
                        <w:rPr>
                          <w:lang w:val="fr-FR"/>
                        </w:rPr>
                        <w:t xml:space="preserve">jeunes femmes inspirantes </w:t>
                      </w:r>
                      <w:r w:rsidR="0004129E">
                        <w:rPr>
                          <w:lang w:val="fr-FR"/>
                        </w:rPr>
                        <w:t xml:space="preserve">qui ont contribué à la </w:t>
                      </w:r>
                      <w:r w:rsidR="002B6021">
                        <w:rPr>
                          <w:lang w:val="fr-FR"/>
                        </w:rPr>
                        <w:t xml:space="preserve">réalisation </w:t>
                      </w:r>
                      <w:r w:rsidR="0004129E">
                        <w:rPr>
                          <w:lang w:val="fr-FR"/>
                        </w:rPr>
                        <w:t>de notre</w:t>
                      </w:r>
                      <w:r w:rsidR="002B6021">
                        <w:rPr>
                          <w:lang w:val="fr-FR"/>
                        </w:rPr>
                        <w:t xml:space="preserve"> visuel </w:t>
                      </w:r>
                      <w:r w:rsidR="0004129E">
                        <w:rPr>
                          <w:lang w:val="fr-FR"/>
                        </w:rPr>
                        <w:t xml:space="preserve">visant à promouvoir cette </w:t>
                      </w:r>
                      <w:r>
                        <w:rPr>
                          <w:lang w:val="fr-FR"/>
                        </w:rPr>
                        <w:t xml:space="preserve">journée </w:t>
                      </w:r>
                      <w:r w:rsidR="002A2C82">
                        <w:rPr>
                          <w:lang w:val="fr-FR"/>
                        </w:rPr>
                        <w:t>thématique :</w:t>
                      </w:r>
                    </w:p>
                    <w:p w14:paraId="1B19F361" w14:textId="5E7281F1" w:rsidR="002B6021" w:rsidRDefault="002B6021" w:rsidP="00212E55">
                      <w:pPr>
                        <w:pStyle w:val="Corpsdetexte"/>
                        <w:numPr>
                          <w:ilvl w:val="0"/>
                          <w:numId w:val="10"/>
                        </w:numPr>
                        <w:spacing w:after="0" w:line="240" w:lineRule="auto"/>
                        <w:rPr>
                          <w:lang w:val="fr-FR"/>
                        </w:rPr>
                      </w:pPr>
                      <w:r>
                        <w:rPr>
                          <w:lang w:val="fr-FR"/>
                        </w:rPr>
                        <w:t>Kim Blanchette</w:t>
                      </w:r>
                    </w:p>
                    <w:p w14:paraId="69EFDF07" w14:textId="4EAA7800" w:rsidR="002B6021" w:rsidRDefault="002B6021" w:rsidP="00212E55">
                      <w:pPr>
                        <w:pStyle w:val="Corpsdetexte"/>
                        <w:numPr>
                          <w:ilvl w:val="0"/>
                          <w:numId w:val="10"/>
                        </w:numPr>
                        <w:spacing w:after="0" w:line="240" w:lineRule="auto"/>
                        <w:rPr>
                          <w:lang w:val="fr-FR"/>
                        </w:rPr>
                      </w:pPr>
                      <w:r>
                        <w:rPr>
                          <w:lang w:val="fr-FR"/>
                        </w:rPr>
                        <w:t xml:space="preserve">Jade </w:t>
                      </w:r>
                      <w:r w:rsidR="00212E55">
                        <w:rPr>
                          <w:lang w:val="fr-FR"/>
                        </w:rPr>
                        <w:t>G</w:t>
                      </w:r>
                      <w:r>
                        <w:rPr>
                          <w:lang w:val="fr-FR"/>
                        </w:rPr>
                        <w:t>agnon-</w:t>
                      </w:r>
                      <w:proofErr w:type="spellStart"/>
                      <w:r>
                        <w:rPr>
                          <w:lang w:val="fr-FR"/>
                        </w:rPr>
                        <w:t>Nahas</w:t>
                      </w:r>
                      <w:proofErr w:type="spellEnd"/>
                    </w:p>
                    <w:p w14:paraId="13758533" w14:textId="7136433C" w:rsidR="002B6021" w:rsidRDefault="002B6021" w:rsidP="00212E55">
                      <w:pPr>
                        <w:pStyle w:val="Corpsdetexte"/>
                        <w:numPr>
                          <w:ilvl w:val="0"/>
                          <w:numId w:val="10"/>
                        </w:numPr>
                        <w:spacing w:after="0" w:line="240" w:lineRule="auto"/>
                        <w:rPr>
                          <w:lang w:val="fr-FR"/>
                        </w:rPr>
                      </w:pPr>
                      <w:r>
                        <w:rPr>
                          <w:lang w:val="fr-FR"/>
                        </w:rPr>
                        <w:t>Mélanie Ayotte-Martin</w:t>
                      </w:r>
                    </w:p>
                    <w:p w14:paraId="49BE5AEB" w14:textId="1EF33846" w:rsidR="002B6021" w:rsidRPr="009C2472" w:rsidRDefault="002B6021" w:rsidP="00212E55">
                      <w:pPr>
                        <w:pStyle w:val="Corpsdetexte"/>
                        <w:numPr>
                          <w:ilvl w:val="0"/>
                          <w:numId w:val="10"/>
                        </w:numPr>
                        <w:spacing w:after="0" w:line="240" w:lineRule="auto"/>
                        <w:rPr>
                          <w:lang w:val="fr-FR"/>
                        </w:rPr>
                      </w:pPr>
                      <w:r>
                        <w:rPr>
                          <w:lang w:val="fr-FR"/>
                        </w:rPr>
                        <w:t>Myriam Cyr</w:t>
                      </w:r>
                    </w:p>
                  </w:txbxContent>
                </v:textbox>
                <w10:wrap anchorx="page" anchory="page"/>
              </v:shape>
            </w:pict>
          </mc:Fallback>
        </mc:AlternateContent>
      </w:r>
      <w:r w:rsidR="001752A8">
        <w:rPr>
          <w:noProof/>
          <w:lang w:eastAsia="fr-CA" w:bidi="ar-SA"/>
        </w:rPr>
        <mc:AlternateContent>
          <mc:Choice Requires="wps">
            <w:drawing>
              <wp:anchor distT="0" distB="0" distL="114300" distR="114300" simplePos="0" relativeHeight="251674624" behindDoc="0" locked="0" layoutInCell="1" allowOverlap="1" wp14:anchorId="159D9604" wp14:editId="394AAE94">
                <wp:simplePos x="0" y="0"/>
                <wp:positionH relativeFrom="page">
                  <wp:posOffset>4095750</wp:posOffset>
                </wp:positionH>
                <wp:positionV relativeFrom="page">
                  <wp:posOffset>4711700</wp:posOffset>
                </wp:positionV>
                <wp:extent cx="1435100" cy="2175510"/>
                <wp:effectExtent l="0" t="0" r="12700" b="15240"/>
                <wp:wrapNone/>
                <wp:docPr id="75"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2175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8"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D9604" id="Text Box 164" o:spid="_x0000_s1073" type="#_x0000_t202" style="position:absolute;margin-left:322.5pt;margin-top:371pt;width:113pt;height:171.3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" filled="f" stroked="f">
                <v:textbox style="mso-next-textbox:#Text Box 165" inset="0,0,0,0">
                  <w:txbxContent/>
                </v:textbox>
                <w10:wrap anchorx="page" anchory="page"/>
              </v:shape>
            </w:pict>
          </mc:Fallback>
        </mc:AlternateContent>
      </w:r>
      <w:r w:rsidR="001752A8">
        <w:rPr>
          <w:noProof/>
        </w:rPr>
        <w:drawing>
          <wp:anchor distT="0" distB="0" distL="114300" distR="114300" simplePos="0" relativeHeight="251869184" behindDoc="1" locked="0" layoutInCell="1" allowOverlap="1" wp14:anchorId="7078C3F0" wp14:editId="77CA1C74">
            <wp:simplePos x="0" y="0"/>
            <wp:positionH relativeFrom="column">
              <wp:posOffset>-114300</wp:posOffset>
            </wp:positionH>
            <wp:positionV relativeFrom="paragraph">
              <wp:posOffset>450215</wp:posOffset>
            </wp:positionV>
            <wp:extent cx="2114550" cy="2114550"/>
            <wp:effectExtent l="0" t="95250" r="0" b="742950"/>
            <wp:wrapTight wrapText="bothSides">
              <wp:wrapPolygon edited="0">
                <wp:start x="195" y="-973"/>
                <wp:lineTo x="584" y="28995"/>
                <wp:lineTo x="1751" y="28995"/>
                <wp:lineTo x="1946" y="28605"/>
                <wp:lineTo x="19654" y="27243"/>
                <wp:lineTo x="20043" y="-778"/>
                <wp:lineTo x="1557" y="-973"/>
                <wp:lineTo x="195" y="-973"/>
              </wp:wrapPolygon>
            </wp:wrapTight>
            <wp:docPr id="34" name="Image 34" descr="Image de poings qui se regroupent au centre , entourant un libellé indiquant: Unis  pour la justice soc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descr="Image de poings qui se regroupent au centre , entourant un libellé indiquant: Unis  pour la justice social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14550" cy="211455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r w:rsidR="00417978">
        <w:rPr>
          <w:noProof/>
          <w:lang w:eastAsia="fr-CA" w:bidi="ar-SA"/>
        </w:rPr>
        <mc:AlternateContent>
          <mc:Choice Requires="wps">
            <w:drawing>
              <wp:anchor distT="0" distB="0" distL="114300" distR="114300" simplePos="0" relativeHeight="251632640" behindDoc="0" locked="0" layoutInCell="1" allowOverlap="1" wp14:anchorId="2661E837" wp14:editId="5AAC2DD3">
                <wp:simplePos x="0" y="0"/>
                <wp:positionH relativeFrom="page">
                  <wp:posOffset>2446020</wp:posOffset>
                </wp:positionH>
                <wp:positionV relativeFrom="page">
                  <wp:posOffset>4373880</wp:posOffset>
                </wp:positionV>
                <wp:extent cx="4800600" cy="312420"/>
                <wp:effectExtent l="0" t="0" r="0" b="0"/>
                <wp:wrapNone/>
                <wp:docPr id="8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70B53" w14:textId="33D8B5B8" w:rsidR="001E75CA" w:rsidRPr="0038168B" w:rsidRDefault="00CC1C75">
                            <w:pPr>
                              <w:pStyle w:val="Titre2"/>
                              <w:rPr>
                                <w:color w:val="335B74" w:themeColor="text2"/>
                              </w:rPr>
                            </w:pPr>
                            <w:r w:rsidRPr="0038168B">
                              <w:rPr>
                                <w:rFonts w:ascii="Bookman Old Style" w:hAnsi="Bookman Old Style"/>
                                <w:b/>
                                <w:bCs/>
                                <w:color w:val="335B74" w:themeColor="text2"/>
                              </w:rPr>
                              <w:t>Journée mondiale de la justice sociale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1E837" id="Text Box 64" o:spid="_x0000_s1077" type="#_x0000_t202" style="position:absolute;margin-left:192.6pt;margin-top:344.4pt;width:378pt;height:24.6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" filled="f" stroked="f">
                <v:textbox inset="0,0,0,0">
                  <w:txbxContent>
                    <w:p w14:paraId="14D70B53" w14:textId="33D8B5B8" w:rsidR="001E75CA" w:rsidRPr="0038168B" w:rsidRDefault="00CC1C75">
                      <w:pPr>
                        <w:pStyle w:val="Titre2"/>
                        <w:rPr>
                          <w:color w:val="335B74" w:themeColor="text2"/>
                        </w:rPr>
                      </w:pPr>
                      <w:r w:rsidRPr="0038168B">
                        <w:rPr>
                          <w:rFonts w:ascii="Bookman Old Style" w:hAnsi="Bookman Old Style"/>
                          <w:b/>
                          <w:bCs/>
                          <w:color w:val="335B74" w:themeColor="text2"/>
                        </w:rPr>
                        <w:t>Journée mondiale de la justice sociale</w:t>
                      </w:r>
                    </w:p>
                  </w:txbxContent>
                </v:textbox>
                <w10:wrap anchorx="page" anchory="page"/>
              </v:shape>
            </w:pict>
          </mc:Fallback>
        </mc:AlternateContent>
      </w:r>
      <w:r w:rsidR="00417978">
        <w:rPr>
          <w:noProof/>
          <w:lang w:eastAsia="fr-CA" w:bidi="ar-SA"/>
        </w:rPr>
        <mc:AlternateContent>
          <mc:Choice Requires="wps">
            <w:drawing>
              <wp:anchor distT="0" distB="0" distL="114300" distR="114300" simplePos="0" relativeHeight="251675648" behindDoc="0" locked="0" layoutInCell="1" allowOverlap="1" wp14:anchorId="783696F7" wp14:editId="41472D69">
                <wp:simplePos x="0" y="0"/>
                <wp:positionH relativeFrom="margin">
                  <wp:posOffset>5200650</wp:posOffset>
                </wp:positionH>
                <wp:positionV relativeFrom="page">
                  <wp:posOffset>4705350</wp:posOffset>
                </wp:positionV>
                <wp:extent cx="1536700" cy="2034540"/>
                <wp:effectExtent l="0" t="0" r="6350" b="3810"/>
                <wp:wrapNone/>
                <wp:docPr id="74"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2034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8"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696F7" id="Text Box 165" o:spid="_x0000_s1075" type="#_x0000_t202" style="position:absolute;margin-left:409.5pt;margin-top:370.5pt;width:121pt;height:160.2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" filled="f" stroked="f">
                <v:textbox inset="0,0,0,0">
                  <w:txbxContent/>
                </v:textbox>
                <w10:wrap anchorx="margin" anchory="page"/>
              </v:shape>
            </w:pict>
          </mc:Fallback>
        </mc:AlternateContent>
      </w:r>
      <w:r w:rsidR="00417978">
        <w:rPr>
          <w:noProof/>
          <w:lang w:eastAsia="fr-CA" w:bidi="ar-SA"/>
        </w:rPr>
        <mc:AlternateContent>
          <mc:Choice Requires="wps">
            <w:drawing>
              <wp:anchor distT="0" distB="0" distL="114300" distR="114300" simplePos="0" relativeHeight="251630592" behindDoc="0" locked="0" layoutInCell="1" allowOverlap="1" wp14:anchorId="25B13C83" wp14:editId="2A613E09">
                <wp:simplePos x="0" y="0"/>
                <wp:positionH relativeFrom="page">
                  <wp:posOffset>2501900</wp:posOffset>
                </wp:positionH>
                <wp:positionV relativeFrom="page">
                  <wp:posOffset>4699000</wp:posOffset>
                </wp:positionV>
                <wp:extent cx="1497965" cy="2316480"/>
                <wp:effectExtent l="0" t="0" r="6985" b="7620"/>
                <wp:wrapNone/>
                <wp:docPr id="7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2316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8">
                        <w:txbxContent>
                          <w:p w14:paraId="056095CA" w14:textId="65C57186" w:rsidR="001E75CA" w:rsidRPr="009C2472" w:rsidRDefault="009D1FF6" w:rsidP="00116446">
                            <w:pPr>
                              <w:pStyle w:val="Corpsdetexte"/>
                              <w:jc w:val="both"/>
                              <w:rPr>
                                <w:lang w:val="fr-FR"/>
                              </w:rPr>
                            </w:pPr>
                            <w:r>
                              <w:rPr>
                                <w:rFonts w:cs="Times New Roman"/>
                                <w:lang w:val="fr-FR" w:bidi="en-US"/>
                              </w:rPr>
                              <w:t xml:space="preserve">Le 20 février dernier, l’APHRSO tenait à souligner </w:t>
                            </w:r>
                            <w:r w:rsidR="00116446">
                              <w:rPr>
                                <w:rFonts w:cs="Times New Roman"/>
                                <w:lang w:val="fr-FR" w:bidi="en-US"/>
                              </w:rPr>
                              <w:t>la journée mondiale de la justice sociale.</w:t>
                            </w:r>
                          </w:p>
                          <w:p w14:paraId="215C3114" w14:textId="6F50A255" w:rsidR="00116446" w:rsidRDefault="00116446" w:rsidP="00116446">
                            <w:pPr>
                              <w:pStyle w:val="Corpsdetexte"/>
                              <w:jc w:val="both"/>
                              <w:rPr>
                                <w:lang w:val="fr-FR"/>
                              </w:rPr>
                            </w:pPr>
                            <w:r>
                              <w:rPr>
                                <w:lang w:val="fr-FR"/>
                              </w:rPr>
                              <w:t xml:space="preserve">C’est </w:t>
                            </w:r>
                            <w:r w:rsidR="00E10A80">
                              <w:rPr>
                                <w:lang w:val="fr-FR"/>
                              </w:rPr>
                              <w:t xml:space="preserve">donc </w:t>
                            </w:r>
                            <w:r>
                              <w:rPr>
                                <w:lang w:val="fr-FR"/>
                              </w:rPr>
                              <w:t xml:space="preserve">par le biais d’une publication sur notre page Facebook que nous avons souligné cette journée qui a </w:t>
                            </w:r>
                            <w:r w:rsidR="003D7C14">
                              <w:rPr>
                                <w:lang w:val="fr-FR"/>
                              </w:rPr>
                              <w:t xml:space="preserve">notamment </w:t>
                            </w:r>
                            <w:r>
                              <w:rPr>
                                <w:lang w:val="fr-FR"/>
                              </w:rPr>
                              <w:t xml:space="preserve">pour </w:t>
                            </w:r>
                            <w:r w:rsidR="003D7C14">
                              <w:rPr>
                                <w:lang w:val="fr-FR"/>
                              </w:rPr>
                              <w:t xml:space="preserve">objectif de rappeler à nos décideurs l’importance de réduire les inégalités pour que chaque </w:t>
                            </w:r>
                            <w:r w:rsidR="004B7616">
                              <w:rPr>
                                <w:lang w:val="fr-FR"/>
                              </w:rPr>
                              <w:t>personne puisse</w:t>
                            </w:r>
                            <w:r w:rsidR="003D7C14">
                              <w:rPr>
                                <w:lang w:val="fr-FR"/>
                              </w:rPr>
                              <w:t xml:space="preserve"> exercer pleinement ses droits et </w:t>
                            </w:r>
                            <w:r w:rsidR="001752A8">
                              <w:rPr>
                                <w:lang w:val="fr-FR"/>
                              </w:rPr>
                              <w:t xml:space="preserve">ainsi </w:t>
                            </w:r>
                            <w:r w:rsidR="003D7C14">
                              <w:rPr>
                                <w:lang w:val="fr-FR"/>
                              </w:rPr>
                              <w:t>contribuer</w:t>
                            </w:r>
                            <w:r w:rsidR="001752A8">
                              <w:rPr>
                                <w:lang w:val="fr-FR"/>
                              </w:rPr>
                              <w:t xml:space="preserve"> </w:t>
                            </w:r>
                            <w:r w:rsidR="004B7616">
                              <w:rPr>
                                <w:lang w:val="fr-FR"/>
                              </w:rPr>
                              <w:t>à son développement personnel et à celui de sa</w:t>
                            </w:r>
                            <w:r w:rsidR="003D7C14">
                              <w:rPr>
                                <w:lang w:val="fr-FR"/>
                              </w:rPr>
                              <w:t xml:space="preserve"> collectivité.</w:t>
                            </w:r>
                          </w:p>
                          <w:p w14:paraId="4319F47B" w14:textId="77777777" w:rsidR="004B7616" w:rsidRDefault="003D7C14" w:rsidP="00116446">
                            <w:pPr>
                              <w:pStyle w:val="Corpsdetexte"/>
                              <w:jc w:val="both"/>
                              <w:rPr>
                                <w:lang w:val="fr-FR"/>
                              </w:rPr>
                            </w:pPr>
                            <w:r>
                              <w:rPr>
                                <w:lang w:val="fr-FR"/>
                              </w:rPr>
                              <w:t>Pour réaliser la publication</w:t>
                            </w:r>
                            <w:r w:rsidR="004B7616">
                              <w:rPr>
                                <w:lang w:val="fr-FR"/>
                              </w:rPr>
                              <w:t xml:space="preserve"> que nous avons diffusée pour l’occasion</w:t>
                            </w:r>
                            <w:r>
                              <w:rPr>
                                <w:lang w:val="fr-FR"/>
                              </w:rPr>
                              <w:t>, Marie-Eve, notre agente de promotion et de développement social, a fait appel à quelques-uns de nos membres</w:t>
                            </w:r>
                            <w:r w:rsidR="004B7616">
                              <w:rPr>
                                <w:lang w:val="fr-FR"/>
                              </w:rPr>
                              <w:t xml:space="preserve">. </w:t>
                            </w:r>
                          </w:p>
                          <w:p w14:paraId="4BEE14B0" w14:textId="45BD125E" w:rsidR="001E75CA" w:rsidRDefault="004B7616" w:rsidP="004B7616">
                            <w:pPr>
                              <w:pStyle w:val="Corpsdetexte"/>
                              <w:jc w:val="both"/>
                              <w:rPr>
                                <w:lang w:val="fr-FR"/>
                              </w:rPr>
                            </w:pPr>
                            <w:r>
                              <w:rPr>
                                <w:lang w:val="fr-FR"/>
                              </w:rPr>
                              <w:t xml:space="preserve">Nous tenons donc </w:t>
                            </w:r>
                            <w:r w:rsidR="007F10F7">
                              <w:rPr>
                                <w:lang w:val="fr-FR"/>
                              </w:rPr>
                              <w:t xml:space="preserve">à </w:t>
                            </w:r>
                            <w:r w:rsidR="0038168B">
                              <w:rPr>
                                <w:lang w:val="fr-FR"/>
                              </w:rPr>
                              <w:t>les remercier publiquement</w:t>
                            </w:r>
                            <w:r>
                              <w:rPr>
                                <w:lang w:val="fr-FR"/>
                              </w:rPr>
                              <w:t xml:space="preserve"> pour leur précieuse collaboration :</w:t>
                            </w:r>
                          </w:p>
                          <w:p w14:paraId="359766F9" w14:textId="400D3D33" w:rsidR="004B7616" w:rsidRPr="00E10A80" w:rsidRDefault="004B7616" w:rsidP="004B7616">
                            <w:pPr>
                              <w:pStyle w:val="Corpsdetexte"/>
                              <w:numPr>
                                <w:ilvl w:val="0"/>
                                <w:numId w:val="8"/>
                              </w:numPr>
                              <w:spacing w:after="0" w:line="240" w:lineRule="auto"/>
                              <w:rPr>
                                <w:color w:val="335B74" w:themeColor="text2"/>
                                <w:lang w:val="fr-FR"/>
                              </w:rPr>
                            </w:pPr>
                            <w:r w:rsidRPr="00E10A80">
                              <w:rPr>
                                <w:color w:val="335B74" w:themeColor="text2"/>
                                <w:lang w:val="fr-FR"/>
                              </w:rPr>
                              <w:t>Myriam Cyr</w:t>
                            </w:r>
                          </w:p>
                          <w:p w14:paraId="56F190ED" w14:textId="0B92550D" w:rsidR="004B7616" w:rsidRPr="00E10A80" w:rsidRDefault="004B7616" w:rsidP="004B7616">
                            <w:pPr>
                              <w:pStyle w:val="Corpsdetexte"/>
                              <w:numPr>
                                <w:ilvl w:val="0"/>
                                <w:numId w:val="8"/>
                              </w:numPr>
                              <w:spacing w:after="0" w:line="240" w:lineRule="auto"/>
                              <w:rPr>
                                <w:color w:val="335B74" w:themeColor="text2"/>
                                <w:lang w:val="fr-FR"/>
                              </w:rPr>
                            </w:pPr>
                            <w:r w:rsidRPr="00E10A80">
                              <w:rPr>
                                <w:color w:val="335B74" w:themeColor="text2"/>
                                <w:lang w:val="fr-FR"/>
                              </w:rPr>
                              <w:t>Mélanie Ayotte-Martin</w:t>
                            </w:r>
                          </w:p>
                          <w:p w14:paraId="07D59C7B" w14:textId="33AAB7D7" w:rsidR="004B7616" w:rsidRPr="00E10A80" w:rsidRDefault="0038168B" w:rsidP="004B7616">
                            <w:pPr>
                              <w:pStyle w:val="Corpsdetexte"/>
                              <w:numPr>
                                <w:ilvl w:val="0"/>
                                <w:numId w:val="8"/>
                              </w:numPr>
                              <w:spacing w:after="0" w:line="240" w:lineRule="auto"/>
                              <w:rPr>
                                <w:color w:val="335B74" w:themeColor="text2"/>
                                <w:lang w:val="fr-FR"/>
                              </w:rPr>
                            </w:pPr>
                            <w:r w:rsidRPr="00E10A80">
                              <w:rPr>
                                <w:color w:val="335B74" w:themeColor="text2"/>
                                <w:lang w:val="fr-FR"/>
                              </w:rPr>
                              <w:t xml:space="preserve">Olivier </w:t>
                            </w:r>
                            <w:proofErr w:type="spellStart"/>
                            <w:r w:rsidRPr="00E10A80">
                              <w:rPr>
                                <w:color w:val="335B74" w:themeColor="text2"/>
                                <w:lang w:val="fr-FR"/>
                              </w:rPr>
                              <w:t>Dubeau</w:t>
                            </w:r>
                            <w:proofErr w:type="spellEnd"/>
                          </w:p>
                          <w:p w14:paraId="375B7D5C" w14:textId="59F2A798" w:rsidR="0038168B" w:rsidRPr="00E10A80" w:rsidRDefault="00E10A80" w:rsidP="004B7616">
                            <w:pPr>
                              <w:pStyle w:val="Corpsdetexte"/>
                              <w:numPr>
                                <w:ilvl w:val="0"/>
                                <w:numId w:val="8"/>
                              </w:numPr>
                              <w:spacing w:after="0" w:line="240" w:lineRule="auto"/>
                              <w:rPr>
                                <w:color w:val="335B74" w:themeColor="text2"/>
                                <w:lang w:val="fr-FR"/>
                              </w:rPr>
                            </w:pPr>
                            <w:r w:rsidRPr="00E10A80">
                              <w:rPr>
                                <w:color w:val="335B74" w:themeColor="text2"/>
                                <w:lang w:val="fr-FR"/>
                              </w:rPr>
                              <w:t>Kim Blanchette</w:t>
                            </w:r>
                          </w:p>
                          <w:p w14:paraId="4D145593" w14:textId="2D7B5DBD" w:rsidR="00E10A80" w:rsidRPr="00E10A80" w:rsidRDefault="00E10A80" w:rsidP="004B7616">
                            <w:pPr>
                              <w:pStyle w:val="Corpsdetexte"/>
                              <w:numPr>
                                <w:ilvl w:val="0"/>
                                <w:numId w:val="8"/>
                              </w:numPr>
                              <w:spacing w:after="0" w:line="240" w:lineRule="auto"/>
                              <w:rPr>
                                <w:color w:val="335B74" w:themeColor="text2"/>
                                <w:lang w:val="fr-FR"/>
                              </w:rPr>
                            </w:pPr>
                            <w:r w:rsidRPr="00E10A80">
                              <w:rPr>
                                <w:color w:val="335B74" w:themeColor="text2"/>
                                <w:lang w:val="fr-FR"/>
                              </w:rPr>
                              <w:t>Pierre Julien</w:t>
                            </w:r>
                          </w:p>
                          <w:p w14:paraId="70C7DB59" w14:textId="051D5380" w:rsidR="00E10A80" w:rsidRPr="00E10A80" w:rsidRDefault="00E10A80" w:rsidP="004B7616">
                            <w:pPr>
                              <w:pStyle w:val="Corpsdetexte"/>
                              <w:numPr>
                                <w:ilvl w:val="0"/>
                                <w:numId w:val="8"/>
                              </w:numPr>
                              <w:spacing w:after="0" w:line="240" w:lineRule="auto"/>
                              <w:rPr>
                                <w:color w:val="335B74" w:themeColor="text2"/>
                                <w:lang w:val="fr-FR"/>
                              </w:rPr>
                            </w:pPr>
                            <w:r w:rsidRPr="00E10A80">
                              <w:rPr>
                                <w:color w:val="335B74" w:themeColor="text2"/>
                                <w:lang w:val="fr-FR"/>
                              </w:rPr>
                              <w:t>Gabriel Doyon Langley</w:t>
                            </w:r>
                          </w:p>
                          <w:p w14:paraId="150D7F55" w14:textId="7360D7BD" w:rsidR="00E10A80" w:rsidRPr="00E10A80" w:rsidRDefault="00E10A80" w:rsidP="004B7616">
                            <w:pPr>
                              <w:pStyle w:val="Corpsdetexte"/>
                              <w:numPr>
                                <w:ilvl w:val="0"/>
                                <w:numId w:val="8"/>
                              </w:numPr>
                              <w:spacing w:after="0" w:line="240" w:lineRule="auto"/>
                              <w:rPr>
                                <w:color w:val="335B74" w:themeColor="text2"/>
                                <w:lang w:val="fr-FR"/>
                              </w:rPr>
                            </w:pPr>
                            <w:r w:rsidRPr="00E10A80">
                              <w:rPr>
                                <w:color w:val="335B74" w:themeColor="text2"/>
                                <w:lang w:val="fr-FR"/>
                              </w:rPr>
                              <w:t xml:space="preserve">Jade Gagnon </w:t>
                            </w:r>
                            <w:proofErr w:type="spellStart"/>
                            <w:r w:rsidRPr="00E10A80">
                              <w:rPr>
                                <w:color w:val="335B74" w:themeColor="text2"/>
                                <w:lang w:val="fr-FR"/>
                              </w:rPr>
                              <w:t>Nahas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13C83" id="Text Box 62" o:spid="_x0000_s1079" type="#_x0000_t202" style="position:absolute;margin-left:197pt;margin-top:370pt;width:117.95pt;height:182.4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" filled="f" stroked="f">
                <v:textbox style="mso-next-textbox:#Text Box 164" inset="0,0,0,0">
                  <w:txbxContent>
                    <w:p w14:paraId="056095CA" w14:textId="65C57186" w:rsidR="001E75CA" w:rsidRPr="009C2472" w:rsidRDefault="009D1FF6" w:rsidP="00116446">
                      <w:pPr>
                        <w:pStyle w:val="Corpsdetexte"/>
                        <w:jc w:val="both"/>
                        <w:rPr>
                          <w:lang w:val="fr-FR"/>
                        </w:rPr>
                      </w:pPr>
                      <w:r>
                        <w:rPr>
                          <w:rFonts w:cs="Times New Roman"/>
                          <w:lang w:val="fr-FR" w:bidi="en-US"/>
                        </w:rPr>
                        <w:t xml:space="preserve">Le 20 février dernier, l’APHRSO tenait à souligner </w:t>
                      </w:r>
                      <w:r w:rsidR="00116446">
                        <w:rPr>
                          <w:rFonts w:cs="Times New Roman"/>
                          <w:lang w:val="fr-FR" w:bidi="en-US"/>
                        </w:rPr>
                        <w:t>la journée mondiale de la justice sociale.</w:t>
                      </w:r>
                    </w:p>
                    <w:p w14:paraId="215C3114" w14:textId="6F50A255" w:rsidR="00116446" w:rsidRDefault="00116446" w:rsidP="00116446">
                      <w:pPr>
                        <w:pStyle w:val="Corpsdetexte"/>
                        <w:jc w:val="both"/>
                        <w:rPr>
                          <w:lang w:val="fr-FR"/>
                        </w:rPr>
                      </w:pPr>
                      <w:r>
                        <w:rPr>
                          <w:lang w:val="fr-FR"/>
                        </w:rPr>
                        <w:t xml:space="preserve">C’est </w:t>
                      </w:r>
                      <w:r w:rsidR="00E10A80">
                        <w:rPr>
                          <w:lang w:val="fr-FR"/>
                        </w:rPr>
                        <w:t xml:space="preserve">donc </w:t>
                      </w:r>
                      <w:r>
                        <w:rPr>
                          <w:lang w:val="fr-FR"/>
                        </w:rPr>
                        <w:t xml:space="preserve">par le biais d’une publication sur notre page Facebook que nous avons souligné cette journée qui a </w:t>
                      </w:r>
                      <w:r w:rsidR="003D7C14">
                        <w:rPr>
                          <w:lang w:val="fr-FR"/>
                        </w:rPr>
                        <w:t xml:space="preserve">notamment </w:t>
                      </w:r>
                      <w:r>
                        <w:rPr>
                          <w:lang w:val="fr-FR"/>
                        </w:rPr>
                        <w:t xml:space="preserve">pour </w:t>
                      </w:r>
                      <w:r w:rsidR="003D7C14">
                        <w:rPr>
                          <w:lang w:val="fr-FR"/>
                        </w:rPr>
                        <w:t xml:space="preserve">objectif de rappeler à nos décideurs l’importance de réduire les inégalités pour que chaque </w:t>
                      </w:r>
                      <w:r w:rsidR="004B7616">
                        <w:rPr>
                          <w:lang w:val="fr-FR"/>
                        </w:rPr>
                        <w:t>personne puisse</w:t>
                      </w:r>
                      <w:r w:rsidR="003D7C14">
                        <w:rPr>
                          <w:lang w:val="fr-FR"/>
                        </w:rPr>
                        <w:t xml:space="preserve"> exercer pleinement ses droits et </w:t>
                      </w:r>
                      <w:r w:rsidR="001752A8">
                        <w:rPr>
                          <w:lang w:val="fr-FR"/>
                        </w:rPr>
                        <w:t xml:space="preserve">ainsi </w:t>
                      </w:r>
                      <w:r w:rsidR="003D7C14">
                        <w:rPr>
                          <w:lang w:val="fr-FR"/>
                        </w:rPr>
                        <w:t>contribuer</w:t>
                      </w:r>
                      <w:r w:rsidR="001752A8">
                        <w:rPr>
                          <w:lang w:val="fr-FR"/>
                        </w:rPr>
                        <w:t xml:space="preserve"> </w:t>
                      </w:r>
                      <w:r w:rsidR="004B7616">
                        <w:rPr>
                          <w:lang w:val="fr-FR"/>
                        </w:rPr>
                        <w:t>à son développement personnel et à celui de sa</w:t>
                      </w:r>
                      <w:r w:rsidR="003D7C14">
                        <w:rPr>
                          <w:lang w:val="fr-FR"/>
                        </w:rPr>
                        <w:t xml:space="preserve"> collectivité.</w:t>
                      </w:r>
                    </w:p>
                    <w:p w14:paraId="4319F47B" w14:textId="77777777" w:rsidR="004B7616" w:rsidRDefault="003D7C14" w:rsidP="00116446">
                      <w:pPr>
                        <w:pStyle w:val="Corpsdetexte"/>
                        <w:jc w:val="both"/>
                        <w:rPr>
                          <w:lang w:val="fr-FR"/>
                        </w:rPr>
                      </w:pPr>
                      <w:r>
                        <w:rPr>
                          <w:lang w:val="fr-FR"/>
                        </w:rPr>
                        <w:t>Pour réaliser la publication</w:t>
                      </w:r>
                      <w:r w:rsidR="004B7616">
                        <w:rPr>
                          <w:lang w:val="fr-FR"/>
                        </w:rPr>
                        <w:t xml:space="preserve"> que nous avons diffusée pour l’occasion</w:t>
                      </w:r>
                      <w:r>
                        <w:rPr>
                          <w:lang w:val="fr-FR"/>
                        </w:rPr>
                        <w:t>, Marie-Eve, notre agente de promotion et de développement social, a fait appel à quelques-uns de nos membres</w:t>
                      </w:r>
                      <w:r w:rsidR="004B7616">
                        <w:rPr>
                          <w:lang w:val="fr-FR"/>
                        </w:rPr>
                        <w:t xml:space="preserve">. </w:t>
                      </w:r>
                    </w:p>
                    <w:p w14:paraId="4BEE14B0" w14:textId="45BD125E" w:rsidR="001E75CA" w:rsidRDefault="004B7616" w:rsidP="004B7616">
                      <w:pPr>
                        <w:pStyle w:val="Corpsdetexte"/>
                        <w:jc w:val="both"/>
                        <w:rPr>
                          <w:lang w:val="fr-FR"/>
                        </w:rPr>
                      </w:pPr>
                      <w:r>
                        <w:rPr>
                          <w:lang w:val="fr-FR"/>
                        </w:rPr>
                        <w:t xml:space="preserve">Nous tenons donc </w:t>
                      </w:r>
                      <w:r w:rsidR="007F10F7">
                        <w:rPr>
                          <w:lang w:val="fr-FR"/>
                        </w:rPr>
                        <w:t xml:space="preserve">à </w:t>
                      </w:r>
                      <w:r w:rsidR="0038168B">
                        <w:rPr>
                          <w:lang w:val="fr-FR"/>
                        </w:rPr>
                        <w:t>les remercier publiquement</w:t>
                      </w:r>
                      <w:r>
                        <w:rPr>
                          <w:lang w:val="fr-FR"/>
                        </w:rPr>
                        <w:t xml:space="preserve"> pour leur précieuse collaboration :</w:t>
                      </w:r>
                    </w:p>
                    <w:p w14:paraId="359766F9" w14:textId="400D3D33" w:rsidR="004B7616" w:rsidRPr="00E10A80" w:rsidRDefault="004B7616" w:rsidP="004B7616">
                      <w:pPr>
                        <w:pStyle w:val="Corpsdetexte"/>
                        <w:numPr>
                          <w:ilvl w:val="0"/>
                          <w:numId w:val="8"/>
                        </w:numPr>
                        <w:spacing w:after="0" w:line="240" w:lineRule="auto"/>
                        <w:rPr>
                          <w:color w:val="335B74" w:themeColor="text2"/>
                          <w:lang w:val="fr-FR"/>
                        </w:rPr>
                      </w:pPr>
                      <w:r w:rsidRPr="00E10A80">
                        <w:rPr>
                          <w:color w:val="335B74" w:themeColor="text2"/>
                          <w:lang w:val="fr-FR"/>
                        </w:rPr>
                        <w:t>Myriam Cyr</w:t>
                      </w:r>
                    </w:p>
                    <w:p w14:paraId="56F190ED" w14:textId="0B92550D" w:rsidR="004B7616" w:rsidRPr="00E10A80" w:rsidRDefault="004B7616" w:rsidP="004B7616">
                      <w:pPr>
                        <w:pStyle w:val="Corpsdetexte"/>
                        <w:numPr>
                          <w:ilvl w:val="0"/>
                          <w:numId w:val="8"/>
                        </w:numPr>
                        <w:spacing w:after="0" w:line="240" w:lineRule="auto"/>
                        <w:rPr>
                          <w:color w:val="335B74" w:themeColor="text2"/>
                          <w:lang w:val="fr-FR"/>
                        </w:rPr>
                      </w:pPr>
                      <w:r w:rsidRPr="00E10A80">
                        <w:rPr>
                          <w:color w:val="335B74" w:themeColor="text2"/>
                          <w:lang w:val="fr-FR"/>
                        </w:rPr>
                        <w:t>Mélanie Ayotte-Martin</w:t>
                      </w:r>
                    </w:p>
                    <w:p w14:paraId="07D59C7B" w14:textId="33AAB7D7" w:rsidR="004B7616" w:rsidRPr="00E10A80" w:rsidRDefault="0038168B" w:rsidP="004B7616">
                      <w:pPr>
                        <w:pStyle w:val="Corpsdetexte"/>
                        <w:numPr>
                          <w:ilvl w:val="0"/>
                          <w:numId w:val="8"/>
                        </w:numPr>
                        <w:spacing w:after="0" w:line="240" w:lineRule="auto"/>
                        <w:rPr>
                          <w:color w:val="335B74" w:themeColor="text2"/>
                          <w:lang w:val="fr-FR"/>
                        </w:rPr>
                      </w:pPr>
                      <w:r w:rsidRPr="00E10A80">
                        <w:rPr>
                          <w:color w:val="335B74" w:themeColor="text2"/>
                          <w:lang w:val="fr-FR"/>
                        </w:rPr>
                        <w:t xml:space="preserve">Olivier </w:t>
                      </w:r>
                      <w:proofErr w:type="spellStart"/>
                      <w:r w:rsidRPr="00E10A80">
                        <w:rPr>
                          <w:color w:val="335B74" w:themeColor="text2"/>
                          <w:lang w:val="fr-FR"/>
                        </w:rPr>
                        <w:t>Dubeau</w:t>
                      </w:r>
                      <w:proofErr w:type="spellEnd"/>
                    </w:p>
                    <w:p w14:paraId="375B7D5C" w14:textId="59F2A798" w:rsidR="0038168B" w:rsidRPr="00E10A80" w:rsidRDefault="00E10A80" w:rsidP="004B7616">
                      <w:pPr>
                        <w:pStyle w:val="Corpsdetexte"/>
                        <w:numPr>
                          <w:ilvl w:val="0"/>
                          <w:numId w:val="8"/>
                        </w:numPr>
                        <w:spacing w:after="0" w:line="240" w:lineRule="auto"/>
                        <w:rPr>
                          <w:color w:val="335B74" w:themeColor="text2"/>
                          <w:lang w:val="fr-FR"/>
                        </w:rPr>
                      </w:pPr>
                      <w:r w:rsidRPr="00E10A80">
                        <w:rPr>
                          <w:color w:val="335B74" w:themeColor="text2"/>
                          <w:lang w:val="fr-FR"/>
                        </w:rPr>
                        <w:t>Kim Blanchette</w:t>
                      </w:r>
                    </w:p>
                    <w:p w14:paraId="4D145593" w14:textId="2D7B5DBD" w:rsidR="00E10A80" w:rsidRPr="00E10A80" w:rsidRDefault="00E10A80" w:rsidP="004B7616">
                      <w:pPr>
                        <w:pStyle w:val="Corpsdetexte"/>
                        <w:numPr>
                          <w:ilvl w:val="0"/>
                          <w:numId w:val="8"/>
                        </w:numPr>
                        <w:spacing w:after="0" w:line="240" w:lineRule="auto"/>
                        <w:rPr>
                          <w:color w:val="335B74" w:themeColor="text2"/>
                          <w:lang w:val="fr-FR"/>
                        </w:rPr>
                      </w:pPr>
                      <w:r w:rsidRPr="00E10A80">
                        <w:rPr>
                          <w:color w:val="335B74" w:themeColor="text2"/>
                          <w:lang w:val="fr-FR"/>
                        </w:rPr>
                        <w:t>Pierre Julien</w:t>
                      </w:r>
                    </w:p>
                    <w:p w14:paraId="70C7DB59" w14:textId="051D5380" w:rsidR="00E10A80" w:rsidRPr="00E10A80" w:rsidRDefault="00E10A80" w:rsidP="004B7616">
                      <w:pPr>
                        <w:pStyle w:val="Corpsdetexte"/>
                        <w:numPr>
                          <w:ilvl w:val="0"/>
                          <w:numId w:val="8"/>
                        </w:numPr>
                        <w:spacing w:after="0" w:line="240" w:lineRule="auto"/>
                        <w:rPr>
                          <w:color w:val="335B74" w:themeColor="text2"/>
                          <w:lang w:val="fr-FR"/>
                        </w:rPr>
                      </w:pPr>
                      <w:r w:rsidRPr="00E10A80">
                        <w:rPr>
                          <w:color w:val="335B74" w:themeColor="text2"/>
                          <w:lang w:val="fr-FR"/>
                        </w:rPr>
                        <w:t>Gabriel Doyon Langley</w:t>
                      </w:r>
                    </w:p>
                    <w:p w14:paraId="150D7F55" w14:textId="7360D7BD" w:rsidR="00E10A80" w:rsidRPr="00E10A80" w:rsidRDefault="00E10A80" w:rsidP="004B7616">
                      <w:pPr>
                        <w:pStyle w:val="Corpsdetexte"/>
                        <w:numPr>
                          <w:ilvl w:val="0"/>
                          <w:numId w:val="8"/>
                        </w:numPr>
                        <w:spacing w:after="0" w:line="240" w:lineRule="auto"/>
                        <w:rPr>
                          <w:color w:val="335B74" w:themeColor="text2"/>
                          <w:lang w:val="fr-FR"/>
                        </w:rPr>
                      </w:pPr>
                      <w:r w:rsidRPr="00E10A80">
                        <w:rPr>
                          <w:color w:val="335B74" w:themeColor="text2"/>
                          <w:lang w:val="fr-FR"/>
                        </w:rPr>
                        <w:t xml:space="preserve">Jade Gagnon </w:t>
                      </w:r>
                      <w:proofErr w:type="spellStart"/>
                      <w:r w:rsidRPr="00E10A80">
                        <w:rPr>
                          <w:color w:val="335B74" w:themeColor="text2"/>
                          <w:lang w:val="fr-FR"/>
                        </w:rPr>
                        <w:t>Nahas</w:t>
                      </w:r>
                      <w:proofErr w:type="spellEnd"/>
                    </w:p>
                  </w:txbxContent>
                </v:textbox>
                <w10:wrap anchorx="page" anchory="page"/>
              </v:shape>
            </w:pict>
          </mc:Fallback>
        </mc:AlternateContent>
      </w:r>
      <w:r w:rsidR="001E75CA">
        <w:br w:type="page"/>
      </w:r>
    </w:p>
    <w:p w14:paraId="65EC6351" w14:textId="77777777" w:rsidR="001E75CA" w:rsidRDefault="001E75CA"/>
    <w:p w14:paraId="38AB0B91" w14:textId="528BA8EF" w:rsidR="001E75CA" w:rsidRDefault="001E75CA"/>
    <w:p w14:paraId="14E79E28" w14:textId="306CE4BC" w:rsidR="001E75CA" w:rsidRDefault="00033403">
      <w:r>
        <w:rPr>
          <w:noProof/>
          <w:lang w:eastAsia="fr-CA" w:bidi="ar-SA"/>
        </w:rPr>
        <mc:AlternateContent>
          <mc:Choice Requires="wps">
            <w:drawing>
              <wp:anchor distT="0" distB="0" distL="114300" distR="114300" simplePos="0" relativeHeight="251637760" behindDoc="0" locked="0" layoutInCell="0" allowOverlap="1" wp14:anchorId="17A908FD" wp14:editId="6C1ADC6A">
                <wp:simplePos x="0" y="0"/>
                <wp:positionH relativeFrom="page">
                  <wp:posOffset>464820</wp:posOffset>
                </wp:positionH>
                <wp:positionV relativeFrom="page">
                  <wp:posOffset>1066800</wp:posOffset>
                </wp:positionV>
                <wp:extent cx="6736080" cy="601980"/>
                <wp:effectExtent l="0" t="0" r="7620" b="7620"/>
                <wp:wrapNone/>
                <wp:docPr id="5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080" cy="60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8B91C" w14:textId="2637E7EB" w:rsidR="00752AAA" w:rsidRPr="00752AAA" w:rsidRDefault="00752AAA" w:rsidP="00752AAA">
                            <w:pPr>
                              <w:pStyle w:val="Titre2"/>
                              <w:spacing w:after="0" w:line="240" w:lineRule="auto"/>
                              <w:rPr>
                                <w:color w:val="335B74" w:themeColor="text2"/>
                              </w:rPr>
                            </w:pPr>
                            <w:r w:rsidRPr="00752AAA">
                              <w:rPr>
                                <w:rFonts w:ascii="Bookman Old Style" w:hAnsi="Bookman Old Style"/>
                                <w:b/>
                                <w:bCs/>
                                <w:color w:val="335B74" w:themeColor="text2"/>
                              </w:rPr>
                              <w:t>Adultes ou parents recherchés pour discuter d’enjeux reliés au programme de solidarité sociale</w:t>
                            </w:r>
                          </w:p>
                          <w:p w14:paraId="17E915ED" w14:textId="73A0FC28" w:rsidR="001E75CA" w:rsidRPr="00033403" w:rsidRDefault="001E75CA">
                            <w:pPr>
                              <w:pStyle w:val="Titre2"/>
                              <w:rPr>
                                <w:color w:val="9933F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908FD" id="Text Box 75" o:spid="_x0000_s1080" type="#_x0000_t202" style="position:absolute;margin-left:36.6pt;margin-top:84pt;width:530.4pt;height:47.4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" o:allowincell="f" filled="f" stroked="f">
                <v:textbox inset="0,0,0,0">
                  <w:txbxContent>
                    <w:p w14:paraId="7C48B91C" w14:textId="2637E7EB" w:rsidR="00752AAA" w:rsidRPr="00752AAA" w:rsidRDefault="00752AAA" w:rsidP="00752AAA">
                      <w:pPr>
                        <w:pStyle w:val="Titre2"/>
                        <w:spacing w:after="0" w:line="240" w:lineRule="auto"/>
                        <w:rPr>
                          <w:color w:val="335B74" w:themeColor="text2"/>
                        </w:rPr>
                      </w:pPr>
                      <w:r w:rsidRPr="00752AAA">
                        <w:rPr>
                          <w:rFonts w:ascii="Bookman Old Style" w:hAnsi="Bookman Old Style"/>
                          <w:b/>
                          <w:bCs/>
                          <w:color w:val="335B74" w:themeColor="text2"/>
                        </w:rPr>
                        <w:t>Adultes ou parents recherchés pour discuter d’enjeux reliés au programme de solidarité sociale</w:t>
                      </w:r>
                    </w:p>
                    <w:p w14:paraId="17E915ED" w14:textId="73A0FC28" w:rsidR="001E75CA" w:rsidRPr="00033403" w:rsidRDefault="001E75CA">
                      <w:pPr>
                        <w:pStyle w:val="Titre2"/>
                        <w:rPr>
                          <w:color w:val="9933FF"/>
                        </w:rPr>
                      </w:pPr>
                    </w:p>
                  </w:txbxContent>
                </v:textbox>
                <w10:wrap anchorx="page" anchory="page"/>
              </v:shape>
            </w:pict>
          </mc:Fallback>
        </mc:AlternateContent>
      </w:r>
    </w:p>
    <w:p w14:paraId="129D6A3E" w14:textId="29CDDBB6" w:rsidR="00752AAA" w:rsidRDefault="00752AAA"/>
    <w:p w14:paraId="22B1D97D" w14:textId="77777777" w:rsidR="00752AAA" w:rsidRDefault="00752AAA"/>
    <w:p w14:paraId="16F35185" w14:textId="77777777" w:rsidR="00752AAA" w:rsidRDefault="00752AAA"/>
    <w:p w14:paraId="67725482" w14:textId="04B0DEE9" w:rsidR="00752AAA" w:rsidRDefault="007767E6">
      <w:r>
        <w:rPr>
          <w:noProof/>
          <w:lang w:eastAsia="fr-CA" w:bidi="ar-SA"/>
        </w:rPr>
        <mc:AlternateContent>
          <mc:Choice Requires="wps">
            <w:drawing>
              <wp:anchor distT="0" distB="0" distL="114300" distR="114300" simplePos="0" relativeHeight="251679744" behindDoc="0" locked="0" layoutInCell="1" allowOverlap="1" wp14:anchorId="5EE62694" wp14:editId="696AFAC4">
                <wp:simplePos x="0" y="0"/>
                <wp:positionH relativeFrom="page">
                  <wp:posOffset>3768969</wp:posOffset>
                </wp:positionH>
                <wp:positionV relativeFrom="page">
                  <wp:posOffset>1758462</wp:posOffset>
                </wp:positionV>
                <wp:extent cx="1722120" cy="3130061"/>
                <wp:effectExtent l="0" t="0" r="11430" b="13335"/>
                <wp:wrapNone/>
                <wp:docPr id="6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3130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0"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62694" id="Text Box 173" o:spid="_x0000_s1083" type="#_x0000_t202" style="position:absolute;margin-left:296.75pt;margin-top:138.45pt;width:135.6pt;height:246.4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" filled="f" stroked="f">
                <v:textbox inset="0,0,0,0">
                  <w:txbxContent/>
                </v:textbox>
                <w10:wrap anchorx="page" anchory="page"/>
              </v:shape>
            </w:pict>
          </mc:Fallback>
        </mc:AlternateContent>
      </w:r>
      <w:r>
        <w:rPr>
          <w:noProof/>
          <w:lang w:eastAsia="fr-CA" w:bidi="ar-SA"/>
        </w:rPr>
        <mc:AlternateContent>
          <mc:Choice Requires="wps">
            <w:drawing>
              <wp:anchor distT="0" distB="0" distL="114300" distR="114300" simplePos="0" relativeHeight="251678720" behindDoc="0" locked="0" layoutInCell="0" allowOverlap="1" wp14:anchorId="74977FB7" wp14:editId="0368B242">
                <wp:simplePos x="0" y="0"/>
                <wp:positionH relativeFrom="page">
                  <wp:posOffset>2116015</wp:posOffset>
                </wp:positionH>
                <wp:positionV relativeFrom="page">
                  <wp:posOffset>1776046</wp:posOffset>
                </wp:positionV>
                <wp:extent cx="1498600" cy="3294185"/>
                <wp:effectExtent l="0" t="0" r="6350" b="1905"/>
                <wp:wrapNone/>
                <wp:docPr id="67"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3294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0"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77FB7" id="Text Box 172" o:spid="_x0000_s1084" type="#_x0000_t202" style="position:absolute;margin-left:166.6pt;margin-top:139.85pt;width:118pt;height:259.4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" o:allowincell="f" filled="f" stroked="f">
                <v:textbox style="mso-next-textbox:#Text Box 173" inset="0,0,0,0">
                  <w:txbxContent/>
                </v:textbox>
                <w10:wrap anchorx="page" anchory="page"/>
              </v:shape>
            </w:pict>
          </mc:Fallback>
        </mc:AlternateContent>
      </w:r>
      <w:r w:rsidR="00752AAA">
        <w:rPr>
          <w:noProof/>
          <w:lang w:eastAsia="fr-CA" w:bidi="ar-SA"/>
        </w:rPr>
        <mc:AlternateContent>
          <mc:Choice Requires="wps">
            <w:drawing>
              <wp:anchor distT="0" distB="0" distL="114300" distR="114300" simplePos="0" relativeHeight="251636736" behindDoc="0" locked="0" layoutInCell="0" allowOverlap="1" wp14:anchorId="1A1326AC" wp14:editId="4130D5CC">
                <wp:simplePos x="0" y="0"/>
                <wp:positionH relativeFrom="margin">
                  <wp:align>left</wp:align>
                </wp:positionH>
                <wp:positionV relativeFrom="page">
                  <wp:posOffset>1760220</wp:posOffset>
                </wp:positionV>
                <wp:extent cx="1498600" cy="3223260"/>
                <wp:effectExtent l="0" t="0" r="6350" b="15240"/>
                <wp:wrapNone/>
                <wp:docPr id="6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322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0">
                        <w:txbxContent>
                          <w:p w14:paraId="7AAD204C" w14:textId="77777777" w:rsidR="00752AAA" w:rsidRDefault="00752AAA" w:rsidP="00752AAA">
                            <w:pPr>
                              <w:pStyle w:val="Corpsdetexte"/>
                              <w:spacing w:line="240" w:lineRule="exact"/>
                              <w:jc w:val="both"/>
                              <w:rPr>
                                <w:lang w:val="fr-FR"/>
                              </w:rPr>
                            </w:pPr>
                            <w:r>
                              <w:rPr>
                                <w:lang w:val="fr-FR"/>
                              </w:rPr>
                              <w:t xml:space="preserve">Au cours des dernières années, nous avons eu le privilège d’accompagner certains de nos membres, notamment dans un parcours vers l’employabilité ou encore dans la recherche de milieu de vie. </w:t>
                            </w:r>
                          </w:p>
                          <w:p w14:paraId="5EBCEAEF" w14:textId="77777777" w:rsidR="00752AAA" w:rsidRDefault="00752AAA" w:rsidP="00752AAA">
                            <w:pPr>
                              <w:pStyle w:val="Corpsdetexte"/>
                              <w:spacing w:line="240" w:lineRule="exact"/>
                              <w:jc w:val="both"/>
                              <w:rPr>
                                <w:lang w:val="fr-FR"/>
                              </w:rPr>
                            </w:pPr>
                            <w:r>
                              <w:rPr>
                                <w:lang w:val="fr-FR"/>
                              </w:rPr>
                              <w:t xml:space="preserve">Ces deux étapes dans la vie d’une personne adulte sont importantes et réfèrent entre autres à son autodétermination et à son autonomie. </w:t>
                            </w:r>
                          </w:p>
                          <w:p w14:paraId="108DBF40" w14:textId="77777777" w:rsidR="00752AAA" w:rsidRDefault="00752AAA" w:rsidP="00752AAA">
                            <w:pPr>
                              <w:pStyle w:val="Corpsdetexte"/>
                              <w:spacing w:line="240" w:lineRule="exact"/>
                              <w:jc w:val="both"/>
                              <w:rPr>
                                <w:lang w:val="fr-FR"/>
                              </w:rPr>
                            </w:pPr>
                            <w:r>
                              <w:rPr>
                                <w:lang w:val="fr-FR"/>
                              </w:rPr>
                              <w:t>C’est donc avec un immense plaisir que l’APHRSO accompagne au besoin ses membres vers la réalisation de ce type de projet.</w:t>
                            </w:r>
                          </w:p>
                          <w:p w14:paraId="49255D46" w14:textId="77777777" w:rsidR="00752AAA" w:rsidRDefault="00752AAA" w:rsidP="00752AAA">
                            <w:pPr>
                              <w:pStyle w:val="Corpsdetexte"/>
                              <w:spacing w:line="240" w:lineRule="exact"/>
                              <w:jc w:val="both"/>
                              <w:rPr>
                                <w:lang w:val="fr-FR"/>
                              </w:rPr>
                            </w:pPr>
                            <w:r>
                              <w:rPr>
                                <w:lang w:val="fr-FR"/>
                              </w:rPr>
                              <w:t>Toutefois, dans ce genre de parcours, nous constatons à l’occasion certaines embûches ou problématiques liées notamment au programme de solidarité sociale qui alloue une aide financière aux adultes ayant des contraintes sévères à l’emploi.</w:t>
                            </w:r>
                          </w:p>
                          <w:p w14:paraId="2F5E9BC7" w14:textId="0EAF1F5F" w:rsidR="00752AAA" w:rsidRDefault="00752AAA" w:rsidP="00752AAA">
                            <w:pPr>
                              <w:pStyle w:val="Corpsdetexte"/>
                              <w:jc w:val="both"/>
                              <w:rPr>
                                <w:lang w:val="fr-FR"/>
                              </w:rPr>
                            </w:pPr>
                            <w:r>
                              <w:rPr>
                                <w:lang w:val="fr-FR"/>
                              </w:rPr>
                              <w:t xml:space="preserve">Alors que l’accès à l’emploi ou encore </w:t>
                            </w:r>
                            <w:r w:rsidR="00174A87">
                              <w:rPr>
                                <w:lang w:val="fr-FR"/>
                              </w:rPr>
                              <w:t xml:space="preserve">le projet d’aller vivre en </w:t>
                            </w:r>
                            <w:r>
                              <w:rPr>
                                <w:lang w:val="fr-FR"/>
                              </w:rPr>
                              <w:t>appartement devrait être le début d’une grande aventure vers l’autonomie, certains soulèvent une inquiétude quant au fait que le programme de solidarité sociale, dans sa formule actuelle, ne permet pas toujours la véritable émancipation de la personne et l’amélioration de sa situation financière</w:t>
                            </w:r>
                            <w:r w:rsidR="007767E6">
                              <w:rPr>
                                <w:lang w:val="fr-FR"/>
                              </w:rPr>
                              <w:t>, en raison des contraintes relié</w:t>
                            </w:r>
                            <w:r w:rsidR="00A932A6">
                              <w:rPr>
                                <w:lang w:val="fr-FR"/>
                              </w:rPr>
                              <w:t>e</w:t>
                            </w:r>
                            <w:r w:rsidR="007767E6">
                              <w:rPr>
                                <w:lang w:val="fr-FR"/>
                              </w:rPr>
                              <w:t>s au programme</w:t>
                            </w:r>
                            <w:r>
                              <w:rPr>
                                <w:lang w:val="fr-FR"/>
                              </w:rPr>
                              <w:t xml:space="preserve">. </w:t>
                            </w:r>
                          </w:p>
                          <w:p w14:paraId="5B8AE04E" w14:textId="107A608B" w:rsidR="00752AAA" w:rsidRDefault="00752AAA" w:rsidP="00752AAA">
                            <w:pPr>
                              <w:pStyle w:val="Corpsdetexte"/>
                              <w:spacing w:line="240" w:lineRule="exact"/>
                              <w:jc w:val="both"/>
                              <w:rPr>
                                <w:lang w:val="fr-FR"/>
                              </w:rPr>
                            </w:pPr>
                            <w:r>
                              <w:rPr>
                                <w:lang w:val="fr-FR"/>
                              </w:rPr>
                              <w:t xml:space="preserve">Vous ou l’un de vos proches vivez des problématiques </w:t>
                            </w:r>
                            <w:r w:rsidR="007767E6">
                              <w:rPr>
                                <w:lang w:val="fr-FR"/>
                              </w:rPr>
                              <w:t>en lien avec ce sujet</w:t>
                            </w:r>
                            <w:r>
                              <w:rPr>
                                <w:lang w:val="fr-FR"/>
                              </w:rPr>
                              <w:t xml:space="preserve"> et vous aimeriez </w:t>
                            </w:r>
                            <w:r w:rsidR="007767E6">
                              <w:rPr>
                                <w:lang w:val="fr-FR"/>
                              </w:rPr>
                              <w:t>partager votre expérience ?</w:t>
                            </w:r>
                            <w:r>
                              <w:rPr>
                                <w:lang w:val="fr-FR"/>
                              </w:rPr>
                              <w:t xml:space="preserve"> </w:t>
                            </w:r>
                          </w:p>
                          <w:p w14:paraId="79CC0752" w14:textId="77777777" w:rsidR="00752AAA" w:rsidRDefault="00752AAA" w:rsidP="00752AAA">
                            <w:pPr>
                              <w:pStyle w:val="Corpsdetexte"/>
                              <w:spacing w:line="240" w:lineRule="exact"/>
                              <w:jc w:val="both"/>
                              <w:rPr>
                                <w:lang w:val="fr-FR"/>
                              </w:rPr>
                            </w:pPr>
                            <w:r>
                              <w:rPr>
                                <w:lang w:val="fr-FR"/>
                              </w:rPr>
                              <w:t xml:space="preserve">L’APHRSO cherche justement à créer un petit groupe de discussion sur ce sujet, parmi ses membres. </w:t>
                            </w:r>
                          </w:p>
                          <w:p w14:paraId="1C924428" w14:textId="56714DD6" w:rsidR="001E75CA" w:rsidRPr="009C2472" w:rsidRDefault="00752AAA" w:rsidP="007F10F7">
                            <w:pPr>
                              <w:pStyle w:val="Corpsdetexte"/>
                              <w:spacing w:line="240" w:lineRule="exact"/>
                              <w:jc w:val="both"/>
                              <w:rPr>
                                <w:lang w:val="fr-FR"/>
                              </w:rPr>
                            </w:pPr>
                            <w:r w:rsidRPr="00586F14">
                              <w:rPr>
                                <w:b/>
                                <w:bCs/>
                                <w:color w:val="335B74" w:themeColor="text2"/>
                                <w:lang w:val="fr-FR"/>
                              </w:rPr>
                              <w:t>Faites-nous connaître votre intérêt</w:t>
                            </w:r>
                            <w:r w:rsidRPr="00586F14">
                              <w:rPr>
                                <w:color w:val="0070C0"/>
                                <w:lang w:val="fr-FR"/>
                              </w:rPr>
                              <w:t xml:space="preserve"> </w:t>
                            </w:r>
                            <w:r w:rsidR="00586F14" w:rsidRPr="00586F14">
                              <w:rPr>
                                <w:lang w:val="fr-FR"/>
                              </w:rPr>
                              <w:t>avant la fin du mois d’avril</w:t>
                            </w:r>
                            <w:r w:rsidR="00586F14">
                              <w:rPr>
                                <w:lang w:val="fr-FR"/>
                              </w:rPr>
                              <w:t xml:space="preserve"> 2022,</w:t>
                            </w:r>
                            <w:r w:rsidR="00586F14">
                              <w:rPr>
                                <w:color w:val="0070C0"/>
                                <w:lang w:val="fr-FR"/>
                              </w:rPr>
                              <w:t xml:space="preserve"> </w:t>
                            </w:r>
                            <w:r>
                              <w:rPr>
                                <w:lang w:val="fr-FR"/>
                              </w:rPr>
                              <w:t xml:space="preserve">par téléphone ou par courriel à </w:t>
                            </w:r>
                            <w:hyperlink r:id="rId32" w:history="1">
                              <w:r w:rsidRPr="001227D6">
                                <w:rPr>
                                  <w:rStyle w:val="Lienhypertexte"/>
                                  <w:lang w:val="fr-FR"/>
                                </w:rPr>
                                <w:t>info@aphrso.org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326AC" id="Text Box 74" o:spid="_x0000_s1083" type="#_x0000_t202" style="position:absolute;margin-left:0;margin-top:138.6pt;width:118pt;height:253.8pt;z-index:25163673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" o:allowincell="f" filled="f" stroked="f">
                <v:textbox style="mso-next-textbox:#Text Box 172" inset="0,0,0,0">
                  <w:txbxContent>
                    <w:p w14:paraId="7AAD204C" w14:textId="77777777" w:rsidR="00752AAA" w:rsidRDefault="00752AAA" w:rsidP="00752AAA">
                      <w:pPr>
                        <w:pStyle w:val="Corpsdetexte"/>
                        <w:spacing w:line="240" w:lineRule="exact"/>
                        <w:jc w:val="both"/>
                        <w:rPr>
                          <w:lang w:val="fr-FR"/>
                        </w:rPr>
                      </w:pPr>
                      <w:r>
                        <w:rPr>
                          <w:lang w:val="fr-FR"/>
                        </w:rPr>
                        <w:t xml:space="preserve">Au cours des dernières années, nous avons eu le privilège d’accompagner certains de nos membres, notamment dans un parcours vers l’employabilité ou encore dans la recherche de milieu de vie. </w:t>
                      </w:r>
                    </w:p>
                    <w:p w14:paraId="5EBCEAEF" w14:textId="77777777" w:rsidR="00752AAA" w:rsidRDefault="00752AAA" w:rsidP="00752AAA">
                      <w:pPr>
                        <w:pStyle w:val="Corpsdetexte"/>
                        <w:spacing w:line="240" w:lineRule="exact"/>
                        <w:jc w:val="both"/>
                        <w:rPr>
                          <w:lang w:val="fr-FR"/>
                        </w:rPr>
                      </w:pPr>
                      <w:r>
                        <w:rPr>
                          <w:lang w:val="fr-FR"/>
                        </w:rPr>
                        <w:t xml:space="preserve">Ces deux étapes dans la vie d’une personne adulte sont importantes et réfèrent entre autres à son autodétermination et à son autonomie. </w:t>
                      </w:r>
                    </w:p>
                    <w:p w14:paraId="108DBF40" w14:textId="77777777" w:rsidR="00752AAA" w:rsidRDefault="00752AAA" w:rsidP="00752AAA">
                      <w:pPr>
                        <w:pStyle w:val="Corpsdetexte"/>
                        <w:spacing w:line="240" w:lineRule="exact"/>
                        <w:jc w:val="both"/>
                        <w:rPr>
                          <w:lang w:val="fr-FR"/>
                        </w:rPr>
                      </w:pPr>
                      <w:r>
                        <w:rPr>
                          <w:lang w:val="fr-FR"/>
                        </w:rPr>
                        <w:t>C’est donc avec un immense plaisir que l’APHRSO accompagne au besoin ses membres vers la réalisation de ce type de projet.</w:t>
                      </w:r>
                    </w:p>
                    <w:p w14:paraId="49255D46" w14:textId="77777777" w:rsidR="00752AAA" w:rsidRDefault="00752AAA" w:rsidP="00752AAA">
                      <w:pPr>
                        <w:pStyle w:val="Corpsdetexte"/>
                        <w:spacing w:line="240" w:lineRule="exact"/>
                        <w:jc w:val="both"/>
                        <w:rPr>
                          <w:lang w:val="fr-FR"/>
                        </w:rPr>
                      </w:pPr>
                      <w:r>
                        <w:rPr>
                          <w:lang w:val="fr-FR"/>
                        </w:rPr>
                        <w:t>Toutefois, dans ce genre de parcours, nous constatons à l’occasion certaines embûches ou problématiques liées notamment au programme de solidarité sociale qui alloue une aide financière aux adultes ayant des contraintes sévères à l’emploi.</w:t>
                      </w:r>
                    </w:p>
                    <w:p w14:paraId="2F5E9BC7" w14:textId="0EAF1F5F" w:rsidR="00752AAA" w:rsidRDefault="00752AAA" w:rsidP="00752AAA">
                      <w:pPr>
                        <w:pStyle w:val="Corpsdetexte"/>
                        <w:jc w:val="both"/>
                        <w:rPr>
                          <w:lang w:val="fr-FR"/>
                        </w:rPr>
                      </w:pPr>
                      <w:r>
                        <w:rPr>
                          <w:lang w:val="fr-FR"/>
                        </w:rPr>
                        <w:t xml:space="preserve">Alors que l’accès à l’emploi ou encore </w:t>
                      </w:r>
                      <w:r w:rsidR="00174A87">
                        <w:rPr>
                          <w:lang w:val="fr-FR"/>
                        </w:rPr>
                        <w:t xml:space="preserve">le projet d’aller vivre en </w:t>
                      </w:r>
                      <w:r>
                        <w:rPr>
                          <w:lang w:val="fr-FR"/>
                        </w:rPr>
                        <w:t>appartement devrait être le début d’une grande aventure vers l’autonomie, certains soulèvent une inquiétude quant au fait que le programme de solidarité sociale, dans sa formule actuelle, ne permet pas toujours la véritable émancipation de la personne et l’amélioration de sa situation financière</w:t>
                      </w:r>
                      <w:r w:rsidR="007767E6">
                        <w:rPr>
                          <w:lang w:val="fr-FR"/>
                        </w:rPr>
                        <w:t>, en raison des contraintes relié</w:t>
                      </w:r>
                      <w:r w:rsidR="00A932A6">
                        <w:rPr>
                          <w:lang w:val="fr-FR"/>
                        </w:rPr>
                        <w:t>e</w:t>
                      </w:r>
                      <w:r w:rsidR="007767E6">
                        <w:rPr>
                          <w:lang w:val="fr-FR"/>
                        </w:rPr>
                        <w:t>s au programme</w:t>
                      </w:r>
                      <w:r>
                        <w:rPr>
                          <w:lang w:val="fr-FR"/>
                        </w:rPr>
                        <w:t xml:space="preserve">. </w:t>
                      </w:r>
                    </w:p>
                    <w:p w14:paraId="5B8AE04E" w14:textId="107A608B" w:rsidR="00752AAA" w:rsidRDefault="00752AAA" w:rsidP="00752AAA">
                      <w:pPr>
                        <w:pStyle w:val="Corpsdetexte"/>
                        <w:spacing w:line="240" w:lineRule="exact"/>
                        <w:jc w:val="both"/>
                        <w:rPr>
                          <w:lang w:val="fr-FR"/>
                        </w:rPr>
                      </w:pPr>
                      <w:r>
                        <w:rPr>
                          <w:lang w:val="fr-FR"/>
                        </w:rPr>
                        <w:t xml:space="preserve">Vous ou l’un de vos proches vivez des problématiques </w:t>
                      </w:r>
                      <w:r w:rsidR="007767E6">
                        <w:rPr>
                          <w:lang w:val="fr-FR"/>
                        </w:rPr>
                        <w:t>en lien avec ce sujet</w:t>
                      </w:r>
                      <w:r>
                        <w:rPr>
                          <w:lang w:val="fr-FR"/>
                        </w:rPr>
                        <w:t xml:space="preserve"> et vous aimeriez </w:t>
                      </w:r>
                      <w:r w:rsidR="007767E6">
                        <w:rPr>
                          <w:lang w:val="fr-FR"/>
                        </w:rPr>
                        <w:t>partager votre expérience ?</w:t>
                      </w:r>
                      <w:r>
                        <w:rPr>
                          <w:lang w:val="fr-FR"/>
                        </w:rPr>
                        <w:t xml:space="preserve"> </w:t>
                      </w:r>
                    </w:p>
                    <w:p w14:paraId="79CC0752" w14:textId="77777777" w:rsidR="00752AAA" w:rsidRDefault="00752AAA" w:rsidP="00752AAA">
                      <w:pPr>
                        <w:pStyle w:val="Corpsdetexte"/>
                        <w:spacing w:line="240" w:lineRule="exact"/>
                        <w:jc w:val="both"/>
                        <w:rPr>
                          <w:lang w:val="fr-FR"/>
                        </w:rPr>
                      </w:pPr>
                      <w:r>
                        <w:rPr>
                          <w:lang w:val="fr-FR"/>
                        </w:rPr>
                        <w:t xml:space="preserve">L’APHRSO cherche justement à créer un petit groupe de discussion sur ce sujet, parmi ses membres. </w:t>
                      </w:r>
                    </w:p>
                    <w:p w14:paraId="1C924428" w14:textId="56714DD6" w:rsidR="001E75CA" w:rsidRPr="009C2472" w:rsidRDefault="00752AAA" w:rsidP="007F10F7">
                      <w:pPr>
                        <w:pStyle w:val="Corpsdetexte"/>
                        <w:spacing w:line="240" w:lineRule="exact"/>
                        <w:jc w:val="both"/>
                        <w:rPr>
                          <w:lang w:val="fr-FR"/>
                        </w:rPr>
                      </w:pPr>
                      <w:r w:rsidRPr="00586F14">
                        <w:rPr>
                          <w:b/>
                          <w:bCs/>
                          <w:color w:val="335B74" w:themeColor="text2"/>
                          <w:lang w:val="fr-FR"/>
                        </w:rPr>
                        <w:t>Faites-nous connaître votre intérêt</w:t>
                      </w:r>
                      <w:r w:rsidRPr="00586F14">
                        <w:rPr>
                          <w:color w:val="0070C0"/>
                          <w:lang w:val="fr-FR"/>
                        </w:rPr>
                        <w:t xml:space="preserve"> </w:t>
                      </w:r>
                      <w:r w:rsidR="00586F14" w:rsidRPr="00586F14">
                        <w:rPr>
                          <w:lang w:val="fr-FR"/>
                        </w:rPr>
                        <w:t>avant la fin du mois d’avril</w:t>
                      </w:r>
                      <w:r w:rsidR="00586F14">
                        <w:rPr>
                          <w:lang w:val="fr-FR"/>
                        </w:rPr>
                        <w:t xml:space="preserve"> 2022,</w:t>
                      </w:r>
                      <w:r w:rsidR="00586F14">
                        <w:rPr>
                          <w:color w:val="0070C0"/>
                          <w:lang w:val="fr-FR"/>
                        </w:rPr>
                        <w:t xml:space="preserve"> </w:t>
                      </w:r>
                      <w:r>
                        <w:rPr>
                          <w:lang w:val="fr-FR"/>
                        </w:rPr>
                        <w:t xml:space="preserve">par téléphone ou par courriel à </w:t>
                      </w:r>
                      <w:hyperlink r:id="rId33" w:history="1">
                        <w:r w:rsidRPr="001227D6">
                          <w:rPr>
                            <w:rStyle w:val="Lienhypertexte"/>
                            <w:lang w:val="fr-FR"/>
                          </w:rPr>
                          <w:t>info@aphrso.org</w:t>
                        </w:r>
                      </w:hyperlink>
                    </w:p>
                  </w:txbxContent>
                </v:textbox>
                <w10:wrap anchorx="margin" anchory="page"/>
              </v:shape>
            </w:pict>
          </mc:Fallback>
        </mc:AlternateContent>
      </w:r>
    </w:p>
    <w:p w14:paraId="14AB2E43" w14:textId="3B979E1F" w:rsidR="001E75CA" w:rsidRDefault="001E75CA"/>
    <w:p w14:paraId="061A8FFE" w14:textId="067B2605" w:rsidR="001E75CA" w:rsidRDefault="001E75CA"/>
    <w:p w14:paraId="4412B9F9" w14:textId="3D6E3AEC" w:rsidR="001E75CA" w:rsidRDefault="00586F14">
      <w:r>
        <w:rPr>
          <w:noProof/>
        </w:rPr>
        <w:drawing>
          <wp:anchor distT="0" distB="0" distL="114300" distR="114300" simplePos="0" relativeHeight="251883520" behindDoc="1" locked="0" layoutInCell="1" allowOverlap="1" wp14:anchorId="1469E153" wp14:editId="16B3884D">
            <wp:simplePos x="0" y="0"/>
            <wp:positionH relativeFrom="margin">
              <wp:posOffset>5084445</wp:posOffset>
            </wp:positionH>
            <wp:positionV relativeFrom="paragraph">
              <wp:posOffset>158750</wp:posOffset>
            </wp:positionV>
            <wp:extent cx="1727249" cy="1455420"/>
            <wp:effectExtent l="0" t="0" r="6350" b="0"/>
            <wp:wrapNone/>
            <wp:docPr id="118" name="Image 118" descr="Discussions: Canvas Essentials Sand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cussions: Canvas Essentials Sandbox"/>
                    <pic:cNvPicPr>
                      <a:picLocks noChangeAspect="1" noChangeArrowheads="1"/>
                    </pic:cNvPicPr>
                  </pic:nvPicPr>
                  <pic:blipFill>
                    <a:blip r:embed="rId34">
                      <a:duotone>
                        <a:schemeClr val="accent6">
                          <a:shade val="45000"/>
                          <a:satMod val="135000"/>
                        </a:schemeClr>
                        <a:prstClr val="white"/>
                      </a:duotone>
                      <a:alphaModFix amt="50000"/>
                      <a:extLst>
                        <a:ext uri="{28A0092B-C50C-407E-A947-70E740481C1C}">
                          <a14:useLocalDpi xmlns:a14="http://schemas.microsoft.com/office/drawing/2010/main" val="0"/>
                        </a:ext>
                      </a:extLst>
                    </a:blip>
                    <a:srcRect/>
                    <a:stretch>
                      <a:fillRect/>
                    </a:stretch>
                  </pic:blipFill>
                  <pic:spPr bwMode="auto">
                    <a:xfrm>
                      <a:off x="0" y="0"/>
                      <a:ext cx="1727249" cy="1455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754FDD" w14:textId="78498F59" w:rsidR="001E75CA" w:rsidRDefault="00381CBF" w:rsidP="00381CBF">
      <w:pPr>
        <w:tabs>
          <w:tab w:val="left" w:pos="9222"/>
        </w:tabs>
      </w:pPr>
      <w:r>
        <w:tab/>
      </w:r>
    </w:p>
    <w:p w14:paraId="388592EC" w14:textId="71209561" w:rsidR="001E75CA" w:rsidRDefault="001E75CA"/>
    <w:p w14:paraId="77624611" w14:textId="39FAD320" w:rsidR="001E75CA" w:rsidRDefault="001E75CA"/>
    <w:p w14:paraId="1026EE51" w14:textId="48D756E9" w:rsidR="001E75CA" w:rsidRDefault="00586F14" w:rsidP="00586F14">
      <w:pPr>
        <w:tabs>
          <w:tab w:val="left" w:pos="9552"/>
        </w:tabs>
      </w:pPr>
      <w:r>
        <w:tab/>
      </w:r>
    </w:p>
    <w:p w14:paraId="409161E2" w14:textId="14273857" w:rsidR="001E75CA" w:rsidRDefault="001E75CA"/>
    <w:p w14:paraId="2464E761" w14:textId="77777777" w:rsidR="001E75CA" w:rsidRDefault="001E75CA"/>
    <w:p w14:paraId="4E0D4AA1" w14:textId="77777777" w:rsidR="001E75CA" w:rsidRDefault="001E75CA"/>
    <w:p w14:paraId="6EF4ECE2" w14:textId="77777777" w:rsidR="001E75CA" w:rsidRDefault="001E75CA"/>
    <w:p w14:paraId="4530979B" w14:textId="77777777" w:rsidR="001E75CA" w:rsidRDefault="001E75CA"/>
    <w:p w14:paraId="7434F8BC" w14:textId="78E8BF75" w:rsidR="001E75CA" w:rsidRDefault="001E75CA"/>
    <w:p w14:paraId="2F3745ED" w14:textId="47365760" w:rsidR="001E75CA" w:rsidRDefault="001E75CA"/>
    <w:p w14:paraId="768251DD" w14:textId="1C4B1D2C" w:rsidR="001E75CA" w:rsidRDefault="001E75CA"/>
    <w:p w14:paraId="008B710B" w14:textId="12F71FA6" w:rsidR="001E75CA" w:rsidRDefault="001E75CA"/>
    <w:p w14:paraId="007C59E3" w14:textId="5323D5CB" w:rsidR="001E75CA" w:rsidRDefault="001E75CA"/>
    <w:p w14:paraId="3D91175B" w14:textId="30EEC307" w:rsidR="001E75CA" w:rsidRDefault="001E75CA"/>
    <w:p w14:paraId="0239E4C0" w14:textId="58CBF552" w:rsidR="001E75CA" w:rsidRDefault="007F10F7" w:rsidP="007F10F7">
      <w:pPr>
        <w:tabs>
          <w:tab w:val="left" w:pos="8474"/>
        </w:tabs>
      </w:pPr>
      <w:r>
        <w:tab/>
      </w:r>
    </w:p>
    <w:p w14:paraId="02094716" w14:textId="033A3BE7" w:rsidR="001E75CA" w:rsidRDefault="00752AAA" w:rsidP="0064753D">
      <w:pPr>
        <w:tabs>
          <w:tab w:val="left" w:pos="8834"/>
        </w:tabs>
      </w:pPr>
      <w:r>
        <w:rPr>
          <w:noProof/>
          <w:lang w:eastAsia="fr-CA" w:bidi="ar-SA"/>
        </w:rPr>
        <mc:AlternateContent>
          <mc:Choice Requires="wps">
            <w:drawing>
              <wp:anchor distT="0" distB="0" distL="114300" distR="114300" simplePos="0" relativeHeight="251639808" behindDoc="0" locked="0" layoutInCell="0" allowOverlap="1" wp14:anchorId="5F304954" wp14:editId="0E659FAD">
                <wp:simplePos x="0" y="0"/>
                <wp:positionH relativeFrom="margin">
                  <wp:align>left</wp:align>
                </wp:positionH>
                <wp:positionV relativeFrom="page">
                  <wp:posOffset>5328708</wp:posOffset>
                </wp:positionV>
                <wp:extent cx="4442011" cy="312420"/>
                <wp:effectExtent l="0" t="0" r="15875" b="11430"/>
                <wp:wrapNone/>
                <wp:docPr id="5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2011"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3AE70" w14:textId="0436521C" w:rsidR="001E75CA" w:rsidRPr="00F120DB" w:rsidRDefault="00AE145B">
                            <w:pPr>
                              <w:pStyle w:val="Titre2"/>
                              <w:rPr>
                                <w:color w:val="7030A0"/>
                              </w:rPr>
                            </w:pPr>
                            <w:r>
                              <w:rPr>
                                <w:rFonts w:ascii="Bookman Old Style" w:hAnsi="Bookman Old Style"/>
                                <w:b/>
                                <w:bCs/>
                                <w:color w:val="7030A0"/>
                              </w:rPr>
                              <w:t>Consultation sur le t</w:t>
                            </w:r>
                            <w:r w:rsidR="003E1945" w:rsidRPr="00F120DB">
                              <w:rPr>
                                <w:rFonts w:ascii="Bookman Old Style" w:hAnsi="Bookman Old Style"/>
                                <w:b/>
                                <w:bCs/>
                                <w:color w:val="7030A0"/>
                              </w:rPr>
                              <w:t>ransport adapté</w:t>
                            </w:r>
                            <w:r w:rsidR="00F120DB">
                              <w:rPr>
                                <w:rFonts w:ascii="Bookman Old Style" w:hAnsi="Bookman Old Style"/>
                                <w:b/>
                                <w:bCs/>
                                <w:color w:val="7030A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04954" id="Text Box 77" o:spid="_x0000_s1084" type="#_x0000_t202" style="position:absolute;margin-left:0;margin-top:419.6pt;width:349.75pt;height:24.6pt;z-index:25163980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" o:allowincell="f" filled="f" stroked="f">
                <v:textbox inset="0,0,0,0">
                  <w:txbxContent>
                    <w:p w14:paraId="18E3AE70" w14:textId="0436521C" w:rsidR="001E75CA" w:rsidRPr="00F120DB" w:rsidRDefault="00AE145B">
                      <w:pPr>
                        <w:pStyle w:val="Titre2"/>
                        <w:rPr>
                          <w:color w:val="7030A0"/>
                        </w:rPr>
                      </w:pPr>
                      <w:r>
                        <w:rPr>
                          <w:rFonts w:ascii="Bookman Old Style" w:hAnsi="Bookman Old Style"/>
                          <w:b/>
                          <w:bCs/>
                          <w:color w:val="7030A0"/>
                        </w:rPr>
                        <w:t>Consultation sur le t</w:t>
                      </w:r>
                      <w:r w:rsidR="003E1945" w:rsidRPr="00F120DB">
                        <w:rPr>
                          <w:rFonts w:ascii="Bookman Old Style" w:hAnsi="Bookman Old Style"/>
                          <w:b/>
                          <w:bCs/>
                          <w:color w:val="7030A0"/>
                        </w:rPr>
                        <w:t>ransport adapté</w:t>
                      </w:r>
                      <w:r w:rsidR="00F120DB">
                        <w:rPr>
                          <w:rFonts w:ascii="Bookman Old Style" w:hAnsi="Bookman Old Style"/>
                          <w:b/>
                          <w:bCs/>
                          <w:color w:val="7030A0"/>
                        </w:rPr>
                        <w:t xml:space="preserve"> </w:t>
                      </w:r>
                    </w:p>
                  </w:txbxContent>
                </v:textbox>
                <w10:wrap anchorx="margin" anchory="page"/>
              </v:shape>
            </w:pict>
          </mc:Fallback>
        </mc:AlternateContent>
      </w:r>
      <w:r w:rsidR="0064753D">
        <w:tab/>
      </w:r>
    </w:p>
    <w:p w14:paraId="38F8C65A" w14:textId="4D188A08" w:rsidR="001E75CA" w:rsidRDefault="001E75CA"/>
    <w:p w14:paraId="3ADE2D61" w14:textId="0CC219BE" w:rsidR="001E75CA" w:rsidRDefault="00DB3B4A">
      <w:r>
        <w:rPr>
          <w:noProof/>
          <w:lang w:eastAsia="fr-CA" w:bidi="ar-SA"/>
        </w:rPr>
        <mc:AlternateContent>
          <mc:Choice Requires="wps">
            <w:drawing>
              <wp:anchor distT="0" distB="0" distL="114300" distR="114300" simplePos="0" relativeHeight="251683840" behindDoc="0" locked="0" layoutInCell="1" allowOverlap="1" wp14:anchorId="282C4C85" wp14:editId="1CE43F93">
                <wp:simplePos x="0" y="0"/>
                <wp:positionH relativeFrom="page">
                  <wp:posOffset>3840480</wp:posOffset>
                </wp:positionH>
                <wp:positionV relativeFrom="margin">
                  <wp:posOffset>5066030</wp:posOffset>
                </wp:positionV>
                <wp:extent cx="1744980" cy="4655820"/>
                <wp:effectExtent l="0" t="0" r="7620" b="11430"/>
                <wp:wrapNone/>
                <wp:docPr id="62"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980" cy="4655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2"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C4C85" id="Text Box 177" o:spid="_x0000_s1087" type="#_x0000_t202" style="position:absolute;margin-left:302.4pt;margin-top:398.9pt;width:137.4pt;height:366.6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" filled="f" stroked="f">
                <v:textbox inset="0,0,0,0">
                  <w:txbxContent/>
                </v:textbox>
                <w10:wrap anchorx="page" anchory="margin"/>
              </v:shape>
            </w:pict>
          </mc:Fallback>
        </mc:AlternateContent>
      </w:r>
      <w:r>
        <w:rPr>
          <w:noProof/>
          <w:lang w:eastAsia="fr-CA" w:bidi="ar-SA"/>
        </w:rPr>
        <mc:AlternateContent>
          <mc:Choice Requires="wps">
            <w:drawing>
              <wp:anchor distT="0" distB="0" distL="114300" distR="114300" simplePos="0" relativeHeight="251682816" behindDoc="0" locked="0" layoutInCell="1" allowOverlap="1" wp14:anchorId="41D7DA85" wp14:editId="4E95BC55">
                <wp:simplePos x="0" y="0"/>
                <wp:positionH relativeFrom="page">
                  <wp:posOffset>2110740</wp:posOffset>
                </wp:positionH>
                <wp:positionV relativeFrom="page">
                  <wp:posOffset>5661660</wp:posOffset>
                </wp:positionV>
                <wp:extent cx="1617345" cy="4427220"/>
                <wp:effectExtent l="0" t="0" r="1905" b="11430"/>
                <wp:wrapNone/>
                <wp:docPr id="60"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345" cy="442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2"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7DA85" id="Text Box 176" o:spid="_x0000_s1088" type="#_x0000_t202" style="position:absolute;margin-left:166.2pt;margin-top:445.8pt;width:127.35pt;height:348.6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" filled="f" stroked="f">
                <v:textbox style="mso-next-textbox:#Text Box 177" inset="0,0,0,0">
                  <w:txbxContent/>
                </v:textbox>
                <w10:wrap anchorx="page" anchory="page"/>
              </v:shape>
            </w:pict>
          </mc:Fallback>
        </mc:AlternateContent>
      </w:r>
      <w:r w:rsidR="007F10F7">
        <w:rPr>
          <w:noProof/>
          <w:lang w:eastAsia="fr-CA" w:bidi="ar-SA"/>
        </w:rPr>
        <mc:AlternateContent>
          <mc:Choice Requires="wps">
            <w:drawing>
              <wp:anchor distT="0" distB="0" distL="114300" distR="114300" simplePos="0" relativeHeight="251638784" behindDoc="0" locked="0" layoutInCell="1" allowOverlap="1" wp14:anchorId="08B2DB39" wp14:editId="54915D3B">
                <wp:simplePos x="0" y="0"/>
                <wp:positionH relativeFrom="margin">
                  <wp:align>left</wp:align>
                </wp:positionH>
                <wp:positionV relativeFrom="margin">
                  <wp:posOffset>5058997</wp:posOffset>
                </wp:positionV>
                <wp:extent cx="1519555" cy="4609758"/>
                <wp:effectExtent l="0" t="0" r="4445" b="635"/>
                <wp:wrapNone/>
                <wp:docPr id="6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9555" cy="4609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2">
                        <w:txbxContent>
                          <w:p w14:paraId="4788A40B" w14:textId="48F0B6FD" w:rsidR="008E1DD9" w:rsidRDefault="0054303E" w:rsidP="00A275B2">
                            <w:pPr>
                              <w:pStyle w:val="Corpsdetexte"/>
                              <w:spacing w:line="240" w:lineRule="auto"/>
                              <w:jc w:val="both"/>
                              <w:rPr>
                                <w:lang w:val="fr-FR"/>
                              </w:rPr>
                            </w:pPr>
                            <w:r w:rsidRPr="008E1DD9">
                              <w:rPr>
                                <w:lang w:val="fr-FR"/>
                              </w:rPr>
                              <w:t>L’APHRSO avait lancé en décembre dernier l’invitation</w:t>
                            </w:r>
                            <w:r w:rsidR="008E1DD9" w:rsidRPr="008E1DD9">
                              <w:rPr>
                                <w:lang w:val="fr-FR"/>
                              </w:rPr>
                              <w:t xml:space="preserve"> à une consultation portant sur le transport adapté.</w:t>
                            </w:r>
                            <w:r w:rsidR="008A3363">
                              <w:rPr>
                                <w:lang w:val="fr-FR"/>
                              </w:rPr>
                              <w:t xml:space="preserve"> </w:t>
                            </w:r>
                            <w:r w:rsidR="008E1DD9" w:rsidRPr="008E1DD9">
                              <w:rPr>
                                <w:lang w:val="fr-FR"/>
                              </w:rPr>
                              <w:t xml:space="preserve">En raison du manque d’inscription, l’APHRSO a annulé la consultation et revu sa stratégie. </w:t>
                            </w:r>
                          </w:p>
                          <w:p w14:paraId="1209A774" w14:textId="358C1A06" w:rsidR="00336042" w:rsidRDefault="008E1DD9" w:rsidP="00A275B2">
                            <w:pPr>
                              <w:pStyle w:val="Corpsdetexte"/>
                              <w:spacing w:line="240" w:lineRule="auto"/>
                              <w:jc w:val="both"/>
                              <w:rPr>
                                <w:lang w:val="fr-FR"/>
                              </w:rPr>
                            </w:pPr>
                            <w:r>
                              <w:rPr>
                                <w:lang w:val="fr-FR"/>
                              </w:rPr>
                              <w:t xml:space="preserve">Un sondage a </w:t>
                            </w:r>
                            <w:r w:rsidR="00336042">
                              <w:rPr>
                                <w:lang w:val="fr-FR"/>
                              </w:rPr>
                              <w:t xml:space="preserve">alors </w:t>
                            </w:r>
                            <w:r>
                              <w:rPr>
                                <w:lang w:val="fr-FR"/>
                              </w:rPr>
                              <w:t xml:space="preserve">été </w:t>
                            </w:r>
                            <w:r w:rsidRPr="008E1DD9">
                              <w:rPr>
                                <w:lang w:val="fr-FR"/>
                              </w:rPr>
                              <w:t xml:space="preserve">mis en ligne </w:t>
                            </w:r>
                            <w:r>
                              <w:rPr>
                                <w:lang w:val="fr-FR"/>
                              </w:rPr>
                              <w:t xml:space="preserve">en février dernier </w:t>
                            </w:r>
                            <w:r w:rsidR="00336042">
                              <w:rPr>
                                <w:lang w:val="fr-FR"/>
                              </w:rPr>
                              <w:t>pour connaître</w:t>
                            </w:r>
                            <w:r>
                              <w:rPr>
                                <w:lang w:val="fr-FR"/>
                              </w:rPr>
                              <w:t xml:space="preserve"> le niveau de satisfaction des </w:t>
                            </w:r>
                            <w:r w:rsidR="00336042">
                              <w:rPr>
                                <w:lang w:val="fr-FR"/>
                              </w:rPr>
                              <w:t>utilisateurs des</w:t>
                            </w:r>
                            <w:r>
                              <w:rPr>
                                <w:lang w:val="fr-FR"/>
                              </w:rPr>
                              <w:t xml:space="preserve"> services d’exo</w:t>
                            </w:r>
                            <w:r w:rsidR="00336042">
                              <w:rPr>
                                <w:lang w:val="fr-FR"/>
                              </w:rPr>
                              <w:t>, anciennement desservi par TARSO.</w:t>
                            </w:r>
                          </w:p>
                          <w:p w14:paraId="25214823" w14:textId="407AC184" w:rsidR="00A275B2" w:rsidRDefault="00336042" w:rsidP="00A275B2">
                            <w:pPr>
                              <w:pStyle w:val="Corpsdetexte"/>
                              <w:spacing w:line="240" w:lineRule="auto"/>
                              <w:jc w:val="both"/>
                              <w:rPr>
                                <w:lang w:val="fr-FR"/>
                              </w:rPr>
                            </w:pPr>
                            <w:r>
                              <w:rPr>
                                <w:lang w:val="fr-FR"/>
                              </w:rPr>
                              <w:t>De plus, considérant que le transport adapté desservant la région de Châteauguay</w:t>
                            </w:r>
                            <w:r w:rsidR="00174A87">
                              <w:rPr>
                                <w:lang w:val="fr-FR"/>
                              </w:rPr>
                              <w:t xml:space="preserve"> (</w:t>
                            </w:r>
                            <w:r>
                              <w:rPr>
                                <w:lang w:val="fr-FR"/>
                              </w:rPr>
                              <w:t>Transport Accès</w:t>
                            </w:r>
                            <w:r w:rsidR="00174A87">
                              <w:rPr>
                                <w:lang w:val="fr-FR"/>
                              </w:rPr>
                              <w:t>)</w:t>
                            </w:r>
                            <w:r>
                              <w:rPr>
                                <w:lang w:val="fr-FR"/>
                              </w:rPr>
                              <w:t xml:space="preserve"> a récemment été intégré à exo, nous avons réalisé un deuxième sondage en ligne pour permettre aux usagers de </w:t>
                            </w:r>
                            <w:r w:rsidR="00BE6CC8">
                              <w:rPr>
                                <w:lang w:val="fr-FR"/>
                              </w:rPr>
                              <w:t xml:space="preserve">ce territoire de </w:t>
                            </w:r>
                            <w:r>
                              <w:rPr>
                                <w:lang w:val="fr-FR"/>
                              </w:rPr>
                              <w:t xml:space="preserve">nous faire savoir leur appréciation des services dans ce contexte d’intégration. </w:t>
                            </w:r>
                          </w:p>
                          <w:p w14:paraId="7F5E65A4" w14:textId="09B893F8" w:rsidR="0054303E" w:rsidRPr="008E1DD9" w:rsidRDefault="00591FC4" w:rsidP="00A275B2">
                            <w:pPr>
                              <w:pStyle w:val="Corpsdetexte"/>
                              <w:spacing w:line="240" w:lineRule="auto"/>
                              <w:jc w:val="both"/>
                              <w:rPr>
                                <w:lang w:val="fr-FR"/>
                              </w:rPr>
                            </w:pPr>
                            <w:r>
                              <w:rPr>
                                <w:lang w:val="fr-FR"/>
                              </w:rPr>
                              <w:t>Dans les deux cas, il ne s’agi</w:t>
                            </w:r>
                            <w:r w:rsidR="00BE6CC8">
                              <w:rPr>
                                <w:lang w:val="fr-FR"/>
                              </w:rPr>
                              <w:t>ssait</w:t>
                            </w:r>
                            <w:r>
                              <w:rPr>
                                <w:lang w:val="fr-FR"/>
                              </w:rPr>
                              <w:t xml:space="preserve"> pas pour l’APHRSO d’une analyse exhaustive, mais plutôt d’une démarche pour prendre le pouls de la situation sur le terrain.  </w:t>
                            </w:r>
                          </w:p>
                          <w:p w14:paraId="3C1BBB60" w14:textId="3CC88677" w:rsidR="00A275B2" w:rsidRDefault="007F10F7" w:rsidP="008A3363">
                            <w:pPr>
                              <w:pStyle w:val="Corpsdetexte"/>
                              <w:spacing w:line="240" w:lineRule="auto"/>
                              <w:jc w:val="both"/>
                              <w:rPr>
                                <w:lang w:val="fr-FR"/>
                              </w:rPr>
                            </w:pPr>
                            <w:r>
                              <w:rPr>
                                <w:lang w:val="fr-FR"/>
                              </w:rPr>
                              <w:t>Étant donné</w:t>
                            </w:r>
                            <w:r w:rsidR="00591FC4">
                              <w:rPr>
                                <w:lang w:val="fr-FR"/>
                              </w:rPr>
                              <w:t xml:space="preserve"> que l’APHRSO participe à divers comités relatifs au transport, il s’avère important pour nous de connaître </w:t>
                            </w:r>
                            <w:r w:rsidR="00BE6CC8">
                              <w:rPr>
                                <w:lang w:val="fr-FR"/>
                              </w:rPr>
                              <w:t xml:space="preserve">tant les </w:t>
                            </w:r>
                            <w:r w:rsidR="00A275B2">
                              <w:rPr>
                                <w:lang w:val="fr-FR"/>
                              </w:rPr>
                              <w:t xml:space="preserve">aspects positifs </w:t>
                            </w:r>
                            <w:r w:rsidR="00BE6CC8">
                              <w:rPr>
                                <w:lang w:val="fr-FR"/>
                              </w:rPr>
                              <w:t>que</w:t>
                            </w:r>
                            <w:r w:rsidR="00A275B2">
                              <w:rPr>
                                <w:lang w:val="fr-FR"/>
                              </w:rPr>
                              <w:t xml:space="preserve"> </w:t>
                            </w:r>
                            <w:r w:rsidR="00976B2B">
                              <w:rPr>
                                <w:lang w:val="fr-FR"/>
                              </w:rPr>
                              <w:t>les problématiques rencontrées</w:t>
                            </w:r>
                            <w:r w:rsidR="00BE6CC8">
                              <w:rPr>
                                <w:lang w:val="fr-FR"/>
                              </w:rPr>
                              <w:t xml:space="preserve"> par les utilisateurs</w:t>
                            </w:r>
                            <w:r w:rsidR="00A275B2">
                              <w:rPr>
                                <w:lang w:val="fr-FR"/>
                              </w:rPr>
                              <w:t>.</w:t>
                            </w:r>
                            <w:r w:rsidR="008A3363">
                              <w:rPr>
                                <w:lang w:val="fr-FR"/>
                              </w:rPr>
                              <w:t xml:space="preserve"> </w:t>
                            </w:r>
                          </w:p>
                          <w:p w14:paraId="6DA825FA" w14:textId="3600A1B4" w:rsidR="0054303E" w:rsidRDefault="0054303E" w:rsidP="008A3363">
                            <w:pPr>
                              <w:pStyle w:val="Corpsdetexte"/>
                              <w:spacing w:line="240" w:lineRule="auto"/>
                              <w:rPr>
                                <w:u w:val="single"/>
                                <w:lang w:val="fr-FR"/>
                              </w:rPr>
                            </w:pPr>
                            <w:r w:rsidRPr="00211211">
                              <w:rPr>
                                <w:u w:val="single"/>
                                <w:lang w:val="fr-FR"/>
                              </w:rPr>
                              <w:t>Résultats</w:t>
                            </w:r>
                          </w:p>
                          <w:p w14:paraId="51483541" w14:textId="6639A12F" w:rsidR="002971CB" w:rsidRPr="002971CB" w:rsidRDefault="002971CB" w:rsidP="002971CB">
                            <w:pPr>
                              <w:pStyle w:val="Corpsdetexte"/>
                              <w:spacing w:line="240" w:lineRule="auto"/>
                              <w:jc w:val="both"/>
                              <w:rPr>
                                <w:lang w:val="fr-FR"/>
                              </w:rPr>
                            </w:pPr>
                            <w:r w:rsidRPr="002971CB">
                              <w:rPr>
                                <w:lang w:val="fr-FR"/>
                              </w:rPr>
                              <w:t xml:space="preserve">Plus d’une quarantaine de répondants </w:t>
                            </w:r>
                            <w:r w:rsidR="00451E8A">
                              <w:rPr>
                                <w:lang w:val="fr-FR"/>
                              </w:rPr>
                              <w:t>ont participé à notre consultation</w:t>
                            </w:r>
                            <w:r w:rsidR="00A932A6">
                              <w:rPr>
                                <w:lang w:val="fr-FR"/>
                              </w:rPr>
                              <w:t>,</w:t>
                            </w:r>
                            <w:r w:rsidR="00451E8A">
                              <w:rPr>
                                <w:lang w:val="fr-FR"/>
                              </w:rPr>
                              <w:t xml:space="preserve"> et ce </w:t>
                            </w:r>
                            <w:r w:rsidRPr="002971CB">
                              <w:rPr>
                                <w:lang w:val="fr-FR"/>
                              </w:rPr>
                              <w:t xml:space="preserve">pour </w:t>
                            </w:r>
                            <w:r w:rsidR="009C5593">
                              <w:rPr>
                                <w:lang w:val="fr-FR"/>
                              </w:rPr>
                              <w:t>l’ensemble du territoire du Roussillon</w:t>
                            </w:r>
                            <w:r>
                              <w:rPr>
                                <w:lang w:val="fr-FR"/>
                              </w:rPr>
                              <w:t>.</w:t>
                            </w:r>
                          </w:p>
                          <w:p w14:paraId="4CBA7B8F" w14:textId="4BE96ECD" w:rsidR="00DB3B4A" w:rsidRDefault="00610FB6" w:rsidP="008A3363">
                            <w:pPr>
                              <w:pStyle w:val="Corpsdetexte"/>
                              <w:spacing w:line="240" w:lineRule="auto"/>
                              <w:jc w:val="both"/>
                              <w:rPr>
                                <w:lang w:val="fr-FR"/>
                              </w:rPr>
                            </w:pPr>
                            <w:r w:rsidRPr="008607D7">
                              <w:rPr>
                                <w:lang w:val="fr-FR"/>
                              </w:rPr>
                              <w:t xml:space="preserve">Globalement, </w:t>
                            </w:r>
                            <w:r w:rsidR="002971CB">
                              <w:rPr>
                                <w:lang w:val="fr-FR"/>
                              </w:rPr>
                              <w:t xml:space="preserve">les utilisateurs se disent satisfaits des services </w:t>
                            </w:r>
                            <w:r w:rsidR="00451E8A">
                              <w:rPr>
                                <w:lang w:val="fr-FR"/>
                              </w:rPr>
                              <w:t xml:space="preserve">reçus </w:t>
                            </w:r>
                            <w:r w:rsidR="002971CB">
                              <w:rPr>
                                <w:lang w:val="fr-FR"/>
                              </w:rPr>
                              <w:t>du côté de l’ancien territoire de TARSO</w:t>
                            </w:r>
                            <w:r w:rsidR="00382F92">
                              <w:rPr>
                                <w:lang w:val="fr-FR"/>
                              </w:rPr>
                              <w:t>.</w:t>
                            </w:r>
                            <w:r w:rsidR="00DB3B4A">
                              <w:rPr>
                                <w:lang w:val="fr-FR"/>
                              </w:rPr>
                              <w:t xml:space="preserve"> On note même des améliorations à plusieurs égards.</w:t>
                            </w:r>
                            <w:r w:rsidR="002971CB">
                              <w:rPr>
                                <w:lang w:val="fr-FR"/>
                              </w:rPr>
                              <w:t xml:space="preserve"> </w:t>
                            </w:r>
                          </w:p>
                          <w:p w14:paraId="46A8D2DB" w14:textId="744154CB" w:rsidR="008A3363" w:rsidRPr="008607D7" w:rsidRDefault="002971CB" w:rsidP="008A3363">
                            <w:pPr>
                              <w:pStyle w:val="Corpsdetexte"/>
                              <w:spacing w:line="240" w:lineRule="auto"/>
                              <w:jc w:val="both"/>
                              <w:rPr>
                                <w:lang w:val="fr-FR"/>
                              </w:rPr>
                            </w:pPr>
                            <w:r>
                              <w:rPr>
                                <w:lang w:val="fr-FR"/>
                              </w:rPr>
                              <w:t xml:space="preserve">Le contexte est toutefois différent du côté de Châteauguay où la transition ne semble pas se dérouler de manière aussi fluide que prévu et où la ponctualité </w:t>
                            </w:r>
                            <w:r w:rsidR="00BB4BF4">
                              <w:rPr>
                                <w:lang w:val="fr-FR"/>
                              </w:rPr>
                              <w:t xml:space="preserve">et la qualité </w:t>
                            </w:r>
                            <w:r>
                              <w:rPr>
                                <w:lang w:val="fr-FR"/>
                              </w:rPr>
                              <w:t>du service semble</w:t>
                            </w:r>
                            <w:r w:rsidR="00A932A6">
                              <w:rPr>
                                <w:lang w:val="fr-FR"/>
                              </w:rPr>
                              <w:t>nt</w:t>
                            </w:r>
                            <w:r>
                              <w:rPr>
                                <w:lang w:val="fr-FR"/>
                              </w:rPr>
                              <w:t xml:space="preserve"> faire défaut de manière plus </w:t>
                            </w:r>
                            <w:r w:rsidR="00451E8A">
                              <w:rPr>
                                <w:lang w:val="fr-FR"/>
                              </w:rPr>
                              <w:t>importante</w:t>
                            </w:r>
                            <w:r>
                              <w:rPr>
                                <w:lang w:val="fr-FR"/>
                              </w:rPr>
                              <w:t xml:space="preserve">. </w:t>
                            </w:r>
                            <w:r w:rsidR="00451E8A">
                              <w:rPr>
                                <w:lang w:val="fr-FR"/>
                              </w:rPr>
                              <w:t>Exo travaillerait d’ailleurs à corriger la situation.</w:t>
                            </w:r>
                            <w:r w:rsidR="00191176">
                              <w:rPr>
                                <w:lang w:val="fr-FR"/>
                              </w:rPr>
                              <w:t xml:space="preserve"> </w:t>
                            </w:r>
                            <w:r w:rsidR="00451E8A">
                              <w:rPr>
                                <w:lang w:val="fr-FR"/>
                              </w:rPr>
                              <w:t>Cela dit, q</w:t>
                            </w:r>
                            <w:r w:rsidR="008A3363" w:rsidRPr="008607D7">
                              <w:rPr>
                                <w:lang w:val="fr-FR"/>
                              </w:rPr>
                              <w:t xml:space="preserve">uelques éléments sont </w:t>
                            </w:r>
                            <w:r w:rsidR="00382F92">
                              <w:rPr>
                                <w:lang w:val="fr-FR"/>
                              </w:rPr>
                              <w:t xml:space="preserve">toutefois </w:t>
                            </w:r>
                            <w:r w:rsidR="008A3363" w:rsidRPr="008607D7">
                              <w:rPr>
                                <w:lang w:val="fr-FR"/>
                              </w:rPr>
                              <w:t>ressortis comme étant à améliorer</w:t>
                            </w:r>
                            <w:r w:rsidR="009C5593">
                              <w:rPr>
                                <w:lang w:val="fr-FR"/>
                              </w:rPr>
                              <w:t xml:space="preserve"> de façon générale</w:t>
                            </w:r>
                            <w:r w:rsidR="008A3363" w:rsidRPr="008607D7">
                              <w:rPr>
                                <w:lang w:val="fr-FR"/>
                              </w:rPr>
                              <w:t> :</w:t>
                            </w:r>
                          </w:p>
                          <w:p w14:paraId="02D093AD" w14:textId="777FC82D" w:rsidR="008A3363" w:rsidRPr="008607D7" w:rsidRDefault="009C5593" w:rsidP="00DB3B4A">
                            <w:pPr>
                              <w:pStyle w:val="Corpsdetexte"/>
                              <w:numPr>
                                <w:ilvl w:val="0"/>
                                <w:numId w:val="9"/>
                              </w:numPr>
                              <w:spacing w:after="0" w:line="240" w:lineRule="auto"/>
                              <w:ind w:left="284" w:hanging="284"/>
                              <w:jc w:val="both"/>
                              <w:rPr>
                                <w:lang w:val="fr-FR"/>
                              </w:rPr>
                            </w:pPr>
                            <w:r>
                              <w:rPr>
                                <w:lang w:val="fr-FR"/>
                              </w:rPr>
                              <w:t>L</w:t>
                            </w:r>
                            <w:r w:rsidR="008A3363" w:rsidRPr="008607D7">
                              <w:rPr>
                                <w:lang w:val="fr-FR"/>
                              </w:rPr>
                              <w:t xml:space="preserve">e temps d’attente </w:t>
                            </w:r>
                            <w:r w:rsidR="00D40394" w:rsidRPr="008607D7">
                              <w:rPr>
                                <w:lang w:val="fr-FR"/>
                              </w:rPr>
                              <w:t>est</w:t>
                            </w:r>
                            <w:r w:rsidR="00BB4BF4">
                              <w:rPr>
                                <w:lang w:val="fr-FR"/>
                              </w:rPr>
                              <w:t xml:space="preserve"> jugé </w:t>
                            </w:r>
                            <w:r w:rsidR="00BB4BF4" w:rsidRPr="008607D7">
                              <w:rPr>
                                <w:lang w:val="fr-FR"/>
                              </w:rPr>
                              <w:t>beaucoup</w:t>
                            </w:r>
                            <w:r w:rsidR="00DB3B4A">
                              <w:rPr>
                                <w:lang w:val="fr-FR"/>
                              </w:rPr>
                              <w:t xml:space="preserve"> trop </w:t>
                            </w:r>
                            <w:r w:rsidR="00382F92">
                              <w:rPr>
                                <w:lang w:val="fr-FR"/>
                              </w:rPr>
                              <w:t>élevé</w:t>
                            </w:r>
                            <w:r w:rsidR="00B92133" w:rsidRPr="008607D7">
                              <w:rPr>
                                <w:lang w:val="fr-FR"/>
                              </w:rPr>
                              <w:t xml:space="preserve"> </w:t>
                            </w:r>
                            <w:r w:rsidR="008A3363" w:rsidRPr="008607D7">
                              <w:rPr>
                                <w:lang w:val="fr-FR"/>
                              </w:rPr>
                              <w:t>lors d’un appel</w:t>
                            </w:r>
                            <w:r w:rsidR="00B92133" w:rsidRPr="008607D7">
                              <w:rPr>
                                <w:lang w:val="fr-FR"/>
                              </w:rPr>
                              <w:t xml:space="preserve"> </w:t>
                            </w:r>
                            <w:r w:rsidR="00D40394" w:rsidRPr="008607D7">
                              <w:rPr>
                                <w:lang w:val="fr-FR"/>
                              </w:rPr>
                              <w:t xml:space="preserve">téléphonique </w:t>
                            </w:r>
                            <w:r w:rsidR="00157246">
                              <w:rPr>
                                <w:lang w:val="fr-FR"/>
                              </w:rPr>
                              <w:t>auprès d’</w:t>
                            </w:r>
                            <w:r w:rsidR="00B92133" w:rsidRPr="008607D7">
                              <w:rPr>
                                <w:lang w:val="fr-FR"/>
                              </w:rPr>
                              <w:t>exo</w:t>
                            </w:r>
                            <w:r w:rsidR="00BB4BF4">
                              <w:rPr>
                                <w:lang w:val="fr-FR"/>
                              </w:rPr>
                              <w:t xml:space="preserve"> (+ de 60 % des répondants)</w:t>
                            </w:r>
                            <w:r w:rsidR="00DB3B4A">
                              <w:rPr>
                                <w:lang w:val="fr-FR"/>
                              </w:rPr>
                              <w:t> ;</w:t>
                            </w:r>
                          </w:p>
                          <w:p w14:paraId="5D1C37A0" w14:textId="46C03EBD" w:rsidR="008A3363" w:rsidRPr="008607D7" w:rsidRDefault="00382F92" w:rsidP="00DB3B4A">
                            <w:pPr>
                              <w:pStyle w:val="Corpsdetexte"/>
                              <w:numPr>
                                <w:ilvl w:val="0"/>
                                <w:numId w:val="9"/>
                              </w:numPr>
                              <w:spacing w:after="0" w:line="240" w:lineRule="auto"/>
                              <w:ind w:left="284" w:hanging="284"/>
                              <w:jc w:val="both"/>
                              <w:rPr>
                                <w:lang w:val="fr-FR"/>
                              </w:rPr>
                            </w:pPr>
                            <w:r>
                              <w:rPr>
                                <w:lang w:val="fr-FR"/>
                              </w:rPr>
                              <w:t>Le paiement des titres, notamment</w:t>
                            </w:r>
                            <w:r w:rsidR="00191176">
                              <w:rPr>
                                <w:lang w:val="fr-FR"/>
                              </w:rPr>
                              <w:t xml:space="preserve"> </w:t>
                            </w:r>
                            <w:r w:rsidR="00610FB6" w:rsidRPr="008607D7">
                              <w:rPr>
                                <w:lang w:val="fr-FR"/>
                              </w:rPr>
                              <w:t>le paiement comptant pour certains déplacements</w:t>
                            </w:r>
                            <w:r w:rsidR="00191176">
                              <w:rPr>
                                <w:lang w:val="fr-FR"/>
                              </w:rPr>
                              <w:t>,</w:t>
                            </w:r>
                            <w:r w:rsidR="00610FB6" w:rsidRPr="008607D7">
                              <w:rPr>
                                <w:lang w:val="fr-FR"/>
                              </w:rPr>
                              <w:t xml:space="preserve"> </w:t>
                            </w:r>
                            <w:r w:rsidR="00191176">
                              <w:rPr>
                                <w:lang w:val="fr-FR"/>
                              </w:rPr>
                              <w:t xml:space="preserve">semble être </w:t>
                            </w:r>
                            <w:r w:rsidR="00610FB6" w:rsidRPr="008607D7">
                              <w:rPr>
                                <w:lang w:val="fr-FR"/>
                              </w:rPr>
                              <w:t>un irritant</w:t>
                            </w:r>
                            <w:r w:rsidR="00DB3B4A">
                              <w:rPr>
                                <w:lang w:val="fr-FR"/>
                              </w:rPr>
                              <w:t> </w:t>
                            </w:r>
                            <w:r w:rsidR="00157246">
                              <w:rPr>
                                <w:lang w:val="fr-FR"/>
                              </w:rPr>
                              <w:t xml:space="preserve">pour certaines </w:t>
                            </w:r>
                            <w:r w:rsidR="00A932A6">
                              <w:rPr>
                                <w:lang w:val="fr-FR"/>
                              </w:rPr>
                              <w:t>clientèles ;</w:t>
                            </w:r>
                            <w:r w:rsidR="009B37B1">
                              <w:rPr>
                                <w:lang w:val="fr-FR"/>
                              </w:rPr>
                              <w:t xml:space="preserve"> </w:t>
                            </w:r>
                          </w:p>
                          <w:p w14:paraId="1BCAF4AF" w14:textId="70EDE424" w:rsidR="00F812E1" w:rsidRPr="00F812E1" w:rsidRDefault="00F812E1" w:rsidP="00DB3B4A">
                            <w:pPr>
                              <w:pStyle w:val="Corpsdetexte"/>
                              <w:numPr>
                                <w:ilvl w:val="0"/>
                                <w:numId w:val="9"/>
                              </w:numPr>
                              <w:spacing w:after="0" w:line="240" w:lineRule="auto"/>
                              <w:ind w:left="284" w:hanging="284"/>
                              <w:jc w:val="both"/>
                              <w:rPr>
                                <w:lang w:val="fr-FR"/>
                              </w:rPr>
                            </w:pPr>
                            <w:r>
                              <w:rPr>
                                <w:lang w:val="fr-FR"/>
                              </w:rPr>
                              <w:t xml:space="preserve">Les appels automatisés ont été jugés intéressants, mais il semble que le service </w:t>
                            </w:r>
                            <w:r w:rsidR="00451E8A">
                              <w:rPr>
                                <w:lang w:val="fr-FR"/>
                              </w:rPr>
                              <w:t>soit accessible de façon intermittente</w:t>
                            </w:r>
                            <w:r w:rsidR="00191176">
                              <w:rPr>
                                <w:lang w:val="fr-FR"/>
                              </w:rPr>
                              <w:t>, créant ainsi des insatisfactions</w:t>
                            </w:r>
                            <w:r w:rsidR="00451E8A">
                              <w:rPr>
                                <w:lang w:val="fr-FR"/>
                              </w:rPr>
                              <w:t xml:space="preserve"> </w:t>
                            </w:r>
                            <w:r w:rsidR="00191176">
                              <w:rPr>
                                <w:lang w:val="fr-FR"/>
                              </w:rPr>
                              <w:t>auprès des usagers</w:t>
                            </w:r>
                            <w:r w:rsidR="0056753E">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2DB39" id="Text Box 76" o:spid="_x0000_s1087" type="#_x0000_t202" style="position:absolute;margin-left:0;margin-top:398.35pt;width:119.65pt;height:362.95pt;z-index:251638784;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" filled="f" stroked="f">
                <v:textbox style="mso-next-textbox:#Text Box 176" inset="0,0,0,0">
                  <w:txbxContent>
                    <w:p w14:paraId="4788A40B" w14:textId="48F0B6FD" w:rsidR="008E1DD9" w:rsidRDefault="0054303E" w:rsidP="00A275B2">
                      <w:pPr>
                        <w:pStyle w:val="Corpsdetexte"/>
                        <w:spacing w:line="240" w:lineRule="auto"/>
                        <w:jc w:val="both"/>
                        <w:rPr>
                          <w:lang w:val="fr-FR"/>
                        </w:rPr>
                      </w:pPr>
                      <w:r w:rsidRPr="008E1DD9">
                        <w:rPr>
                          <w:lang w:val="fr-FR"/>
                        </w:rPr>
                        <w:t>L’APHRSO avait lancé en décembre dernier l’invitation</w:t>
                      </w:r>
                      <w:r w:rsidR="008E1DD9" w:rsidRPr="008E1DD9">
                        <w:rPr>
                          <w:lang w:val="fr-FR"/>
                        </w:rPr>
                        <w:t xml:space="preserve"> à une consultation portant sur le transport adapté.</w:t>
                      </w:r>
                      <w:r w:rsidR="008A3363">
                        <w:rPr>
                          <w:lang w:val="fr-FR"/>
                        </w:rPr>
                        <w:t xml:space="preserve"> </w:t>
                      </w:r>
                      <w:r w:rsidR="008E1DD9" w:rsidRPr="008E1DD9">
                        <w:rPr>
                          <w:lang w:val="fr-FR"/>
                        </w:rPr>
                        <w:t xml:space="preserve">En raison du manque d’inscription, l’APHRSO a annulé la consultation et revu sa stratégie. </w:t>
                      </w:r>
                    </w:p>
                    <w:p w14:paraId="1209A774" w14:textId="358C1A06" w:rsidR="00336042" w:rsidRDefault="008E1DD9" w:rsidP="00A275B2">
                      <w:pPr>
                        <w:pStyle w:val="Corpsdetexte"/>
                        <w:spacing w:line="240" w:lineRule="auto"/>
                        <w:jc w:val="both"/>
                        <w:rPr>
                          <w:lang w:val="fr-FR"/>
                        </w:rPr>
                      </w:pPr>
                      <w:r>
                        <w:rPr>
                          <w:lang w:val="fr-FR"/>
                        </w:rPr>
                        <w:t xml:space="preserve">Un sondage a </w:t>
                      </w:r>
                      <w:r w:rsidR="00336042">
                        <w:rPr>
                          <w:lang w:val="fr-FR"/>
                        </w:rPr>
                        <w:t xml:space="preserve">alors </w:t>
                      </w:r>
                      <w:r>
                        <w:rPr>
                          <w:lang w:val="fr-FR"/>
                        </w:rPr>
                        <w:t xml:space="preserve">été </w:t>
                      </w:r>
                      <w:r w:rsidRPr="008E1DD9">
                        <w:rPr>
                          <w:lang w:val="fr-FR"/>
                        </w:rPr>
                        <w:t xml:space="preserve">mis en ligne </w:t>
                      </w:r>
                      <w:r>
                        <w:rPr>
                          <w:lang w:val="fr-FR"/>
                        </w:rPr>
                        <w:t xml:space="preserve">en février dernier </w:t>
                      </w:r>
                      <w:r w:rsidR="00336042">
                        <w:rPr>
                          <w:lang w:val="fr-FR"/>
                        </w:rPr>
                        <w:t>pour connaître</w:t>
                      </w:r>
                      <w:r>
                        <w:rPr>
                          <w:lang w:val="fr-FR"/>
                        </w:rPr>
                        <w:t xml:space="preserve"> le niveau de satisfaction des </w:t>
                      </w:r>
                      <w:r w:rsidR="00336042">
                        <w:rPr>
                          <w:lang w:val="fr-FR"/>
                        </w:rPr>
                        <w:t>utilisateurs des</w:t>
                      </w:r>
                      <w:r>
                        <w:rPr>
                          <w:lang w:val="fr-FR"/>
                        </w:rPr>
                        <w:t xml:space="preserve"> services d’exo</w:t>
                      </w:r>
                      <w:r w:rsidR="00336042">
                        <w:rPr>
                          <w:lang w:val="fr-FR"/>
                        </w:rPr>
                        <w:t>, anciennement desservi par TARSO.</w:t>
                      </w:r>
                    </w:p>
                    <w:p w14:paraId="25214823" w14:textId="407AC184" w:rsidR="00A275B2" w:rsidRDefault="00336042" w:rsidP="00A275B2">
                      <w:pPr>
                        <w:pStyle w:val="Corpsdetexte"/>
                        <w:spacing w:line="240" w:lineRule="auto"/>
                        <w:jc w:val="both"/>
                        <w:rPr>
                          <w:lang w:val="fr-FR"/>
                        </w:rPr>
                      </w:pPr>
                      <w:r>
                        <w:rPr>
                          <w:lang w:val="fr-FR"/>
                        </w:rPr>
                        <w:t>De plus, considérant que le transport adapté desservant la région de Châteauguay</w:t>
                      </w:r>
                      <w:r w:rsidR="00174A87">
                        <w:rPr>
                          <w:lang w:val="fr-FR"/>
                        </w:rPr>
                        <w:t xml:space="preserve"> (</w:t>
                      </w:r>
                      <w:r>
                        <w:rPr>
                          <w:lang w:val="fr-FR"/>
                        </w:rPr>
                        <w:t>Transport Accès</w:t>
                      </w:r>
                      <w:r w:rsidR="00174A87">
                        <w:rPr>
                          <w:lang w:val="fr-FR"/>
                        </w:rPr>
                        <w:t>)</w:t>
                      </w:r>
                      <w:r>
                        <w:rPr>
                          <w:lang w:val="fr-FR"/>
                        </w:rPr>
                        <w:t xml:space="preserve"> a récemment été intégré à exo, nous avons réalisé un deuxième sondage en ligne pour permettre aux usagers de </w:t>
                      </w:r>
                      <w:r w:rsidR="00BE6CC8">
                        <w:rPr>
                          <w:lang w:val="fr-FR"/>
                        </w:rPr>
                        <w:t xml:space="preserve">ce territoire de </w:t>
                      </w:r>
                      <w:r>
                        <w:rPr>
                          <w:lang w:val="fr-FR"/>
                        </w:rPr>
                        <w:t xml:space="preserve">nous faire savoir leur appréciation des services dans ce contexte d’intégration. </w:t>
                      </w:r>
                    </w:p>
                    <w:p w14:paraId="7F5E65A4" w14:textId="09B893F8" w:rsidR="0054303E" w:rsidRPr="008E1DD9" w:rsidRDefault="00591FC4" w:rsidP="00A275B2">
                      <w:pPr>
                        <w:pStyle w:val="Corpsdetexte"/>
                        <w:spacing w:line="240" w:lineRule="auto"/>
                        <w:jc w:val="both"/>
                        <w:rPr>
                          <w:lang w:val="fr-FR"/>
                        </w:rPr>
                      </w:pPr>
                      <w:r>
                        <w:rPr>
                          <w:lang w:val="fr-FR"/>
                        </w:rPr>
                        <w:t>Dans les deux cas, il ne s’agi</w:t>
                      </w:r>
                      <w:r w:rsidR="00BE6CC8">
                        <w:rPr>
                          <w:lang w:val="fr-FR"/>
                        </w:rPr>
                        <w:t>ssait</w:t>
                      </w:r>
                      <w:r>
                        <w:rPr>
                          <w:lang w:val="fr-FR"/>
                        </w:rPr>
                        <w:t xml:space="preserve"> pas pour l’APHRSO d’une analyse exhaustive, mais plutôt d’une démarche pour prendre le pouls de la situation sur le terrain.  </w:t>
                      </w:r>
                    </w:p>
                    <w:p w14:paraId="3C1BBB60" w14:textId="3CC88677" w:rsidR="00A275B2" w:rsidRDefault="007F10F7" w:rsidP="008A3363">
                      <w:pPr>
                        <w:pStyle w:val="Corpsdetexte"/>
                        <w:spacing w:line="240" w:lineRule="auto"/>
                        <w:jc w:val="both"/>
                        <w:rPr>
                          <w:lang w:val="fr-FR"/>
                        </w:rPr>
                      </w:pPr>
                      <w:r>
                        <w:rPr>
                          <w:lang w:val="fr-FR"/>
                        </w:rPr>
                        <w:t>Étant donné</w:t>
                      </w:r>
                      <w:r w:rsidR="00591FC4">
                        <w:rPr>
                          <w:lang w:val="fr-FR"/>
                        </w:rPr>
                        <w:t xml:space="preserve"> que l’APHRSO participe à divers comités relatifs au transport, il s’avère important pour nous de connaître </w:t>
                      </w:r>
                      <w:r w:rsidR="00BE6CC8">
                        <w:rPr>
                          <w:lang w:val="fr-FR"/>
                        </w:rPr>
                        <w:t xml:space="preserve">tant les </w:t>
                      </w:r>
                      <w:r w:rsidR="00A275B2">
                        <w:rPr>
                          <w:lang w:val="fr-FR"/>
                        </w:rPr>
                        <w:t xml:space="preserve">aspects positifs </w:t>
                      </w:r>
                      <w:r w:rsidR="00BE6CC8">
                        <w:rPr>
                          <w:lang w:val="fr-FR"/>
                        </w:rPr>
                        <w:t>que</w:t>
                      </w:r>
                      <w:r w:rsidR="00A275B2">
                        <w:rPr>
                          <w:lang w:val="fr-FR"/>
                        </w:rPr>
                        <w:t xml:space="preserve"> </w:t>
                      </w:r>
                      <w:r w:rsidR="00976B2B">
                        <w:rPr>
                          <w:lang w:val="fr-FR"/>
                        </w:rPr>
                        <w:t>les problématiques rencontrées</w:t>
                      </w:r>
                      <w:r w:rsidR="00BE6CC8">
                        <w:rPr>
                          <w:lang w:val="fr-FR"/>
                        </w:rPr>
                        <w:t xml:space="preserve"> par les utilisateurs</w:t>
                      </w:r>
                      <w:r w:rsidR="00A275B2">
                        <w:rPr>
                          <w:lang w:val="fr-FR"/>
                        </w:rPr>
                        <w:t>.</w:t>
                      </w:r>
                      <w:r w:rsidR="008A3363">
                        <w:rPr>
                          <w:lang w:val="fr-FR"/>
                        </w:rPr>
                        <w:t xml:space="preserve"> </w:t>
                      </w:r>
                    </w:p>
                    <w:p w14:paraId="6DA825FA" w14:textId="3600A1B4" w:rsidR="0054303E" w:rsidRDefault="0054303E" w:rsidP="008A3363">
                      <w:pPr>
                        <w:pStyle w:val="Corpsdetexte"/>
                        <w:spacing w:line="240" w:lineRule="auto"/>
                        <w:rPr>
                          <w:u w:val="single"/>
                          <w:lang w:val="fr-FR"/>
                        </w:rPr>
                      </w:pPr>
                      <w:r w:rsidRPr="00211211">
                        <w:rPr>
                          <w:u w:val="single"/>
                          <w:lang w:val="fr-FR"/>
                        </w:rPr>
                        <w:t>Résultats</w:t>
                      </w:r>
                    </w:p>
                    <w:p w14:paraId="51483541" w14:textId="6639A12F" w:rsidR="002971CB" w:rsidRPr="002971CB" w:rsidRDefault="002971CB" w:rsidP="002971CB">
                      <w:pPr>
                        <w:pStyle w:val="Corpsdetexte"/>
                        <w:spacing w:line="240" w:lineRule="auto"/>
                        <w:jc w:val="both"/>
                        <w:rPr>
                          <w:lang w:val="fr-FR"/>
                        </w:rPr>
                      </w:pPr>
                      <w:r w:rsidRPr="002971CB">
                        <w:rPr>
                          <w:lang w:val="fr-FR"/>
                        </w:rPr>
                        <w:t xml:space="preserve">Plus d’une quarantaine de répondants </w:t>
                      </w:r>
                      <w:r w:rsidR="00451E8A">
                        <w:rPr>
                          <w:lang w:val="fr-FR"/>
                        </w:rPr>
                        <w:t>ont participé à notre consultation</w:t>
                      </w:r>
                      <w:r w:rsidR="00A932A6">
                        <w:rPr>
                          <w:lang w:val="fr-FR"/>
                        </w:rPr>
                        <w:t>,</w:t>
                      </w:r>
                      <w:r w:rsidR="00451E8A">
                        <w:rPr>
                          <w:lang w:val="fr-FR"/>
                        </w:rPr>
                        <w:t xml:space="preserve"> et ce </w:t>
                      </w:r>
                      <w:r w:rsidRPr="002971CB">
                        <w:rPr>
                          <w:lang w:val="fr-FR"/>
                        </w:rPr>
                        <w:t xml:space="preserve">pour </w:t>
                      </w:r>
                      <w:r w:rsidR="009C5593">
                        <w:rPr>
                          <w:lang w:val="fr-FR"/>
                        </w:rPr>
                        <w:t>l’ensemble du territoire du Roussillon</w:t>
                      </w:r>
                      <w:r>
                        <w:rPr>
                          <w:lang w:val="fr-FR"/>
                        </w:rPr>
                        <w:t>.</w:t>
                      </w:r>
                    </w:p>
                    <w:p w14:paraId="4CBA7B8F" w14:textId="4BE96ECD" w:rsidR="00DB3B4A" w:rsidRDefault="00610FB6" w:rsidP="008A3363">
                      <w:pPr>
                        <w:pStyle w:val="Corpsdetexte"/>
                        <w:spacing w:line="240" w:lineRule="auto"/>
                        <w:jc w:val="both"/>
                        <w:rPr>
                          <w:lang w:val="fr-FR"/>
                        </w:rPr>
                      </w:pPr>
                      <w:r w:rsidRPr="008607D7">
                        <w:rPr>
                          <w:lang w:val="fr-FR"/>
                        </w:rPr>
                        <w:t xml:space="preserve">Globalement, </w:t>
                      </w:r>
                      <w:r w:rsidR="002971CB">
                        <w:rPr>
                          <w:lang w:val="fr-FR"/>
                        </w:rPr>
                        <w:t xml:space="preserve">les utilisateurs se disent satisfaits des services </w:t>
                      </w:r>
                      <w:r w:rsidR="00451E8A">
                        <w:rPr>
                          <w:lang w:val="fr-FR"/>
                        </w:rPr>
                        <w:t xml:space="preserve">reçus </w:t>
                      </w:r>
                      <w:r w:rsidR="002971CB">
                        <w:rPr>
                          <w:lang w:val="fr-FR"/>
                        </w:rPr>
                        <w:t>du côté de l’ancien territoire de TARSO</w:t>
                      </w:r>
                      <w:r w:rsidR="00382F92">
                        <w:rPr>
                          <w:lang w:val="fr-FR"/>
                        </w:rPr>
                        <w:t>.</w:t>
                      </w:r>
                      <w:r w:rsidR="00DB3B4A">
                        <w:rPr>
                          <w:lang w:val="fr-FR"/>
                        </w:rPr>
                        <w:t xml:space="preserve"> On note même des améliorations à plusieurs égards.</w:t>
                      </w:r>
                      <w:r w:rsidR="002971CB">
                        <w:rPr>
                          <w:lang w:val="fr-FR"/>
                        </w:rPr>
                        <w:t xml:space="preserve"> </w:t>
                      </w:r>
                    </w:p>
                    <w:p w14:paraId="46A8D2DB" w14:textId="744154CB" w:rsidR="008A3363" w:rsidRPr="008607D7" w:rsidRDefault="002971CB" w:rsidP="008A3363">
                      <w:pPr>
                        <w:pStyle w:val="Corpsdetexte"/>
                        <w:spacing w:line="240" w:lineRule="auto"/>
                        <w:jc w:val="both"/>
                        <w:rPr>
                          <w:lang w:val="fr-FR"/>
                        </w:rPr>
                      </w:pPr>
                      <w:r>
                        <w:rPr>
                          <w:lang w:val="fr-FR"/>
                        </w:rPr>
                        <w:t xml:space="preserve">Le contexte est toutefois différent du côté de Châteauguay où la transition ne semble pas se dérouler de manière aussi fluide que prévu et où la ponctualité </w:t>
                      </w:r>
                      <w:r w:rsidR="00BB4BF4">
                        <w:rPr>
                          <w:lang w:val="fr-FR"/>
                        </w:rPr>
                        <w:t xml:space="preserve">et la qualité </w:t>
                      </w:r>
                      <w:r>
                        <w:rPr>
                          <w:lang w:val="fr-FR"/>
                        </w:rPr>
                        <w:t>du service semble</w:t>
                      </w:r>
                      <w:r w:rsidR="00A932A6">
                        <w:rPr>
                          <w:lang w:val="fr-FR"/>
                        </w:rPr>
                        <w:t>nt</w:t>
                      </w:r>
                      <w:r>
                        <w:rPr>
                          <w:lang w:val="fr-FR"/>
                        </w:rPr>
                        <w:t xml:space="preserve"> faire défaut de manière plus </w:t>
                      </w:r>
                      <w:r w:rsidR="00451E8A">
                        <w:rPr>
                          <w:lang w:val="fr-FR"/>
                        </w:rPr>
                        <w:t>importante</w:t>
                      </w:r>
                      <w:r>
                        <w:rPr>
                          <w:lang w:val="fr-FR"/>
                        </w:rPr>
                        <w:t xml:space="preserve">. </w:t>
                      </w:r>
                      <w:r w:rsidR="00451E8A">
                        <w:rPr>
                          <w:lang w:val="fr-FR"/>
                        </w:rPr>
                        <w:t>Exo travaillerait d’ailleurs à corriger la situation.</w:t>
                      </w:r>
                      <w:r w:rsidR="00191176">
                        <w:rPr>
                          <w:lang w:val="fr-FR"/>
                        </w:rPr>
                        <w:t xml:space="preserve"> </w:t>
                      </w:r>
                      <w:r w:rsidR="00451E8A">
                        <w:rPr>
                          <w:lang w:val="fr-FR"/>
                        </w:rPr>
                        <w:t>Cela dit, q</w:t>
                      </w:r>
                      <w:r w:rsidR="008A3363" w:rsidRPr="008607D7">
                        <w:rPr>
                          <w:lang w:val="fr-FR"/>
                        </w:rPr>
                        <w:t xml:space="preserve">uelques éléments sont </w:t>
                      </w:r>
                      <w:r w:rsidR="00382F92">
                        <w:rPr>
                          <w:lang w:val="fr-FR"/>
                        </w:rPr>
                        <w:t xml:space="preserve">toutefois </w:t>
                      </w:r>
                      <w:r w:rsidR="008A3363" w:rsidRPr="008607D7">
                        <w:rPr>
                          <w:lang w:val="fr-FR"/>
                        </w:rPr>
                        <w:t>ressortis comme étant à améliorer</w:t>
                      </w:r>
                      <w:r w:rsidR="009C5593">
                        <w:rPr>
                          <w:lang w:val="fr-FR"/>
                        </w:rPr>
                        <w:t xml:space="preserve"> de façon générale</w:t>
                      </w:r>
                      <w:r w:rsidR="008A3363" w:rsidRPr="008607D7">
                        <w:rPr>
                          <w:lang w:val="fr-FR"/>
                        </w:rPr>
                        <w:t> :</w:t>
                      </w:r>
                    </w:p>
                    <w:p w14:paraId="02D093AD" w14:textId="777FC82D" w:rsidR="008A3363" w:rsidRPr="008607D7" w:rsidRDefault="009C5593" w:rsidP="00DB3B4A">
                      <w:pPr>
                        <w:pStyle w:val="Corpsdetexte"/>
                        <w:numPr>
                          <w:ilvl w:val="0"/>
                          <w:numId w:val="9"/>
                        </w:numPr>
                        <w:spacing w:after="0" w:line="240" w:lineRule="auto"/>
                        <w:ind w:left="284" w:hanging="284"/>
                        <w:jc w:val="both"/>
                        <w:rPr>
                          <w:lang w:val="fr-FR"/>
                        </w:rPr>
                      </w:pPr>
                      <w:r>
                        <w:rPr>
                          <w:lang w:val="fr-FR"/>
                        </w:rPr>
                        <w:t>L</w:t>
                      </w:r>
                      <w:r w:rsidR="008A3363" w:rsidRPr="008607D7">
                        <w:rPr>
                          <w:lang w:val="fr-FR"/>
                        </w:rPr>
                        <w:t xml:space="preserve">e temps d’attente </w:t>
                      </w:r>
                      <w:r w:rsidR="00D40394" w:rsidRPr="008607D7">
                        <w:rPr>
                          <w:lang w:val="fr-FR"/>
                        </w:rPr>
                        <w:t>est</w:t>
                      </w:r>
                      <w:r w:rsidR="00BB4BF4">
                        <w:rPr>
                          <w:lang w:val="fr-FR"/>
                        </w:rPr>
                        <w:t xml:space="preserve"> jugé </w:t>
                      </w:r>
                      <w:r w:rsidR="00BB4BF4" w:rsidRPr="008607D7">
                        <w:rPr>
                          <w:lang w:val="fr-FR"/>
                        </w:rPr>
                        <w:t>beaucoup</w:t>
                      </w:r>
                      <w:r w:rsidR="00DB3B4A">
                        <w:rPr>
                          <w:lang w:val="fr-FR"/>
                        </w:rPr>
                        <w:t xml:space="preserve"> trop </w:t>
                      </w:r>
                      <w:r w:rsidR="00382F92">
                        <w:rPr>
                          <w:lang w:val="fr-FR"/>
                        </w:rPr>
                        <w:t>élevé</w:t>
                      </w:r>
                      <w:r w:rsidR="00B92133" w:rsidRPr="008607D7">
                        <w:rPr>
                          <w:lang w:val="fr-FR"/>
                        </w:rPr>
                        <w:t xml:space="preserve"> </w:t>
                      </w:r>
                      <w:r w:rsidR="008A3363" w:rsidRPr="008607D7">
                        <w:rPr>
                          <w:lang w:val="fr-FR"/>
                        </w:rPr>
                        <w:t>lors d’un appel</w:t>
                      </w:r>
                      <w:r w:rsidR="00B92133" w:rsidRPr="008607D7">
                        <w:rPr>
                          <w:lang w:val="fr-FR"/>
                        </w:rPr>
                        <w:t xml:space="preserve"> </w:t>
                      </w:r>
                      <w:r w:rsidR="00D40394" w:rsidRPr="008607D7">
                        <w:rPr>
                          <w:lang w:val="fr-FR"/>
                        </w:rPr>
                        <w:t xml:space="preserve">téléphonique </w:t>
                      </w:r>
                      <w:r w:rsidR="00157246">
                        <w:rPr>
                          <w:lang w:val="fr-FR"/>
                        </w:rPr>
                        <w:t>auprès d’</w:t>
                      </w:r>
                      <w:r w:rsidR="00B92133" w:rsidRPr="008607D7">
                        <w:rPr>
                          <w:lang w:val="fr-FR"/>
                        </w:rPr>
                        <w:t>exo</w:t>
                      </w:r>
                      <w:r w:rsidR="00BB4BF4">
                        <w:rPr>
                          <w:lang w:val="fr-FR"/>
                        </w:rPr>
                        <w:t xml:space="preserve"> (+ de 60 % des répondants)</w:t>
                      </w:r>
                      <w:r w:rsidR="00DB3B4A">
                        <w:rPr>
                          <w:lang w:val="fr-FR"/>
                        </w:rPr>
                        <w:t> ;</w:t>
                      </w:r>
                    </w:p>
                    <w:p w14:paraId="5D1C37A0" w14:textId="46C03EBD" w:rsidR="008A3363" w:rsidRPr="008607D7" w:rsidRDefault="00382F92" w:rsidP="00DB3B4A">
                      <w:pPr>
                        <w:pStyle w:val="Corpsdetexte"/>
                        <w:numPr>
                          <w:ilvl w:val="0"/>
                          <w:numId w:val="9"/>
                        </w:numPr>
                        <w:spacing w:after="0" w:line="240" w:lineRule="auto"/>
                        <w:ind w:left="284" w:hanging="284"/>
                        <w:jc w:val="both"/>
                        <w:rPr>
                          <w:lang w:val="fr-FR"/>
                        </w:rPr>
                      </w:pPr>
                      <w:r>
                        <w:rPr>
                          <w:lang w:val="fr-FR"/>
                        </w:rPr>
                        <w:t>Le paiement des titres, notamment</w:t>
                      </w:r>
                      <w:r w:rsidR="00191176">
                        <w:rPr>
                          <w:lang w:val="fr-FR"/>
                        </w:rPr>
                        <w:t xml:space="preserve"> </w:t>
                      </w:r>
                      <w:r w:rsidR="00610FB6" w:rsidRPr="008607D7">
                        <w:rPr>
                          <w:lang w:val="fr-FR"/>
                        </w:rPr>
                        <w:t>le paiement comptant pour certains déplacements</w:t>
                      </w:r>
                      <w:r w:rsidR="00191176">
                        <w:rPr>
                          <w:lang w:val="fr-FR"/>
                        </w:rPr>
                        <w:t>,</w:t>
                      </w:r>
                      <w:r w:rsidR="00610FB6" w:rsidRPr="008607D7">
                        <w:rPr>
                          <w:lang w:val="fr-FR"/>
                        </w:rPr>
                        <w:t xml:space="preserve"> </w:t>
                      </w:r>
                      <w:r w:rsidR="00191176">
                        <w:rPr>
                          <w:lang w:val="fr-FR"/>
                        </w:rPr>
                        <w:t xml:space="preserve">semble être </w:t>
                      </w:r>
                      <w:r w:rsidR="00610FB6" w:rsidRPr="008607D7">
                        <w:rPr>
                          <w:lang w:val="fr-FR"/>
                        </w:rPr>
                        <w:t>un irritant</w:t>
                      </w:r>
                      <w:r w:rsidR="00DB3B4A">
                        <w:rPr>
                          <w:lang w:val="fr-FR"/>
                        </w:rPr>
                        <w:t> </w:t>
                      </w:r>
                      <w:r w:rsidR="00157246">
                        <w:rPr>
                          <w:lang w:val="fr-FR"/>
                        </w:rPr>
                        <w:t xml:space="preserve">pour certaines </w:t>
                      </w:r>
                      <w:r w:rsidR="00A932A6">
                        <w:rPr>
                          <w:lang w:val="fr-FR"/>
                        </w:rPr>
                        <w:t>clientèles ;</w:t>
                      </w:r>
                      <w:r w:rsidR="009B37B1">
                        <w:rPr>
                          <w:lang w:val="fr-FR"/>
                        </w:rPr>
                        <w:t xml:space="preserve"> </w:t>
                      </w:r>
                    </w:p>
                    <w:p w14:paraId="1BCAF4AF" w14:textId="70EDE424" w:rsidR="00F812E1" w:rsidRPr="00F812E1" w:rsidRDefault="00F812E1" w:rsidP="00DB3B4A">
                      <w:pPr>
                        <w:pStyle w:val="Corpsdetexte"/>
                        <w:numPr>
                          <w:ilvl w:val="0"/>
                          <w:numId w:val="9"/>
                        </w:numPr>
                        <w:spacing w:after="0" w:line="240" w:lineRule="auto"/>
                        <w:ind w:left="284" w:hanging="284"/>
                        <w:jc w:val="both"/>
                        <w:rPr>
                          <w:lang w:val="fr-FR"/>
                        </w:rPr>
                      </w:pPr>
                      <w:r>
                        <w:rPr>
                          <w:lang w:val="fr-FR"/>
                        </w:rPr>
                        <w:t xml:space="preserve">Les appels automatisés ont été jugés intéressants, mais il semble que le service </w:t>
                      </w:r>
                      <w:r w:rsidR="00451E8A">
                        <w:rPr>
                          <w:lang w:val="fr-FR"/>
                        </w:rPr>
                        <w:t>soit accessible de façon intermittente</w:t>
                      </w:r>
                      <w:r w:rsidR="00191176">
                        <w:rPr>
                          <w:lang w:val="fr-FR"/>
                        </w:rPr>
                        <w:t>, créant ainsi des insatisfactions</w:t>
                      </w:r>
                      <w:r w:rsidR="00451E8A">
                        <w:rPr>
                          <w:lang w:val="fr-FR"/>
                        </w:rPr>
                        <w:t xml:space="preserve"> </w:t>
                      </w:r>
                      <w:r w:rsidR="00191176">
                        <w:rPr>
                          <w:lang w:val="fr-FR"/>
                        </w:rPr>
                        <w:t>auprès des usagers</w:t>
                      </w:r>
                      <w:r w:rsidR="0056753E">
                        <w:rPr>
                          <w:lang w:val="fr-FR"/>
                        </w:rPr>
                        <w:t>.</w:t>
                      </w:r>
                    </w:p>
                  </w:txbxContent>
                </v:textbox>
                <w10:wrap anchorx="margin" anchory="margin"/>
              </v:shape>
            </w:pict>
          </mc:Fallback>
        </mc:AlternateContent>
      </w:r>
    </w:p>
    <w:p w14:paraId="787FA765" w14:textId="77777777" w:rsidR="001E75CA" w:rsidRDefault="001E75CA">
      <w:pPr>
        <w:rPr>
          <w:rFonts w:cs="Times New Roman"/>
          <w:noProof/>
          <w:szCs w:val="20"/>
          <w:lang w:bidi="en-US"/>
        </w:rPr>
        <w:sectPr w:rsidR="001E75CA" w:rsidSect="00EA2BAF">
          <w:headerReference w:type="even" r:id="rId35"/>
          <w:headerReference w:type="default" r:id="rId36"/>
          <w:footerReference w:type="even" r:id="rId37"/>
          <w:footerReference w:type="default" r:id="rId38"/>
          <w:headerReference w:type="first" r:id="rId39"/>
          <w:footerReference w:type="first" r:id="rId40"/>
          <w:pgSz w:w="11907" w:h="16839"/>
          <w:pgMar w:top="720" w:right="720" w:bottom="720" w:left="720" w:header="720" w:footer="720" w:gutter="0"/>
          <w:cols w:space="708"/>
          <w:titlePg/>
          <w:docGrid w:linePitch="360"/>
        </w:sectPr>
      </w:pPr>
    </w:p>
    <w:p w14:paraId="5445C0A1" w14:textId="2B25FFEB" w:rsidR="00EC2E2B" w:rsidRDefault="009C5593">
      <w:r>
        <w:rPr>
          <w:noProof/>
          <w:lang w:eastAsia="fr-CA" w:bidi="ar-SA"/>
        </w:rPr>
        <mc:AlternateContent>
          <mc:Choice Requires="wps">
            <w:drawing>
              <wp:anchor distT="0" distB="0" distL="114300" distR="114300" simplePos="0" relativeHeight="251893760" behindDoc="0" locked="0" layoutInCell="1" allowOverlap="1" wp14:anchorId="6B15A7B1" wp14:editId="5FF342FE">
                <wp:simplePos x="0" y="0"/>
                <wp:positionH relativeFrom="page">
                  <wp:posOffset>5699760</wp:posOffset>
                </wp:positionH>
                <wp:positionV relativeFrom="margin">
                  <wp:posOffset>4777740</wp:posOffset>
                </wp:positionV>
                <wp:extent cx="1661160" cy="4309745"/>
                <wp:effectExtent l="0" t="0" r="15240" b="14605"/>
                <wp:wrapNone/>
                <wp:docPr id="38"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160" cy="4309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FEC85" w14:textId="4BED1AB8" w:rsidR="00DB3B4A" w:rsidRDefault="00DB3B4A" w:rsidP="009B3653">
                            <w:pPr>
                              <w:pStyle w:val="Corpsdetexte"/>
                              <w:spacing w:line="240" w:lineRule="auto"/>
                              <w:jc w:val="both"/>
                            </w:pPr>
                            <w:r>
                              <w:t>L</w:t>
                            </w:r>
                            <w:r w:rsidR="008607D7" w:rsidRPr="00AE145B">
                              <w:t xml:space="preserve">’APHRSO remercie tous les utilisateurs qui ont </w:t>
                            </w:r>
                            <w:r>
                              <w:t>participé à notre consultation.</w:t>
                            </w:r>
                          </w:p>
                          <w:p w14:paraId="2F33CAFB" w14:textId="1F7D0787" w:rsidR="00DB3B4A" w:rsidRDefault="008607D7" w:rsidP="009B3653">
                            <w:pPr>
                              <w:pStyle w:val="Corpsdetexte"/>
                              <w:spacing w:line="240" w:lineRule="auto"/>
                              <w:jc w:val="both"/>
                            </w:pPr>
                            <w:r w:rsidRPr="00AE145B">
                              <w:t>Les résulta</w:t>
                            </w:r>
                            <w:r w:rsidR="00AE145B" w:rsidRPr="00AE145B">
                              <w:t>t</w:t>
                            </w:r>
                            <w:r w:rsidRPr="00AE145B">
                              <w:t xml:space="preserve">s </w:t>
                            </w:r>
                            <w:r w:rsidR="009C5593">
                              <w:t>obtenus</w:t>
                            </w:r>
                            <w:r w:rsidR="00157246">
                              <w:t xml:space="preserve"> </w:t>
                            </w:r>
                            <w:r w:rsidRPr="00AE145B">
                              <w:t>nous permettron</w:t>
                            </w:r>
                            <w:r w:rsidR="00D563F2">
                              <w:t>t</w:t>
                            </w:r>
                            <w:r w:rsidRPr="00AE145B">
                              <w:t xml:space="preserve"> de faire les interventions</w:t>
                            </w:r>
                            <w:r w:rsidR="00AE145B" w:rsidRPr="00AE145B">
                              <w:t xml:space="preserve"> requises</w:t>
                            </w:r>
                            <w:r w:rsidR="009C5593">
                              <w:t>, en collaboration avec nos partenaires,</w:t>
                            </w:r>
                            <w:r w:rsidR="00AE145B" w:rsidRPr="00AE145B">
                              <w:t xml:space="preserve"> pour </w:t>
                            </w:r>
                            <w:r w:rsidRPr="00AE145B">
                              <w:t xml:space="preserve">que vous puissiez </w:t>
                            </w:r>
                            <w:r w:rsidR="00AE145B" w:rsidRPr="00AE145B">
                              <w:t>o</w:t>
                            </w:r>
                            <w:r w:rsidRPr="00AE145B">
                              <w:t xml:space="preserve">btenir un service </w:t>
                            </w:r>
                            <w:r w:rsidR="000A3FB1">
                              <w:t xml:space="preserve">de qualité </w:t>
                            </w:r>
                            <w:r w:rsidR="00AE145B" w:rsidRPr="00AE145B">
                              <w:t xml:space="preserve">répondant à vos </w:t>
                            </w:r>
                            <w:r w:rsidR="000A3FB1">
                              <w:t>besoins</w:t>
                            </w:r>
                            <w:r w:rsidR="009C5593">
                              <w:t>.</w:t>
                            </w:r>
                          </w:p>
                          <w:p w14:paraId="271919C3" w14:textId="7D8463AA" w:rsidR="008607D7" w:rsidRPr="00AE145B" w:rsidRDefault="008607D7" w:rsidP="009B3653">
                            <w:pPr>
                              <w:pStyle w:val="Corpsdetexte"/>
                              <w:spacing w:line="240" w:lineRule="auto"/>
                              <w:jc w:val="both"/>
                              <w:rPr>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5A7B1" id="_x0000_s1088" type="#_x0000_t202" style="position:absolute;margin-left:448.8pt;margin-top:376.2pt;width:130.8pt;height:339.35pt;z-index:2518937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" filled="f" stroked="f">
                <v:textbox inset="0,0,0,0">
                  <w:txbxContent>
                    <w:p w14:paraId="1FCFEC85" w14:textId="4BED1AB8" w:rsidR="00DB3B4A" w:rsidRDefault="00DB3B4A" w:rsidP="009B3653">
                      <w:pPr>
                        <w:pStyle w:val="Corpsdetexte"/>
                        <w:spacing w:line="240" w:lineRule="auto"/>
                        <w:jc w:val="both"/>
                      </w:pPr>
                      <w:r>
                        <w:t>L</w:t>
                      </w:r>
                      <w:r w:rsidR="008607D7" w:rsidRPr="00AE145B">
                        <w:t xml:space="preserve">’APHRSO remercie tous les utilisateurs qui ont </w:t>
                      </w:r>
                      <w:r>
                        <w:t>participé à notre consultation.</w:t>
                      </w:r>
                    </w:p>
                    <w:p w14:paraId="2F33CAFB" w14:textId="1F7D0787" w:rsidR="00DB3B4A" w:rsidRDefault="008607D7" w:rsidP="009B3653">
                      <w:pPr>
                        <w:pStyle w:val="Corpsdetexte"/>
                        <w:spacing w:line="240" w:lineRule="auto"/>
                        <w:jc w:val="both"/>
                      </w:pPr>
                      <w:r w:rsidRPr="00AE145B">
                        <w:t>Les résulta</w:t>
                      </w:r>
                      <w:r w:rsidR="00AE145B" w:rsidRPr="00AE145B">
                        <w:t>t</w:t>
                      </w:r>
                      <w:r w:rsidRPr="00AE145B">
                        <w:t xml:space="preserve">s </w:t>
                      </w:r>
                      <w:r w:rsidR="009C5593">
                        <w:t>obtenus</w:t>
                      </w:r>
                      <w:r w:rsidR="00157246">
                        <w:t xml:space="preserve"> </w:t>
                      </w:r>
                      <w:r w:rsidRPr="00AE145B">
                        <w:t>nous permettron</w:t>
                      </w:r>
                      <w:r w:rsidR="00D563F2">
                        <w:t>t</w:t>
                      </w:r>
                      <w:r w:rsidRPr="00AE145B">
                        <w:t xml:space="preserve"> de faire les interventions</w:t>
                      </w:r>
                      <w:r w:rsidR="00AE145B" w:rsidRPr="00AE145B">
                        <w:t xml:space="preserve"> requises</w:t>
                      </w:r>
                      <w:r w:rsidR="009C5593">
                        <w:t>, en collaboration avec nos partenaires,</w:t>
                      </w:r>
                      <w:r w:rsidR="00AE145B" w:rsidRPr="00AE145B">
                        <w:t xml:space="preserve"> pour </w:t>
                      </w:r>
                      <w:r w:rsidRPr="00AE145B">
                        <w:t xml:space="preserve">que vous puissiez </w:t>
                      </w:r>
                      <w:r w:rsidR="00AE145B" w:rsidRPr="00AE145B">
                        <w:t>o</w:t>
                      </w:r>
                      <w:r w:rsidRPr="00AE145B">
                        <w:t xml:space="preserve">btenir un service </w:t>
                      </w:r>
                      <w:r w:rsidR="000A3FB1">
                        <w:t xml:space="preserve">de qualité </w:t>
                      </w:r>
                      <w:r w:rsidR="00AE145B" w:rsidRPr="00AE145B">
                        <w:t xml:space="preserve">répondant à vos </w:t>
                      </w:r>
                      <w:r w:rsidR="000A3FB1">
                        <w:t>besoins</w:t>
                      </w:r>
                      <w:r w:rsidR="009C5593">
                        <w:t>.</w:t>
                      </w:r>
                    </w:p>
                    <w:p w14:paraId="271919C3" w14:textId="7D8463AA" w:rsidR="008607D7" w:rsidRPr="00AE145B" w:rsidRDefault="008607D7" w:rsidP="009B3653">
                      <w:pPr>
                        <w:pStyle w:val="Corpsdetexte"/>
                        <w:spacing w:line="240" w:lineRule="auto"/>
                        <w:jc w:val="both"/>
                        <w:rPr>
                          <w:lang w:val="fr-FR"/>
                        </w:rPr>
                      </w:pPr>
                    </w:p>
                  </w:txbxContent>
                </v:textbox>
                <w10:wrap anchorx="page" anchory="margin"/>
              </v:shape>
            </w:pict>
          </mc:Fallback>
        </mc:AlternateContent>
      </w:r>
      <w:r>
        <w:rPr>
          <w:noProof/>
        </w:rPr>
        <w:drawing>
          <wp:anchor distT="0" distB="0" distL="114300" distR="114300" simplePos="0" relativeHeight="251874304" behindDoc="1" locked="0" layoutInCell="1" allowOverlap="1" wp14:anchorId="599C27EB" wp14:editId="79E99DE8">
            <wp:simplePos x="0" y="0"/>
            <wp:positionH relativeFrom="column">
              <wp:posOffset>5173980</wp:posOffset>
            </wp:positionH>
            <wp:positionV relativeFrom="paragraph">
              <wp:posOffset>3407410</wp:posOffset>
            </wp:positionV>
            <wp:extent cx="1823720" cy="845820"/>
            <wp:effectExtent l="0" t="0" r="5080" b="0"/>
            <wp:wrapNone/>
            <wp:docPr id="93" name="Image 93" descr="autobus ex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 93" descr="autobus exo"/>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23720" cy="845820"/>
                    </a:xfrm>
                    <a:prstGeom prst="rect">
                      <a:avLst/>
                    </a:prstGeom>
                    <a:noFill/>
                  </pic:spPr>
                </pic:pic>
              </a:graphicData>
            </a:graphic>
            <wp14:sizeRelH relativeFrom="margin">
              <wp14:pctWidth>0</wp14:pctWidth>
            </wp14:sizeRelH>
            <wp14:sizeRelV relativeFrom="margin">
              <wp14:pctHeight>0</wp14:pctHeight>
            </wp14:sizeRelV>
          </wp:anchor>
        </w:drawing>
      </w:r>
      <w:r w:rsidR="00331EDD">
        <w:rPr>
          <w:noProof/>
          <w:lang w:eastAsia="fr-CA" w:bidi="ar-SA"/>
        </w:rPr>
        <mc:AlternateContent>
          <mc:Choice Requires="wps">
            <w:drawing>
              <wp:anchor distT="0" distB="0" distL="114300" distR="114300" simplePos="0" relativeHeight="251681792" behindDoc="0" locked="0" layoutInCell="0" allowOverlap="1" wp14:anchorId="69835BE1" wp14:editId="74EDE1CF">
                <wp:simplePos x="0" y="0"/>
                <wp:positionH relativeFrom="page">
                  <wp:posOffset>584200</wp:posOffset>
                </wp:positionH>
                <wp:positionV relativeFrom="page">
                  <wp:posOffset>5372100</wp:posOffset>
                </wp:positionV>
                <wp:extent cx="91440" cy="91440"/>
                <wp:effectExtent l="0" t="0" r="0" b="0"/>
                <wp:wrapNone/>
                <wp:docPr id="5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DD5C1" w14:textId="77777777" w:rsidR="001E75CA" w:rsidRDefault="001E75CA">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35BE1" id="Text Box 175" o:spid="_x0000_s1089" type="#_x0000_t202" style="position:absolute;margin-left:46pt;margin-top:423pt;width:7.2pt;height:7.2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" o:allowincell="f" filled="f" stroked="f">
                <v:textbox inset="0,0,0,0">
                  <w:txbxContent>
                    <w:p w14:paraId="1A9DD5C1" w14:textId="77777777" w:rsidR="001E75CA" w:rsidRDefault="001E75CA">
                      <w:pPr>
                        <w:pStyle w:val="Corpsdetexte"/>
                      </w:pPr>
                    </w:p>
                  </w:txbxContent>
                </v:textbox>
                <w10:wrap anchorx="page" anchory="page"/>
              </v:shape>
            </w:pict>
          </mc:Fallback>
        </mc:AlternateContent>
      </w:r>
      <w:r w:rsidR="00331EDD">
        <w:rPr>
          <w:noProof/>
          <w:lang w:eastAsia="fr-CA" w:bidi="ar-SA"/>
        </w:rPr>
        <mc:AlternateContent>
          <mc:Choice Requires="wps">
            <w:drawing>
              <wp:anchor distT="0" distB="0" distL="114300" distR="114300" simplePos="0" relativeHeight="251680768" behindDoc="0" locked="0" layoutInCell="0" allowOverlap="1" wp14:anchorId="1C581A44" wp14:editId="0854F64E">
                <wp:simplePos x="0" y="0"/>
                <wp:positionH relativeFrom="page">
                  <wp:posOffset>899160</wp:posOffset>
                </wp:positionH>
                <wp:positionV relativeFrom="page">
                  <wp:posOffset>5372100</wp:posOffset>
                </wp:positionV>
                <wp:extent cx="91440" cy="91440"/>
                <wp:effectExtent l="0" t="0" r="0" b="0"/>
                <wp:wrapNone/>
                <wp:docPr id="5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20BFE" w14:textId="77777777" w:rsidR="001E75CA" w:rsidRDefault="001E75CA">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81A44" id="Text Box 174" o:spid="_x0000_s1090" type="#_x0000_t202" style="position:absolute;margin-left:70.8pt;margin-top:423pt;width:7.2pt;height:7.2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" o:allowincell="f" filled="f" stroked="f">
                <v:textbox inset="0,0,0,0">
                  <w:txbxContent>
                    <w:p w14:paraId="01620BFE" w14:textId="77777777" w:rsidR="001E75CA" w:rsidRDefault="001E75CA">
                      <w:pPr>
                        <w:pStyle w:val="Corpsdetexte"/>
                      </w:pPr>
                    </w:p>
                  </w:txbxContent>
                </v:textbox>
                <w10:wrap anchorx="page" anchory="page"/>
              </v:shape>
            </w:pict>
          </mc:Fallback>
        </mc:AlternateContent>
      </w:r>
      <w:r w:rsidR="001E75CA">
        <w:br w:type="page"/>
      </w:r>
    </w:p>
    <w:p w14:paraId="12FBD2E8" w14:textId="0D04698C" w:rsidR="00895E35" w:rsidRPr="00924008" w:rsidRDefault="0011149E">
      <w:pPr>
        <w:rPr>
          <w:lang w:val="fr-FR"/>
        </w:rPr>
      </w:pPr>
      <w:r w:rsidRPr="00470C06">
        <w:rPr>
          <w:noProof/>
          <w:lang w:eastAsia="fr-CA" w:bidi="ar-SA"/>
        </w:rPr>
        <mc:AlternateContent>
          <mc:Choice Requires="wps">
            <w:drawing>
              <wp:anchor distT="0" distB="0" distL="114300" distR="114300" simplePos="0" relativeHeight="251838464" behindDoc="0" locked="0" layoutInCell="1" allowOverlap="1" wp14:anchorId="1A788099" wp14:editId="6361C9C7">
                <wp:simplePos x="0" y="0"/>
                <wp:positionH relativeFrom="page">
                  <wp:posOffset>4048760</wp:posOffset>
                </wp:positionH>
                <wp:positionV relativeFrom="page">
                  <wp:posOffset>8575040</wp:posOffset>
                </wp:positionV>
                <wp:extent cx="1701800" cy="1620520"/>
                <wp:effectExtent l="0" t="0" r="12700" b="17780"/>
                <wp:wrapNone/>
                <wp:docPr id="691"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162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13CD4" w14:textId="171C943D" w:rsidR="00470C06" w:rsidRPr="00682D66" w:rsidRDefault="0011149E" w:rsidP="0011149E">
                            <w:pPr>
                              <w:ind w:right="115"/>
                              <w:jc w:val="both"/>
                              <w:rPr>
                                <w:sz w:val="6"/>
                                <w:szCs w:val="20"/>
                                <w:lang w:val="fr-FR"/>
                              </w:rPr>
                            </w:pPr>
                            <w:r w:rsidRPr="0011149E">
                              <w:rPr>
                                <w:sz w:val="20"/>
                                <w:szCs w:val="20"/>
                                <w:lang w:val="fr-FR"/>
                              </w:rPr>
                              <w:t>Le formulaire à compléter est disponible sur notre site internet. Vous pouvez d’ailleurs le compléter en ligne. Sachez qu’il est également disponible sur demande en version papier.</w:t>
                            </w:r>
                          </w:p>
                          <w:p w14:paraId="4C079484" w14:textId="77777777" w:rsidR="00470C06" w:rsidRPr="004B77A1" w:rsidRDefault="00470C06" w:rsidP="0011149E">
                            <w:pPr>
                              <w:ind w:right="54"/>
                              <w:jc w:val="both"/>
                              <w:rPr>
                                <w:sz w:val="20"/>
                                <w:szCs w:val="20"/>
                                <w:lang w:val="fr-FR"/>
                              </w:rPr>
                            </w:pPr>
                            <w:r w:rsidRPr="004B77A1">
                              <w:rPr>
                                <w:sz w:val="20"/>
                                <w:szCs w:val="20"/>
                                <w:lang w:val="fr-FR"/>
                              </w:rPr>
                              <w:t>Pour de plus amples informations, nous vous invitons à communiquer avec nous.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88099" id="Text Box 254" o:spid="_x0000_s1091" type="#_x0000_t202" style="position:absolute;margin-left:318.8pt;margin-top:675.2pt;width:134pt;height:127.6pt;z-index:25183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" filled="f" stroked="f">
                <v:textbox inset="0,0,0,0">
                  <w:txbxContent>
                    <w:p w14:paraId="6F813CD4" w14:textId="171C943D" w:rsidR="00470C06" w:rsidRPr="00682D66" w:rsidRDefault="0011149E" w:rsidP="0011149E">
                      <w:pPr>
                        <w:ind w:right="115"/>
                        <w:jc w:val="both"/>
                        <w:rPr>
                          <w:sz w:val="6"/>
                          <w:szCs w:val="20"/>
                          <w:lang w:val="fr-FR"/>
                        </w:rPr>
                      </w:pPr>
                      <w:r w:rsidRPr="0011149E">
                        <w:rPr>
                          <w:sz w:val="20"/>
                          <w:szCs w:val="20"/>
                          <w:lang w:val="fr-FR"/>
                        </w:rPr>
                        <w:t>Le formulaire à compléter est disponible sur notre site internet. Vous pouvez d’ailleurs le compléter en ligne. Sachez qu’il est également disponible sur demande en version papier.</w:t>
                      </w:r>
                    </w:p>
                    <w:p w14:paraId="4C079484" w14:textId="77777777" w:rsidR="00470C06" w:rsidRPr="004B77A1" w:rsidRDefault="00470C06" w:rsidP="0011149E">
                      <w:pPr>
                        <w:ind w:right="54"/>
                        <w:jc w:val="both"/>
                        <w:rPr>
                          <w:sz w:val="20"/>
                          <w:szCs w:val="20"/>
                          <w:lang w:val="fr-FR"/>
                        </w:rPr>
                      </w:pPr>
                      <w:r w:rsidRPr="004B77A1">
                        <w:rPr>
                          <w:sz w:val="20"/>
                          <w:szCs w:val="20"/>
                          <w:lang w:val="fr-FR"/>
                        </w:rPr>
                        <w:t>Pour de plus amples informations, nous vous invitons à communiquer avec nous.</w:t>
                      </w:r>
                    </w:p>
                  </w:txbxContent>
                </v:textbox>
                <w10:wrap anchorx="page" anchory="page"/>
              </v:shape>
            </w:pict>
          </mc:Fallback>
        </mc:AlternateContent>
      </w:r>
      <w:r w:rsidR="00F07BD6">
        <w:rPr>
          <w:noProof/>
          <w:lang w:eastAsia="fr-CA" w:bidi="ar-SA"/>
        </w:rPr>
        <mc:AlternateContent>
          <mc:Choice Requires="wps">
            <w:drawing>
              <wp:anchor distT="0" distB="0" distL="114300" distR="114300" simplePos="0" relativeHeight="251734016" behindDoc="0" locked="0" layoutInCell="0" allowOverlap="1" wp14:anchorId="0E9A4659" wp14:editId="3986D480">
                <wp:simplePos x="0" y="0"/>
                <wp:positionH relativeFrom="margin">
                  <wp:posOffset>1820545</wp:posOffset>
                </wp:positionH>
                <wp:positionV relativeFrom="page">
                  <wp:posOffset>1144905</wp:posOffset>
                </wp:positionV>
                <wp:extent cx="2082800" cy="241300"/>
                <wp:effectExtent l="0" t="0" r="12700" b="6350"/>
                <wp:wrapNone/>
                <wp:docPr id="155"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392FA" w14:textId="77777777" w:rsidR="00BF420E" w:rsidRPr="008818B0" w:rsidRDefault="00BF420E" w:rsidP="00BF420E">
                            <w:pPr>
                              <w:rPr>
                                <w:rFonts w:ascii="Bookman Old Style" w:hAnsi="Bookman Old Style"/>
                                <w:b/>
                                <w:sz w:val="28"/>
                                <w:szCs w:val="28"/>
                              </w:rPr>
                            </w:pPr>
                            <w:r w:rsidRPr="008818B0">
                              <w:rPr>
                                <w:rFonts w:ascii="Bookman Old Style" w:hAnsi="Bookman Old Style"/>
                                <w:b/>
                                <w:sz w:val="28"/>
                                <w:szCs w:val="28"/>
                              </w:rPr>
                              <w:t>Qui sommes-nous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A4659" id="Text Box 260" o:spid="_x0000_s1092" type="#_x0000_t202" style="position:absolute;margin-left:143.35pt;margin-top:90.15pt;width:164pt;height:19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" o:allowincell="f" filled="f" stroked="f">
                <v:textbox inset="0,0,0,0">
                  <w:txbxContent>
                    <w:p w14:paraId="328392FA" w14:textId="77777777" w:rsidR="00BF420E" w:rsidRPr="008818B0" w:rsidRDefault="00BF420E" w:rsidP="00BF420E">
                      <w:pPr>
                        <w:rPr>
                          <w:rFonts w:ascii="Bookman Old Style" w:hAnsi="Bookman Old Style"/>
                          <w:b/>
                          <w:sz w:val="28"/>
                          <w:szCs w:val="28"/>
                        </w:rPr>
                      </w:pPr>
                      <w:r w:rsidRPr="008818B0">
                        <w:rPr>
                          <w:rFonts w:ascii="Bookman Old Style" w:hAnsi="Bookman Old Style"/>
                          <w:b/>
                          <w:sz w:val="28"/>
                          <w:szCs w:val="28"/>
                        </w:rPr>
                        <w:t>Qui sommes-nous ?</w:t>
                      </w:r>
                    </w:p>
                  </w:txbxContent>
                </v:textbox>
                <w10:wrap anchorx="margin" anchory="page"/>
              </v:shape>
            </w:pict>
          </mc:Fallback>
        </mc:AlternateContent>
      </w:r>
      <w:r w:rsidR="00F07BD6">
        <w:rPr>
          <w:noProof/>
          <w:lang w:eastAsia="fr-CA" w:bidi="ar-SA"/>
        </w:rPr>
        <mc:AlternateContent>
          <mc:Choice Requires="wps">
            <w:drawing>
              <wp:anchor distT="0" distB="0" distL="114300" distR="114300" simplePos="0" relativeHeight="251817984" behindDoc="1" locked="0" layoutInCell="1" allowOverlap="1" wp14:anchorId="6656226C" wp14:editId="3DAE312D">
                <wp:simplePos x="0" y="0"/>
                <wp:positionH relativeFrom="margin">
                  <wp:posOffset>1851660</wp:posOffset>
                </wp:positionH>
                <wp:positionV relativeFrom="page">
                  <wp:posOffset>1485900</wp:posOffset>
                </wp:positionV>
                <wp:extent cx="4876800" cy="4107180"/>
                <wp:effectExtent l="0" t="0" r="0" b="7620"/>
                <wp:wrapTight wrapText="bothSides">
                  <wp:wrapPolygon edited="0">
                    <wp:start x="0" y="0"/>
                    <wp:lineTo x="0" y="21540"/>
                    <wp:lineTo x="21516" y="21540"/>
                    <wp:lineTo x="21516" y="0"/>
                    <wp:lineTo x="0" y="0"/>
                  </wp:wrapPolygon>
                </wp:wrapTight>
                <wp:docPr id="37"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410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68311" w14:textId="77777777" w:rsidR="00883BCA" w:rsidRPr="001428D8" w:rsidRDefault="00883BCA" w:rsidP="00883BCA">
                            <w:pPr>
                              <w:widowControl w:val="0"/>
                              <w:jc w:val="both"/>
                              <w:rPr>
                                <w:b/>
                                <w:color w:val="000000"/>
                                <w:kern w:val="28"/>
                                <w:sz w:val="18"/>
                                <w:szCs w:val="17"/>
                                <w:lang w:val="fr-FR" w:eastAsia="fr-CA" w:bidi="ar-SA"/>
                                <w14:cntxtAlts/>
                              </w:rPr>
                            </w:pPr>
                            <w:r w:rsidRPr="000A7EF3">
                              <w:rPr>
                                <w:b/>
                                <w:color w:val="0070C0"/>
                                <w:kern w:val="28"/>
                                <w:sz w:val="20"/>
                                <w:szCs w:val="17"/>
                                <w:lang w:val="fr-FR" w:eastAsia="fr-CA" w:bidi="ar-SA"/>
                                <w14:cntxtAlts/>
                              </w:rPr>
                              <w:t>Notre Mission</w:t>
                            </w:r>
                          </w:p>
                          <w:p w14:paraId="2B0EF347" w14:textId="77777777" w:rsidR="00883BCA" w:rsidRPr="001428D8" w:rsidRDefault="00883BCA" w:rsidP="00883BCA">
                            <w:pPr>
                              <w:widowControl w:val="0"/>
                              <w:jc w:val="both"/>
                              <w:rPr>
                                <w:b/>
                                <w:color w:val="000000"/>
                                <w:kern w:val="28"/>
                                <w:sz w:val="10"/>
                                <w:szCs w:val="18"/>
                                <w:lang w:val="fr-FR" w:eastAsia="fr-CA" w:bidi="ar-SA"/>
                                <w14:cntxtAlts/>
                              </w:rPr>
                            </w:pPr>
                            <w:r w:rsidRPr="001428D8">
                              <w:rPr>
                                <w:color w:val="000000"/>
                                <w:kern w:val="28"/>
                                <w:sz w:val="20"/>
                                <w:szCs w:val="18"/>
                                <w:lang w:val="fr-FR" w:eastAsia="fr-CA" w:bidi="ar-SA"/>
                                <w14:cntxtAlts/>
                              </w:rPr>
                              <w:t xml:space="preserve">L’APHRSO est un organisme communautaire autonome fondé en 1980 dont la mission vise à </w:t>
                            </w:r>
                            <w:r>
                              <w:rPr>
                                <w:color w:val="000000"/>
                                <w:kern w:val="28"/>
                                <w:sz w:val="20"/>
                                <w:szCs w:val="18"/>
                                <w:lang w:val="fr-FR" w:eastAsia="fr-CA" w:bidi="ar-SA"/>
                                <w14:cntxtAlts/>
                              </w:rPr>
                              <w:t>p</w:t>
                            </w:r>
                            <w:r w:rsidRPr="00040F53">
                              <w:rPr>
                                <w:color w:val="000000"/>
                                <w:kern w:val="28"/>
                                <w:sz w:val="20"/>
                                <w:szCs w:val="18"/>
                                <w:lang w:val="fr-FR" w:eastAsia="fr-CA" w:bidi="ar-SA"/>
                                <w14:cntxtAlts/>
                              </w:rPr>
                              <w:t>romouvoir l’</w:t>
                            </w:r>
                            <w:r w:rsidRPr="00A3431F">
                              <w:rPr>
                                <w:color w:val="00B050"/>
                                <w:kern w:val="28"/>
                                <w:sz w:val="20"/>
                                <w:szCs w:val="18"/>
                                <w:lang w:val="fr-FR" w:eastAsia="fr-CA" w:bidi="ar-SA"/>
                                <w14:cntxtAlts/>
                              </w:rPr>
                              <w:t>inclusion</w:t>
                            </w:r>
                            <w:r w:rsidRPr="00040F53">
                              <w:rPr>
                                <w:color w:val="000000"/>
                                <w:kern w:val="28"/>
                                <w:sz w:val="20"/>
                                <w:szCs w:val="18"/>
                                <w:lang w:val="fr-FR" w:eastAsia="fr-CA" w:bidi="ar-SA"/>
                                <w14:cntxtAlts/>
                              </w:rPr>
                              <w:t xml:space="preserve"> et la pleine </w:t>
                            </w:r>
                            <w:r w:rsidRPr="00A3431F">
                              <w:rPr>
                                <w:color w:val="00B050"/>
                                <w:kern w:val="28"/>
                                <w:sz w:val="20"/>
                                <w:szCs w:val="18"/>
                                <w:lang w:val="fr-FR" w:eastAsia="fr-CA" w:bidi="ar-SA"/>
                                <w14:cntxtAlts/>
                              </w:rPr>
                              <w:t xml:space="preserve">participation citoyenne </w:t>
                            </w:r>
                            <w:r w:rsidRPr="00040F53">
                              <w:rPr>
                                <w:color w:val="000000"/>
                                <w:kern w:val="28"/>
                                <w:sz w:val="20"/>
                                <w:szCs w:val="18"/>
                                <w:lang w:val="fr-FR" w:eastAsia="fr-CA" w:bidi="ar-SA"/>
                                <w14:cntxtAlts/>
                              </w:rPr>
                              <w:t>des personnes ayant des limitations fonctionnelles</w:t>
                            </w:r>
                            <w:r>
                              <w:rPr>
                                <w:color w:val="000000"/>
                                <w:kern w:val="28"/>
                                <w:sz w:val="20"/>
                                <w:szCs w:val="18"/>
                                <w:lang w:val="fr-FR" w:eastAsia="fr-CA" w:bidi="ar-SA"/>
                                <w14:cntxtAlts/>
                              </w:rPr>
                              <w:t>.</w:t>
                            </w:r>
                            <w:r w:rsidRPr="00040F53">
                              <w:rPr>
                                <w:color w:val="000000"/>
                                <w:kern w:val="28"/>
                                <w:sz w:val="20"/>
                                <w:szCs w:val="18"/>
                                <w:lang w:val="fr-FR" w:eastAsia="fr-CA" w:bidi="ar-SA"/>
                                <w14:cntxtAlts/>
                              </w:rPr>
                              <w:t xml:space="preserve"> </w:t>
                            </w:r>
                          </w:p>
                          <w:p w14:paraId="7797A4EF" w14:textId="77777777" w:rsidR="00883BCA" w:rsidRPr="00182D27" w:rsidRDefault="00883BCA" w:rsidP="00883BCA">
                            <w:pPr>
                              <w:widowControl w:val="0"/>
                              <w:jc w:val="both"/>
                              <w:rPr>
                                <w:b/>
                                <w:color w:val="339966"/>
                                <w:kern w:val="28"/>
                                <w:sz w:val="12"/>
                                <w:szCs w:val="18"/>
                                <w:lang w:val="fr-FR" w:eastAsia="fr-CA" w:bidi="ar-SA"/>
                                <w14:cntxtAlts/>
                              </w:rPr>
                            </w:pPr>
                          </w:p>
                          <w:p w14:paraId="0F9F633B" w14:textId="77777777" w:rsidR="00883BCA" w:rsidRPr="001428D8" w:rsidRDefault="00883BCA" w:rsidP="00883BCA">
                            <w:pPr>
                              <w:widowControl w:val="0"/>
                              <w:jc w:val="both"/>
                              <w:rPr>
                                <w:b/>
                                <w:color w:val="000000"/>
                                <w:kern w:val="28"/>
                                <w:sz w:val="20"/>
                                <w:szCs w:val="18"/>
                                <w:lang w:val="fr-FR" w:eastAsia="fr-CA" w:bidi="ar-SA"/>
                                <w14:cntxtAlts/>
                              </w:rPr>
                            </w:pPr>
                            <w:r w:rsidRPr="000A7EF3">
                              <w:rPr>
                                <w:b/>
                                <w:color w:val="0070C0"/>
                                <w:kern w:val="28"/>
                                <w:sz w:val="20"/>
                                <w:szCs w:val="18"/>
                                <w:lang w:val="fr-FR" w:eastAsia="fr-CA" w:bidi="ar-SA"/>
                                <w14:cntxtAlts/>
                              </w:rPr>
                              <w:t>Nos principaux objectifs</w:t>
                            </w:r>
                          </w:p>
                          <w:p w14:paraId="70AE9264" w14:textId="77777777" w:rsidR="00883BCA" w:rsidRPr="00D47C5C" w:rsidRDefault="00883BCA"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Promouvoir les </w:t>
                            </w:r>
                            <w:r w:rsidRPr="00A3431F">
                              <w:rPr>
                                <w:color w:val="00B050"/>
                                <w:kern w:val="28"/>
                                <w:sz w:val="20"/>
                                <w:szCs w:val="18"/>
                                <w:lang w:val="fr-FR" w:eastAsia="fr-CA" w:bidi="ar-SA"/>
                                <w14:cntxtAlts/>
                              </w:rPr>
                              <w:t>intérêts</w:t>
                            </w:r>
                            <w:r w:rsidR="003B1B1D">
                              <w:rPr>
                                <w:color w:val="000000"/>
                                <w:kern w:val="28"/>
                                <w:sz w:val="20"/>
                                <w:szCs w:val="18"/>
                                <w:lang w:val="fr-FR" w:eastAsia="fr-CA" w:bidi="ar-SA"/>
                                <w14:cntxtAlts/>
                              </w:rPr>
                              <w:t xml:space="preserve"> des personnes et ceux de leur famille</w:t>
                            </w:r>
                          </w:p>
                          <w:p w14:paraId="7432FCDD" w14:textId="77777777" w:rsidR="00883BCA" w:rsidRPr="00D47C5C" w:rsidRDefault="00883BCA"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Promouvoir </w:t>
                            </w:r>
                            <w:r w:rsidRPr="004B77A1">
                              <w:rPr>
                                <w:kern w:val="28"/>
                                <w:sz w:val="20"/>
                                <w:szCs w:val="18"/>
                                <w:lang w:val="fr-FR" w:eastAsia="fr-CA" w:bidi="ar-SA"/>
                                <w14:cntxtAlts/>
                              </w:rPr>
                              <w:t>l’</w:t>
                            </w:r>
                            <w:r w:rsidRPr="00A3431F">
                              <w:rPr>
                                <w:color w:val="00B050"/>
                                <w:kern w:val="28"/>
                                <w:sz w:val="20"/>
                                <w:szCs w:val="18"/>
                                <w:lang w:val="fr-FR" w:eastAsia="fr-CA" w:bidi="ar-SA"/>
                                <w14:cntxtAlts/>
                              </w:rPr>
                              <w:t>accessibilité universelle</w:t>
                            </w:r>
                          </w:p>
                          <w:p w14:paraId="631B91E9" w14:textId="77777777" w:rsidR="00883BCA" w:rsidRPr="00D47C5C" w:rsidRDefault="00883BCA"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Faire reconna</w:t>
                            </w:r>
                            <w:r w:rsidR="00426BF7">
                              <w:rPr>
                                <w:color w:val="000000"/>
                                <w:kern w:val="28"/>
                                <w:sz w:val="20"/>
                                <w:szCs w:val="18"/>
                                <w:lang w:val="fr-FR" w:eastAsia="fr-CA" w:bidi="ar-SA"/>
                                <w14:cntxtAlts/>
                              </w:rPr>
                              <w:t>î</w:t>
                            </w:r>
                            <w:r w:rsidRPr="00D47C5C">
                              <w:rPr>
                                <w:color w:val="000000"/>
                                <w:kern w:val="28"/>
                                <w:sz w:val="20"/>
                                <w:szCs w:val="18"/>
                                <w:lang w:val="fr-FR" w:eastAsia="fr-CA" w:bidi="ar-SA"/>
                                <w14:cntxtAlts/>
                              </w:rPr>
                              <w:t xml:space="preserve">tre </w:t>
                            </w:r>
                            <w:r>
                              <w:rPr>
                                <w:color w:val="000000"/>
                                <w:kern w:val="28"/>
                                <w:sz w:val="20"/>
                                <w:szCs w:val="18"/>
                                <w:lang w:val="fr-FR" w:eastAsia="fr-CA" w:bidi="ar-SA"/>
                                <w14:cntxtAlts/>
                              </w:rPr>
                              <w:t xml:space="preserve">et défendre </w:t>
                            </w:r>
                            <w:r w:rsidRPr="00D47C5C">
                              <w:rPr>
                                <w:color w:val="000000"/>
                                <w:kern w:val="28"/>
                                <w:sz w:val="20"/>
                                <w:szCs w:val="18"/>
                                <w:lang w:val="fr-FR" w:eastAsia="fr-CA" w:bidi="ar-SA"/>
                                <w14:cntxtAlts/>
                              </w:rPr>
                              <w:t xml:space="preserve">l’ensemble des </w:t>
                            </w:r>
                            <w:r w:rsidRPr="00A3431F">
                              <w:rPr>
                                <w:color w:val="00B050"/>
                                <w:kern w:val="28"/>
                                <w:sz w:val="20"/>
                                <w:szCs w:val="18"/>
                                <w:lang w:val="fr-FR" w:eastAsia="fr-CA" w:bidi="ar-SA"/>
                                <w14:cntxtAlts/>
                              </w:rPr>
                              <w:t xml:space="preserve">droits collectifs et individuels </w:t>
                            </w:r>
                            <w:r>
                              <w:rPr>
                                <w:color w:val="000000"/>
                                <w:kern w:val="28"/>
                                <w:sz w:val="20"/>
                                <w:szCs w:val="18"/>
                                <w:lang w:val="fr-FR" w:eastAsia="fr-CA" w:bidi="ar-SA"/>
                                <w14:cntxtAlts/>
                              </w:rPr>
                              <w:t>des personnes et ceu</w:t>
                            </w:r>
                            <w:r w:rsidR="003B1B1D">
                              <w:rPr>
                                <w:color w:val="000000"/>
                                <w:kern w:val="28"/>
                                <w:sz w:val="20"/>
                                <w:szCs w:val="18"/>
                                <w:lang w:val="fr-FR" w:eastAsia="fr-CA" w:bidi="ar-SA"/>
                                <w14:cntxtAlts/>
                              </w:rPr>
                              <w:t>x de leur famille</w:t>
                            </w:r>
                          </w:p>
                          <w:p w14:paraId="33B97994" w14:textId="77777777" w:rsidR="00883BCA" w:rsidRPr="00D47C5C" w:rsidRDefault="00883BCA"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Collaborer avec les ressources du milieu pour </w:t>
                            </w:r>
                            <w:r w:rsidRPr="00A3431F">
                              <w:rPr>
                                <w:color w:val="00B050"/>
                                <w:kern w:val="28"/>
                                <w:sz w:val="20"/>
                                <w:szCs w:val="18"/>
                                <w:lang w:val="fr-FR" w:eastAsia="fr-CA" w:bidi="ar-SA"/>
                                <w14:cntxtAlts/>
                              </w:rPr>
                              <w:t xml:space="preserve">soutenir la réponse aux besoins </w:t>
                            </w:r>
                            <w:r w:rsidR="003B1B1D">
                              <w:rPr>
                                <w:color w:val="000000"/>
                                <w:kern w:val="28"/>
                                <w:sz w:val="20"/>
                                <w:szCs w:val="18"/>
                                <w:lang w:val="fr-FR" w:eastAsia="fr-CA" w:bidi="ar-SA"/>
                                <w14:cntxtAlts/>
                              </w:rPr>
                              <w:t>des personnes et ceux de leur famille</w:t>
                            </w:r>
                          </w:p>
                          <w:p w14:paraId="6D79E5C0" w14:textId="77777777" w:rsidR="00883BCA" w:rsidRPr="001428D8" w:rsidRDefault="00883BCA" w:rsidP="00883BCA">
                            <w:pPr>
                              <w:widowControl w:val="0"/>
                              <w:numPr>
                                <w:ilvl w:val="0"/>
                                <w:numId w:val="6"/>
                              </w:numPr>
                              <w:jc w:val="both"/>
                              <w:rPr>
                                <w:rFonts w:ascii="Lucida Sans Unicode" w:hAnsi="Lucida Sans Unicode" w:cs="Lucida Sans Unicode"/>
                                <w:color w:val="000000"/>
                                <w:kern w:val="28"/>
                                <w:sz w:val="18"/>
                                <w:szCs w:val="17"/>
                                <w:lang w:eastAsia="fr-CA" w:bidi="ar-SA"/>
                                <w14:cntxtAlts/>
                              </w:rPr>
                            </w:pPr>
                            <w:r w:rsidRPr="00A3431F">
                              <w:rPr>
                                <w:color w:val="00B050"/>
                                <w:kern w:val="28"/>
                                <w:sz w:val="20"/>
                                <w:szCs w:val="18"/>
                                <w:lang w:val="fr-FR" w:eastAsia="fr-CA" w:bidi="ar-SA"/>
                                <w14:cntxtAlts/>
                              </w:rPr>
                              <w:t xml:space="preserve">Soutenir les personnes </w:t>
                            </w:r>
                            <w:r w:rsidR="003B1B1D">
                              <w:rPr>
                                <w:color w:val="000000"/>
                                <w:kern w:val="28"/>
                                <w:sz w:val="20"/>
                                <w:szCs w:val="18"/>
                                <w:lang w:val="fr-FR" w:eastAsia="fr-CA" w:bidi="ar-SA"/>
                                <w14:cntxtAlts/>
                              </w:rPr>
                              <w:t>et leur famille</w:t>
                            </w:r>
                            <w:r w:rsidRPr="00D47C5C">
                              <w:rPr>
                                <w:color w:val="000000"/>
                                <w:kern w:val="28"/>
                                <w:sz w:val="20"/>
                                <w:szCs w:val="18"/>
                                <w:lang w:val="fr-FR" w:eastAsia="fr-CA" w:bidi="ar-SA"/>
                                <w14:cntxtAlts/>
                              </w:rPr>
                              <w:t xml:space="preserve"> dans leurs démarches personnelles</w:t>
                            </w:r>
                            <w:r w:rsidRPr="001428D8">
                              <w:rPr>
                                <w:rFonts w:ascii="Lucida Sans Unicode" w:hAnsi="Lucida Sans Unicode" w:cs="Lucida Sans Unicode"/>
                                <w:color w:val="000000"/>
                                <w:kern w:val="28"/>
                                <w:sz w:val="18"/>
                                <w:szCs w:val="17"/>
                                <w:lang w:eastAsia="fr-CA" w:bidi="ar-SA"/>
                                <w14:cntxtAlts/>
                              </w:rPr>
                              <w:t> </w:t>
                            </w:r>
                          </w:p>
                          <w:p w14:paraId="786FDF6C" w14:textId="77777777" w:rsidR="00883BCA" w:rsidRPr="00182D27" w:rsidRDefault="00883BCA" w:rsidP="00883BCA">
                            <w:pPr>
                              <w:widowControl w:val="0"/>
                              <w:jc w:val="both"/>
                              <w:rPr>
                                <w:rFonts w:ascii="Lucida Sans Unicode" w:hAnsi="Lucida Sans Unicode" w:cs="Lucida Sans Unicode"/>
                                <w:color w:val="000000"/>
                                <w:kern w:val="28"/>
                                <w:sz w:val="12"/>
                                <w:szCs w:val="17"/>
                                <w:lang w:eastAsia="fr-CA" w:bidi="ar-SA"/>
                                <w14:cntxtAlts/>
                              </w:rPr>
                            </w:pPr>
                          </w:p>
                          <w:p w14:paraId="76DB28FE" w14:textId="77777777" w:rsidR="00883BCA" w:rsidRPr="001428D8" w:rsidRDefault="00883BCA" w:rsidP="00883BCA">
                            <w:pPr>
                              <w:widowControl w:val="0"/>
                              <w:jc w:val="both"/>
                              <w:rPr>
                                <w:b/>
                                <w:color w:val="000000"/>
                                <w:kern w:val="28"/>
                                <w:sz w:val="20"/>
                                <w:szCs w:val="18"/>
                                <w:lang w:val="fr-FR" w:eastAsia="fr-CA" w:bidi="ar-SA"/>
                                <w14:cntxtAlts/>
                              </w:rPr>
                            </w:pPr>
                            <w:r w:rsidRPr="000A7EF3">
                              <w:rPr>
                                <w:b/>
                                <w:color w:val="0070C0"/>
                                <w:kern w:val="28"/>
                                <w:sz w:val="20"/>
                                <w:szCs w:val="18"/>
                                <w:lang w:val="fr-FR" w:eastAsia="fr-CA" w:bidi="ar-SA"/>
                                <w14:cntxtAlts/>
                              </w:rPr>
                              <w:t>Le territoire</w:t>
                            </w:r>
                          </w:p>
                          <w:p w14:paraId="50C094BB" w14:textId="484C3402" w:rsidR="00883BCA" w:rsidRPr="001428D8" w:rsidRDefault="00883BCA" w:rsidP="00883BCA">
                            <w:pPr>
                              <w:widowControl w:val="0"/>
                              <w:jc w:val="both"/>
                              <w:rPr>
                                <w:color w:val="000000"/>
                                <w:kern w:val="28"/>
                                <w:sz w:val="20"/>
                                <w:szCs w:val="18"/>
                                <w:lang w:val="fr-FR" w:eastAsia="fr-CA" w:bidi="ar-SA"/>
                                <w14:cntxtAlts/>
                              </w:rPr>
                            </w:pPr>
                            <w:r w:rsidRPr="001428D8">
                              <w:rPr>
                                <w:color w:val="000000"/>
                                <w:kern w:val="28"/>
                                <w:sz w:val="20"/>
                                <w:szCs w:val="18"/>
                                <w:lang w:val="fr-FR" w:eastAsia="fr-CA" w:bidi="ar-SA"/>
                                <w14:cntxtAlts/>
                              </w:rPr>
                              <w:t xml:space="preserve">L’organisme couvre le territoire </w:t>
                            </w:r>
                            <w:r w:rsidR="003B1B1D">
                              <w:rPr>
                                <w:color w:val="000000"/>
                                <w:kern w:val="28"/>
                                <w:sz w:val="20"/>
                                <w:szCs w:val="18"/>
                                <w:lang w:val="fr-FR" w:eastAsia="fr-CA" w:bidi="ar-SA"/>
                                <w14:cntxtAlts/>
                              </w:rPr>
                              <w:t>de la MRC du Roussillon (</w:t>
                            </w:r>
                            <w:r w:rsidRPr="001428D8">
                              <w:rPr>
                                <w:color w:val="000000"/>
                                <w:kern w:val="28"/>
                                <w:sz w:val="20"/>
                                <w:szCs w:val="18"/>
                                <w:lang w:val="fr-FR" w:eastAsia="fr-CA" w:bidi="ar-SA"/>
                                <w14:cntxtAlts/>
                              </w:rPr>
                              <w:t>Candiac, Delson, La Prairie, Saint-Constant, Sainte-Catherin</w:t>
                            </w:r>
                            <w:r w:rsidR="003B1B1D">
                              <w:rPr>
                                <w:color w:val="000000"/>
                                <w:kern w:val="28"/>
                                <w:sz w:val="20"/>
                                <w:szCs w:val="18"/>
                                <w:lang w:val="fr-FR" w:eastAsia="fr-CA" w:bidi="ar-SA"/>
                                <w14:cntxtAlts/>
                              </w:rPr>
                              <w:t>e, Saint-Mathieu, S</w:t>
                            </w:r>
                            <w:r w:rsidR="00F51BE6">
                              <w:rPr>
                                <w:color w:val="000000"/>
                                <w:kern w:val="28"/>
                                <w:sz w:val="20"/>
                                <w:szCs w:val="18"/>
                                <w:lang w:val="fr-FR" w:eastAsia="fr-CA" w:bidi="ar-SA"/>
                                <w14:cntxtAlts/>
                              </w:rPr>
                              <w:t>ain</w:t>
                            </w:r>
                            <w:r w:rsidR="003B1B1D">
                              <w:rPr>
                                <w:color w:val="000000"/>
                                <w:kern w:val="28"/>
                                <w:sz w:val="20"/>
                                <w:szCs w:val="18"/>
                                <w:lang w:val="fr-FR" w:eastAsia="fr-CA" w:bidi="ar-SA"/>
                                <w14:cntxtAlts/>
                              </w:rPr>
                              <w:t xml:space="preserve">t-Philippe, </w:t>
                            </w:r>
                            <w:r>
                              <w:rPr>
                                <w:color w:val="000000"/>
                                <w:kern w:val="28"/>
                                <w:sz w:val="20"/>
                                <w:szCs w:val="18"/>
                                <w:lang w:val="fr-FR" w:eastAsia="fr-CA" w:bidi="ar-SA"/>
                                <w14:cntxtAlts/>
                              </w:rPr>
                              <w:t>Châteaugu</w:t>
                            </w:r>
                            <w:r w:rsidR="003B1B1D">
                              <w:rPr>
                                <w:color w:val="000000"/>
                                <w:kern w:val="28"/>
                                <w:sz w:val="20"/>
                                <w:szCs w:val="18"/>
                                <w:lang w:val="fr-FR" w:eastAsia="fr-CA" w:bidi="ar-SA"/>
                                <w14:cntxtAlts/>
                              </w:rPr>
                              <w:t>ay, Léry, Mercier et S</w:t>
                            </w:r>
                            <w:r w:rsidR="00F51BE6">
                              <w:rPr>
                                <w:color w:val="000000"/>
                                <w:kern w:val="28"/>
                                <w:sz w:val="20"/>
                                <w:szCs w:val="18"/>
                                <w:lang w:val="fr-FR" w:eastAsia="fr-CA" w:bidi="ar-SA"/>
                                <w14:cntxtAlts/>
                              </w:rPr>
                              <w:t>ain</w:t>
                            </w:r>
                            <w:r w:rsidR="003B1B1D">
                              <w:rPr>
                                <w:color w:val="000000"/>
                                <w:kern w:val="28"/>
                                <w:sz w:val="20"/>
                                <w:szCs w:val="18"/>
                                <w:lang w:val="fr-FR" w:eastAsia="fr-CA" w:bidi="ar-SA"/>
                                <w14:cntxtAlts/>
                              </w:rPr>
                              <w:t>t-Isidore</w:t>
                            </w:r>
                            <w:r>
                              <w:rPr>
                                <w:color w:val="000000"/>
                                <w:kern w:val="28"/>
                                <w:sz w:val="20"/>
                                <w:szCs w:val="18"/>
                                <w:lang w:val="fr-FR" w:eastAsia="fr-CA" w:bidi="ar-SA"/>
                                <w14:cntxtAlts/>
                              </w:rPr>
                              <w:t>).</w:t>
                            </w:r>
                          </w:p>
                          <w:p w14:paraId="0716988A" w14:textId="77777777" w:rsidR="00883BCA" w:rsidRPr="00182D27" w:rsidRDefault="00883BCA" w:rsidP="00883BCA">
                            <w:pPr>
                              <w:widowControl w:val="0"/>
                              <w:jc w:val="both"/>
                              <w:rPr>
                                <w:rFonts w:ascii="Lucida Sans Unicode" w:hAnsi="Lucida Sans Unicode" w:cs="Lucida Sans Unicode"/>
                                <w:color w:val="000000"/>
                                <w:kern w:val="28"/>
                                <w:sz w:val="12"/>
                                <w:szCs w:val="17"/>
                                <w:lang w:val="fr-FR" w:eastAsia="fr-CA" w:bidi="ar-SA"/>
                                <w14:cntxtAlts/>
                              </w:rPr>
                            </w:pPr>
                          </w:p>
                          <w:p w14:paraId="08E68801" w14:textId="77777777" w:rsidR="00883BCA" w:rsidRPr="000A7EF3" w:rsidRDefault="00883BCA" w:rsidP="00883BCA">
                            <w:pPr>
                              <w:widowControl w:val="0"/>
                              <w:jc w:val="both"/>
                              <w:rPr>
                                <w:rFonts w:ascii="Lucida Sans Unicode" w:hAnsi="Lucida Sans Unicode" w:cs="Lucida Sans Unicode"/>
                                <w:b/>
                                <w:color w:val="000000"/>
                                <w:kern w:val="28"/>
                                <w:sz w:val="18"/>
                                <w:szCs w:val="17"/>
                                <w:lang w:val="fr-FR" w:eastAsia="fr-CA" w:bidi="ar-SA"/>
                                <w14:cntxtAlts/>
                              </w:rPr>
                            </w:pPr>
                            <w:r w:rsidRPr="000A7EF3">
                              <w:rPr>
                                <w:rFonts w:ascii="Lucida Sans Unicode" w:hAnsi="Lucida Sans Unicode" w:cs="Lucida Sans Unicode"/>
                                <w:b/>
                                <w:color w:val="0070C0"/>
                                <w:kern w:val="28"/>
                                <w:sz w:val="20"/>
                                <w:szCs w:val="17"/>
                                <w:lang w:val="fr-FR" w:eastAsia="fr-CA" w:bidi="ar-SA"/>
                                <w14:cntxtAlts/>
                              </w:rPr>
                              <w:t>Notre approche</w:t>
                            </w:r>
                          </w:p>
                          <w:p w14:paraId="0EFC45BD" w14:textId="77777777" w:rsidR="00883BCA" w:rsidRDefault="00883BCA" w:rsidP="00883BCA">
                            <w:pPr>
                              <w:widowControl w:val="0"/>
                              <w:jc w:val="both"/>
                              <w:rPr>
                                <w:color w:val="000000"/>
                                <w:kern w:val="28"/>
                                <w:sz w:val="20"/>
                                <w:szCs w:val="18"/>
                                <w:lang w:eastAsia="fr-CA" w:bidi="ar-SA"/>
                                <w14:cntxtAlts/>
                              </w:rPr>
                            </w:pPr>
                            <w:r w:rsidRPr="009F4833">
                              <w:rPr>
                                <w:color w:val="000000"/>
                                <w:kern w:val="28"/>
                                <w:sz w:val="20"/>
                                <w:szCs w:val="18"/>
                                <w:lang w:eastAsia="fr-CA" w:bidi="ar-SA"/>
                                <w14:cntxtAlts/>
                              </w:rPr>
                              <w:t xml:space="preserve">Pour exercer notre rôle d’acteur de changement et dans une perspective de </w:t>
                            </w:r>
                            <w:r w:rsidRPr="004B77A1">
                              <w:rPr>
                                <w:kern w:val="28"/>
                                <w:sz w:val="20"/>
                                <w:szCs w:val="18"/>
                                <w:lang w:eastAsia="fr-CA" w:bidi="ar-SA"/>
                                <w14:cntxtAlts/>
                              </w:rPr>
                              <w:t>transformation sociale, nous intervenons à la fois auprès des individus pour qu</w:t>
                            </w:r>
                            <w:r>
                              <w:rPr>
                                <w:kern w:val="28"/>
                                <w:sz w:val="20"/>
                                <w:szCs w:val="18"/>
                                <w:lang w:eastAsia="fr-CA" w:bidi="ar-SA"/>
                                <w14:cntxtAlts/>
                              </w:rPr>
                              <w:t xml:space="preserve">’ils puissent </w:t>
                            </w:r>
                            <w:r w:rsidRPr="004B77A1">
                              <w:rPr>
                                <w:kern w:val="28"/>
                                <w:sz w:val="20"/>
                                <w:szCs w:val="18"/>
                                <w:lang w:eastAsia="fr-CA" w:bidi="ar-SA"/>
                                <w14:cntxtAlts/>
                              </w:rPr>
                              <w:t>exerce</w:t>
                            </w:r>
                            <w:r>
                              <w:rPr>
                                <w:kern w:val="28"/>
                                <w:sz w:val="20"/>
                                <w:szCs w:val="18"/>
                                <w:lang w:eastAsia="fr-CA" w:bidi="ar-SA"/>
                                <w14:cntxtAlts/>
                              </w:rPr>
                              <w:t>r</w:t>
                            </w:r>
                            <w:r w:rsidRPr="004B77A1">
                              <w:rPr>
                                <w:kern w:val="28"/>
                                <w:sz w:val="20"/>
                                <w:szCs w:val="18"/>
                                <w:lang w:eastAsia="fr-CA" w:bidi="ar-SA"/>
                                <w14:cntxtAlts/>
                              </w:rPr>
                              <w:t xml:space="preserve"> leur pouvoir d’agir et sur </w:t>
                            </w:r>
                            <w:r>
                              <w:rPr>
                                <w:kern w:val="28"/>
                                <w:sz w:val="20"/>
                                <w:szCs w:val="18"/>
                                <w:lang w:eastAsia="fr-CA" w:bidi="ar-SA"/>
                                <w14:cntxtAlts/>
                              </w:rPr>
                              <w:t>divers</w:t>
                            </w:r>
                            <w:r w:rsidRPr="004B77A1">
                              <w:rPr>
                                <w:kern w:val="28"/>
                                <w:sz w:val="20"/>
                                <w:szCs w:val="18"/>
                                <w:lang w:eastAsia="fr-CA" w:bidi="ar-SA"/>
                                <w14:cntxtAlts/>
                              </w:rPr>
                              <w:t xml:space="preserve"> déterminants sociaux de la santé </w:t>
                            </w:r>
                            <w:r>
                              <w:rPr>
                                <w:kern w:val="28"/>
                                <w:sz w:val="20"/>
                                <w:szCs w:val="18"/>
                                <w:lang w:eastAsia="fr-CA" w:bidi="ar-SA"/>
                                <w14:cntxtAlts/>
                              </w:rPr>
                              <w:t xml:space="preserve">pour améliorer la qualité de vie des gens, </w:t>
                            </w:r>
                            <w:r w:rsidRPr="00BD6A89">
                              <w:rPr>
                                <w:kern w:val="28"/>
                                <w:sz w:val="20"/>
                                <w:szCs w:val="18"/>
                                <w:lang w:eastAsia="fr-CA" w:bidi="ar-SA"/>
                                <w14:cntxtAlts/>
                              </w:rPr>
                              <w:t xml:space="preserve">soutenir le développement </w:t>
                            </w:r>
                            <w:r>
                              <w:rPr>
                                <w:kern w:val="28"/>
                                <w:sz w:val="20"/>
                                <w:szCs w:val="18"/>
                                <w:lang w:eastAsia="fr-CA" w:bidi="ar-SA"/>
                                <w14:cntxtAlts/>
                              </w:rPr>
                              <w:t xml:space="preserve">de ressources et d’environnements adéquats et accessibles et ainsi </w:t>
                            </w:r>
                            <w:r w:rsidRPr="004B77A1">
                              <w:rPr>
                                <w:kern w:val="28"/>
                                <w:sz w:val="20"/>
                                <w:szCs w:val="18"/>
                                <w:lang w:eastAsia="fr-CA" w:bidi="ar-SA"/>
                                <w14:cntxtAlts/>
                              </w:rPr>
                              <w:t>lutter contre l’exclusion sociale</w:t>
                            </w:r>
                            <w:r>
                              <w:rPr>
                                <w:color w:val="000000"/>
                                <w:kern w:val="28"/>
                                <w:sz w:val="20"/>
                                <w:szCs w:val="18"/>
                                <w:lang w:eastAsia="fr-CA" w:bidi="ar-SA"/>
                                <w14:cntxtAlts/>
                              </w:rPr>
                              <w:t>.</w:t>
                            </w:r>
                          </w:p>
                          <w:p w14:paraId="7F0C200D" w14:textId="77777777" w:rsidR="00883BCA" w:rsidRPr="00D368DD" w:rsidRDefault="00883BCA" w:rsidP="00883BCA">
                            <w:pPr>
                              <w:widowControl w:val="0"/>
                              <w:jc w:val="both"/>
                              <w:rPr>
                                <w:color w:val="000000"/>
                                <w:kern w:val="28"/>
                                <w:sz w:val="12"/>
                                <w:szCs w:val="18"/>
                                <w:lang w:eastAsia="fr-CA" w:bidi="ar-SA"/>
                                <w14:cntxtAlts/>
                              </w:rPr>
                            </w:pPr>
                          </w:p>
                          <w:p w14:paraId="0F367C00" w14:textId="77777777" w:rsidR="00883BCA" w:rsidRPr="009F4833" w:rsidRDefault="00883BCA" w:rsidP="00883BCA">
                            <w:pPr>
                              <w:widowControl w:val="0"/>
                              <w:jc w:val="both"/>
                              <w:rPr>
                                <w:sz w:val="32"/>
                                <w:lang w:val="fr-FR"/>
                              </w:rPr>
                            </w:pPr>
                            <w:r>
                              <w:rPr>
                                <w:color w:val="000000"/>
                                <w:kern w:val="28"/>
                                <w:sz w:val="20"/>
                                <w:szCs w:val="18"/>
                                <w:lang w:eastAsia="fr-CA" w:bidi="ar-SA"/>
                                <w14:cntxtAlts/>
                              </w:rPr>
                              <w:t>Nos actions sont guidées par une approche globale des problématiques et par les valeurs suivantes :</w:t>
                            </w:r>
                            <w:r w:rsidRPr="004A4B05">
                              <w:rPr>
                                <w:color w:val="0070C0"/>
                                <w:kern w:val="28"/>
                                <w:sz w:val="20"/>
                                <w:szCs w:val="18"/>
                                <w:lang w:eastAsia="fr-CA" w:bidi="ar-SA"/>
                                <w14:cntxtAlts/>
                              </w:rPr>
                              <w:t xml:space="preserve"> Dignité</w:t>
                            </w:r>
                            <w:r>
                              <w:rPr>
                                <w:color w:val="000000"/>
                                <w:kern w:val="28"/>
                                <w:sz w:val="20"/>
                                <w:szCs w:val="18"/>
                                <w:lang w:eastAsia="fr-CA" w:bidi="ar-SA"/>
                                <w14:cntxtAlts/>
                              </w:rPr>
                              <w:t xml:space="preserve">   </w:t>
                            </w:r>
                            <w:r w:rsidRPr="004A4B05">
                              <w:rPr>
                                <w:color w:val="00B050"/>
                                <w:kern w:val="28"/>
                                <w:sz w:val="20"/>
                                <w:szCs w:val="18"/>
                                <w:lang w:eastAsia="fr-CA" w:bidi="ar-SA"/>
                                <w14:cntxtAlts/>
                              </w:rPr>
                              <w:t>Justice sociale</w:t>
                            </w:r>
                            <w:r>
                              <w:rPr>
                                <w:color w:val="00B050"/>
                                <w:kern w:val="28"/>
                                <w:sz w:val="20"/>
                                <w:szCs w:val="18"/>
                                <w:lang w:eastAsia="fr-CA" w:bidi="ar-SA"/>
                                <w14:cntxtAlts/>
                              </w:rPr>
                              <w:t xml:space="preserve">   </w:t>
                            </w:r>
                            <w:r w:rsidRPr="004A4B05">
                              <w:rPr>
                                <w:color w:val="0070C0"/>
                                <w:kern w:val="28"/>
                                <w:sz w:val="20"/>
                                <w:szCs w:val="18"/>
                                <w:lang w:eastAsia="fr-CA" w:bidi="ar-SA"/>
                                <w14:cntxtAlts/>
                              </w:rPr>
                              <w:t>Respect</w:t>
                            </w:r>
                            <w:r>
                              <w:rPr>
                                <w:color w:val="000000"/>
                                <w:kern w:val="28"/>
                                <w:sz w:val="20"/>
                                <w:szCs w:val="18"/>
                                <w:lang w:eastAsia="fr-CA" w:bidi="ar-SA"/>
                                <w14:cntxtAlts/>
                              </w:rPr>
                              <w:t xml:space="preserve">   </w:t>
                            </w:r>
                            <w:r w:rsidRPr="004A4B05">
                              <w:rPr>
                                <w:color w:val="00B050"/>
                                <w:kern w:val="28"/>
                                <w:sz w:val="20"/>
                                <w:szCs w:val="18"/>
                                <w:lang w:eastAsia="fr-CA" w:bidi="ar-SA"/>
                                <w14:cntxtAlts/>
                              </w:rPr>
                              <w:t>Autonomie</w:t>
                            </w:r>
                            <w:r>
                              <w:rPr>
                                <w:color w:val="000000"/>
                                <w:kern w:val="28"/>
                                <w:sz w:val="20"/>
                                <w:szCs w:val="18"/>
                                <w:lang w:eastAsia="fr-CA" w:bidi="ar-SA"/>
                                <w14:cntxtAlts/>
                              </w:rPr>
                              <w:t xml:space="preserve">   </w:t>
                            </w:r>
                            <w:r>
                              <w:rPr>
                                <w:color w:val="0070C0"/>
                                <w:kern w:val="28"/>
                                <w:sz w:val="20"/>
                                <w:szCs w:val="18"/>
                                <w:lang w:eastAsia="fr-CA" w:bidi="ar-SA"/>
                                <w14:cntxtAlts/>
                              </w:rPr>
                              <w:t>É</w:t>
                            </w:r>
                            <w:r w:rsidRPr="004A4B05">
                              <w:rPr>
                                <w:color w:val="0070C0"/>
                                <w:kern w:val="28"/>
                                <w:sz w:val="20"/>
                                <w:szCs w:val="18"/>
                                <w:lang w:eastAsia="fr-CA" w:bidi="ar-SA"/>
                                <w14:cntxtAlts/>
                              </w:rPr>
                              <w:t>quité</w:t>
                            </w:r>
                            <w:r>
                              <w:rPr>
                                <w:color w:val="0070C0"/>
                                <w:kern w:val="28"/>
                                <w:sz w:val="20"/>
                                <w:szCs w:val="18"/>
                                <w:lang w:eastAsia="fr-CA" w:bidi="ar-SA"/>
                                <w14:cntxtAlts/>
                              </w:rPr>
                              <w:t xml:space="preserve">   </w:t>
                            </w:r>
                            <w:r w:rsidRPr="004B77A1">
                              <w:rPr>
                                <w:color w:val="00B050"/>
                                <w:kern w:val="28"/>
                                <w:sz w:val="20"/>
                                <w:szCs w:val="18"/>
                                <w:lang w:eastAsia="fr-CA" w:bidi="ar-SA"/>
                                <w14:cntxtAlts/>
                              </w:rPr>
                              <w:t>Démocratie</w:t>
                            </w:r>
                          </w:p>
                          <w:p w14:paraId="383FC76B" w14:textId="77777777" w:rsidR="00883BCA" w:rsidRPr="009C2472" w:rsidRDefault="00883BCA" w:rsidP="00883BCA">
                            <w:pPr>
                              <w:rPr>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6226C" id="Text Box 115" o:spid="_x0000_s1093" type="#_x0000_t202" style="position:absolute;margin-left:145.8pt;margin-top:117pt;width:384pt;height:323.4pt;z-index:-2514984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" filled="f" stroked="f">
                <v:textbox inset="0,0,0,0">
                  <w:txbxContent>
                    <w:p w14:paraId="2BF68311" w14:textId="77777777" w:rsidR="00883BCA" w:rsidRPr="001428D8" w:rsidRDefault="00883BCA" w:rsidP="00883BCA">
                      <w:pPr>
                        <w:widowControl w:val="0"/>
                        <w:jc w:val="both"/>
                        <w:rPr>
                          <w:b/>
                          <w:color w:val="000000"/>
                          <w:kern w:val="28"/>
                          <w:sz w:val="18"/>
                          <w:szCs w:val="17"/>
                          <w:lang w:val="fr-FR" w:eastAsia="fr-CA" w:bidi="ar-SA"/>
                          <w14:cntxtAlts/>
                        </w:rPr>
                      </w:pPr>
                      <w:r w:rsidRPr="000A7EF3">
                        <w:rPr>
                          <w:b/>
                          <w:color w:val="0070C0"/>
                          <w:kern w:val="28"/>
                          <w:sz w:val="20"/>
                          <w:szCs w:val="17"/>
                          <w:lang w:val="fr-FR" w:eastAsia="fr-CA" w:bidi="ar-SA"/>
                          <w14:cntxtAlts/>
                        </w:rPr>
                        <w:t>Notre Mission</w:t>
                      </w:r>
                    </w:p>
                    <w:p w14:paraId="2B0EF347" w14:textId="77777777" w:rsidR="00883BCA" w:rsidRPr="001428D8" w:rsidRDefault="00883BCA" w:rsidP="00883BCA">
                      <w:pPr>
                        <w:widowControl w:val="0"/>
                        <w:jc w:val="both"/>
                        <w:rPr>
                          <w:b/>
                          <w:color w:val="000000"/>
                          <w:kern w:val="28"/>
                          <w:sz w:val="10"/>
                          <w:szCs w:val="18"/>
                          <w:lang w:val="fr-FR" w:eastAsia="fr-CA" w:bidi="ar-SA"/>
                          <w14:cntxtAlts/>
                        </w:rPr>
                      </w:pPr>
                      <w:r w:rsidRPr="001428D8">
                        <w:rPr>
                          <w:color w:val="000000"/>
                          <w:kern w:val="28"/>
                          <w:sz w:val="20"/>
                          <w:szCs w:val="18"/>
                          <w:lang w:val="fr-FR" w:eastAsia="fr-CA" w:bidi="ar-SA"/>
                          <w14:cntxtAlts/>
                        </w:rPr>
                        <w:t xml:space="preserve">L’APHRSO est un organisme communautaire autonome fondé en 1980 dont la mission vise à </w:t>
                      </w:r>
                      <w:r>
                        <w:rPr>
                          <w:color w:val="000000"/>
                          <w:kern w:val="28"/>
                          <w:sz w:val="20"/>
                          <w:szCs w:val="18"/>
                          <w:lang w:val="fr-FR" w:eastAsia="fr-CA" w:bidi="ar-SA"/>
                          <w14:cntxtAlts/>
                        </w:rPr>
                        <w:t>p</w:t>
                      </w:r>
                      <w:r w:rsidRPr="00040F53">
                        <w:rPr>
                          <w:color w:val="000000"/>
                          <w:kern w:val="28"/>
                          <w:sz w:val="20"/>
                          <w:szCs w:val="18"/>
                          <w:lang w:val="fr-FR" w:eastAsia="fr-CA" w:bidi="ar-SA"/>
                          <w14:cntxtAlts/>
                        </w:rPr>
                        <w:t>romouvoir l’</w:t>
                      </w:r>
                      <w:r w:rsidRPr="00A3431F">
                        <w:rPr>
                          <w:color w:val="00B050"/>
                          <w:kern w:val="28"/>
                          <w:sz w:val="20"/>
                          <w:szCs w:val="18"/>
                          <w:lang w:val="fr-FR" w:eastAsia="fr-CA" w:bidi="ar-SA"/>
                          <w14:cntxtAlts/>
                        </w:rPr>
                        <w:t>inclusion</w:t>
                      </w:r>
                      <w:r w:rsidRPr="00040F53">
                        <w:rPr>
                          <w:color w:val="000000"/>
                          <w:kern w:val="28"/>
                          <w:sz w:val="20"/>
                          <w:szCs w:val="18"/>
                          <w:lang w:val="fr-FR" w:eastAsia="fr-CA" w:bidi="ar-SA"/>
                          <w14:cntxtAlts/>
                        </w:rPr>
                        <w:t xml:space="preserve"> et la pleine </w:t>
                      </w:r>
                      <w:r w:rsidRPr="00A3431F">
                        <w:rPr>
                          <w:color w:val="00B050"/>
                          <w:kern w:val="28"/>
                          <w:sz w:val="20"/>
                          <w:szCs w:val="18"/>
                          <w:lang w:val="fr-FR" w:eastAsia="fr-CA" w:bidi="ar-SA"/>
                          <w14:cntxtAlts/>
                        </w:rPr>
                        <w:t xml:space="preserve">participation citoyenne </w:t>
                      </w:r>
                      <w:r w:rsidRPr="00040F53">
                        <w:rPr>
                          <w:color w:val="000000"/>
                          <w:kern w:val="28"/>
                          <w:sz w:val="20"/>
                          <w:szCs w:val="18"/>
                          <w:lang w:val="fr-FR" w:eastAsia="fr-CA" w:bidi="ar-SA"/>
                          <w14:cntxtAlts/>
                        </w:rPr>
                        <w:t>des personnes ayant des limitations fonctionnelles</w:t>
                      </w:r>
                      <w:r>
                        <w:rPr>
                          <w:color w:val="000000"/>
                          <w:kern w:val="28"/>
                          <w:sz w:val="20"/>
                          <w:szCs w:val="18"/>
                          <w:lang w:val="fr-FR" w:eastAsia="fr-CA" w:bidi="ar-SA"/>
                          <w14:cntxtAlts/>
                        </w:rPr>
                        <w:t>.</w:t>
                      </w:r>
                      <w:r w:rsidRPr="00040F53">
                        <w:rPr>
                          <w:color w:val="000000"/>
                          <w:kern w:val="28"/>
                          <w:sz w:val="20"/>
                          <w:szCs w:val="18"/>
                          <w:lang w:val="fr-FR" w:eastAsia="fr-CA" w:bidi="ar-SA"/>
                          <w14:cntxtAlts/>
                        </w:rPr>
                        <w:t xml:space="preserve"> </w:t>
                      </w:r>
                    </w:p>
                    <w:p w14:paraId="7797A4EF" w14:textId="77777777" w:rsidR="00883BCA" w:rsidRPr="00182D27" w:rsidRDefault="00883BCA" w:rsidP="00883BCA">
                      <w:pPr>
                        <w:widowControl w:val="0"/>
                        <w:jc w:val="both"/>
                        <w:rPr>
                          <w:b/>
                          <w:color w:val="339966"/>
                          <w:kern w:val="28"/>
                          <w:sz w:val="12"/>
                          <w:szCs w:val="18"/>
                          <w:lang w:val="fr-FR" w:eastAsia="fr-CA" w:bidi="ar-SA"/>
                          <w14:cntxtAlts/>
                        </w:rPr>
                      </w:pPr>
                    </w:p>
                    <w:p w14:paraId="0F9F633B" w14:textId="77777777" w:rsidR="00883BCA" w:rsidRPr="001428D8" w:rsidRDefault="00883BCA" w:rsidP="00883BCA">
                      <w:pPr>
                        <w:widowControl w:val="0"/>
                        <w:jc w:val="both"/>
                        <w:rPr>
                          <w:b/>
                          <w:color w:val="000000"/>
                          <w:kern w:val="28"/>
                          <w:sz w:val="20"/>
                          <w:szCs w:val="18"/>
                          <w:lang w:val="fr-FR" w:eastAsia="fr-CA" w:bidi="ar-SA"/>
                          <w14:cntxtAlts/>
                        </w:rPr>
                      </w:pPr>
                      <w:r w:rsidRPr="000A7EF3">
                        <w:rPr>
                          <w:b/>
                          <w:color w:val="0070C0"/>
                          <w:kern w:val="28"/>
                          <w:sz w:val="20"/>
                          <w:szCs w:val="18"/>
                          <w:lang w:val="fr-FR" w:eastAsia="fr-CA" w:bidi="ar-SA"/>
                          <w14:cntxtAlts/>
                        </w:rPr>
                        <w:t>Nos principaux objectifs</w:t>
                      </w:r>
                    </w:p>
                    <w:p w14:paraId="70AE9264" w14:textId="77777777" w:rsidR="00883BCA" w:rsidRPr="00D47C5C" w:rsidRDefault="00883BCA"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Promouvoir les </w:t>
                      </w:r>
                      <w:r w:rsidRPr="00A3431F">
                        <w:rPr>
                          <w:color w:val="00B050"/>
                          <w:kern w:val="28"/>
                          <w:sz w:val="20"/>
                          <w:szCs w:val="18"/>
                          <w:lang w:val="fr-FR" w:eastAsia="fr-CA" w:bidi="ar-SA"/>
                          <w14:cntxtAlts/>
                        </w:rPr>
                        <w:t>intérêts</w:t>
                      </w:r>
                      <w:r w:rsidR="003B1B1D">
                        <w:rPr>
                          <w:color w:val="000000"/>
                          <w:kern w:val="28"/>
                          <w:sz w:val="20"/>
                          <w:szCs w:val="18"/>
                          <w:lang w:val="fr-FR" w:eastAsia="fr-CA" w:bidi="ar-SA"/>
                          <w14:cntxtAlts/>
                        </w:rPr>
                        <w:t xml:space="preserve"> des personnes et ceux de leur famille</w:t>
                      </w:r>
                    </w:p>
                    <w:p w14:paraId="7432FCDD" w14:textId="77777777" w:rsidR="00883BCA" w:rsidRPr="00D47C5C" w:rsidRDefault="00883BCA"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Promouvoir </w:t>
                      </w:r>
                      <w:r w:rsidRPr="004B77A1">
                        <w:rPr>
                          <w:kern w:val="28"/>
                          <w:sz w:val="20"/>
                          <w:szCs w:val="18"/>
                          <w:lang w:val="fr-FR" w:eastAsia="fr-CA" w:bidi="ar-SA"/>
                          <w14:cntxtAlts/>
                        </w:rPr>
                        <w:t>l’</w:t>
                      </w:r>
                      <w:r w:rsidRPr="00A3431F">
                        <w:rPr>
                          <w:color w:val="00B050"/>
                          <w:kern w:val="28"/>
                          <w:sz w:val="20"/>
                          <w:szCs w:val="18"/>
                          <w:lang w:val="fr-FR" w:eastAsia="fr-CA" w:bidi="ar-SA"/>
                          <w14:cntxtAlts/>
                        </w:rPr>
                        <w:t>accessibilité universelle</w:t>
                      </w:r>
                    </w:p>
                    <w:p w14:paraId="631B91E9" w14:textId="77777777" w:rsidR="00883BCA" w:rsidRPr="00D47C5C" w:rsidRDefault="00883BCA"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Faire reconna</w:t>
                      </w:r>
                      <w:r w:rsidR="00426BF7">
                        <w:rPr>
                          <w:color w:val="000000"/>
                          <w:kern w:val="28"/>
                          <w:sz w:val="20"/>
                          <w:szCs w:val="18"/>
                          <w:lang w:val="fr-FR" w:eastAsia="fr-CA" w:bidi="ar-SA"/>
                          <w14:cntxtAlts/>
                        </w:rPr>
                        <w:t>î</w:t>
                      </w:r>
                      <w:r w:rsidRPr="00D47C5C">
                        <w:rPr>
                          <w:color w:val="000000"/>
                          <w:kern w:val="28"/>
                          <w:sz w:val="20"/>
                          <w:szCs w:val="18"/>
                          <w:lang w:val="fr-FR" w:eastAsia="fr-CA" w:bidi="ar-SA"/>
                          <w14:cntxtAlts/>
                        </w:rPr>
                        <w:t xml:space="preserve">tre </w:t>
                      </w:r>
                      <w:r>
                        <w:rPr>
                          <w:color w:val="000000"/>
                          <w:kern w:val="28"/>
                          <w:sz w:val="20"/>
                          <w:szCs w:val="18"/>
                          <w:lang w:val="fr-FR" w:eastAsia="fr-CA" w:bidi="ar-SA"/>
                          <w14:cntxtAlts/>
                        </w:rPr>
                        <w:t xml:space="preserve">et défendre </w:t>
                      </w:r>
                      <w:r w:rsidRPr="00D47C5C">
                        <w:rPr>
                          <w:color w:val="000000"/>
                          <w:kern w:val="28"/>
                          <w:sz w:val="20"/>
                          <w:szCs w:val="18"/>
                          <w:lang w:val="fr-FR" w:eastAsia="fr-CA" w:bidi="ar-SA"/>
                          <w14:cntxtAlts/>
                        </w:rPr>
                        <w:t xml:space="preserve">l’ensemble des </w:t>
                      </w:r>
                      <w:r w:rsidRPr="00A3431F">
                        <w:rPr>
                          <w:color w:val="00B050"/>
                          <w:kern w:val="28"/>
                          <w:sz w:val="20"/>
                          <w:szCs w:val="18"/>
                          <w:lang w:val="fr-FR" w:eastAsia="fr-CA" w:bidi="ar-SA"/>
                          <w14:cntxtAlts/>
                        </w:rPr>
                        <w:t xml:space="preserve">droits collectifs et individuels </w:t>
                      </w:r>
                      <w:r>
                        <w:rPr>
                          <w:color w:val="000000"/>
                          <w:kern w:val="28"/>
                          <w:sz w:val="20"/>
                          <w:szCs w:val="18"/>
                          <w:lang w:val="fr-FR" w:eastAsia="fr-CA" w:bidi="ar-SA"/>
                          <w14:cntxtAlts/>
                        </w:rPr>
                        <w:t>des personnes et ceu</w:t>
                      </w:r>
                      <w:r w:rsidR="003B1B1D">
                        <w:rPr>
                          <w:color w:val="000000"/>
                          <w:kern w:val="28"/>
                          <w:sz w:val="20"/>
                          <w:szCs w:val="18"/>
                          <w:lang w:val="fr-FR" w:eastAsia="fr-CA" w:bidi="ar-SA"/>
                          <w14:cntxtAlts/>
                        </w:rPr>
                        <w:t>x de leur famille</w:t>
                      </w:r>
                    </w:p>
                    <w:p w14:paraId="33B97994" w14:textId="77777777" w:rsidR="00883BCA" w:rsidRPr="00D47C5C" w:rsidRDefault="00883BCA"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Collaborer avec les ressources du milieu pour </w:t>
                      </w:r>
                      <w:r w:rsidRPr="00A3431F">
                        <w:rPr>
                          <w:color w:val="00B050"/>
                          <w:kern w:val="28"/>
                          <w:sz w:val="20"/>
                          <w:szCs w:val="18"/>
                          <w:lang w:val="fr-FR" w:eastAsia="fr-CA" w:bidi="ar-SA"/>
                          <w14:cntxtAlts/>
                        </w:rPr>
                        <w:t xml:space="preserve">soutenir la réponse aux besoins </w:t>
                      </w:r>
                      <w:r w:rsidR="003B1B1D">
                        <w:rPr>
                          <w:color w:val="000000"/>
                          <w:kern w:val="28"/>
                          <w:sz w:val="20"/>
                          <w:szCs w:val="18"/>
                          <w:lang w:val="fr-FR" w:eastAsia="fr-CA" w:bidi="ar-SA"/>
                          <w14:cntxtAlts/>
                        </w:rPr>
                        <w:t>des personnes et ceux de leur famille</w:t>
                      </w:r>
                    </w:p>
                    <w:p w14:paraId="6D79E5C0" w14:textId="77777777" w:rsidR="00883BCA" w:rsidRPr="001428D8" w:rsidRDefault="00883BCA" w:rsidP="00883BCA">
                      <w:pPr>
                        <w:widowControl w:val="0"/>
                        <w:numPr>
                          <w:ilvl w:val="0"/>
                          <w:numId w:val="6"/>
                        </w:numPr>
                        <w:jc w:val="both"/>
                        <w:rPr>
                          <w:rFonts w:ascii="Lucida Sans Unicode" w:hAnsi="Lucida Sans Unicode" w:cs="Lucida Sans Unicode"/>
                          <w:color w:val="000000"/>
                          <w:kern w:val="28"/>
                          <w:sz w:val="18"/>
                          <w:szCs w:val="17"/>
                          <w:lang w:eastAsia="fr-CA" w:bidi="ar-SA"/>
                          <w14:cntxtAlts/>
                        </w:rPr>
                      </w:pPr>
                      <w:r w:rsidRPr="00A3431F">
                        <w:rPr>
                          <w:color w:val="00B050"/>
                          <w:kern w:val="28"/>
                          <w:sz w:val="20"/>
                          <w:szCs w:val="18"/>
                          <w:lang w:val="fr-FR" w:eastAsia="fr-CA" w:bidi="ar-SA"/>
                          <w14:cntxtAlts/>
                        </w:rPr>
                        <w:t xml:space="preserve">Soutenir les personnes </w:t>
                      </w:r>
                      <w:r w:rsidR="003B1B1D">
                        <w:rPr>
                          <w:color w:val="000000"/>
                          <w:kern w:val="28"/>
                          <w:sz w:val="20"/>
                          <w:szCs w:val="18"/>
                          <w:lang w:val="fr-FR" w:eastAsia="fr-CA" w:bidi="ar-SA"/>
                          <w14:cntxtAlts/>
                        </w:rPr>
                        <w:t>et leur famille</w:t>
                      </w:r>
                      <w:r w:rsidRPr="00D47C5C">
                        <w:rPr>
                          <w:color w:val="000000"/>
                          <w:kern w:val="28"/>
                          <w:sz w:val="20"/>
                          <w:szCs w:val="18"/>
                          <w:lang w:val="fr-FR" w:eastAsia="fr-CA" w:bidi="ar-SA"/>
                          <w14:cntxtAlts/>
                        </w:rPr>
                        <w:t xml:space="preserve"> dans leurs démarches personnelles</w:t>
                      </w:r>
                      <w:r w:rsidRPr="001428D8">
                        <w:rPr>
                          <w:rFonts w:ascii="Lucida Sans Unicode" w:hAnsi="Lucida Sans Unicode" w:cs="Lucida Sans Unicode"/>
                          <w:color w:val="000000"/>
                          <w:kern w:val="28"/>
                          <w:sz w:val="18"/>
                          <w:szCs w:val="17"/>
                          <w:lang w:eastAsia="fr-CA" w:bidi="ar-SA"/>
                          <w14:cntxtAlts/>
                        </w:rPr>
                        <w:t> </w:t>
                      </w:r>
                    </w:p>
                    <w:p w14:paraId="786FDF6C" w14:textId="77777777" w:rsidR="00883BCA" w:rsidRPr="00182D27" w:rsidRDefault="00883BCA" w:rsidP="00883BCA">
                      <w:pPr>
                        <w:widowControl w:val="0"/>
                        <w:jc w:val="both"/>
                        <w:rPr>
                          <w:rFonts w:ascii="Lucida Sans Unicode" w:hAnsi="Lucida Sans Unicode" w:cs="Lucida Sans Unicode"/>
                          <w:color w:val="000000"/>
                          <w:kern w:val="28"/>
                          <w:sz w:val="12"/>
                          <w:szCs w:val="17"/>
                          <w:lang w:eastAsia="fr-CA" w:bidi="ar-SA"/>
                          <w14:cntxtAlts/>
                        </w:rPr>
                      </w:pPr>
                    </w:p>
                    <w:p w14:paraId="76DB28FE" w14:textId="77777777" w:rsidR="00883BCA" w:rsidRPr="001428D8" w:rsidRDefault="00883BCA" w:rsidP="00883BCA">
                      <w:pPr>
                        <w:widowControl w:val="0"/>
                        <w:jc w:val="both"/>
                        <w:rPr>
                          <w:b/>
                          <w:color w:val="000000"/>
                          <w:kern w:val="28"/>
                          <w:sz w:val="20"/>
                          <w:szCs w:val="18"/>
                          <w:lang w:val="fr-FR" w:eastAsia="fr-CA" w:bidi="ar-SA"/>
                          <w14:cntxtAlts/>
                        </w:rPr>
                      </w:pPr>
                      <w:r w:rsidRPr="000A7EF3">
                        <w:rPr>
                          <w:b/>
                          <w:color w:val="0070C0"/>
                          <w:kern w:val="28"/>
                          <w:sz w:val="20"/>
                          <w:szCs w:val="18"/>
                          <w:lang w:val="fr-FR" w:eastAsia="fr-CA" w:bidi="ar-SA"/>
                          <w14:cntxtAlts/>
                        </w:rPr>
                        <w:t>Le territoire</w:t>
                      </w:r>
                    </w:p>
                    <w:p w14:paraId="50C094BB" w14:textId="484C3402" w:rsidR="00883BCA" w:rsidRPr="001428D8" w:rsidRDefault="00883BCA" w:rsidP="00883BCA">
                      <w:pPr>
                        <w:widowControl w:val="0"/>
                        <w:jc w:val="both"/>
                        <w:rPr>
                          <w:color w:val="000000"/>
                          <w:kern w:val="28"/>
                          <w:sz w:val="20"/>
                          <w:szCs w:val="18"/>
                          <w:lang w:val="fr-FR" w:eastAsia="fr-CA" w:bidi="ar-SA"/>
                          <w14:cntxtAlts/>
                        </w:rPr>
                      </w:pPr>
                      <w:r w:rsidRPr="001428D8">
                        <w:rPr>
                          <w:color w:val="000000"/>
                          <w:kern w:val="28"/>
                          <w:sz w:val="20"/>
                          <w:szCs w:val="18"/>
                          <w:lang w:val="fr-FR" w:eastAsia="fr-CA" w:bidi="ar-SA"/>
                          <w14:cntxtAlts/>
                        </w:rPr>
                        <w:t xml:space="preserve">L’organisme couvre le territoire </w:t>
                      </w:r>
                      <w:r w:rsidR="003B1B1D">
                        <w:rPr>
                          <w:color w:val="000000"/>
                          <w:kern w:val="28"/>
                          <w:sz w:val="20"/>
                          <w:szCs w:val="18"/>
                          <w:lang w:val="fr-FR" w:eastAsia="fr-CA" w:bidi="ar-SA"/>
                          <w14:cntxtAlts/>
                        </w:rPr>
                        <w:t>de la MRC du Roussillon (</w:t>
                      </w:r>
                      <w:r w:rsidRPr="001428D8">
                        <w:rPr>
                          <w:color w:val="000000"/>
                          <w:kern w:val="28"/>
                          <w:sz w:val="20"/>
                          <w:szCs w:val="18"/>
                          <w:lang w:val="fr-FR" w:eastAsia="fr-CA" w:bidi="ar-SA"/>
                          <w14:cntxtAlts/>
                        </w:rPr>
                        <w:t>Candiac, Delson, La Prairie, Saint-Constant, Sainte-Catherin</w:t>
                      </w:r>
                      <w:r w:rsidR="003B1B1D">
                        <w:rPr>
                          <w:color w:val="000000"/>
                          <w:kern w:val="28"/>
                          <w:sz w:val="20"/>
                          <w:szCs w:val="18"/>
                          <w:lang w:val="fr-FR" w:eastAsia="fr-CA" w:bidi="ar-SA"/>
                          <w14:cntxtAlts/>
                        </w:rPr>
                        <w:t>e, Saint-Mathieu, S</w:t>
                      </w:r>
                      <w:r w:rsidR="00F51BE6">
                        <w:rPr>
                          <w:color w:val="000000"/>
                          <w:kern w:val="28"/>
                          <w:sz w:val="20"/>
                          <w:szCs w:val="18"/>
                          <w:lang w:val="fr-FR" w:eastAsia="fr-CA" w:bidi="ar-SA"/>
                          <w14:cntxtAlts/>
                        </w:rPr>
                        <w:t>ain</w:t>
                      </w:r>
                      <w:r w:rsidR="003B1B1D">
                        <w:rPr>
                          <w:color w:val="000000"/>
                          <w:kern w:val="28"/>
                          <w:sz w:val="20"/>
                          <w:szCs w:val="18"/>
                          <w:lang w:val="fr-FR" w:eastAsia="fr-CA" w:bidi="ar-SA"/>
                          <w14:cntxtAlts/>
                        </w:rPr>
                        <w:t xml:space="preserve">t-Philippe, </w:t>
                      </w:r>
                      <w:r>
                        <w:rPr>
                          <w:color w:val="000000"/>
                          <w:kern w:val="28"/>
                          <w:sz w:val="20"/>
                          <w:szCs w:val="18"/>
                          <w:lang w:val="fr-FR" w:eastAsia="fr-CA" w:bidi="ar-SA"/>
                          <w14:cntxtAlts/>
                        </w:rPr>
                        <w:t>Châteaugu</w:t>
                      </w:r>
                      <w:r w:rsidR="003B1B1D">
                        <w:rPr>
                          <w:color w:val="000000"/>
                          <w:kern w:val="28"/>
                          <w:sz w:val="20"/>
                          <w:szCs w:val="18"/>
                          <w:lang w:val="fr-FR" w:eastAsia="fr-CA" w:bidi="ar-SA"/>
                          <w14:cntxtAlts/>
                        </w:rPr>
                        <w:t>ay, Léry, Mercier et S</w:t>
                      </w:r>
                      <w:r w:rsidR="00F51BE6">
                        <w:rPr>
                          <w:color w:val="000000"/>
                          <w:kern w:val="28"/>
                          <w:sz w:val="20"/>
                          <w:szCs w:val="18"/>
                          <w:lang w:val="fr-FR" w:eastAsia="fr-CA" w:bidi="ar-SA"/>
                          <w14:cntxtAlts/>
                        </w:rPr>
                        <w:t>ain</w:t>
                      </w:r>
                      <w:r w:rsidR="003B1B1D">
                        <w:rPr>
                          <w:color w:val="000000"/>
                          <w:kern w:val="28"/>
                          <w:sz w:val="20"/>
                          <w:szCs w:val="18"/>
                          <w:lang w:val="fr-FR" w:eastAsia="fr-CA" w:bidi="ar-SA"/>
                          <w14:cntxtAlts/>
                        </w:rPr>
                        <w:t>t-Isidore</w:t>
                      </w:r>
                      <w:r>
                        <w:rPr>
                          <w:color w:val="000000"/>
                          <w:kern w:val="28"/>
                          <w:sz w:val="20"/>
                          <w:szCs w:val="18"/>
                          <w:lang w:val="fr-FR" w:eastAsia="fr-CA" w:bidi="ar-SA"/>
                          <w14:cntxtAlts/>
                        </w:rPr>
                        <w:t>).</w:t>
                      </w:r>
                    </w:p>
                    <w:p w14:paraId="0716988A" w14:textId="77777777" w:rsidR="00883BCA" w:rsidRPr="00182D27" w:rsidRDefault="00883BCA" w:rsidP="00883BCA">
                      <w:pPr>
                        <w:widowControl w:val="0"/>
                        <w:jc w:val="both"/>
                        <w:rPr>
                          <w:rFonts w:ascii="Lucida Sans Unicode" w:hAnsi="Lucida Sans Unicode" w:cs="Lucida Sans Unicode"/>
                          <w:color w:val="000000"/>
                          <w:kern w:val="28"/>
                          <w:sz w:val="12"/>
                          <w:szCs w:val="17"/>
                          <w:lang w:val="fr-FR" w:eastAsia="fr-CA" w:bidi="ar-SA"/>
                          <w14:cntxtAlts/>
                        </w:rPr>
                      </w:pPr>
                    </w:p>
                    <w:p w14:paraId="08E68801" w14:textId="77777777" w:rsidR="00883BCA" w:rsidRPr="000A7EF3" w:rsidRDefault="00883BCA" w:rsidP="00883BCA">
                      <w:pPr>
                        <w:widowControl w:val="0"/>
                        <w:jc w:val="both"/>
                        <w:rPr>
                          <w:rFonts w:ascii="Lucida Sans Unicode" w:hAnsi="Lucida Sans Unicode" w:cs="Lucida Sans Unicode"/>
                          <w:b/>
                          <w:color w:val="000000"/>
                          <w:kern w:val="28"/>
                          <w:sz w:val="18"/>
                          <w:szCs w:val="17"/>
                          <w:lang w:val="fr-FR" w:eastAsia="fr-CA" w:bidi="ar-SA"/>
                          <w14:cntxtAlts/>
                        </w:rPr>
                      </w:pPr>
                      <w:r w:rsidRPr="000A7EF3">
                        <w:rPr>
                          <w:rFonts w:ascii="Lucida Sans Unicode" w:hAnsi="Lucida Sans Unicode" w:cs="Lucida Sans Unicode"/>
                          <w:b/>
                          <w:color w:val="0070C0"/>
                          <w:kern w:val="28"/>
                          <w:sz w:val="20"/>
                          <w:szCs w:val="17"/>
                          <w:lang w:val="fr-FR" w:eastAsia="fr-CA" w:bidi="ar-SA"/>
                          <w14:cntxtAlts/>
                        </w:rPr>
                        <w:t>Notre approche</w:t>
                      </w:r>
                    </w:p>
                    <w:p w14:paraId="0EFC45BD" w14:textId="77777777" w:rsidR="00883BCA" w:rsidRDefault="00883BCA" w:rsidP="00883BCA">
                      <w:pPr>
                        <w:widowControl w:val="0"/>
                        <w:jc w:val="both"/>
                        <w:rPr>
                          <w:color w:val="000000"/>
                          <w:kern w:val="28"/>
                          <w:sz w:val="20"/>
                          <w:szCs w:val="18"/>
                          <w:lang w:eastAsia="fr-CA" w:bidi="ar-SA"/>
                          <w14:cntxtAlts/>
                        </w:rPr>
                      </w:pPr>
                      <w:r w:rsidRPr="009F4833">
                        <w:rPr>
                          <w:color w:val="000000"/>
                          <w:kern w:val="28"/>
                          <w:sz w:val="20"/>
                          <w:szCs w:val="18"/>
                          <w:lang w:eastAsia="fr-CA" w:bidi="ar-SA"/>
                          <w14:cntxtAlts/>
                        </w:rPr>
                        <w:t xml:space="preserve">Pour exercer notre rôle d’acteur de changement et dans une perspective de </w:t>
                      </w:r>
                      <w:r w:rsidRPr="004B77A1">
                        <w:rPr>
                          <w:kern w:val="28"/>
                          <w:sz w:val="20"/>
                          <w:szCs w:val="18"/>
                          <w:lang w:eastAsia="fr-CA" w:bidi="ar-SA"/>
                          <w14:cntxtAlts/>
                        </w:rPr>
                        <w:t>transformation sociale, nous intervenons à la fois auprès des individus pour qu</w:t>
                      </w:r>
                      <w:r>
                        <w:rPr>
                          <w:kern w:val="28"/>
                          <w:sz w:val="20"/>
                          <w:szCs w:val="18"/>
                          <w:lang w:eastAsia="fr-CA" w:bidi="ar-SA"/>
                          <w14:cntxtAlts/>
                        </w:rPr>
                        <w:t xml:space="preserve">’ils puissent </w:t>
                      </w:r>
                      <w:r w:rsidRPr="004B77A1">
                        <w:rPr>
                          <w:kern w:val="28"/>
                          <w:sz w:val="20"/>
                          <w:szCs w:val="18"/>
                          <w:lang w:eastAsia="fr-CA" w:bidi="ar-SA"/>
                          <w14:cntxtAlts/>
                        </w:rPr>
                        <w:t>exerce</w:t>
                      </w:r>
                      <w:r>
                        <w:rPr>
                          <w:kern w:val="28"/>
                          <w:sz w:val="20"/>
                          <w:szCs w:val="18"/>
                          <w:lang w:eastAsia="fr-CA" w:bidi="ar-SA"/>
                          <w14:cntxtAlts/>
                        </w:rPr>
                        <w:t>r</w:t>
                      </w:r>
                      <w:r w:rsidRPr="004B77A1">
                        <w:rPr>
                          <w:kern w:val="28"/>
                          <w:sz w:val="20"/>
                          <w:szCs w:val="18"/>
                          <w:lang w:eastAsia="fr-CA" w:bidi="ar-SA"/>
                          <w14:cntxtAlts/>
                        </w:rPr>
                        <w:t xml:space="preserve"> leur pouvoir d’agir et sur </w:t>
                      </w:r>
                      <w:r>
                        <w:rPr>
                          <w:kern w:val="28"/>
                          <w:sz w:val="20"/>
                          <w:szCs w:val="18"/>
                          <w:lang w:eastAsia="fr-CA" w:bidi="ar-SA"/>
                          <w14:cntxtAlts/>
                        </w:rPr>
                        <w:t>divers</w:t>
                      </w:r>
                      <w:r w:rsidRPr="004B77A1">
                        <w:rPr>
                          <w:kern w:val="28"/>
                          <w:sz w:val="20"/>
                          <w:szCs w:val="18"/>
                          <w:lang w:eastAsia="fr-CA" w:bidi="ar-SA"/>
                          <w14:cntxtAlts/>
                        </w:rPr>
                        <w:t xml:space="preserve"> déterminants sociaux de la santé </w:t>
                      </w:r>
                      <w:r>
                        <w:rPr>
                          <w:kern w:val="28"/>
                          <w:sz w:val="20"/>
                          <w:szCs w:val="18"/>
                          <w:lang w:eastAsia="fr-CA" w:bidi="ar-SA"/>
                          <w14:cntxtAlts/>
                        </w:rPr>
                        <w:t xml:space="preserve">pour améliorer la qualité de vie des gens, </w:t>
                      </w:r>
                      <w:r w:rsidRPr="00BD6A89">
                        <w:rPr>
                          <w:kern w:val="28"/>
                          <w:sz w:val="20"/>
                          <w:szCs w:val="18"/>
                          <w:lang w:eastAsia="fr-CA" w:bidi="ar-SA"/>
                          <w14:cntxtAlts/>
                        </w:rPr>
                        <w:t xml:space="preserve">soutenir le développement </w:t>
                      </w:r>
                      <w:r>
                        <w:rPr>
                          <w:kern w:val="28"/>
                          <w:sz w:val="20"/>
                          <w:szCs w:val="18"/>
                          <w:lang w:eastAsia="fr-CA" w:bidi="ar-SA"/>
                          <w14:cntxtAlts/>
                        </w:rPr>
                        <w:t xml:space="preserve">de ressources et d’environnements adéquats et accessibles et ainsi </w:t>
                      </w:r>
                      <w:r w:rsidRPr="004B77A1">
                        <w:rPr>
                          <w:kern w:val="28"/>
                          <w:sz w:val="20"/>
                          <w:szCs w:val="18"/>
                          <w:lang w:eastAsia="fr-CA" w:bidi="ar-SA"/>
                          <w14:cntxtAlts/>
                        </w:rPr>
                        <w:t>lutter contre l’exclusion sociale</w:t>
                      </w:r>
                      <w:r>
                        <w:rPr>
                          <w:color w:val="000000"/>
                          <w:kern w:val="28"/>
                          <w:sz w:val="20"/>
                          <w:szCs w:val="18"/>
                          <w:lang w:eastAsia="fr-CA" w:bidi="ar-SA"/>
                          <w14:cntxtAlts/>
                        </w:rPr>
                        <w:t>.</w:t>
                      </w:r>
                    </w:p>
                    <w:p w14:paraId="7F0C200D" w14:textId="77777777" w:rsidR="00883BCA" w:rsidRPr="00D368DD" w:rsidRDefault="00883BCA" w:rsidP="00883BCA">
                      <w:pPr>
                        <w:widowControl w:val="0"/>
                        <w:jc w:val="both"/>
                        <w:rPr>
                          <w:color w:val="000000"/>
                          <w:kern w:val="28"/>
                          <w:sz w:val="12"/>
                          <w:szCs w:val="18"/>
                          <w:lang w:eastAsia="fr-CA" w:bidi="ar-SA"/>
                          <w14:cntxtAlts/>
                        </w:rPr>
                      </w:pPr>
                    </w:p>
                    <w:p w14:paraId="0F367C00" w14:textId="77777777" w:rsidR="00883BCA" w:rsidRPr="009F4833" w:rsidRDefault="00883BCA" w:rsidP="00883BCA">
                      <w:pPr>
                        <w:widowControl w:val="0"/>
                        <w:jc w:val="both"/>
                        <w:rPr>
                          <w:sz w:val="32"/>
                          <w:lang w:val="fr-FR"/>
                        </w:rPr>
                      </w:pPr>
                      <w:r>
                        <w:rPr>
                          <w:color w:val="000000"/>
                          <w:kern w:val="28"/>
                          <w:sz w:val="20"/>
                          <w:szCs w:val="18"/>
                          <w:lang w:eastAsia="fr-CA" w:bidi="ar-SA"/>
                          <w14:cntxtAlts/>
                        </w:rPr>
                        <w:t>Nos actions sont guidées par une approche globale des problématiques et par les valeurs suivantes :</w:t>
                      </w:r>
                      <w:r w:rsidRPr="004A4B05">
                        <w:rPr>
                          <w:color w:val="0070C0"/>
                          <w:kern w:val="28"/>
                          <w:sz w:val="20"/>
                          <w:szCs w:val="18"/>
                          <w:lang w:eastAsia="fr-CA" w:bidi="ar-SA"/>
                          <w14:cntxtAlts/>
                        </w:rPr>
                        <w:t xml:space="preserve"> Dignité</w:t>
                      </w:r>
                      <w:r>
                        <w:rPr>
                          <w:color w:val="000000"/>
                          <w:kern w:val="28"/>
                          <w:sz w:val="20"/>
                          <w:szCs w:val="18"/>
                          <w:lang w:eastAsia="fr-CA" w:bidi="ar-SA"/>
                          <w14:cntxtAlts/>
                        </w:rPr>
                        <w:t xml:space="preserve">   </w:t>
                      </w:r>
                      <w:r w:rsidRPr="004A4B05">
                        <w:rPr>
                          <w:color w:val="00B050"/>
                          <w:kern w:val="28"/>
                          <w:sz w:val="20"/>
                          <w:szCs w:val="18"/>
                          <w:lang w:eastAsia="fr-CA" w:bidi="ar-SA"/>
                          <w14:cntxtAlts/>
                        </w:rPr>
                        <w:t>Justice sociale</w:t>
                      </w:r>
                      <w:r>
                        <w:rPr>
                          <w:color w:val="00B050"/>
                          <w:kern w:val="28"/>
                          <w:sz w:val="20"/>
                          <w:szCs w:val="18"/>
                          <w:lang w:eastAsia="fr-CA" w:bidi="ar-SA"/>
                          <w14:cntxtAlts/>
                        </w:rPr>
                        <w:t xml:space="preserve">   </w:t>
                      </w:r>
                      <w:r w:rsidRPr="004A4B05">
                        <w:rPr>
                          <w:color w:val="0070C0"/>
                          <w:kern w:val="28"/>
                          <w:sz w:val="20"/>
                          <w:szCs w:val="18"/>
                          <w:lang w:eastAsia="fr-CA" w:bidi="ar-SA"/>
                          <w14:cntxtAlts/>
                        </w:rPr>
                        <w:t>Respect</w:t>
                      </w:r>
                      <w:r>
                        <w:rPr>
                          <w:color w:val="000000"/>
                          <w:kern w:val="28"/>
                          <w:sz w:val="20"/>
                          <w:szCs w:val="18"/>
                          <w:lang w:eastAsia="fr-CA" w:bidi="ar-SA"/>
                          <w14:cntxtAlts/>
                        </w:rPr>
                        <w:t xml:space="preserve">   </w:t>
                      </w:r>
                      <w:r w:rsidRPr="004A4B05">
                        <w:rPr>
                          <w:color w:val="00B050"/>
                          <w:kern w:val="28"/>
                          <w:sz w:val="20"/>
                          <w:szCs w:val="18"/>
                          <w:lang w:eastAsia="fr-CA" w:bidi="ar-SA"/>
                          <w14:cntxtAlts/>
                        </w:rPr>
                        <w:t>Autonomie</w:t>
                      </w:r>
                      <w:r>
                        <w:rPr>
                          <w:color w:val="000000"/>
                          <w:kern w:val="28"/>
                          <w:sz w:val="20"/>
                          <w:szCs w:val="18"/>
                          <w:lang w:eastAsia="fr-CA" w:bidi="ar-SA"/>
                          <w14:cntxtAlts/>
                        </w:rPr>
                        <w:t xml:space="preserve">   </w:t>
                      </w:r>
                      <w:r>
                        <w:rPr>
                          <w:color w:val="0070C0"/>
                          <w:kern w:val="28"/>
                          <w:sz w:val="20"/>
                          <w:szCs w:val="18"/>
                          <w:lang w:eastAsia="fr-CA" w:bidi="ar-SA"/>
                          <w14:cntxtAlts/>
                        </w:rPr>
                        <w:t>É</w:t>
                      </w:r>
                      <w:r w:rsidRPr="004A4B05">
                        <w:rPr>
                          <w:color w:val="0070C0"/>
                          <w:kern w:val="28"/>
                          <w:sz w:val="20"/>
                          <w:szCs w:val="18"/>
                          <w:lang w:eastAsia="fr-CA" w:bidi="ar-SA"/>
                          <w14:cntxtAlts/>
                        </w:rPr>
                        <w:t>quité</w:t>
                      </w:r>
                      <w:r>
                        <w:rPr>
                          <w:color w:val="0070C0"/>
                          <w:kern w:val="28"/>
                          <w:sz w:val="20"/>
                          <w:szCs w:val="18"/>
                          <w:lang w:eastAsia="fr-CA" w:bidi="ar-SA"/>
                          <w14:cntxtAlts/>
                        </w:rPr>
                        <w:t xml:space="preserve">   </w:t>
                      </w:r>
                      <w:r w:rsidRPr="004B77A1">
                        <w:rPr>
                          <w:color w:val="00B050"/>
                          <w:kern w:val="28"/>
                          <w:sz w:val="20"/>
                          <w:szCs w:val="18"/>
                          <w:lang w:eastAsia="fr-CA" w:bidi="ar-SA"/>
                          <w14:cntxtAlts/>
                        </w:rPr>
                        <w:t>Démocratie</w:t>
                      </w:r>
                    </w:p>
                    <w:p w14:paraId="383FC76B" w14:textId="77777777" w:rsidR="00883BCA" w:rsidRPr="009C2472" w:rsidRDefault="00883BCA" w:rsidP="00883BCA">
                      <w:pPr>
                        <w:rPr>
                          <w:lang w:val="fr-FR"/>
                        </w:rPr>
                      </w:pPr>
                    </w:p>
                  </w:txbxContent>
                </v:textbox>
                <w10:wrap type="tight" anchorx="margin" anchory="page"/>
              </v:shape>
            </w:pict>
          </mc:Fallback>
        </mc:AlternateContent>
      </w:r>
      <w:r w:rsidR="00093AC1">
        <w:rPr>
          <w:noProof/>
          <w:lang w:eastAsia="fr-CA" w:bidi="ar-SA"/>
        </w:rPr>
        <w:drawing>
          <wp:anchor distT="0" distB="0" distL="114300" distR="114300" simplePos="0" relativeHeight="251830272" behindDoc="1" locked="0" layoutInCell="1" allowOverlap="1" wp14:anchorId="16EB30B1" wp14:editId="158CF6F7">
            <wp:simplePos x="0" y="0"/>
            <wp:positionH relativeFrom="column">
              <wp:posOffset>4469976</wp:posOffset>
            </wp:positionH>
            <wp:positionV relativeFrom="paragraph">
              <wp:posOffset>5255895</wp:posOffset>
            </wp:positionV>
            <wp:extent cx="1569720" cy="271145"/>
            <wp:effectExtent l="0" t="0" r="0" b="0"/>
            <wp:wrapTight wrapText="bothSides">
              <wp:wrapPolygon edited="0">
                <wp:start x="0" y="0"/>
                <wp:lineTo x="0" y="19728"/>
                <wp:lineTo x="21233" y="19728"/>
                <wp:lineTo x="21233" y="0"/>
                <wp:lineTo x="0" y="0"/>
              </wp:wrapPolygon>
            </wp:wrapTight>
            <wp:docPr id="693" name="Image 693" descr="Intervention coll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69720" cy="271145"/>
                    </a:xfrm>
                    <a:prstGeom prst="rect">
                      <a:avLst/>
                    </a:prstGeom>
                    <a:noFill/>
                  </pic:spPr>
                </pic:pic>
              </a:graphicData>
            </a:graphic>
            <wp14:sizeRelH relativeFrom="page">
              <wp14:pctWidth>0</wp14:pctWidth>
            </wp14:sizeRelH>
            <wp14:sizeRelV relativeFrom="page">
              <wp14:pctHeight>0</wp14:pctHeight>
            </wp14:sizeRelV>
          </wp:anchor>
        </w:drawing>
      </w:r>
      <w:r w:rsidR="00093AC1" w:rsidRPr="00883BCA">
        <w:rPr>
          <w:rFonts w:ascii="Times New Roman" w:hAnsi="Times New Roman"/>
          <w:noProof/>
          <w:lang w:eastAsia="fr-CA" w:bidi="ar-SA"/>
        </w:rPr>
        <w:drawing>
          <wp:anchor distT="36576" distB="36576" distL="36576" distR="36576" simplePos="0" relativeHeight="251823104" behindDoc="1" locked="0" layoutInCell="1" allowOverlap="1" wp14:anchorId="3E2C6F9E" wp14:editId="5BEB20F8">
            <wp:simplePos x="0" y="0"/>
            <wp:positionH relativeFrom="column">
              <wp:posOffset>3614631</wp:posOffset>
            </wp:positionH>
            <wp:positionV relativeFrom="paragraph">
              <wp:posOffset>5031105</wp:posOffset>
            </wp:positionV>
            <wp:extent cx="543560" cy="495935"/>
            <wp:effectExtent l="0" t="0" r="8890" b="0"/>
            <wp:wrapTight wrapText="bothSides">
              <wp:wrapPolygon edited="0">
                <wp:start x="0" y="0"/>
                <wp:lineTo x="0" y="20743"/>
                <wp:lineTo x="21196" y="20743"/>
                <wp:lineTo x="21196" y="0"/>
                <wp:lineTo x="0" y="0"/>
              </wp:wrapPolygon>
            </wp:wrapTight>
            <wp:docPr id="20" name="Image 20" descr="2 personnes qui discu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355407[1]"/>
                    <pic:cNvPicPr>
                      <a:picLocks noChangeAspect="1" noChangeArrowheads="1"/>
                    </pic:cNvPicPr>
                  </pic:nvPicPr>
                  <pic:blipFill>
                    <a:blip r:embed="rId43" cstate="print">
                      <a:lum bright="70000" contrast="-70000"/>
                      <a:extLst>
                        <a:ext uri="{28A0092B-C50C-407E-A947-70E740481C1C}">
                          <a14:useLocalDpi xmlns:a14="http://schemas.microsoft.com/office/drawing/2010/main" val="0"/>
                        </a:ext>
                      </a:extLst>
                    </a:blip>
                    <a:srcRect/>
                    <a:stretch>
                      <a:fillRect/>
                    </a:stretch>
                  </pic:blipFill>
                  <pic:spPr bwMode="auto">
                    <a:xfrm>
                      <a:off x="0" y="0"/>
                      <a:ext cx="543560" cy="495935"/>
                    </a:xfrm>
                    <a:prstGeom prst="rect">
                      <a:avLst/>
                    </a:prstGeom>
                    <a:solidFill>
                      <a:srgbClr val="FFFFFF"/>
                    </a:solidFill>
                    <a:ln>
                      <a:noFill/>
                    </a:ln>
                    <a:effectLst/>
                  </pic:spPr>
                </pic:pic>
              </a:graphicData>
            </a:graphic>
            <wp14:sizeRelH relativeFrom="page">
              <wp14:pctWidth>0</wp14:pctWidth>
            </wp14:sizeRelH>
            <wp14:sizeRelV relativeFrom="page">
              <wp14:pctHeight>0</wp14:pctHeight>
            </wp14:sizeRelV>
          </wp:anchor>
        </w:drawing>
      </w:r>
      <w:r w:rsidR="00093AC1" w:rsidRPr="00806586">
        <w:rPr>
          <w:noProof/>
          <w:lang w:eastAsia="fr-CA" w:bidi="ar-SA"/>
        </w:rPr>
        <mc:AlternateContent>
          <mc:Choice Requires="wps">
            <w:drawing>
              <wp:anchor distT="0" distB="0" distL="114300" distR="114300" simplePos="0" relativeHeight="251827200" behindDoc="0" locked="0" layoutInCell="1" allowOverlap="1" wp14:anchorId="52D96C3A" wp14:editId="665CAF9F">
                <wp:simplePos x="0" y="0"/>
                <wp:positionH relativeFrom="margin">
                  <wp:align>right</wp:align>
                </wp:positionH>
                <wp:positionV relativeFrom="bottomMargin">
                  <wp:posOffset>-3267075</wp:posOffset>
                </wp:positionV>
                <wp:extent cx="2260388" cy="1714500"/>
                <wp:effectExtent l="0" t="0" r="26035" b="19050"/>
                <wp:wrapNone/>
                <wp:docPr id="48"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388" cy="1714500"/>
                        </a:xfrm>
                        <a:prstGeom prst="rect">
                          <a:avLst/>
                        </a:prstGeom>
                        <a:noFill/>
                        <a:ln w="12700">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72B86CE5" w14:textId="673BE528" w:rsidR="00883BCA" w:rsidRDefault="00883BCA" w:rsidP="00883BCA">
                            <w:pPr>
                              <w:spacing w:line="276" w:lineRule="auto"/>
                              <w:ind w:right="28"/>
                              <w:rPr>
                                <w:sz w:val="20"/>
                                <w:szCs w:val="20"/>
                                <w:lang w:val="fr-FR"/>
                              </w:rPr>
                            </w:pPr>
                          </w:p>
                          <w:p w14:paraId="626ED7EC" w14:textId="1F1EC60D" w:rsidR="0011149E" w:rsidRPr="0011149E" w:rsidRDefault="0011149E" w:rsidP="0011149E">
                            <w:pPr>
                              <w:ind w:right="28"/>
                              <w:rPr>
                                <w:sz w:val="20"/>
                                <w:szCs w:val="20"/>
                                <w:lang w:val="fr-FR"/>
                              </w:rPr>
                            </w:pPr>
                            <w:r w:rsidRPr="0011149E">
                              <w:rPr>
                                <w:sz w:val="20"/>
                                <w:szCs w:val="20"/>
                                <w:lang w:val="fr-FR"/>
                              </w:rPr>
                              <w:t>Activités de sensibilisation, de promotion et d’éducation populaire</w:t>
                            </w:r>
                          </w:p>
                          <w:p w14:paraId="515E514D" w14:textId="023EE235" w:rsidR="0011149E" w:rsidRPr="0011149E" w:rsidRDefault="0011149E" w:rsidP="0011149E">
                            <w:pPr>
                              <w:ind w:right="28"/>
                              <w:rPr>
                                <w:sz w:val="20"/>
                                <w:szCs w:val="20"/>
                                <w:lang w:val="fr-FR"/>
                              </w:rPr>
                            </w:pPr>
                            <w:r w:rsidRPr="0011149E">
                              <w:rPr>
                                <w:sz w:val="20"/>
                                <w:szCs w:val="20"/>
                                <w:lang w:val="fr-FR"/>
                              </w:rPr>
                              <w:t>Consultations, représentations et revendications</w:t>
                            </w:r>
                          </w:p>
                          <w:p w14:paraId="2A61C546" w14:textId="4D378044" w:rsidR="0011149E" w:rsidRPr="0011149E" w:rsidRDefault="0011149E" w:rsidP="0011149E">
                            <w:pPr>
                              <w:ind w:right="28"/>
                              <w:rPr>
                                <w:sz w:val="20"/>
                                <w:szCs w:val="20"/>
                                <w:lang w:val="fr-FR"/>
                              </w:rPr>
                            </w:pPr>
                            <w:r w:rsidRPr="0011149E">
                              <w:rPr>
                                <w:sz w:val="20"/>
                                <w:szCs w:val="20"/>
                                <w:lang w:val="fr-FR"/>
                              </w:rPr>
                              <w:t>Concertations sectorielles et intersectorielles</w:t>
                            </w:r>
                          </w:p>
                          <w:p w14:paraId="7FD31608" w14:textId="3394C7E9" w:rsidR="0011149E" w:rsidRPr="007D12F8" w:rsidRDefault="0011149E" w:rsidP="0011149E">
                            <w:pPr>
                              <w:ind w:right="28"/>
                              <w:rPr>
                                <w:sz w:val="20"/>
                                <w:szCs w:val="20"/>
                                <w:lang w:val="fr-FR"/>
                              </w:rPr>
                            </w:pPr>
                            <w:r w:rsidRPr="0011149E">
                              <w:rPr>
                                <w:sz w:val="20"/>
                                <w:szCs w:val="20"/>
                                <w:lang w:val="fr-FR"/>
                              </w:rPr>
                              <w:t>Collaboration et soutien aux municipalités, organismes et partenaires du milieu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96C3A" id="Text Box 253" o:spid="_x0000_s1094" type="#_x0000_t202" style="position:absolute;margin-left:126.8pt;margin-top:-257.25pt;width:178pt;height:135pt;z-index:251827200;visibility:visible;mso-wrap-style:square;mso-width-percent:0;mso-height-percent:0;mso-wrap-distance-left:9pt;mso-wrap-distance-top:0;mso-wrap-distance-right:9pt;mso-wrap-distance-bottom:0;mso-position-horizontal:righ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" filled="f" strokecolor="#002060" strokeweight="1pt">
                <v:textbox inset="0,0,0,0">
                  <w:txbxContent>
                    <w:p w14:paraId="72B86CE5" w14:textId="673BE528" w:rsidR="00883BCA" w:rsidRDefault="00883BCA" w:rsidP="00883BCA">
                      <w:pPr>
                        <w:spacing w:line="276" w:lineRule="auto"/>
                        <w:ind w:right="28"/>
                        <w:rPr>
                          <w:sz w:val="20"/>
                          <w:szCs w:val="20"/>
                          <w:lang w:val="fr-FR"/>
                        </w:rPr>
                      </w:pPr>
                    </w:p>
                    <w:p w14:paraId="626ED7EC" w14:textId="1F1EC60D" w:rsidR="0011149E" w:rsidRPr="0011149E" w:rsidRDefault="0011149E" w:rsidP="0011149E">
                      <w:pPr>
                        <w:ind w:right="28"/>
                        <w:rPr>
                          <w:sz w:val="20"/>
                          <w:szCs w:val="20"/>
                          <w:lang w:val="fr-FR"/>
                        </w:rPr>
                      </w:pPr>
                      <w:r w:rsidRPr="0011149E">
                        <w:rPr>
                          <w:sz w:val="20"/>
                          <w:szCs w:val="20"/>
                          <w:lang w:val="fr-FR"/>
                        </w:rPr>
                        <w:t>Activités de sensibilisation, de promotion et d’éducation populaire</w:t>
                      </w:r>
                    </w:p>
                    <w:p w14:paraId="515E514D" w14:textId="023EE235" w:rsidR="0011149E" w:rsidRPr="0011149E" w:rsidRDefault="0011149E" w:rsidP="0011149E">
                      <w:pPr>
                        <w:ind w:right="28"/>
                        <w:rPr>
                          <w:sz w:val="20"/>
                          <w:szCs w:val="20"/>
                          <w:lang w:val="fr-FR"/>
                        </w:rPr>
                      </w:pPr>
                      <w:r w:rsidRPr="0011149E">
                        <w:rPr>
                          <w:sz w:val="20"/>
                          <w:szCs w:val="20"/>
                          <w:lang w:val="fr-FR"/>
                        </w:rPr>
                        <w:t>Consultations, représentations et revendications</w:t>
                      </w:r>
                    </w:p>
                    <w:p w14:paraId="2A61C546" w14:textId="4D378044" w:rsidR="0011149E" w:rsidRPr="0011149E" w:rsidRDefault="0011149E" w:rsidP="0011149E">
                      <w:pPr>
                        <w:ind w:right="28"/>
                        <w:rPr>
                          <w:sz w:val="20"/>
                          <w:szCs w:val="20"/>
                          <w:lang w:val="fr-FR"/>
                        </w:rPr>
                      </w:pPr>
                      <w:r w:rsidRPr="0011149E">
                        <w:rPr>
                          <w:sz w:val="20"/>
                          <w:szCs w:val="20"/>
                          <w:lang w:val="fr-FR"/>
                        </w:rPr>
                        <w:t>Concertations sectorielles et intersectorielles</w:t>
                      </w:r>
                    </w:p>
                    <w:p w14:paraId="7FD31608" w14:textId="3394C7E9" w:rsidR="0011149E" w:rsidRPr="007D12F8" w:rsidRDefault="0011149E" w:rsidP="0011149E">
                      <w:pPr>
                        <w:ind w:right="28"/>
                        <w:rPr>
                          <w:sz w:val="20"/>
                          <w:szCs w:val="20"/>
                          <w:lang w:val="fr-FR"/>
                        </w:rPr>
                      </w:pPr>
                      <w:r w:rsidRPr="0011149E">
                        <w:rPr>
                          <w:sz w:val="20"/>
                          <w:szCs w:val="20"/>
                          <w:lang w:val="fr-FR"/>
                        </w:rPr>
                        <w:t>Collaboration et soutien aux municipalités, organismes et partenaires du milieu</w:t>
                      </w:r>
                    </w:p>
                  </w:txbxContent>
                </v:textbox>
                <w10:wrap anchorx="margin" anchory="margin"/>
              </v:shape>
            </w:pict>
          </mc:Fallback>
        </mc:AlternateContent>
      </w:r>
      <w:r w:rsidR="00093AC1">
        <w:rPr>
          <w:noProof/>
          <w:lang w:eastAsia="fr-CA" w:bidi="ar-SA"/>
        </w:rPr>
        <w:drawing>
          <wp:anchor distT="0" distB="0" distL="114300" distR="114300" simplePos="0" relativeHeight="251821056" behindDoc="1" locked="0" layoutInCell="1" allowOverlap="1" wp14:anchorId="4D9F7FE6" wp14:editId="0CCA4553">
            <wp:simplePos x="0" y="0"/>
            <wp:positionH relativeFrom="column">
              <wp:posOffset>1851237</wp:posOffset>
            </wp:positionH>
            <wp:positionV relativeFrom="paragraph">
              <wp:posOffset>5226050</wp:posOffset>
            </wp:positionV>
            <wp:extent cx="1592580" cy="282575"/>
            <wp:effectExtent l="0" t="0" r="7620" b="3175"/>
            <wp:wrapTight wrapText="bothSides">
              <wp:wrapPolygon edited="0">
                <wp:start x="0" y="0"/>
                <wp:lineTo x="0" y="20387"/>
                <wp:lineTo x="21445" y="20387"/>
                <wp:lineTo x="21445" y="0"/>
                <wp:lineTo x="0" y="0"/>
              </wp:wrapPolygon>
            </wp:wrapTight>
            <wp:docPr id="682" name="Image 682" descr="Intervention individuelle"/>
            <wp:cNvGraphicFramePr/>
            <a:graphic xmlns:a="http://schemas.openxmlformats.org/drawingml/2006/main">
              <a:graphicData uri="http://schemas.openxmlformats.org/drawingml/2006/picture">
                <pic:pic xmlns:pic="http://schemas.openxmlformats.org/drawingml/2006/picture">
                  <pic:nvPicPr>
                    <pic:cNvPr id="682" name="Image 682"/>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92580" cy="282575"/>
                    </a:xfrm>
                    <a:prstGeom prst="rect">
                      <a:avLst/>
                    </a:prstGeom>
                    <a:noFill/>
                  </pic:spPr>
                </pic:pic>
              </a:graphicData>
            </a:graphic>
          </wp:anchor>
        </w:drawing>
      </w:r>
      <w:r w:rsidR="00093AC1">
        <w:rPr>
          <w:noProof/>
          <w:lang w:eastAsia="fr-CA" w:bidi="ar-SA"/>
        </w:rPr>
        <mc:AlternateContent>
          <mc:Choice Requires="wps">
            <w:drawing>
              <wp:anchor distT="0" distB="0" distL="114300" distR="114300" simplePos="0" relativeHeight="251820032" behindDoc="0" locked="0" layoutInCell="0" allowOverlap="1" wp14:anchorId="73EBA866" wp14:editId="46D23D78">
                <wp:simplePos x="0" y="0"/>
                <wp:positionH relativeFrom="margin">
                  <wp:posOffset>1853565</wp:posOffset>
                </wp:positionH>
                <wp:positionV relativeFrom="page">
                  <wp:posOffset>5689811</wp:posOffset>
                </wp:positionV>
                <wp:extent cx="4815840" cy="274320"/>
                <wp:effectExtent l="0" t="0" r="3810" b="11430"/>
                <wp:wrapNone/>
                <wp:docPr id="69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58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76FC4" w14:textId="77777777" w:rsidR="00883BCA" w:rsidRPr="008818B0" w:rsidRDefault="00883BCA" w:rsidP="00883BCA">
                            <w:pPr>
                              <w:rPr>
                                <w:rFonts w:ascii="Bookman Old Style" w:hAnsi="Bookman Old Style"/>
                                <w:b/>
                                <w:sz w:val="28"/>
                                <w:szCs w:val="28"/>
                              </w:rPr>
                            </w:pPr>
                            <w:r w:rsidRPr="008818B0">
                              <w:rPr>
                                <w:rFonts w:ascii="Bookman Old Style" w:hAnsi="Bookman Old Style"/>
                                <w:b/>
                                <w:sz w:val="28"/>
                                <w:szCs w:val="28"/>
                              </w:rPr>
                              <w:t>Nos services aux membres et à la communauté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BA866" id="_x0000_s1095" type="#_x0000_t202" style="position:absolute;margin-left:145.95pt;margin-top:448pt;width:379.2pt;height:21.6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" o:allowincell="f" filled="f" stroked="f">
                <v:textbox inset="0,0,0,0">
                  <w:txbxContent>
                    <w:p w14:paraId="4FA76FC4" w14:textId="77777777" w:rsidR="00883BCA" w:rsidRPr="008818B0" w:rsidRDefault="00883BCA" w:rsidP="00883BCA">
                      <w:pPr>
                        <w:rPr>
                          <w:rFonts w:ascii="Bookman Old Style" w:hAnsi="Bookman Old Style"/>
                          <w:b/>
                          <w:sz w:val="28"/>
                          <w:szCs w:val="28"/>
                        </w:rPr>
                      </w:pPr>
                      <w:r w:rsidRPr="008818B0">
                        <w:rPr>
                          <w:rFonts w:ascii="Bookman Old Style" w:hAnsi="Bookman Old Style"/>
                          <w:b/>
                          <w:sz w:val="28"/>
                          <w:szCs w:val="28"/>
                        </w:rPr>
                        <w:t>Nos services aux membres et à la communauté</w:t>
                      </w:r>
                    </w:p>
                  </w:txbxContent>
                </v:textbox>
                <w10:wrap anchorx="margin" anchory="page"/>
              </v:shape>
            </w:pict>
          </mc:Fallback>
        </mc:AlternateContent>
      </w:r>
      <w:r w:rsidR="00093AC1">
        <w:rPr>
          <w:noProof/>
          <w:lang w:eastAsia="fr-CA" w:bidi="ar-SA"/>
        </w:rPr>
        <mc:AlternateContent>
          <mc:Choice Requires="wps">
            <w:drawing>
              <wp:anchor distT="0" distB="0" distL="114300" distR="114300" simplePos="0" relativeHeight="251832320" behindDoc="0" locked="0" layoutInCell="0" allowOverlap="1" wp14:anchorId="7A4E503E" wp14:editId="0A8D06E7">
                <wp:simplePos x="0" y="0"/>
                <wp:positionH relativeFrom="page">
                  <wp:posOffset>2319020</wp:posOffset>
                </wp:positionH>
                <wp:positionV relativeFrom="page">
                  <wp:posOffset>8339879</wp:posOffset>
                </wp:positionV>
                <wp:extent cx="3262630" cy="228600"/>
                <wp:effectExtent l="0" t="0" r="13970" b="0"/>
                <wp:wrapNone/>
                <wp:docPr id="41"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26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CACD1" w14:textId="77777777" w:rsidR="00883BCA" w:rsidRPr="008818B0" w:rsidRDefault="00883BCA" w:rsidP="00883BCA">
                            <w:pPr>
                              <w:rPr>
                                <w:rFonts w:ascii="Bookman Old Style" w:hAnsi="Bookman Old Style"/>
                                <w:b/>
                              </w:rPr>
                            </w:pPr>
                            <w:r w:rsidRPr="008818B0">
                              <w:rPr>
                                <w:rFonts w:ascii="Bookman Old Style" w:hAnsi="Bookman Old Style"/>
                                <w:b/>
                              </w:rPr>
                              <w:t>Devenez membre, c’est gratuit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E503E" id="Text Box 116" o:spid="_x0000_s1096" type="#_x0000_t202" style="position:absolute;margin-left:182.6pt;margin-top:656.7pt;width:256.9pt;height:18pt;z-index:25183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" o:allowincell="f" filled="f" stroked="f">
                <v:textbox inset="0,0,0,0">
                  <w:txbxContent>
                    <w:p w14:paraId="36DCACD1" w14:textId="77777777" w:rsidR="00883BCA" w:rsidRPr="008818B0" w:rsidRDefault="00883BCA" w:rsidP="00883BCA">
                      <w:pPr>
                        <w:rPr>
                          <w:rFonts w:ascii="Bookman Old Style" w:hAnsi="Bookman Old Style"/>
                          <w:b/>
                        </w:rPr>
                      </w:pPr>
                      <w:r w:rsidRPr="008818B0">
                        <w:rPr>
                          <w:rFonts w:ascii="Bookman Old Style" w:hAnsi="Bookman Old Style"/>
                          <w:b/>
                        </w:rPr>
                        <w:t>Devenez membre, c’est gratuit !</w:t>
                      </w:r>
                    </w:p>
                  </w:txbxContent>
                </v:textbox>
                <w10:wrap anchorx="page" anchory="page"/>
              </v:shape>
            </w:pict>
          </mc:Fallback>
        </mc:AlternateContent>
      </w:r>
      <w:r w:rsidR="00093AC1" w:rsidRPr="00883BCA">
        <w:rPr>
          <w:noProof/>
          <w:lang w:eastAsia="fr-CA" w:bidi="ar-SA"/>
        </w:rPr>
        <mc:AlternateContent>
          <mc:Choice Requires="wps">
            <w:drawing>
              <wp:anchor distT="0" distB="0" distL="114300" distR="114300" simplePos="0" relativeHeight="251825152" behindDoc="0" locked="0" layoutInCell="1" allowOverlap="1" wp14:anchorId="49B0848E" wp14:editId="5F4E8B61">
                <wp:simplePos x="0" y="0"/>
                <wp:positionH relativeFrom="page">
                  <wp:posOffset>2328121</wp:posOffset>
                </wp:positionH>
                <wp:positionV relativeFrom="bottomMargin">
                  <wp:posOffset>-3301365</wp:posOffset>
                </wp:positionV>
                <wp:extent cx="2269066" cy="1714500"/>
                <wp:effectExtent l="0" t="0" r="17145" b="19050"/>
                <wp:wrapNone/>
                <wp:docPr id="45"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9066" cy="1714500"/>
                        </a:xfrm>
                        <a:prstGeom prst="rect">
                          <a:avLst/>
                        </a:prstGeom>
                        <a:noFill/>
                        <a:ln w="12700">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40A0B335" w14:textId="77777777" w:rsidR="0011149E" w:rsidRDefault="0011149E" w:rsidP="0011149E">
                            <w:pPr>
                              <w:ind w:right="28"/>
                              <w:rPr>
                                <w:sz w:val="20"/>
                                <w:szCs w:val="20"/>
                                <w:lang w:val="fr-FR"/>
                              </w:rPr>
                            </w:pPr>
                          </w:p>
                          <w:p w14:paraId="751C86F4" w14:textId="6EC2C231" w:rsidR="0011149E" w:rsidRPr="0011149E" w:rsidRDefault="0011149E" w:rsidP="0011149E">
                            <w:pPr>
                              <w:ind w:right="28"/>
                              <w:rPr>
                                <w:sz w:val="20"/>
                                <w:szCs w:val="20"/>
                                <w:lang w:val="fr-FR"/>
                              </w:rPr>
                            </w:pPr>
                            <w:bookmarkStart w:id="5" w:name="_Hlk97631584"/>
                            <w:bookmarkStart w:id="6" w:name="_Hlk97631585"/>
                            <w:bookmarkStart w:id="7" w:name="_Hlk97631586"/>
                            <w:bookmarkStart w:id="8" w:name="_Hlk97631587"/>
                            <w:r w:rsidRPr="0011149E">
                              <w:rPr>
                                <w:sz w:val="20"/>
                                <w:szCs w:val="20"/>
                                <w:lang w:val="fr-FR"/>
                              </w:rPr>
                              <w:t>Accueil, écoute</w:t>
                            </w:r>
                          </w:p>
                          <w:p w14:paraId="627222AB" w14:textId="77777777" w:rsidR="0011149E" w:rsidRPr="0011149E" w:rsidRDefault="0011149E" w:rsidP="0011149E">
                            <w:pPr>
                              <w:ind w:right="28"/>
                              <w:rPr>
                                <w:sz w:val="20"/>
                                <w:szCs w:val="20"/>
                                <w:lang w:val="fr-FR"/>
                              </w:rPr>
                            </w:pPr>
                            <w:r w:rsidRPr="0011149E">
                              <w:rPr>
                                <w:sz w:val="20"/>
                                <w:szCs w:val="20"/>
                                <w:lang w:val="fr-FR"/>
                              </w:rPr>
                              <w:t>Renseignements et documentation</w:t>
                            </w:r>
                          </w:p>
                          <w:p w14:paraId="1DACB574" w14:textId="3DAED2AA" w:rsidR="0011149E" w:rsidRPr="0011149E" w:rsidRDefault="0011149E" w:rsidP="0011149E">
                            <w:pPr>
                              <w:ind w:right="28"/>
                              <w:rPr>
                                <w:sz w:val="20"/>
                                <w:szCs w:val="20"/>
                                <w:lang w:val="fr-FR"/>
                              </w:rPr>
                            </w:pPr>
                            <w:r w:rsidRPr="0011149E">
                              <w:rPr>
                                <w:sz w:val="20"/>
                                <w:szCs w:val="20"/>
                                <w:lang w:val="fr-FR"/>
                              </w:rPr>
                              <w:t xml:space="preserve">Soutien </w:t>
                            </w:r>
                            <w:r w:rsidR="00A932A6">
                              <w:rPr>
                                <w:sz w:val="20"/>
                                <w:szCs w:val="20"/>
                                <w:lang w:val="fr-FR"/>
                              </w:rPr>
                              <w:t>individuel et de groupe</w:t>
                            </w:r>
                          </w:p>
                          <w:p w14:paraId="05B9D379" w14:textId="28B56360" w:rsidR="0011149E" w:rsidRPr="0011149E" w:rsidRDefault="000A3FB1" w:rsidP="0011149E">
                            <w:pPr>
                              <w:ind w:right="28"/>
                              <w:rPr>
                                <w:sz w:val="20"/>
                                <w:szCs w:val="20"/>
                                <w:lang w:val="fr-FR"/>
                              </w:rPr>
                            </w:pPr>
                            <w:r>
                              <w:rPr>
                                <w:sz w:val="20"/>
                                <w:szCs w:val="20"/>
                                <w:lang w:val="fr-FR"/>
                              </w:rPr>
                              <w:t>Assistance et s</w:t>
                            </w:r>
                            <w:r w:rsidR="0011149E" w:rsidRPr="0011149E">
                              <w:rPr>
                                <w:sz w:val="20"/>
                                <w:szCs w:val="20"/>
                                <w:lang w:val="fr-FR"/>
                              </w:rPr>
                              <w:t>outien technique</w:t>
                            </w:r>
                          </w:p>
                          <w:p w14:paraId="44F28281" w14:textId="51B210F2" w:rsidR="0011149E" w:rsidRPr="0011149E" w:rsidRDefault="0011149E" w:rsidP="0011149E">
                            <w:pPr>
                              <w:ind w:right="28"/>
                              <w:rPr>
                                <w:sz w:val="20"/>
                                <w:szCs w:val="20"/>
                                <w:lang w:val="fr-FR"/>
                              </w:rPr>
                            </w:pPr>
                            <w:r w:rsidRPr="0011149E">
                              <w:rPr>
                                <w:sz w:val="20"/>
                                <w:szCs w:val="20"/>
                                <w:lang w:val="fr-FR"/>
                              </w:rPr>
                              <w:t xml:space="preserve">Accompagnement individuel </w:t>
                            </w:r>
                          </w:p>
                          <w:p w14:paraId="26855586" w14:textId="77777777" w:rsidR="0011149E" w:rsidRPr="0011149E" w:rsidRDefault="0011149E" w:rsidP="0011149E">
                            <w:pPr>
                              <w:ind w:right="28"/>
                              <w:rPr>
                                <w:sz w:val="20"/>
                                <w:szCs w:val="20"/>
                                <w:lang w:val="fr-FR"/>
                              </w:rPr>
                            </w:pPr>
                            <w:r w:rsidRPr="0011149E">
                              <w:rPr>
                                <w:sz w:val="20"/>
                                <w:szCs w:val="20"/>
                                <w:lang w:val="fr-FR"/>
                              </w:rPr>
                              <w:t>Soutien civique</w:t>
                            </w:r>
                          </w:p>
                          <w:p w14:paraId="242AE373" w14:textId="37410129" w:rsidR="00883BCA" w:rsidRDefault="0011149E" w:rsidP="0011149E">
                            <w:pPr>
                              <w:ind w:right="28"/>
                              <w:rPr>
                                <w:sz w:val="20"/>
                                <w:szCs w:val="20"/>
                                <w:lang w:val="fr-FR"/>
                              </w:rPr>
                            </w:pPr>
                            <w:r w:rsidRPr="0011149E">
                              <w:rPr>
                                <w:sz w:val="20"/>
                                <w:szCs w:val="20"/>
                                <w:lang w:val="fr-FR"/>
                              </w:rPr>
                              <w:t>Références vers les ressources et programmes existants</w:t>
                            </w:r>
                          </w:p>
                          <w:p w14:paraId="53D6554A" w14:textId="1CDDFB2D" w:rsidR="000A3FB1" w:rsidRPr="007D12F8" w:rsidRDefault="000A3FB1" w:rsidP="0011149E">
                            <w:pPr>
                              <w:ind w:right="28"/>
                              <w:rPr>
                                <w:sz w:val="20"/>
                                <w:szCs w:val="20"/>
                                <w:lang w:val="fr-FR"/>
                              </w:rPr>
                            </w:pPr>
                            <w:r>
                              <w:rPr>
                                <w:sz w:val="20"/>
                                <w:szCs w:val="20"/>
                                <w:lang w:val="fr-FR"/>
                              </w:rPr>
                              <w:t>Rencontres d’échanges et d’information</w:t>
                            </w:r>
                            <w:bookmarkEnd w:id="5"/>
                            <w:bookmarkEnd w:id="6"/>
                            <w:bookmarkEnd w:id="7"/>
                            <w:bookmarkEnd w:id="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0848E" id="_x0000_s1097" type="#_x0000_t202" style="position:absolute;margin-left:183.3pt;margin-top:-259.95pt;width:178.65pt;height:135pt;z-index:251825152;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" filled="f" strokecolor="#002060" strokeweight="1pt">
                <v:textbox inset="0,0,0,0">
                  <w:txbxContent>
                    <w:p w14:paraId="40A0B335" w14:textId="77777777" w:rsidR="0011149E" w:rsidRDefault="0011149E" w:rsidP="0011149E">
                      <w:pPr>
                        <w:ind w:right="28"/>
                        <w:rPr>
                          <w:sz w:val="20"/>
                          <w:szCs w:val="20"/>
                          <w:lang w:val="fr-FR"/>
                        </w:rPr>
                      </w:pPr>
                    </w:p>
                    <w:p w14:paraId="751C86F4" w14:textId="6EC2C231" w:rsidR="0011149E" w:rsidRPr="0011149E" w:rsidRDefault="0011149E" w:rsidP="0011149E">
                      <w:pPr>
                        <w:ind w:right="28"/>
                        <w:rPr>
                          <w:sz w:val="20"/>
                          <w:szCs w:val="20"/>
                          <w:lang w:val="fr-FR"/>
                        </w:rPr>
                      </w:pPr>
                      <w:bookmarkStart w:id="14" w:name="_Hlk97631584"/>
                      <w:bookmarkStart w:id="15" w:name="_Hlk97631585"/>
                      <w:bookmarkStart w:id="16" w:name="_Hlk97631586"/>
                      <w:bookmarkStart w:id="17" w:name="_Hlk97631587"/>
                      <w:r w:rsidRPr="0011149E">
                        <w:rPr>
                          <w:sz w:val="20"/>
                          <w:szCs w:val="20"/>
                          <w:lang w:val="fr-FR"/>
                        </w:rPr>
                        <w:t>Accueil, écoute</w:t>
                      </w:r>
                    </w:p>
                    <w:p w14:paraId="627222AB" w14:textId="77777777" w:rsidR="0011149E" w:rsidRPr="0011149E" w:rsidRDefault="0011149E" w:rsidP="0011149E">
                      <w:pPr>
                        <w:ind w:right="28"/>
                        <w:rPr>
                          <w:sz w:val="20"/>
                          <w:szCs w:val="20"/>
                          <w:lang w:val="fr-FR"/>
                        </w:rPr>
                      </w:pPr>
                      <w:r w:rsidRPr="0011149E">
                        <w:rPr>
                          <w:sz w:val="20"/>
                          <w:szCs w:val="20"/>
                          <w:lang w:val="fr-FR"/>
                        </w:rPr>
                        <w:t>Renseignements et documentation</w:t>
                      </w:r>
                    </w:p>
                    <w:p w14:paraId="1DACB574" w14:textId="3DAED2AA" w:rsidR="0011149E" w:rsidRPr="0011149E" w:rsidRDefault="0011149E" w:rsidP="0011149E">
                      <w:pPr>
                        <w:ind w:right="28"/>
                        <w:rPr>
                          <w:sz w:val="20"/>
                          <w:szCs w:val="20"/>
                          <w:lang w:val="fr-FR"/>
                        </w:rPr>
                      </w:pPr>
                      <w:r w:rsidRPr="0011149E">
                        <w:rPr>
                          <w:sz w:val="20"/>
                          <w:szCs w:val="20"/>
                          <w:lang w:val="fr-FR"/>
                        </w:rPr>
                        <w:t xml:space="preserve">Soutien </w:t>
                      </w:r>
                      <w:r w:rsidR="00A932A6">
                        <w:rPr>
                          <w:sz w:val="20"/>
                          <w:szCs w:val="20"/>
                          <w:lang w:val="fr-FR"/>
                        </w:rPr>
                        <w:t>individuel et de groupe</w:t>
                      </w:r>
                    </w:p>
                    <w:p w14:paraId="05B9D379" w14:textId="28B56360" w:rsidR="0011149E" w:rsidRPr="0011149E" w:rsidRDefault="000A3FB1" w:rsidP="0011149E">
                      <w:pPr>
                        <w:ind w:right="28"/>
                        <w:rPr>
                          <w:sz w:val="20"/>
                          <w:szCs w:val="20"/>
                          <w:lang w:val="fr-FR"/>
                        </w:rPr>
                      </w:pPr>
                      <w:r>
                        <w:rPr>
                          <w:sz w:val="20"/>
                          <w:szCs w:val="20"/>
                          <w:lang w:val="fr-FR"/>
                        </w:rPr>
                        <w:t>Assistance et s</w:t>
                      </w:r>
                      <w:r w:rsidR="0011149E" w:rsidRPr="0011149E">
                        <w:rPr>
                          <w:sz w:val="20"/>
                          <w:szCs w:val="20"/>
                          <w:lang w:val="fr-FR"/>
                        </w:rPr>
                        <w:t>outien technique</w:t>
                      </w:r>
                    </w:p>
                    <w:p w14:paraId="44F28281" w14:textId="51B210F2" w:rsidR="0011149E" w:rsidRPr="0011149E" w:rsidRDefault="0011149E" w:rsidP="0011149E">
                      <w:pPr>
                        <w:ind w:right="28"/>
                        <w:rPr>
                          <w:sz w:val="20"/>
                          <w:szCs w:val="20"/>
                          <w:lang w:val="fr-FR"/>
                        </w:rPr>
                      </w:pPr>
                      <w:r w:rsidRPr="0011149E">
                        <w:rPr>
                          <w:sz w:val="20"/>
                          <w:szCs w:val="20"/>
                          <w:lang w:val="fr-FR"/>
                        </w:rPr>
                        <w:t xml:space="preserve">Accompagnement individuel </w:t>
                      </w:r>
                    </w:p>
                    <w:p w14:paraId="26855586" w14:textId="77777777" w:rsidR="0011149E" w:rsidRPr="0011149E" w:rsidRDefault="0011149E" w:rsidP="0011149E">
                      <w:pPr>
                        <w:ind w:right="28"/>
                        <w:rPr>
                          <w:sz w:val="20"/>
                          <w:szCs w:val="20"/>
                          <w:lang w:val="fr-FR"/>
                        </w:rPr>
                      </w:pPr>
                      <w:r w:rsidRPr="0011149E">
                        <w:rPr>
                          <w:sz w:val="20"/>
                          <w:szCs w:val="20"/>
                          <w:lang w:val="fr-FR"/>
                        </w:rPr>
                        <w:t>Soutien civique</w:t>
                      </w:r>
                    </w:p>
                    <w:p w14:paraId="242AE373" w14:textId="37410129" w:rsidR="00883BCA" w:rsidRDefault="0011149E" w:rsidP="0011149E">
                      <w:pPr>
                        <w:ind w:right="28"/>
                        <w:rPr>
                          <w:sz w:val="20"/>
                          <w:szCs w:val="20"/>
                          <w:lang w:val="fr-FR"/>
                        </w:rPr>
                      </w:pPr>
                      <w:r w:rsidRPr="0011149E">
                        <w:rPr>
                          <w:sz w:val="20"/>
                          <w:szCs w:val="20"/>
                          <w:lang w:val="fr-FR"/>
                        </w:rPr>
                        <w:t>Références vers les ressources et programmes existants</w:t>
                      </w:r>
                    </w:p>
                    <w:p w14:paraId="53D6554A" w14:textId="1CDDFB2D" w:rsidR="000A3FB1" w:rsidRPr="007D12F8" w:rsidRDefault="000A3FB1" w:rsidP="0011149E">
                      <w:pPr>
                        <w:ind w:right="28"/>
                        <w:rPr>
                          <w:sz w:val="20"/>
                          <w:szCs w:val="20"/>
                          <w:lang w:val="fr-FR"/>
                        </w:rPr>
                      </w:pPr>
                      <w:r>
                        <w:rPr>
                          <w:sz w:val="20"/>
                          <w:szCs w:val="20"/>
                          <w:lang w:val="fr-FR"/>
                        </w:rPr>
                        <w:t>Rencontres d’échanges et d’information</w:t>
                      </w:r>
                      <w:bookmarkEnd w:id="14"/>
                      <w:bookmarkEnd w:id="15"/>
                      <w:bookmarkEnd w:id="16"/>
                      <w:bookmarkEnd w:id="17"/>
                    </w:p>
                  </w:txbxContent>
                </v:textbox>
                <w10:wrap anchorx="page" anchory="margin"/>
              </v:shape>
            </w:pict>
          </mc:Fallback>
        </mc:AlternateContent>
      </w:r>
      <w:r w:rsidR="008B3452">
        <w:rPr>
          <w:noProof/>
          <w:lang w:eastAsia="fr-CA" w:bidi="ar-SA"/>
        </w:rPr>
        <w:drawing>
          <wp:anchor distT="0" distB="0" distL="114300" distR="114300" simplePos="0" relativeHeight="251828224" behindDoc="1" locked="0" layoutInCell="1" allowOverlap="1" wp14:anchorId="32495331" wp14:editId="634602AB">
            <wp:simplePos x="0" y="0"/>
            <wp:positionH relativeFrom="margin">
              <wp:posOffset>6089862</wp:posOffset>
            </wp:positionH>
            <wp:positionV relativeFrom="paragraph">
              <wp:posOffset>4943475</wp:posOffset>
            </wp:positionV>
            <wp:extent cx="777240" cy="777240"/>
            <wp:effectExtent l="0" t="0" r="3810" b="3810"/>
            <wp:wrapNone/>
            <wp:docPr id="678" name="Image 678" descr="groupe de personnes qui, en cercle, se tiennent par la main."/>
            <wp:cNvGraphicFramePr/>
            <a:graphic xmlns:a="http://schemas.openxmlformats.org/drawingml/2006/main">
              <a:graphicData uri="http://schemas.openxmlformats.org/drawingml/2006/picture">
                <pic:pic xmlns:pic="http://schemas.openxmlformats.org/drawingml/2006/picture">
                  <pic:nvPicPr>
                    <pic:cNvPr id="678" name="Image 678"/>
                    <pic:cNvPicPr/>
                  </pic:nvPicPr>
                  <pic:blipFill>
                    <a:blip r:embed="rId45" cstate="print">
                      <a:extLst>
                        <a:ext uri="{BEBA8EAE-BF5A-486C-A8C5-ECC9F3942E4B}">
                          <a14:imgProps xmlns:a14="http://schemas.microsoft.com/office/drawing/2010/main">
                            <a14:imgLayer r:embed="rId46">
                              <a14:imgEffect>
                                <a14:sharpenSoften amount="-50000"/>
                              </a14:imgEffect>
                              <a14:imgEffect>
                                <a14:colorTemperature colorTemp="8800"/>
                              </a14:imgEffect>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bwMode="auto">
                    <a:xfrm>
                      <a:off x="0" y="0"/>
                      <a:ext cx="777240" cy="777240"/>
                    </a:xfrm>
                    <a:prstGeom prst="rect">
                      <a:avLst/>
                    </a:prstGeom>
                    <a:solidFill>
                      <a:srgbClr val="FFFFFF"/>
                    </a:solidFill>
                    <a:ln>
                      <a:noFill/>
                    </a:ln>
                    <a:effectLst/>
                  </pic:spPr>
                </pic:pic>
              </a:graphicData>
            </a:graphic>
          </wp:anchor>
        </w:drawing>
      </w:r>
      <w:r w:rsidR="008B3452" w:rsidRPr="00470C06">
        <w:rPr>
          <w:noProof/>
          <w:lang w:eastAsia="fr-CA" w:bidi="ar-SA"/>
        </w:rPr>
        <mc:AlternateContent>
          <mc:Choice Requires="wps">
            <w:drawing>
              <wp:anchor distT="0" distB="0" distL="114300" distR="114300" simplePos="0" relativeHeight="251840512" behindDoc="0" locked="0" layoutInCell="1" allowOverlap="1" wp14:anchorId="789ADFC7" wp14:editId="0FE152AF">
                <wp:simplePos x="0" y="0"/>
                <wp:positionH relativeFrom="margin">
                  <wp:posOffset>5368925</wp:posOffset>
                </wp:positionH>
                <wp:positionV relativeFrom="margin">
                  <wp:posOffset>7670377</wp:posOffset>
                </wp:positionV>
                <wp:extent cx="1388534" cy="736600"/>
                <wp:effectExtent l="0" t="0" r="2540" b="6350"/>
                <wp:wrapNone/>
                <wp:docPr id="2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534"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18AA9" w14:textId="77777777" w:rsidR="00470C06" w:rsidRPr="00470C06" w:rsidRDefault="00470C06" w:rsidP="00470C06">
                            <w:pPr>
                              <w:jc w:val="both"/>
                              <w:rPr>
                                <w:sz w:val="20"/>
                              </w:rPr>
                            </w:pPr>
                            <w:r w:rsidRPr="001E5BE6">
                              <w:rPr>
                                <w:sz w:val="20"/>
                                <w:szCs w:val="20"/>
                                <w:lang w:val="fr-FR"/>
                              </w:rPr>
                              <w:t xml:space="preserve">Nos </w:t>
                            </w:r>
                            <w:r w:rsidRPr="00470C06">
                              <w:rPr>
                                <w:sz w:val="20"/>
                              </w:rPr>
                              <w:t>bureaux sont ouverts du lundi au vendredi, de 8 h 30 à 12 h 00 et de 13 h 00 à 16 h 30.</w:t>
                            </w:r>
                            <w:r w:rsidRPr="00470C06">
                              <w:rPr>
                                <w:sz w:val="20"/>
                              </w:rPr>
                              <w:tab/>
                            </w:r>
                          </w:p>
                          <w:p w14:paraId="5741632A" w14:textId="77777777" w:rsidR="00470C06" w:rsidRPr="00B07F51" w:rsidRDefault="00470C06" w:rsidP="00470C06">
                            <w:pPr>
                              <w:jc w:val="both"/>
                              <w:rPr>
                                <w:sz w:val="22"/>
                                <w:szCs w:val="20"/>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ADFC7" id="Text Box 255" o:spid="_x0000_s1098" type="#_x0000_t202" style="position:absolute;margin-left:422.75pt;margin-top:603.95pt;width:109.35pt;height:58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" filled="f" stroked="f">
                <v:textbox inset="0,0,0,0">
                  <w:txbxContent>
                    <w:p w14:paraId="54518AA9" w14:textId="77777777" w:rsidR="00470C06" w:rsidRPr="00470C06" w:rsidRDefault="00470C06" w:rsidP="00470C06">
                      <w:pPr>
                        <w:jc w:val="both"/>
                        <w:rPr>
                          <w:sz w:val="20"/>
                        </w:rPr>
                      </w:pPr>
                      <w:r w:rsidRPr="001E5BE6">
                        <w:rPr>
                          <w:sz w:val="20"/>
                          <w:szCs w:val="20"/>
                          <w:lang w:val="fr-FR"/>
                        </w:rPr>
                        <w:t xml:space="preserve">Nos </w:t>
                      </w:r>
                      <w:r w:rsidRPr="00470C06">
                        <w:rPr>
                          <w:sz w:val="20"/>
                        </w:rPr>
                        <w:t>bureaux sont ouverts du lundi au vendredi, de 8 h 30 à 12 h 00 et de 13 h 00 à 16 h 30.</w:t>
                      </w:r>
                      <w:r w:rsidRPr="00470C06">
                        <w:rPr>
                          <w:sz w:val="20"/>
                        </w:rPr>
                        <w:tab/>
                      </w:r>
                    </w:p>
                    <w:p w14:paraId="5741632A" w14:textId="77777777" w:rsidR="00470C06" w:rsidRPr="00B07F51" w:rsidRDefault="00470C06" w:rsidP="00470C06">
                      <w:pPr>
                        <w:jc w:val="both"/>
                        <w:rPr>
                          <w:sz w:val="22"/>
                          <w:szCs w:val="20"/>
                          <w:lang w:val="fr-FR"/>
                        </w:rPr>
                      </w:pPr>
                    </w:p>
                  </w:txbxContent>
                </v:textbox>
                <w10:wrap anchorx="margin" anchory="margin"/>
              </v:shape>
            </w:pict>
          </mc:Fallback>
        </mc:AlternateContent>
      </w:r>
      <w:r w:rsidR="008B3452" w:rsidRPr="00470C06">
        <w:rPr>
          <w:noProof/>
          <w:lang w:eastAsia="fr-CA" w:bidi="ar-SA"/>
        </w:rPr>
        <mc:AlternateContent>
          <mc:Choice Requires="wps">
            <w:drawing>
              <wp:anchor distT="0" distB="0" distL="114300" distR="114300" simplePos="0" relativeHeight="251836416" behindDoc="0" locked="0" layoutInCell="1" allowOverlap="1" wp14:anchorId="3C3070D1" wp14:editId="522DC104">
                <wp:simplePos x="0" y="0"/>
                <wp:positionH relativeFrom="page">
                  <wp:posOffset>2327910</wp:posOffset>
                </wp:positionH>
                <wp:positionV relativeFrom="bottomMargin">
                  <wp:posOffset>-1209675</wp:posOffset>
                </wp:positionV>
                <wp:extent cx="1632857" cy="1508760"/>
                <wp:effectExtent l="0" t="0" r="5715" b="15240"/>
                <wp:wrapNone/>
                <wp:docPr id="677"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2857" cy="150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915E6" w14:textId="77777777" w:rsidR="00470C06" w:rsidRPr="00B07F51" w:rsidRDefault="00470C06" w:rsidP="00470C06">
                            <w:pPr>
                              <w:ind w:right="28"/>
                              <w:jc w:val="both"/>
                              <w:rPr>
                                <w:sz w:val="22"/>
                                <w:szCs w:val="20"/>
                                <w:lang w:val="fr-FR"/>
                              </w:rPr>
                            </w:pPr>
                            <w:r>
                              <w:rPr>
                                <w:sz w:val="20"/>
                                <w:szCs w:val="20"/>
                                <w:lang w:val="fr-FR"/>
                              </w:rPr>
                              <w:t>T</w:t>
                            </w:r>
                            <w:r w:rsidRPr="00806586">
                              <w:rPr>
                                <w:sz w:val="20"/>
                                <w:szCs w:val="20"/>
                                <w:lang w:val="fr-FR"/>
                              </w:rPr>
                              <w:t xml:space="preserve">oute personne </w:t>
                            </w:r>
                            <w:r>
                              <w:rPr>
                                <w:sz w:val="20"/>
                                <w:szCs w:val="20"/>
                                <w:lang w:val="fr-FR"/>
                              </w:rPr>
                              <w:t>ayant des limitations fonctionnelles</w:t>
                            </w:r>
                            <w:r w:rsidRPr="00806586">
                              <w:rPr>
                                <w:sz w:val="20"/>
                                <w:szCs w:val="20"/>
                                <w:lang w:val="fr-FR"/>
                              </w:rPr>
                              <w:t xml:space="preserve">, les membres de leur famille </w:t>
                            </w:r>
                            <w:r>
                              <w:rPr>
                                <w:sz w:val="20"/>
                                <w:szCs w:val="20"/>
                                <w:lang w:val="fr-FR"/>
                              </w:rPr>
                              <w:t xml:space="preserve">ainsi que </w:t>
                            </w:r>
                            <w:r w:rsidRPr="00806586">
                              <w:rPr>
                                <w:sz w:val="20"/>
                                <w:szCs w:val="20"/>
                                <w:lang w:val="fr-FR"/>
                              </w:rPr>
                              <w:t xml:space="preserve">toute personne sensibilisée à la cause </w:t>
                            </w:r>
                            <w:r>
                              <w:rPr>
                                <w:sz w:val="20"/>
                                <w:szCs w:val="20"/>
                                <w:lang w:val="fr-FR"/>
                              </w:rPr>
                              <w:t xml:space="preserve">et qui appuie notre mission sont invités à devenir </w:t>
                            </w:r>
                            <w:r w:rsidRPr="00806586">
                              <w:rPr>
                                <w:sz w:val="20"/>
                                <w:szCs w:val="20"/>
                                <w:lang w:val="fr-FR"/>
                              </w:rPr>
                              <w:t xml:space="preserve">membres de l’organisme, et ce </w:t>
                            </w:r>
                            <w:r w:rsidRPr="00806586">
                              <w:rPr>
                                <w:color w:val="0070C0"/>
                                <w:sz w:val="20"/>
                                <w:szCs w:val="20"/>
                                <w:lang w:val="fr-FR"/>
                              </w:rPr>
                              <w:t xml:space="preserve">gratuitement.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070D1" id="_x0000_s1099" type="#_x0000_t202" style="position:absolute;margin-left:183.3pt;margin-top:-95.25pt;width:128.55pt;height:118.8pt;z-index:25183641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" filled="f" stroked="f">
                <v:textbox inset="0,0,0,0">
                  <w:txbxContent>
                    <w:p w14:paraId="6E8915E6" w14:textId="77777777" w:rsidR="00470C06" w:rsidRPr="00B07F51" w:rsidRDefault="00470C06" w:rsidP="00470C06">
                      <w:pPr>
                        <w:ind w:right="28"/>
                        <w:jc w:val="both"/>
                        <w:rPr>
                          <w:sz w:val="22"/>
                          <w:szCs w:val="20"/>
                          <w:lang w:val="fr-FR"/>
                        </w:rPr>
                      </w:pPr>
                      <w:r>
                        <w:rPr>
                          <w:sz w:val="20"/>
                          <w:szCs w:val="20"/>
                          <w:lang w:val="fr-FR"/>
                        </w:rPr>
                        <w:t>T</w:t>
                      </w:r>
                      <w:r w:rsidRPr="00806586">
                        <w:rPr>
                          <w:sz w:val="20"/>
                          <w:szCs w:val="20"/>
                          <w:lang w:val="fr-FR"/>
                        </w:rPr>
                        <w:t xml:space="preserve">oute personne </w:t>
                      </w:r>
                      <w:r>
                        <w:rPr>
                          <w:sz w:val="20"/>
                          <w:szCs w:val="20"/>
                          <w:lang w:val="fr-FR"/>
                        </w:rPr>
                        <w:t>ayant des limitations fonctionnelles</w:t>
                      </w:r>
                      <w:r w:rsidRPr="00806586">
                        <w:rPr>
                          <w:sz w:val="20"/>
                          <w:szCs w:val="20"/>
                          <w:lang w:val="fr-FR"/>
                        </w:rPr>
                        <w:t xml:space="preserve">, les membres de leur famille </w:t>
                      </w:r>
                      <w:r>
                        <w:rPr>
                          <w:sz w:val="20"/>
                          <w:szCs w:val="20"/>
                          <w:lang w:val="fr-FR"/>
                        </w:rPr>
                        <w:t xml:space="preserve">ainsi que </w:t>
                      </w:r>
                      <w:r w:rsidRPr="00806586">
                        <w:rPr>
                          <w:sz w:val="20"/>
                          <w:szCs w:val="20"/>
                          <w:lang w:val="fr-FR"/>
                        </w:rPr>
                        <w:t xml:space="preserve">toute personne sensibilisée à la cause </w:t>
                      </w:r>
                      <w:r>
                        <w:rPr>
                          <w:sz w:val="20"/>
                          <w:szCs w:val="20"/>
                          <w:lang w:val="fr-FR"/>
                        </w:rPr>
                        <w:t xml:space="preserve">et qui appuie notre mission sont invités à devenir </w:t>
                      </w:r>
                      <w:r w:rsidRPr="00806586">
                        <w:rPr>
                          <w:sz w:val="20"/>
                          <w:szCs w:val="20"/>
                          <w:lang w:val="fr-FR"/>
                        </w:rPr>
                        <w:t xml:space="preserve">membres de l’organisme, et ce </w:t>
                      </w:r>
                      <w:r w:rsidRPr="00806586">
                        <w:rPr>
                          <w:color w:val="0070C0"/>
                          <w:sz w:val="20"/>
                          <w:szCs w:val="20"/>
                          <w:lang w:val="fr-FR"/>
                        </w:rPr>
                        <w:t xml:space="preserve">gratuitement. </w:t>
                      </w:r>
                    </w:p>
                  </w:txbxContent>
                </v:textbox>
                <w10:wrap anchorx="page" anchory="margin"/>
              </v:shape>
            </w:pict>
          </mc:Fallback>
        </mc:AlternateContent>
      </w:r>
      <w:r w:rsidR="008B3452">
        <w:rPr>
          <w:rFonts w:ascii="Lucida Sans Unicode" w:hAnsi="Lucida Sans Unicode" w:cs="Lucida Sans Unicode"/>
          <w:b/>
          <w:noProof/>
          <w:color w:val="0070C0"/>
          <w:kern w:val="28"/>
          <w:sz w:val="20"/>
          <w:szCs w:val="17"/>
          <w:lang w:eastAsia="fr-CA" w:bidi="ar-SA"/>
        </w:rPr>
        <w:drawing>
          <wp:anchor distT="0" distB="0" distL="114300" distR="114300" simplePos="0" relativeHeight="251834368" behindDoc="1" locked="0" layoutInCell="1" allowOverlap="1" wp14:anchorId="00F76322" wp14:editId="40528E32">
            <wp:simplePos x="0" y="0"/>
            <wp:positionH relativeFrom="column">
              <wp:posOffset>5935133</wp:posOffset>
            </wp:positionH>
            <wp:positionV relativeFrom="page">
              <wp:posOffset>9305501</wp:posOffset>
            </wp:positionV>
            <wp:extent cx="792480" cy="792480"/>
            <wp:effectExtent l="0" t="0" r="7620" b="7620"/>
            <wp:wrapTight wrapText="bothSides">
              <wp:wrapPolygon edited="0">
                <wp:start x="0" y="0"/>
                <wp:lineTo x="0" y="21288"/>
                <wp:lineTo x="21288" y="21288"/>
                <wp:lineTo x="21288" y="0"/>
                <wp:lineTo x="0" y="0"/>
              </wp:wrapPolygon>
            </wp:wrapTight>
            <wp:docPr id="689" name="Image 689" descr="Télé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92480" cy="792480"/>
                    </a:xfrm>
                    <a:prstGeom prst="rect">
                      <a:avLst/>
                    </a:prstGeom>
                    <a:noFill/>
                  </pic:spPr>
                </pic:pic>
              </a:graphicData>
            </a:graphic>
            <wp14:sizeRelH relativeFrom="page">
              <wp14:pctWidth>0</wp14:pctWidth>
            </wp14:sizeRelH>
            <wp14:sizeRelV relativeFrom="page">
              <wp14:pctHeight>0</wp14:pctHeight>
            </wp14:sizeRelV>
          </wp:anchor>
        </w:drawing>
      </w:r>
      <w:r w:rsidR="00470C06">
        <w:rPr>
          <w:rFonts w:ascii="Times New Roman" w:hAnsi="Times New Roman"/>
          <w:noProof/>
          <w:lang w:eastAsia="fr-CA" w:bidi="ar-SA"/>
        </w:rPr>
        <w:drawing>
          <wp:anchor distT="36576" distB="36576" distL="36576" distR="36576" simplePos="0" relativeHeight="251724800" behindDoc="0" locked="0" layoutInCell="1" allowOverlap="1" wp14:anchorId="57473A21" wp14:editId="3A25E28A">
            <wp:simplePos x="0" y="0"/>
            <wp:positionH relativeFrom="margin">
              <wp:posOffset>330200</wp:posOffset>
            </wp:positionH>
            <wp:positionV relativeFrom="paragraph">
              <wp:posOffset>2597150</wp:posOffset>
            </wp:positionV>
            <wp:extent cx="1171575" cy="561340"/>
            <wp:effectExtent l="0" t="0" r="9525" b="0"/>
            <wp:wrapNone/>
            <wp:docPr id="148" name="Image 148" descr="Logo de l'APHRS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phrso_logo corrigé 3"/>
                    <pic:cNvPicPr preferRelativeResize="0">
                      <a:picLocks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1171575" cy="5613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70C06" w:rsidRPr="00470C06">
        <w:rPr>
          <w:noProof/>
          <w:lang w:eastAsia="fr-CA" w:bidi="ar-SA"/>
        </w:rPr>
        <w:drawing>
          <wp:anchor distT="0" distB="0" distL="114300" distR="114300" simplePos="0" relativeHeight="251842560" behindDoc="1" locked="0" layoutInCell="1" allowOverlap="1" wp14:anchorId="7843070C" wp14:editId="5A70A1D2">
            <wp:simplePos x="0" y="0"/>
            <wp:positionH relativeFrom="margin">
              <wp:posOffset>84667</wp:posOffset>
            </wp:positionH>
            <wp:positionV relativeFrom="page">
              <wp:posOffset>9177866</wp:posOffset>
            </wp:positionV>
            <wp:extent cx="1566545" cy="756285"/>
            <wp:effectExtent l="0" t="0" r="0" b="5715"/>
            <wp:wrapTight wrapText="bothSides">
              <wp:wrapPolygon edited="0">
                <wp:start x="0" y="0"/>
                <wp:lineTo x="0" y="21219"/>
                <wp:lineTo x="21276" y="21219"/>
                <wp:lineTo x="21276" y="0"/>
                <wp:lineTo x="0" y="0"/>
              </wp:wrapPolygon>
            </wp:wrapTight>
            <wp:docPr id="42" name="Image 42" descr="Logo de l'APHRSO démontrant une diversité de personnes ayant des limi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66545" cy="756285"/>
                    </a:xfrm>
                    <a:prstGeom prst="rect">
                      <a:avLst/>
                    </a:prstGeom>
                    <a:noFill/>
                  </pic:spPr>
                </pic:pic>
              </a:graphicData>
            </a:graphic>
            <wp14:sizeRelH relativeFrom="page">
              <wp14:pctWidth>0</wp14:pctWidth>
            </wp14:sizeRelH>
            <wp14:sizeRelV relativeFrom="page">
              <wp14:pctHeight>0</wp14:pctHeight>
            </wp14:sizeRelV>
          </wp:anchor>
        </w:drawing>
      </w:r>
      <w:r w:rsidR="004E6168">
        <w:rPr>
          <w:rFonts w:ascii="Times New Roman" w:hAnsi="Times New Roman"/>
          <w:noProof/>
          <w:lang w:eastAsia="fr-CA" w:bidi="ar-SA"/>
        </w:rPr>
        <w:drawing>
          <wp:anchor distT="36576" distB="36576" distL="36576" distR="36576" simplePos="0" relativeHeight="251740160" behindDoc="0" locked="0" layoutInCell="1" allowOverlap="1" wp14:anchorId="422BD15B" wp14:editId="2DFCDF64">
            <wp:simplePos x="0" y="0"/>
            <wp:positionH relativeFrom="column">
              <wp:posOffset>640292</wp:posOffset>
            </wp:positionH>
            <wp:positionV relativeFrom="paragraph">
              <wp:posOffset>6884459</wp:posOffset>
            </wp:positionV>
            <wp:extent cx="476250" cy="475547"/>
            <wp:effectExtent l="0" t="0" r="0" b="1270"/>
            <wp:wrapNone/>
            <wp:docPr id="24" name="Image 24" descr="Logo de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6250" cy="47554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E6168">
        <w:rPr>
          <w:noProof/>
          <w:lang w:eastAsia="fr-CA" w:bidi="ar-SA"/>
        </w:rPr>
        <mc:AlternateContent>
          <mc:Choice Requires="wps">
            <w:drawing>
              <wp:anchor distT="0" distB="0" distL="114300" distR="114300" simplePos="0" relativeHeight="251648000" behindDoc="1" locked="0" layoutInCell="0" allowOverlap="1" wp14:anchorId="1D3861C2" wp14:editId="5912BA98">
                <wp:simplePos x="0" y="0"/>
                <wp:positionH relativeFrom="margin">
                  <wp:align>left</wp:align>
                </wp:positionH>
                <wp:positionV relativeFrom="margin">
                  <wp:posOffset>287867</wp:posOffset>
                </wp:positionV>
                <wp:extent cx="1743710" cy="8898466"/>
                <wp:effectExtent l="0" t="0" r="27940" b="17145"/>
                <wp:wrapNone/>
                <wp:docPr id="36"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710" cy="8898466"/>
                        </a:xfrm>
                        <a:prstGeom prst="rect">
                          <a:avLst/>
                        </a:prstGeom>
                        <a:noFill/>
                        <a:ln w="9525">
                          <a:solidFill>
                            <a:schemeClr val="tx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74AA64" id="Rectangle 122" o:spid="_x0000_s1026" style="position:absolute;margin-left:0;margin-top:22.65pt;width:137.3pt;height:700.6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" o:allowincell="f" filled="f" strokecolor="#335b74 [3215]">
                <w10:wrap anchorx="margin" anchory="margin"/>
              </v:rect>
            </w:pict>
          </mc:Fallback>
        </mc:AlternateContent>
      </w:r>
      <w:r w:rsidR="004E6168" w:rsidRPr="00EC2E2B">
        <w:rPr>
          <w:noProof/>
          <w:color w:val="335B74" w:themeColor="text2"/>
          <w:lang w:eastAsia="fr-CA" w:bidi="ar-SA"/>
        </w:rPr>
        <mc:AlternateContent>
          <mc:Choice Requires="wps">
            <w:drawing>
              <wp:anchor distT="0" distB="0" distL="114300" distR="114300" simplePos="0" relativeHeight="251653120" behindDoc="0" locked="0" layoutInCell="1" allowOverlap="1" wp14:anchorId="1DB0AE7A" wp14:editId="3E8D4D0F">
                <wp:simplePos x="0" y="0"/>
                <wp:positionH relativeFrom="page">
                  <wp:posOffset>676275</wp:posOffset>
                </wp:positionH>
                <wp:positionV relativeFrom="page">
                  <wp:posOffset>8885555</wp:posOffset>
                </wp:positionV>
                <wp:extent cx="1280160" cy="0"/>
                <wp:effectExtent l="0" t="19050" r="53340" b="38100"/>
                <wp:wrapNone/>
                <wp:docPr id="23" name="REC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160" cy="0"/>
                        </a:xfrm>
                        <a:prstGeom prst="line">
                          <a:avLst/>
                        </a:prstGeom>
                        <a:noFill/>
                        <a:ln w="50800">
                          <a:solidFill>
                            <a:schemeClr val="tx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D0D8A3" id="REC 17"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25pt,699.65pt" to="154.05pt,6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" strokecolor="#335b74 [3215]" strokeweight="4pt">
                <w10:wrap anchorx="page" anchory="page"/>
              </v:line>
            </w:pict>
          </mc:Fallback>
        </mc:AlternateContent>
      </w:r>
      <w:r w:rsidR="004E6168">
        <w:rPr>
          <w:noProof/>
          <w:lang w:eastAsia="fr-CA" w:bidi="ar-SA"/>
        </w:rPr>
        <mc:AlternateContent>
          <mc:Choice Requires="wps">
            <w:drawing>
              <wp:anchor distT="0" distB="0" distL="114300" distR="114300" simplePos="0" relativeHeight="251707392" behindDoc="0" locked="0" layoutInCell="1" allowOverlap="1" wp14:anchorId="23B47010" wp14:editId="4DD20B3F">
                <wp:simplePos x="0" y="0"/>
                <wp:positionH relativeFrom="margin">
                  <wp:posOffset>50800</wp:posOffset>
                </wp:positionH>
                <wp:positionV relativeFrom="page">
                  <wp:posOffset>2472267</wp:posOffset>
                </wp:positionV>
                <wp:extent cx="1642533" cy="866775"/>
                <wp:effectExtent l="0" t="0" r="15240" b="9525"/>
                <wp:wrapNone/>
                <wp:docPr id="40"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533"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0FCE8" w14:textId="77777777" w:rsidR="007B08C3" w:rsidRDefault="00EC2E2B" w:rsidP="000C226A">
                            <w:pPr>
                              <w:jc w:val="center"/>
                              <w:rPr>
                                <w:rFonts w:ascii="Arial Narrow" w:hAnsi="Arial Narrow" w:cs="Times New Roman"/>
                                <w:sz w:val="28"/>
                                <w:szCs w:val="28"/>
                              </w:rPr>
                            </w:pPr>
                            <w:r w:rsidRPr="008B7F9F">
                              <w:rPr>
                                <w:rFonts w:ascii="Arial Narrow" w:hAnsi="Arial Narrow" w:cs="Times New Roman"/>
                                <w:sz w:val="28"/>
                                <w:szCs w:val="28"/>
                              </w:rPr>
                              <w:t>Association des</w:t>
                            </w:r>
                          </w:p>
                          <w:p w14:paraId="0C530482" w14:textId="77777777" w:rsidR="00EC2E2B" w:rsidRPr="008B7F9F" w:rsidRDefault="00EC2E2B" w:rsidP="000C226A">
                            <w:pPr>
                              <w:jc w:val="center"/>
                              <w:rPr>
                                <w:rFonts w:ascii="Arial Narrow" w:hAnsi="Arial Narrow" w:cs="Times New Roman"/>
                                <w:sz w:val="28"/>
                                <w:szCs w:val="28"/>
                              </w:rPr>
                            </w:pPr>
                            <w:r w:rsidRPr="008B7F9F">
                              <w:rPr>
                                <w:rFonts w:ascii="Arial Narrow" w:hAnsi="Arial Narrow" w:cs="Times New Roman"/>
                                <w:sz w:val="28"/>
                                <w:szCs w:val="28"/>
                              </w:rPr>
                              <w:t xml:space="preserve"> </w:t>
                            </w:r>
                            <w:proofErr w:type="gramStart"/>
                            <w:r w:rsidRPr="008B7F9F">
                              <w:rPr>
                                <w:rFonts w:ascii="Arial Narrow" w:hAnsi="Arial Narrow" w:cs="Times New Roman"/>
                                <w:sz w:val="28"/>
                                <w:szCs w:val="28"/>
                              </w:rPr>
                              <w:t>personnes</w:t>
                            </w:r>
                            <w:proofErr w:type="gramEnd"/>
                            <w:r w:rsidRPr="008B7F9F">
                              <w:rPr>
                                <w:rFonts w:ascii="Arial Narrow" w:hAnsi="Arial Narrow" w:cs="Times New Roman"/>
                                <w:sz w:val="28"/>
                                <w:szCs w:val="28"/>
                              </w:rPr>
                              <w:t xml:space="preserve"> handicapées </w:t>
                            </w:r>
                          </w:p>
                          <w:p w14:paraId="67E0B9DB" w14:textId="77777777" w:rsidR="000C226A" w:rsidRPr="00EC2E2B" w:rsidRDefault="00EC2E2B" w:rsidP="000C226A">
                            <w:pPr>
                              <w:jc w:val="center"/>
                              <w:rPr>
                                <w:rFonts w:ascii="Impact" w:hAnsi="Impact" w:cs="Times New Roman"/>
                                <w:sz w:val="28"/>
                                <w:szCs w:val="28"/>
                              </w:rPr>
                            </w:pPr>
                            <w:proofErr w:type="gramStart"/>
                            <w:r w:rsidRPr="008B7F9F">
                              <w:rPr>
                                <w:rFonts w:ascii="Arial Narrow" w:hAnsi="Arial Narrow" w:cs="Times New Roman"/>
                                <w:sz w:val="28"/>
                                <w:szCs w:val="28"/>
                              </w:rPr>
                              <w:t>de</w:t>
                            </w:r>
                            <w:proofErr w:type="gramEnd"/>
                            <w:r w:rsidRPr="008B7F9F">
                              <w:rPr>
                                <w:rFonts w:ascii="Arial Narrow" w:hAnsi="Arial Narrow" w:cs="Times New Roman"/>
                                <w:sz w:val="28"/>
                                <w:szCs w:val="28"/>
                              </w:rPr>
                              <w:t xml:space="preserve"> la Rive-</w:t>
                            </w:r>
                            <w:proofErr w:type="spellStart"/>
                            <w:r w:rsidRPr="008B7F9F">
                              <w:rPr>
                                <w:rFonts w:ascii="Arial Narrow" w:hAnsi="Arial Narrow" w:cs="Times New Roman"/>
                                <w:sz w:val="28"/>
                                <w:szCs w:val="28"/>
                              </w:rPr>
                              <w:t>Sud Ouest</w:t>
                            </w:r>
                            <w:proofErr w:type="spellEnd"/>
                            <w:r w:rsidRPr="008B7F9F">
                              <w:rPr>
                                <w:rFonts w:ascii="Arial Narrow" w:hAnsi="Arial Narrow" w:cs="Times New Roman"/>
                                <w:sz w:val="28"/>
                                <w:szCs w:val="28"/>
                              </w:rPr>
                              <w:t xml:space="preserve"> (APH</w:t>
                            </w:r>
                            <w:r w:rsidR="008B7F9F">
                              <w:rPr>
                                <w:rFonts w:ascii="Arial Narrow" w:hAnsi="Arial Narrow" w:cs="Times New Roman"/>
                                <w:sz w:val="28"/>
                                <w:szCs w:val="28"/>
                              </w:rPr>
                              <w:t>R</w:t>
                            </w:r>
                            <w:r w:rsidRPr="008B7F9F">
                              <w:rPr>
                                <w:rFonts w:ascii="Arial Narrow" w:hAnsi="Arial Narrow" w:cs="Times New Roman"/>
                                <w:sz w:val="28"/>
                                <w:szCs w:val="28"/>
                              </w:rPr>
                              <w:t>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47010" id="Text Box 266" o:spid="_x0000_s1100" type="#_x0000_t202" style="position:absolute;margin-left:4pt;margin-top:194.65pt;width:129.35pt;height:68.2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" filled="f" stroked="f">
                <v:textbox inset="0,0,0,0">
                  <w:txbxContent>
                    <w:p w14:paraId="02E0FCE8" w14:textId="77777777" w:rsidR="007B08C3" w:rsidRDefault="00EC2E2B" w:rsidP="000C226A">
                      <w:pPr>
                        <w:jc w:val="center"/>
                        <w:rPr>
                          <w:rFonts w:ascii="Arial Narrow" w:hAnsi="Arial Narrow" w:cs="Times New Roman"/>
                          <w:sz w:val="28"/>
                          <w:szCs w:val="28"/>
                        </w:rPr>
                      </w:pPr>
                      <w:r w:rsidRPr="008B7F9F">
                        <w:rPr>
                          <w:rFonts w:ascii="Arial Narrow" w:hAnsi="Arial Narrow" w:cs="Times New Roman"/>
                          <w:sz w:val="28"/>
                          <w:szCs w:val="28"/>
                        </w:rPr>
                        <w:t>Association des</w:t>
                      </w:r>
                    </w:p>
                    <w:p w14:paraId="0C530482" w14:textId="77777777" w:rsidR="00EC2E2B" w:rsidRPr="008B7F9F" w:rsidRDefault="00EC2E2B" w:rsidP="000C226A">
                      <w:pPr>
                        <w:jc w:val="center"/>
                        <w:rPr>
                          <w:rFonts w:ascii="Arial Narrow" w:hAnsi="Arial Narrow" w:cs="Times New Roman"/>
                          <w:sz w:val="28"/>
                          <w:szCs w:val="28"/>
                        </w:rPr>
                      </w:pPr>
                      <w:r w:rsidRPr="008B7F9F">
                        <w:rPr>
                          <w:rFonts w:ascii="Arial Narrow" w:hAnsi="Arial Narrow" w:cs="Times New Roman"/>
                          <w:sz w:val="28"/>
                          <w:szCs w:val="28"/>
                        </w:rPr>
                        <w:t xml:space="preserve"> </w:t>
                      </w:r>
                      <w:proofErr w:type="gramStart"/>
                      <w:r w:rsidRPr="008B7F9F">
                        <w:rPr>
                          <w:rFonts w:ascii="Arial Narrow" w:hAnsi="Arial Narrow" w:cs="Times New Roman"/>
                          <w:sz w:val="28"/>
                          <w:szCs w:val="28"/>
                        </w:rPr>
                        <w:t>personnes</w:t>
                      </w:r>
                      <w:proofErr w:type="gramEnd"/>
                      <w:r w:rsidRPr="008B7F9F">
                        <w:rPr>
                          <w:rFonts w:ascii="Arial Narrow" w:hAnsi="Arial Narrow" w:cs="Times New Roman"/>
                          <w:sz w:val="28"/>
                          <w:szCs w:val="28"/>
                        </w:rPr>
                        <w:t xml:space="preserve"> handicapées </w:t>
                      </w:r>
                    </w:p>
                    <w:p w14:paraId="67E0B9DB" w14:textId="77777777" w:rsidR="000C226A" w:rsidRPr="00EC2E2B" w:rsidRDefault="00EC2E2B" w:rsidP="000C226A">
                      <w:pPr>
                        <w:jc w:val="center"/>
                        <w:rPr>
                          <w:rFonts w:ascii="Impact" w:hAnsi="Impact" w:cs="Times New Roman"/>
                          <w:sz w:val="28"/>
                          <w:szCs w:val="28"/>
                        </w:rPr>
                      </w:pPr>
                      <w:proofErr w:type="gramStart"/>
                      <w:r w:rsidRPr="008B7F9F">
                        <w:rPr>
                          <w:rFonts w:ascii="Arial Narrow" w:hAnsi="Arial Narrow" w:cs="Times New Roman"/>
                          <w:sz w:val="28"/>
                          <w:szCs w:val="28"/>
                        </w:rPr>
                        <w:t>de</w:t>
                      </w:r>
                      <w:proofErr w:type="gramEnd"/>
                      <w:r w:rsidRPr="008B7F9F">
                        <w:rPr>
                          <w:rFonts w:ascii="Arial Narrow" w:hAnsi="Arial Narrow" w:cs="Times New Roman"/>
                          <w:sz w:val="28"/>
                          <w:szCs w:val="28"/>
                        </w:rPr>
                        <w:t xml:space="preserve"> la Rive-</w:t>
                      </w:r>
                      <w:proofErr w:type="spellStart"/>
                      <w:r w:rsidRPr="008B7F9F">
                        <w:rPr>
                          <w:rFonts w:ascii="Arial Narrow" w:hAnsi="Arial Narrow" w:cs="Times New Roman"/>
                          <w:sz w:val="28"/>
                          <w:szCs w:val="28"/>
                        </w:rPr>
                        <w:t>Sud Ouest</w:t>
                      </w:r>
                      <w:proofErr w:type="spellEnd"/>
                      <w:r w:rsidRPr="008B7F9F">
                        <w:rPr>
                          <w:rFonts w:ascii="Arial Narrow" w:hAnsi="Arial Narrow" w:cs="Times New Roman"/>
                          <w:sz w:val="28"/>
                          <w:szCs w:val="28"/>
                        </w:rPr>
                        <w:t xml:space="preserve"> (APH</w:t>
                      </w:r>
                      <w:r w:rsidR="008B7F9F">
                        <w:rPr>
                          <w:rFonts w:ascii="Arial Narrow" w:hAnsi="Arial Narrow" w:cs="Times New Roman"/>
                          <w:sz w:val="28"/>
                          <w:szCs w:val="28"/>
                        </w:rPr>
                        <w:t>R</w:t>
                      </w:r>
                      <w:r w:rsidRPr="008B7F9F">
                        <w:rPr>
                          <w:rFonts w:ascii="Arial Narrow" w:hAnsi="Arial Narrow" w:cs="Times New Roman"/>
                          <w:sz w:val="28"/>
                          <w:szCs w:val="28"/>
                        </w:rPr>
                        <w:t>SO)</w:t>
                      </w:r>
                    </w:p>
                  </w:txbxContent>
                </v:textbox>
                <w10:wrap anchorx="margin" anchory="page"/>
              </v:shape>
            </w:pict>
          </mc:Fallback>
        </mc:AlternateContent>
      </w:r>
      <w:r w:rsidR="004E6168" w:rsidRPr="008B7F9F">
        <w:rPr>
          <w:rFonts w:ascii="Times New Roman" w:hAnsi="Times New Roman" w:cs="Times New Roman"/>
          <w:noProof/>
          <w:lang w:eastAsia="fr-CA" w:bidi="ar-SA"/>
        </w:rPr>
        <mc:AlternateContent>
          <mc:Choice Requires="wps">
            <w:drawing>
              <wp:anchor distT="36576" distB="36576" distL="36576" distR="36576" simplePos="0" relativeHeight="251716608" behindDoc="0" locked="0" layoutInCell="1" allowOverlap="1" wp14:anchorId="014ED7E3" wp14:editId="0E063EB7">
                <wp:simplePos x="0" y="0"/>
                <wp:positionH relativeFrom="margin">
                  <wp:posOffset>42333</wp:posOffset>
                </wp:positionH>
                <wp:positionV relativeFrom="paragraph">
                  <wp:posOffset>7442200</wp:posOffset>
                </wp:positionV>
                <wp:extent cx="1617134" cy="287867"/>
                <wp:effectExtent l="0" t="0" r="2540" b="0"/>
                <wp:wrapNone/>
                <wp:docPr id="5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134" cy="2878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40F1CB4" w14:textId="77777777" w:rsidR="008B7F9F" w:rsidRPr="00BC353B" w:rsidRDefault="008B7F9F" w:rsidP="008B7F9F">
                            <w:pPr>
                              <w:widowControl w:val="0"/>
                              <w:jc w:val="center"/>
                              <w:rPr>
                                <w:b/>
                                <w:bCs/>
                                <w:color w:val="0070C0"/>
                                <w:sz w:val="18"/>
                              </w:rPr>
                            </w:pPr>
                            <w:r w:rsidRPr="004E6168">
                              <w:rPr>
                                <w:b/>
                                <w:bCs/>
                                <w:sz w:val="18"/>
                              </w:rPr>
                              <w:t>www.facebook.com/aphrso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ED7E3" id="Text Box 4" o:spid="_x0000_s1101" type="#_x0000_t202" style="position:absolute;margin-left:3.35pt;margin-top:586pt;width:127.35pt;height:22.65pt;z-index:25171660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" filled="f" stroked="f" strokecolor="black [0]" insetpen="t">
                <v:textbox inset="2.88pt,2.88pt,2.88pt,2.88pt">
                  <w:txbxContent>
                    <w:p w14:paraId="440F1CB4" w14:textId="77777777" w:rsidR="008B7F9F" w:rsidRPr="00BC353B" w:rsidRDefault="008B7F9F" w:rsidP="008B7F9F">
                      <w:pPr>
                        <w:widowControl w:val="0"/>
                        <w:jc w:val="center"/>
                        <w:rPr>
                          <w:b/>
                          <w:bCs/>
                          <w:color w:val="0070C0"/>
                          <w:sz w:val="18"/>
                        </w:rPr>
                      </w:pPr>
                      <w:r w:rsidRPr="004E6168">
                        <w:rPr>
                          <w:b/>
                          <w:bCs/>
                          <w:sz w:val="18"/>
                        </w:rPr>
                        <w:t>www.facebook.com/aphrso</w:t>
                      </w:r>
                    </w:p>
                  </w:txbxContent>
                </v:textbox>
                <w10:wrap anchorx="margin"/>
              </v:shape>
            </w:pict>
          </mc:Fallback>
        </mc:AlternateContent>
      </w:r>
      <w:r w:rsidR="00895E35">
        <w:rPr>
          <w:noProof/>
          <w:lang w:eastAsia="fr-CA" w:bidi="ar-SA"/>
        </w:rPr>
        <w:drawing>
          <wp:anchor distT="0" distB="0" distL="114300" distR="114300" simplePos="0" relativeHeight="251743232" behindDoc="1" locked="0" layoutInCell="1" allowOverlap="1" wp14:anchorId="114DFE33" wp14:editId="20A0A941">
            <wp:simplePos x="0" y="0"/>
            <wp:positionH relativeFrom="column">
              <wp:posOffset>75747</wp:posOffset>
            </wp:positionH>
            <wp:positionV relativeFrom="paragraph">
              <wp:posOffset>5112839</wp:posOffset>
            </wp:positionV>
            <wp:extent cx="413385" cy="274320"/>
            <wp:effectExtent l="0" t="0" r="5715" b="0"/>
            <wp:wrapTight wrapText="bothSides">
              <wp:wrapPolygon edited="0">
                <wp:start x="0" y="0"/>
                <wp:lineTo x="0" y="19500"/>
                <wp:lineTo x="20903" y="19500"/>
                <wp:lineTo x="20903" y="0"/>
                <wp:lineTo x="0" y="0"/>
              </wp:wrapPolygon>
            </wp:wrapTight>
            <wp:docPr id="154" name="Image 154" descr="Image représentant un courriel"/>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13385" cy="274320"/>
                    </a:xfrm>
                    <a:prstGeom prst="rect">
                      <a:avLst/>
                    </a:prstGeom>
                  </pic:spPr>
                </pic:pic>
              </a:graphicData>
            </a:graphic>
            <wp14:sizeRelH relativeFrom="page">
              <wp14:pctWidth>0</wp14:pctWidth>
            </wp14:sizeRelH>
            <wp14:sizeRelV relativeFrom="page">
              <wp14:pctHeight>0</wp14:pctHeight>
            </wp14:sizeRelV>
          </wp:anchor>
        </w:drawing>
      </w:r>
      <w:r w:rsidR="00895E35">
        <w:rPr>
          <w:noProof/>
          <w:lang w:eastAsia="fr-CA" w:bidi="ar-SA"/>
        </w:rPr>
        <w:drawing>
          <wp:anchor distT="0" distB="0" distL="114300" distR="114300" simplePos="0" relativeHeight="251742208" behindDoc="1" locked="0" layoutInCell="1" allowOverlap="1" wp14:anchorId="2251E8E7" wp14:editId="4E89F3FC">
            <wp:simplePos x="0" y="0"/>
            <wp:positionH relativeFrom="column">
              <wp:posOffset>83820</wp:posOffset>
            </wp:positionH>
            <wp:positionV relativeFrom="paragraph">
              <wp:posOffset>4503873</wp:posOffset>
            </wp:positionV>
            <wp:extent cx="302895" cy="376555"/>
            <wp:effectExtent l="0" t="0" r="1905" b="4445"/>
            <wp:wrapTight wrapText="bothSides">
              <wp:wrapPolygon edited="0">
                <wp:start x="6792" y="0"/>
                <wp:lineTo x="0" y="4371"/>
                <wp:lineTo x="0" y="20762"/>
                <wp:lineTo x="8151" y="20762"/>
                <wp:lineTo x="20377" y="16391"/>
                <wp:lineTo x="20377" y="7649"/>
                <wp:lineTo x="16302" y="0"/>
                <wp:lineTo x="6792" y="0"/>
              </wp:wrapPolygon>
            </wp:wrapTight>
            <wp:docPr id="28" name="Image 28" descr="Image représentant un télécopi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phrso.org/images/pages/page-3-paragraphe-3-2013072408-haut.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2895" cy="376555"/>
                    </a:xfrm>
                    <a:prstGeom prst="rect">
                      <a:avLst/>
                    </a:prstGeom>
                    <a:noFill/>
                    <a:ln>
                      <a:noFill/>
                    </a:ln>
                  </pic:spPr>
                </pic:pic>
              </a:graphicData>
            </a:graphic>
            <wp14:sizeRelH relativeFrom="page">
              <wp14:pctWidth>0</wp14:pctWidth>
            </wp14:sizeRelH>
            <wp14:sizeRelV relativeFrom="page">
              <wp14:pctHeight>0</wp14:pctHeight>
            </wp14:sizeRelV>
          </wp:anchor>
        </w:drawing>
      </w:r>
      <w:r w:rsidR="00895E35" w:rsidRPr="00D91F48">
        <w:rPr>
          <w:caps/>
          <w:noProof/>
          <w:sz w:val="18"/>
          <w:szCs w:val="18"/>
          <w:lang w:eastAsia="fr-CA" w:bidi="ar-SA"/>
        </w:rPr>
        <w:drawing>
          <wp:anchor distT="0" distB="0" distL="114300" distR="114300" simplePos="0" relativeHeight="251728896" behindDoc="1" locked="0" layoutInCell="1" allowOverlap="1" wp14:anchorId="04008855" wp14:editId="1D61EE6E">
            <wp:simplePos x="0" y="0"/>
            <wp:positionH relativeFrom="margin">
              <wp:posOffset>32294</wp:posOffset>
            </wp:positionH>
            <wp:positionV relativeFrom="paragraph">
              <wp:posOffset>3955506</wp:posOffset>
            </wp:positionV>
            <wp:extent cx="411480" cy="450215"/>
            <wp:effectExtent l="0" t="0" r="7620" b="6985"/>
            <wp:wrapTight wrapText="bothSides">
              <wp:wrapPolygon edited="0">
                <wp:start x="21600" y="21600"/>
                <wp:lineTo x="21600" y="579"/>
                <wp:lineTo x="600" y="579"/>
                <wp:lineTo x="600" y="21600"/>
                <wp:lineTo x="21600" y="21600"/>
              </wp:wrapPolygon>
            </wp:wrapTight>
            <wp:docPr id="153" name="Image 153" descr="Image d'un télé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Pictures\Mes images\téléphone.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10800000" flipH="1" flipV="1">
                      <a:off x="0" y="0"/>
                      <a:ext cx="411480" cy="450215"/>
                    </a:xfrm>
                    <a:prstGeom prst="rect">
                      <a:avLst/>
                    </a:prstGeom>
                    <a:noFill/>
                    <a:ln>
                      <a:noFill/>
                    </a:ln>
                  </pic:spPr>
                </pic:pic>
              </a:graphicData>
            </a:graphic>
            <wp14:sizeRelH relativeFrom="page">
              <wp14:pctWidth>0</wp14:pctWidth>
            </wp14:sizeRelH>
            <wp14:sizeRelV relativeFrom="page">
              <wp14:pctHeight>0</wp14:pctHeight>
            </wp14:sizeRelV>
          </wp:anchor>
        </w:drawing>
      </w:r>
      <w:r w:rsidR="00895E35">
        <w:rPr>
          <w:noProof/>
          <w:lang w:eastAsia="fr-CA" w:bidi="ar-SA"/>
        </w:rPr>
        <w:drawing>
          <wp:anchor distT="0" distB="0" distL="114300" distR="114300" simplePos="0" relativeHeight="251729920" behindDoc="1" locked="0" layoutInCell="1" allowOverlap="1" wp14:anchorId="3B88A432" wp14:editId="5104AA4E">
            <wp:simplePos x="0" y="0"/>
            <wp:positionH relativeFrom="margin">
              <wp:posOffset>75149</wp:posOffset>
            </wp:positionH>
            <wp:positionV relativeFrom="paragraph">
              <wp:posOffset>3541629</wp:posOffset>
            </wp:positionV>
            <wp:extent cx="243205" cy="243205"/>
            <wp:effectExtent l="19050" t="19050" r="0" b="23495"/>
            <wp:wrapTight wrapText="bothSides">
              <wp:wrapPolygon edited="0">
                <wp:start x="22146" y="22798"/>
                <wp:lineTo x="23761" y="21032"/>
                <wp:lineTo x="23233" y="9201"/>
                <wp:lineTo x="9259" y="-337"/>
                <wp:lineTo x="2498" y="-35"/>
                <wp:lineTo x="2799" y="6725"/>
                <wp:lineTo x="8549" y="21711"/>
                <wp:lineTo x="12005" y="23251"/>
                <wp:lineTo x="22146" y="22798"/>
              </wp:wrapPolygon>
            </wp:wrapTight>
            <wp:docPr id="152" name="Image 2" descr="Image d'une boîte aux let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phrso.org/images/pages/page-3-paragraphe-1-2013072408-haut.png"/>
                    <pic:cNvPicPr>
                      <a:picLocks noChangeAspect="1" noChangeArrowheads="1"/>
                    </pic:cNvPicPr>
                  </pic:nvPicPr>
                  <pic:blipFill>
                    <a:blip r:embed="rId54" cstate="print">
                      <a:extLst>
                        <a:ext uri="{BEBA8EAE-BF5A-486C-A8C5-ECC9F3942E4B}">
                          <a14:imgProps xmlns:a14="http://schemas.microsoft.com/office/drawing/2010/main">
                            <a14:imgLayer r:embed="rId55">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rot="10953287" flipV="1">
                      <a:off x="0" y="0"/>
                      <a:ext cx="243205" cy="243205"/>
                    </a:xfrm>
                    <a:prstGeom prst="rect">
                      <a:avLst/>
                    </a:prstGeom>
                    <a:noFill/>
                    <a:ln>
                      <a:noFill/>
                    </a:ln>
                  </pic:spPr>
                </pic:pic>
              </a:graphicData>
            </a:graphic>
            <wp14:sizeRelH relativeFrom="page">
              <wp14:pctWidth>0</wp14:pctWidth>
            </wp14:sizeRelH>
            <wp14:sizeRelV relativeFrom="page">
              <wp14:pctHeight>0</wp14:pctHeight>
            </wp14:sizeRelV>
          </wp:anchor>
        </w:drawing>
      </w:r>
      <w:r w:rsidR="00895E35">
        <w:rPr>
          <w:noProof/>
          <w:lang w:eastAsia="fr-CA" w:bidi="ar-SA"/>
        </w:rPr>
        <mc:AlternateContent>
          <mc:Choice Requires="wps">
            <w:drawing>
              <wp:anchor distT="0" distB="0" distL="114300" distR="114300" simplePos="0" relativeHeight="251651072" behindDoc="0" locked="0" layoutInCell="0" allowOverlap="1" wp14:anchorId="71483AC2" wp14:editId="3B0662F4">
                <wp:simplePos x="0" y="0"/>
                <wp:positionH relativeFrom="page">
                  <wp:posOffset>522151</wp:posOffset>
                </wp:positionH>
                <wp:positionV relativeFrom="page">
                  <wp:posOffset>4310743</wp:posOffset>
                </wp:positionV>
                <wp:extent cx="1726565" cy="3467100"/>
                <wp:effectExtent l="0" t="0" r="6985" b="0"/>
                <wp:wrapNone/>
                <wp:docPr id="3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6565" cy="346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3C12F" w14:textId="77777777" w:rsidR="0064781F" w:rsidRDefault="009F085F" w:rsidP="00D91F48">
                            <w:pPr>
                              <w:jc w:val="center"/>
                              <w:rPr>
                                <w:caps/>
                                <w:sz w:val="18"/>
                                <w:szCs w:val="18"/>
                                <w:lang w:val="fr-FR"/>
                              </w:rPr>
                            </w:pPr>
                            <w:r>
                              <w:rPr>
                                <w:sz w:val="18"/>
                                <w:szCs w:val="18"/>
                                <w:lang w:val="fr-FR"/>
                              </w:rPr>
                              <w:t xml:space="preserve">  </w:t>
                            </w:r>
                          </w:p>
                          <w:p w14:paraId="4E671505" w14:textId="77777777" w:rsidR="0064781F" w:rsidRDefault="0064781F" w:rsidP="00D91F48">
                            <w:pPr>
                              <w:jc w:val="center"/>
                              <w:rPr>
                                <w:caps/>
                                <w:sz w:val="18"/>
                                <w:szCs w:val="18"/>
                                <w:lang w:val="fr-FR"/>
                              </w:rPr>
                            </w:pPr>
                            <w:r>
                              <w:rPr>
                                <w:caps/>
                                <w:sz w:val="18"/>
                                <w:szCs w:val="18"/>
                                <w:lang w:val="fr-FR"/>
                              </w:rPr>
                              <w:t>100, rUE STE-MARIE</w:t>
                            </w:r>
                          </w:p>
                          <w:p w14:paraId="639E3EB3" w14:textId="77777777" w:rsidR="0064781F" w:rsidRDefault="0064781F" w:rsidP="00D91F48">
                            <w:pPr>
                              <w:jc w:val="center"/>
                              <w:rPr>
                                <w:caps/>
                                <w:sz w:val="18"/>
                                <w:szCs w:val="18"/>
                                <w:lang w:val="fr-FR"/>
                              </w:rPr>
                            </w:pPr>
                            <w:r>
                              <w:rPr>
                                <w:caps/>
                                <w:sz w:val="18"/>
                                <w:szCs w:val="18"/>
                                <w:lang w:val="fr-FR"/>
                              </w:rPr>
                              <w:t>LA PRAIRIE (QC)</w:t>
                            </w:r>
                          </w:p>
                          <w:p w14:paraId="48D849B8" w14:textId="77777777" w:rsidR="0064781F" w:rsidRDefault="0064781F" w:rsidP="00D91F48">
                            <w:pPr>
                              <w:jc w:val="center"/>
                              <w:rPr>
                                <w:caps/>
                                <w:sz w:val="18"/>
                                <w:szCs w:val="18"/>
                                <w:lang w:val="fr-FR"/>
                              </w:rPr>
                            </w:pPr>
                            <w:r>
                              <w:rPr>
                                <w:caps/>
                                <w:sz w:val="18"/>
                                <w:szCs w:val="18"/>
                                <w:lang w:val="fr-FR"/>
                              </w:rPr>
                              <w:t>J5R1E8</w:t>
                            </w:r>
                          </w:p>
                          <w:p w14:paraId="2C90F8E1" w14:textId="77777777" w:rsidR="0064781F" w:rsidRDefault="0064781F" w:rsidP="00D91F48">
                            <w:pPr>
                              <w:jc w:val="center"/>
                              <w:rPr>
                                <w:caps/>
                                <w:sz w:val="18"/>
                                <w:szCs w:val="18"/>
                                <w:lang w:val="fr-FR"/>
                              </w:rPr>
                            </w:pPr>
                          </w:p>
                          <w:p w14:paraId="50A88BD5" w14:textId="77777777" w:rsidR="001E75CA" w:rsidRPr="009C2472" w:rsidRDefault="001E75CA" w:rsidP="00D91F48">
                            <w:pPr>
                              <w:jc w:val="center"/>
                              <w:rPr>
                                <w:caps/>
                                <w:sz w:val="18"/>
                                <w:szCs w:val="18"/>
                                <w:lang w:val="fr-FR"/>
                              </w:rPr>
                            </w:pPr>
                            <w:r w:rsidRPr="009C2472">
                              <w:rPr>
                                <w:caps/>
                                <w:sz w:val="18"/>
                                <w:szCs w:val="18"/>
                                <w:lang w:val="fr-FR"/>
                              </w:rPr>
                              <w:t>T</w:t>
                            </w:r>
                            <w:r w:rsidR="00B63395">
                              <w:rPr>
                                <w:caps/>
                                <w:sz w:val="18"/>
                                <w:szCs w:val="18"/>
                                <w:lang w:val="fr-FR"/>
                              </w:rPr>
                              <w:t>É</w:t>
                            </w:r>
                            <w:r w:rsidRPr="009C2472">
                              <w:rPr>
                                <w:caps/>
                                <w:sz w:val="18"/>
                                <w:szCs w:val="18"/>
                                <w:lang w:val="fr-FR"/>
                              </w:rPr>
                              <w:t>l</w:t>
                            </w:r>
                            <w:r w:rsidR="00B63395">
                              <w:rPr>
                                <w:caps/>
                                <w:sz w:val="18"/>
                                <w:szCs w:val="18"/>
                                <w:lang w:val="fr-FR"/>
                              </w:rPr>
                              <w:t>É</w:t>
                            </w:r>
                            <w:r w:rsidRPr="009C2472">
                              <w:rPr>
                                <w:caps/>
                                <w:sz w:val="18"/>
                                <w:szCs w:val="18"/>
                                <w:lang w:val="fr-FR"/>
                              </w:rPr>
                              <w:t>phone :</w:t>
                            </w:r>
                          </w:p>
                          <w:p w14:paraId="6D0937C7" w14:textId="77777777" w:rsidR="001E75CA" w:rsidRPr="009C2472" w:rsidRDefault="00EC2E2B" w:rsidP="00D91F48">
                            <w:pPr>
                              <w:jc w:val="center"/>
                              <w:rPr>
                                <w:sz w:val="18"/>
                                <w:szCs w:val="18"/>
                                <w:lang w:val="fr-FR"/>
                              </w:rPr>
                            </w:pPr>
                            <w:r>
                              <w:rPr>
                                <w:sz w:val="18"/>
                                <w:szCs w:val="18"/>
                                <w:lang w:val="fr-FR"/>
                              </w:rPr>
                              <w:t>(450</w:t>
                            </w:r>
                            <w:r w:rsidR="001E75CA" w:rsidRPr="009C2472">
                              <w:rPr>
                                <w:sz w:val="18"/>
                                <w:szCs w:val="18"/>
                                <w:lang w:val="fr-FR"/>
                              </w:rPr>
                              <w:t xml:space="preserve">) </w:t>
                            </w:r>
                            <w:r>
                              <w:rPr>
                                <w:sz w:val="18"/>
                                <w:szCs w:val="18"/>
                                <w:lang w:val="fr-FR"/>
                              </w:rPr>
                              <w:t>659-6519</w:t>
                            </w:r>
                          </w:p>
                          <w:p w14:paraId="15ADBF7D" w14:textId="77777777" w:rsidR="001E75CA" w:rsidRDefault="001E75CA" w:rsidP="00D91F48">
                            <w:pPr>
                              <w:rPr>
                                <w:sz w:val="18"/>
                                <w:szCs w:val="18"/>
                                <w:lang w:val="fr-FR"/>
                              </w:rPr>
                            </w:pPr>
                          </w:p>
                          <w:p w14:paraId="4597CAFE" w14:textId="77777777" w:rsidR="00BF420E" w:rsidRPr="009C2472" w:rsidRDefault="00BF420E" w:rsidP="00D91F48">
                            <w:pPr>
                              <w:rPr>
                                <w:sz w:val="18"/>
                                <w:szCs w:val="18"/>
                                <w:lang w:val="fr-FR"/>
                              </w:rPr>
                            </w:pPr>
                          </w:p>
                          <w:p w14:paraId="6B534F08" w14:textId="77777777" w:rsidR="001E75CA" w:rsidRPr="009C2472" w:rsidRDefault="001E75CA" w:rsidP="00D91F48">
                            <w:pPr>
                              <w:jc w:val="center"/>
                              <w:rPr>
                                <w:caps/>
                                <w:sz w:val="18"/>
                                <w:szCs w:val="18"/>
                                <w:lang w:val="fr-FR"/>
                              </w:rPr>
                            </w:pPr>
                            <w:r w:rsidRPr="009C2472">
                              <w:rPr>
                                <w:caps/>
                                <w:sz w:val="18"/>
                                <w:szCs w:val="18"/>
                                <w:lang w:val="fr-FR"/>
                              </w:rPr>
                              <w:t>T</w:t>
                            </w:r>
                            <w:r w:rsidR="00B63395">
                              <w:rPr>
                                <w:caps/>
                                <w:sz w:val="18"/>
                                <w:szCs w:val="18"/>
                                <w:lang w:val="fr-FR"/>
                              </w:rPr>
                              <w:t>É</w:t>
                            </w:r>
                            <w:r w:rsidRPr="009C2472">
                              <w:rPr>
                                <w:caps/>
                                <w:sz w:val="18"/>
                                <w:szCs w:val="18"/>
                                <w:lang w:val="fr-FR"/>
                              </w:rPr>
                              <w:t>l</w:t>
                            </w:r>
                            <w:r w:rsidR="00B63395">
                              <w:rPr>
                                <w:caps/>
                                <w:sz w:val="18"/>
                                <w:szCs w:val="18"/>
                                <w:lang w:val="fr-FR"/>
                              </w:rPr>
                              <w:t>É</w:t>
                            </w:r>
                            <w:r w:rsidRPr="009C2472">
                              <w:rPr>
                                <w:caps/>
                                <w:sz w:val="18"/>
                                <w:szCs w:val="18"/>
                                <w:lang w:val="fr-FR"/>
                              </w:rPr>
                              <w:t>copie :</w:t>
                            </w:r>
                          </w:p>
                          <w:p w14:paraId="760BE129" w14:textId="77777777" w:rsidR="001E75CA" w:rsidRPr="009C2472" w:rsidRDefault="00EC2E2B" w:rsidP="00D91F48">
                            <w:pPr>
                              <w:jc w:val="center"/>
                              <w:rPr>
                                <w:sz w:val="18"/>
                                <w:szCs w:val="18"/>
                                <w:lang w:val="fr-FR"/>
                              </w:rPr>
                            </w:pPr>
                            <w:r>
                              <w:rPr>
                                <w:sz w:val="18"/>
                                <w:szCs w:val="18"/>
                                <w:lang w:val="fr-FR"/>
                              </w:rPr>
                              <w:t>(450</w:t>
                            </w:r>
                            <w:r w:rsidR="001E75CA" w:rsidRPr="009C2472">
                              <w:rPr>
                                <w:sz w:val="18"/>
                                <w:szCs w:val="18"/>
                                <w:lang w:val="fr-FR"/>
                              </w:rPr>
                              <w:t xml:space="preserve">) </w:t>
                            </w:r>
                            <w:r>
                              <w:rPr>
                                <w:sz w:val="18"/>
                                <w:szCs w:val="18"/>
                                <w:lang w:val="fr-FR"/>
                              </w:rPr>
                              <w:t>659-6510</w:t>
                            </w:r>
                          </w:p>
                          <w:p w14:paraId="40C9DA74" w14:textId="77777777" w:rsidR="001E75CA" w:rsidRDefault="001E75CA" w:rsidP="00D91F48">
                            <w:pPr>
                              <w:rPr>
                                <w:sz w:val="18"/>
                                <w:szCs w:val="18"/>
                                <w:lang w:val="fr-FR"/>
                              </w:rPr>
                            </w:pPr>
                            <w:bookmarkStart w:id="9" w:name="_Hlt460832717"/>
                            <w:bookmarkEnd w:id="9"/>
                          </w:p>
                          <w:p w14:paraId="1ACE7806" w14:textId="77777777" w:rsidR="0064781F" w:rsidRDefault="0064781F" w:rsidP="00D91F48">
                            <w:pPr>
                              <w:rPr>
                                <w:sz w:val="18"/>
                                <w:szCs w:val="18"/>
                                <w:lang w:val="fr-FR"/>
                              </w:rPr>
                            </w:pPr>
                          </w:p>
                          <w:p w14:paraId="7DDF3686" w14:textId="77777777" w:rsidR="001E75CA" w:rsidRPr="009C2472" w:rsidRDefault="00BF420E" w:rsidP="0064781F">
                            <w:pPr>
                              <w:jc w:val="center"/>
                              <w:rPr>
                                <w:caps/>
                                <w:sz w:val="18"/>
                                <w:szCs w:val="18"/>
                                <w:lang w:val="fr-FR"/>
                              </w:rPr>
                            </w:pPr>
                            <w:r>
                              <w:rPr>
                                <w:caps/>
                                <w:sz w:val="18"/>
                                <w:szCs w:val="18"/>
                                <w:lang w:val="fr-FR"/>
                              </w:rPr>
                              <w:t>COURRIEL :</w:t>
                            </w:r>
                          </w:p>
                          <w:p w14:paraId="773BA34B" w14:textId="77777777" w:rsidR="001E75CA" w:rsidRDefault="009F085F" w:rsidP="00BF420E">
                            <w:pPr>
                              <w:jc w:val="center"/>
                              <w:rPr>
                                <w:sz w:val="18"/>
                                <w:szCs w:val="18"/>
                                <w:lang w:val="fr-FR"/>
                              </w:rPr>
                            </w:pPr>
                            <w:r w:rsidRPr="00582F01">
                              <w:rPr>
                                <w:sz w:val="18"/>
                                <w:szCs w:val="18"/>
                                <w:lang w:val="fr-FR"/>
                              </w:rPr>
                              <w:t xml:space="preserve">  </w:t>
                            </w:r>
                            <w:r w:rsidRPr="00BC353B">
                              <w:rPr>
                                <w:color w:val="2683C6" w:themeColor="accent2"/>
                                <w:sz w:val="18"/>
                                <w:szCs w:val="18"/>
                                <w:lang w:val="fr-FR"/>
                              </w:rPr>
                              <w:t xml:space="preserve"> </w:t>
                            </w:r>
                            <w:hyperlink r:id="rId56" w:history="1">
                              <w:r w:rsidR="00582F01" w:rsidRPr="00BC353B">
                                <w:rPr>
                                  <w:rStyle w:val="Lienhypertexte"/>
                                  <w:color w:val="2683C6" w:themeColor="accent2"/>
                                  <w:sz w:val="18"/>
                                  <w:szCs w:val="18"/>
                                  <w:lang w:val="fr-FR"/>
                                </w:rPr>
                                <w:t>info@aphrso.org</w:t>
                              </w:r>
                            </w:hyperlink>
                          </w:p>
                          <w:p w14:paraId="45F474C0" w14:textId="77777777" w:rsidR="00582F01" w:rsidRDefault="00582F01" w:rsidP="00BF420E">
                            <w:pPr>
                              <w:jc w:val="center"/>
                              <w:rPr>
                                <w:sz w:val="18"/>
                                <w:szCs w:val="18"/>
                                <w:lang w:val="fr-FR"/>
                              </w:rPr>
                            </w:pPr>
                          </w:p>
                          <w:p w14:paraId="4E2FB102" w14:textId="77777777" w:rsidR="00582F01" w:rsidRDefault="00582F01" w:rsidP="00BF420E">
                            <w:pPr>
                              <w:jc w:val="center"/>
                              <w:rPr>
                                <w:sz w:val="18"/>
                                <w:szCs w:val="18"/>
                                <w:lang w:val="fr-FR"/>
                              </w:rPr>
                            </w:pPr>
                          </w:p>
                          <w:p w14:paraId="16A6699A" w14:textId="77777777" w:rsidR="00BC353B" w:rsidRDefault="00BC353B" w:rsidP="00BF420E">
                            <w:pPr>
                              <w:jc w:val="center"/>
                              <w:rPr>
                                <w:sz w:val="18"/>
                                <w:szCs w:val="18"/>
                                <w:lang w:val="fr-FR"/>
                              </w:rPr>
                            </w:pPr>
                          </w:p>
                          <w:p w14:paraId="092E048D" w14:textId="77777777" w:rsidR="00AA5533" w:rsidRDefault="00895E35" w:rsidP="00BF420E">
                            <w:pPr>
                              <w:jc w:val="center"/>
                              <w:rPr>
                                <w:sz w:val="18"/>
                                <w:szCs w:val="18"/>
                                <w:lang w:val="fr-FR"/>
                              </w:rPr>
                            </w:pPr>
                            <w:r>
                              <w:rPr>
                                <w:noProof/>
                                <w:lang w:eastAsia="fr-CA" w:bidi="ar-SA"/>
                              </w:rPr>
                              <w:drawing>
                                <wp:inline distT="0" distB="0" distL="0" distR="0" wp14:anchorId="0FE490A7" wp14:editId="4E8E044C">
                                  <wp:extent cx="771353" cy="398234"/>
                                  <wp:effectExtent l="0" t="0" r="0" b="1905"/>
                                  <wp:docPr id="679" name="Image 679" descr="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n-site-facile.fr/upload/images/1343392590-fond-accueil.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95330" cy="410613"/>
                                          </a:xfrm>
                                          <a:prstGeom prst="rect">
                                            <a:avLst/>
                                          </a:prstGeom>
                                          <a:noFill/>
                                          <a:ln>
                                            <a:noFill/>
                                          </a:ln>
                                        </pic:spPr>
                                      </pic:pic>
                                    </a:graphicData>
                                  </a:graphic>
                                </wp:inline>
                              </w:drawing>
                            </w:r>
                          </w:p>
                          <w:p w14:paraId="45715343" w14:textId="77777777" w:rsidR="00BC353B" w:rsidRDefault="00BC353B" w:rsidP="008934FD">
                            <w:pPr>
                              <w:jc w:val="center"/>
                              <w:rPr>
                                <w:sz w:val="18"/>
                                <w:szCs w:val="18"/>
                                <w:lang w:val="fr-FR"/>
                              </w:rPr>
                            </w:pPr>
                          </w:p>
                          <w:p w14:paraId="27941A77" w14:textId="77777777" w:rsidR="00BC353B" w:rsidRPr="004E6168" w:rsidRDefault="00BC353B" w:rsidP="00BF420E">
                            <w:pPr>
                              <w:jc w:val="center"/>
                              <w:rPr>
                                <w:sz w:val="16"/>
                                <w:szCs w:val="18"/>
                                <w:lang w:val="fr-FR"/>
                              </w:rPr>
                            </w:pPr>
                            <w:r w:rsidRPr="004E6168">
                              <w:rPr>
                                <w:sz w:val="16"/>
                                <w:szCs w:val="18"/>
                                <w:lang w:val="fr-FR"/>
                              </w:rPr>
                              <w:t>Consultez notre site internet :</w:t>
                            </w:r>
                          </w:p>
                          <w:p w14:paraId="77C81AFF" w14:textId="77777777" w:rsidR="00BC353B" w:rsidRPr="004E6168" w:rsidRDefault="00C27D88" w:rsidP="00BF420E">
                            <w:pPr>
                              <w:jc w:val="center"/>
                              <w:rPr>
                                <w:b/>
                                <w:sz w:val="16"/>
                                <w:szCs w:val="18"/>
                                <w:lang w:val="fr-FR"/>
                              </w:rPr>
                            </w:pPr>
                            <w:hyperlink r:id="rId58" w:history="1">
                              <w:r w:rsidR="00BC353B" w:rsidRPr="004E6168">
                                <w:rPr>
                                  <w:rStyle w:val="Lienhypertexte"/>
                                  <w:b/>
                                  <w:color w:val="auto"/>
                                  <w:sz w:val="20"/>
                                  <w:szCs w:val="18"/>
                                  <w:u w:val="none"/>
                                  <w:lang w:val="fr-FR"/>
                                </w:rPr>
                                <w:t>www.aphrso.org</w:t>
                              </w:r>
                            </w:hyperlink>
                          </w:p>
                          <w:p w14:paraId="52C0ABAF" w14:textId="77777777" w:rsidR="00BC353B" w:rsidRDefault="00BC353B" w:rsidP="00BF420E">
                            <w:pPr>
                              <w:jc w:val="center"/>
                              <w:rPr>
                                <w:sz w:val="18"/>
                                <w:szCs w:val="18"/>
                                <w:lang w:val="fr-FR"/>
                              </w:rPr>
                            </w:pPr>
                          </w:p>
                          <w:p w14:paraId="44874CF0" w14:textId="77777777" w:rsidR="00582F01" w:rsidRDefault="00582F01" w:rsidP="00BF420E">
                            <w:pPr>
                              <w:jc w:val="center"/>
                              <w:rPr>
                                <w:sz w:val="18"/>
                                <w:szCs w:val="18"/>
                                <w:lang w:val="fr-FR"/>
                              </w:rPr>
                            </w:pPr>
                          </w:p>
                          <w:p w14:paraId="159F7067" w14:textId="77777777" w:rsidR="00DA6675" w:rsidRPr="009C2472" w:rsidRDefault="00DA6675" w:rsidP="00BF420E">
                            <w:pPr>
                              <w:jc w:val="center"/>
                              <w:rPr>
                                <w:sz w:val="18"/>
                                <w:szCs w:val="18"/>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83AC2" id="Text Box 125" o:spid="_x0000_s1102" type="#_x0000_t202" style="position:absolute;margin-left:41.1pt;margin-top:339.45pt;width:135.95pt;height:273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" o:allowincell="f" filled="f" stroked="f">
                <v:textbox inset="0,0,0,0">
                  <w:txbxContent>
                    <w:p w14:paraId="5B93C12F" w14:textId="77777777" w:rsidR="0064781F" w:rsidRDefault="009F085F" w:rsidP="00D91F48">
                      <w:pPr>
                        <w:jc w:val="center"/>
                        <w:rPr>
                          <w:caps/>
                          <w:sz w:val="18"/>
                          <w:szCs w:val="18"/>
                          <w:lang w:val="fr-FR"/>
                        </w:rPr>
                      </w:pPr>
                      <w:r>
                        <w:rPr>
                          <w:sz w:val="18"/>
                          <w:szCs w:val="18"/>
                          <w:lang w:val="fr-FR"/>
                        </w:rPr>
                        <w:t xml:space="preserve">  </w:t>
                      </w:r>
                    </w:p>
                    <w:p w14:paraId="4E671505" w14:textId="77777777" w:rsidR="0064781F" w:rsidRDefault="0064781F" w:rsidP="00D91F48">
                      <w:pPr>
                        <w:jc w:val="center"/>
                        <w:rPr>
                          <w:caps/>
                          <w:sz w:val="18"/>
                          <w:szCs w:val="18"/>
                          <w:lang w:val="fr-FR"/>
                        </w:rPr>
                      </w:pPr>
                      <w:r>
                        <w:rPr>
                          <w:caps/>
                          <w:sz w:val="18"/>
                          <w:szCs w:val="18"/>
                          <w:lang w:val="fr-FR"/>
                        </w:rPr>
                        <w:t>100, rUE STE-MARIE</w:t>
                      </w:r>
                    </w:p>
                    <w:p w14:paraId="639E3EB3" w14:textId="77777777" w:rsidR="0064781F" w:rsidRDefault="0064781F" w:rsidP="00D91F48">
                      <w:pPr>
                        <w:jc w:val="center"/>
                        <w:rPr>
                          <w:caps/>
                          <w:sz w:val="18"/>
                          <w:szCs w:val="18"/>
                          <w:lang w:val="fr-FR"/>
                        </w:rPr>
                      </w:pPr>
                      <w:r>
                        <w:rPr>
                          <w:caps/>
                          <w:sz w:val="18"/>
                          <w:szCs w:val="18"/>
                          <w:lang w:val="fr-FR"/>
                        </w:rPr>
                        <w:t>LA PRAIRIE (QC)</w:t>
                      </w:r>
                    </w:p>
                    <w:p w14:paraId="48D849B8" w14:textId="77777777" w:rsidR="0064781F" w:rsidRDefault="0064781F" w:rsidP="00D91F48">
                      <w:pPr>
                        <w:jc w:val="center"/>
                        <w:rPr>
                          <w:caps/>
                          <w:sz w:val="18"/>
                          <w:szCs w:val="18"/>
                          <w:lang w:val="fr-FR"/>
                        </w:rPr>
                      </w:pPr>
                      <w:r>
                        <w:rPr>
                          <w:caps/>
                          <w:sz w:val="18"/>
                          <w:szCs w:val="18"/>
                          <w:lang w:val="fr-FR"/>
                        </w:rPr>
                        <w:t>J5R1E8</w:t>
                      </w:r>
                    </w:p>
                    <w:p w14:paraId="2C90F8E1" w14:textId="77777777" w:rsidR="0064781F" w:rsidRDefault="0064781F" w:rsidP="00D91F48">
                      <w:pPr>
                        <w:jc w:val="center"/>
                        <w:rPr>
                          <w:caps/>
                          <w:sz w:val="18"/>
                          <w:szCs w:val="18"/>
                          <w:lang w:val="fr-FR"/>
                        </w:rPr>
                      </w:pPr>
                    </w:p>
                    <w:p w14:paraId="50A88BD5" w14:textId="77777777" w:rsidR="001E75CA" w:rsidRPr="009C2472" w:rsidRDefault="001E75CA" w:rsidP="00D91F48">
                      <w:pPr>
                        <w:jc w:val="center"/>
                        <w:rPr>
                          <w:caps/>
                          <w:sz w:val="18"/>
                          <w:szCs w:val="18"/>
                          <w:lang w:val="fr-FR"/>
                        </w:rPr>
                      </w:pPr>
                      <w:r w:rsidRPr="009C2472">
                        <w:rPr>
                          <w:caps/>
                          <w:sz w:val="18"/>
                          <w:szCs w:val="18"/>
                          <w:lang w:val="fr-FR"/>
                        </w:rPr>
                        <w:t>T</w:t>
                      </w:r>
                      <w:r w:rsidR="00B63395">
                        <w:rPr>
                          <w:caps/>
                          <w:sz w:val="18"/>
                          <w:szCs w:val="18"/>
                          <w:lang w:val="fr-FR"/>
                        </w:rPr>
                        <w:t>É</w:t>
                      </w:r>
                      <w:r w:rsidRPr="009C2472">
                        <w:rPr>
                          <w:caps/>
                          <w:sz w:val="18"/>
                          <w:szCs w:val="18"/>
                          <w:lang w:val="fr-FR"/>
                        </w:rPr>
                        <w:t>l</w:t>
                      </w:r>
                      <w:r w:rsidR="00B63395">
                        <w:rPr>
                          <w:caps/>
                          <w:sz w:val="18"/>
                          <w:szCs w:val="18"/>
                          <w:lang w:val="fr-FR"/>
                        </w:rPr>
                        <w:t>É</w:t>
                      </w:r>
                      <w:r w:rsidRPr="009C2472">
                        <w:rPr>
                          <w:caps/>
                          <w:sz w:val="18"/>
                          <w:szCs w:val="18"/>
                          <w:lang w:val="fr-FR"/>
                        </w:rPr>
                        <w:t>phone :</w:t>
                      </w:r>
                    </w:p>
                    <w:p w14:paraId="6D0937C7" w14:textId="77777777" w:rsidR="001E75CA" w:rsidRPr="009C2472" w:rsidRDefault="00EC2E2B" w:rsidP="00D91F48">
                      <w:pPr>
                        <w:jc w:val="center"/>
                        <w:rPr>
                          <w:sz w:val="18"/>
                          <w:szCs w:val="18"/>
                          <w:lang w:val="fr-FR"/>
                        </w:rPr>
                      </w:pPr>
                      <w:r>
                        <w:rPr>
                          <w:sz w:val="18"/>
                          <w:szCs w:val="18"/>
                          <w:lang w:val="fr-FR"/>
                        </w:rPr>
                        <w:t>(450</w:t>
                      </w:r>
                      <w:r w:rsidR="001E75CA" w:rsidRPr="009C2472">
                        <w:rPr>
                          <w:sz w:val="18"/>
                          <w:szCs w:val="18"/>
                          <w:lang w:val="fr-FR"/>
                        </w:rPr>
                        <w:t xml:space="preserve">) </w:t>
                      </w:r>
                      <w:r>
                        <w:rPr>
                          <w:sz w:val="18"/>
                          <w:szCs w:val="18"/>
                          <w:lang w:val="fr-FR"/>
                        </w:rPr>
                        <w:t>659-6519</w:t>
                      </w:r>
                    </w:p>
                    <w:p w14:paraId="15ADBF7D" w14:textId="77777777" w:rsidR="001E75CA" w:rsidRDefault="001E75CA" w:rsidP="00D91F48">
                      <w:pPr>
                        <w:rPr>
                          <w:sz w:val="18"/>
                          <w:szCs w:val="18"/>
                          <w:lang w:val="fr-FR"/>
                        </w:rPr>
                      </w:pPr>
                    </w:p>
                    <w:p w14:paraId="4597CAFE" w14:textId="77777777" w:rsidR="00BF420E" w:rsidRPr="009C2472" w:rsidRDefault="00BF420E" w:rsidP="00D91F48">
                      <w:pPr>
                        <w:rPr>
                          <w:sz w:val="18"/>
                          <w:szCs w:val="18"/>
                          <w:lang w:val="fr-FR"/>
                        </w:rPr>
                      </w:pPr>
                    </w:p>
                    <w:p w14:paraId="6B534F08" w14:textId="77777777" w:rsidR="001E75CA" w:rsidRPr="009C2472" w:rsidRDefault="001E75CA" w:rsidP="00D91F48">
                      <w:pPr>
                        <w:jc w:val="center"/>
                        <w:rPr>
                          <w:caps/>
                          <w:sz w:val="18"/>
                          <w:szCs w:val="18"/>
                          <w:lang w:val="fr-FR"/>
                        </w:rPr>
                      </w:pPr>
                      <w:r w:rsidRPr="009C2472">
                        <w:rPr>
                          <w:caps/>
                          <w:sz w:val="18"/>
                          <w:szCs w:val="18"/>
                          <w:lang w:val="fr-FR"/>
                        </w:rPr>
                        <w:t>T</w:t>
                      </w:r>
                      <w:r w:rsidR="00B63395">
                        <w:rPr>
                          <w:caps/>
                          <w:sz w:val="18"/>
                          <w:szCs w:val="18"/>
                          <w:lang w:val="fr-FR"/>
                        </w:rPr>
                        <w:t>É</w:t>
                      </w:r>
                      <w:r w:rsidRPr="009C2472">
                        <w:rPr>
                          <w:caps/>
                          <w:sz w:val="18"/>
                          <w:szCs w:val="18"/>
                          <w:lang w:val="fr-FR"/>
                        </w:rPr>
                        <w:t>l</w:t>
                      </w:r>
                      <w:r w:rsidR="00B63395">
                        <w:rPr>
                          <w:caps/>
                          <w:sz w:val="18"/>
                          <w:szCs w:val="18"/>
                          <w:lang w:val="fr-FR"/>
                        </w:rPr>
                        <w:t>É</w:t>
                      </w:r>
                      <w:r w:rsidRPr="009C2472">
                        <w:rPr>
                          <w:caps/>
                          <w:sz w:val="18"/>
                          <w:szCs w:val="18"/>
                          <w:lang w:val="fr-FR"/>
                        </w:rPr>
                        <w:t>copie :</w:t>
                      </w:r>
                    </w:p>
                    <w:p w14:paraId="760BE129" w14:textId="77777777" w:rsidR="001E75CA" w:rsidRPr="009C2472" w:rsidRDefault="00EC2E2B" w:rsidP="00D91F48">
                      <w:pPr>
                        <w:jc w:val="center"/>
                        <w:rPr>
                          <w:sz w:val="18"/>
                          <w:szCs w:val="18"/>
                          <w:lang w:val="fr-FR"/>
                        </w:rPr>
                      </w:pPr>
                      <w:r>
                        <w:rPr>
                          <w:sz w:val="18"/>
                          <w:szCs w:val="18"/>
                          <w:lang w:val="fr-FR"/>
                        </w:rPr>
                        <w:t>(450</w:t>
                      </w:r>
                      <w:r w:rsidR="001E75CA" w:rsidRPr="009C2472">
                        <w:rPr>
                          <w:sz w:val="18"/>
                          <w:szCs w:val="18"/>
                          <w:lang w:val="fr-FR"/>
                        </w:rPr>
                        <w:t xml:space="preserve">) </w:t>
                      </w:r>
                      <w:r>
                        <w:rPr>
                          <w:sz w:val="18"/>
                          <w:szCs w:val="18"/>
                          <w:lang w:val="fr-FR"/>
                        </w:rPr>
                        <w:t>659-6510</w:t>
                      </w:r>
                    </w:p>
                    <w:p w14:paraId="40C9DA74" w14:textId="77777777" w:rsidR="001E75CA" w:rsidRDefault="001E75CA" w:rsidP="00D91F48">
                      <w:pPr>
                        <w:rPr>
                          <w:sz w:val="18"/>
                          <w:szCs w:val="18"/>
                          <w:lang w:val="fr-FR"/>
                        </w:rPr>
                      </w:pPr>
                      <w:bookmarkStart w:id="19" w:name="_Hlt460832717"/>
                      <w:bookmarkEnd w:id="19"/>
                    </w:p>
                    <w:p w14:paraId="1ACE7806" w14:textId="77777777" w:rsidR="0064781F" w:rsidRDefault="0064781F" w:rsidP="00D91F48">
                      <w:pPr>
                        <w:rPr>
                          <w:sz w:val="18"/>
                          <w:szCs w:val="18"/>
                          <w:lang w:val="fr-FR"/>
                        </w:rPr>
                      </w:pPr>
                    </w:p>
                    <w:p w14:paraId="7DDF3686" w14:textId="77777777" w:rsidR="001E75CA" w:rsidRPr="009C2472" w:rsidRDefault="00BF420E" w:rsidP="0064781F">
                      <w:pPr>
                        <w:jc w:val="center"/>
                        <w:rPr>
                          <w:caps/>
                          <w:sz w:val="18"/>
                          <w:szCs w:val="18"/>
                          <w:lang w:val="fr-FR"/>
                        </w:rPr>
                      </w:pPr>
                      <w:r>
                        <w:rPr>
                          <w:caps/>
                          <w:sz w:val="18"/>
                          <w:szCs w:val="18"/>
                          <w:lang w:val="fr-FR"/>
                        </w:rPr>
                        <w:t>COURRIEL :</w:t>
                      </w:r>
                    </w:p>
                    <w:p w14:paraId="773BA34B" w14:textId="77777777" w:rsidR="001E75CA" w:rsidRDefault="009F085F" w:rsidP="00BF420E">
                      <w:pPr>
                        <w:jc w:val="center"/>
                        <w:rPr>
                          <w:sz w:val="18"/>
                          <w:szCs w:val="18"/>
                          <w:lang w:val="fr-FR"/>
                        </w:rPr>
                      </w:pPr>
                      <w:r w:rsidRPr="00582F01">
                        <w:rPr>
                          <w:sz w:val="18"/>
                          <w:szCs w:val="18"/>
                          <w:lang w:val="fr-FR"/>
                        </w:rPr>
                        <w:t xml:space="preserve">  </w:t>
                      </w:r>
                      <w:r w:rsidRPr="00BC353B">
                        <w:rPr>
                          <w:color w:val="2683C6" w:themeColor="accent2"/>
                          <w:sz w:val="18"/>
                          <w:szCs w:val="18"/>
                          <w:lang w:val="fr-FR"/>
                        </w:rPr>
                        <w:t xml:space="preserve"> </w:t>
                      </w:r>
                      <w:hyperlink r:id="rId59" w:history="1">
                        <w:r w:rsidR="00582F01" w:rsidRPr="00BC353B">
                          <w:rPr>
                            <w:rStyle w:val="Lienhypertexte"/>
                            <w:color w:val="2683C6" w:themeColor="accent2"/>
                            <w:sz w:val="18"/>
                            <w:szCs w:val="18"/>
                            <w:lang w:val="fr-FR"/>
                          </w:rPr>
                          <w:t>info@aphrso.org</w:t>
                        </w:r>
                      </w:hyperlink>
                    </w:p>
                    <w:p w14:paraId="45F474C0" w14:textId="77777777" w:rsidR="00582F01" w:rsidRDefault="00582F01" w:rsidP="00BF420E">
                      <w:pPr>
                        <w:jc w:val="center"/>
                        <w:rPr>
                          <w:sz w:val="18"/>
                          <w:szCs w:val="18"/>
                          <w:lang w:val="fr-FR"/>
                        </w:rPr>
                      </w:pPr>
                    </w:p>
                    <w:p w14:paraId="4E2FB102" w14:textId="77777777" w:rsidR="00582F01" w:rsidRDefault="00582F01" w:rsidP="00BF420E">
                      <w:pPr>
                        <w:jc w:val="center"/>
                        <w:rPr>
                          <w:sz w:val="18"/>
                          <w:szCs w:val="18"/>
                          <w:lang w:val="fr-FR"/>
                        </w:rPr>
                      </w:pPr>
                    </w:p>
                    <w:p w14:paraId="16A6699A" w14:textId="77777777" w:rsidR="00BC353B" w:rsidRDefault="00BC353B" w:rsidP="00BF420E">
                      <w:pPr>
                        <w:jc w:val="center"/>
                        <w:rPr>
                          <w:sz w:val="18"/>
                          <w:szCs w:val="18"/>
                          <w:lang w:val="fr-FR"/>
                        </w:rPr>
                      </w:pPr>
                    </w:p>
                    <w:p w14:paraId="092E048D" w14:textId="77777777" w:rsidR="00AA5533" w:rsidRDefault="00895E35" w:rsidP="00BF420E">
                      <w:pPr>
                        <w:jc w:val="center"/>
                        <w:rPr>
                          <w:sz w:val="18"/>
                          <w:szCs w:val="18"/>
                          <w:lang w:val="fr-FR"/>
                        </w:rPr>
                      </w:pPr>
                      <w:r>
                        <w:rPr>
                          <w:noProof/>
                          <w:lang w:eastAsia="fr-CA" w:bidi="ar-SA"/>
                        </w:rPr>
                        <w:drawing>
                          <wp:inline distT="0" distB="0" distL="0" distR="0" wp14:anchorId="0FE490A7" wp14:editId="4E8E044C">
                            <wp:extent cx="771353" cy="398234"/>
                            <wp:effectExtent l="0" t="0" r="0" b="1905"/>
                            <wp:docPr id="679" name="Image 679" descr="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n-site-facile.fr/upload/images/1343392590-fond-accueil.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95330" cy="410613"/>
                                    </a:xfrm>
                                    <a:prstGeom prst="rect">
                                      <a:avLst/>
                                    </a:prstGeom>
                                    <a:noFill/>
                                    <a:ln>
                                      <a:noFill/>
                                    </a:ln>
                                  </pic:spPr>
                                </pic:pic>
                              </a:graphicData>
                            </a:graphic>
                          </wp:inline>
                        </w:drawing>
                      </w:r>
                    </w:p>
                    <w:p w14:paraId="45715343" w14:textId="77777777" w:rsidR="00BC353B" w:rsidRDefault="00BC353B" w:rsidP="008934FD">
                      <w:pPr>
                        <w:jc w:val="center"/>
                        <w:rPr>
                          <w:sz w:val="18"/>
                          <w:szCs w:val="18"/>
                          <w:lang w:val="fr-FR"/>
                        </w:rPr>
                      </w:pPr>
                    </w:p>
                    <w:p w14:paraId="27941A77" w14:textId="77777777" w:rsidR="00BC353B" w:rsidRPr="004E6168" w:rsidRDefault="00BC353B" w:rsidP="00BF420E">
                      <w:pPr>
                        <w:jc w:val="center"/>
                        <w:rPr>
                          <w:sz w:val="16"/>
                          <w:szCs w:val="18"/>
                          <w:lang w:val="fr-FR"/>
                        </w:rPr>
                      </w:pPr>
                      <w:r w:rsidRPr="004E6168">
                        <w:rPr>
                          <w:sz w:val="16"/>
                          <w:szCs w:val="18"/>
                          <w:lang w:val="fr-FR"/>
                        </w:rPr>
                        <w:t>Consultez notre site internet :</w:t>
                      </w:r>
                    </w:p>
                    <w:p w14:paraId="77C81AFF" w14:textId="77777777" w:rsidR="00BC353B" w:rsidRPr="004E6168" w:rsidRDefault="00D238BF" w:rsidP="00BF420E">
                      <w:pPr>
                        <w:jc w:val="center"/>
                        <w:rPr>
                          <w:b/>
                          <w:sz w:val="16"/>
                          <w:szCs w:val="18"/>
                          <w:lang w:val="fr-FR"/>
                        </w:rPr>
                      </w:pPr>
                      <w:hyperlink r:id="rId61" w:history="1">
                        <w:r w:rsidR="00BC353B" w:rsidRPr="004E6168">
                          <w:rPr>
                            <w:rStyle w:val="Lienhypertexte"/>
                            <w:b/>
                            <w:color w:val="auto"/>
                            <w:sz w:val="20"/>
                            <w:szCs w:val="18"/>
                            <w:u w:val="none"/>
                            <w:lang w:val="fr-FR"/>
                          </w:rPr>
                          <w:t>www.aphrso.org</w:t>
                        </w:r>
                      </w:hyperlink>
                    </w:p>
                    <w:p w14:paraId="52C0ABAF" w14:textId="77777777" w:rsidR="00BC353B" w:rsidRDefault="00BC353B" w:rsidP="00BF420E">
                      <w:pPr>
                        <w:jc w:val="center"/>
                        <w:rPr>
                          <w:sz w:val="18"/>
                          <w:szCs w:val="18"/>
                          <w:lang w:val="fr-FR"/>
                        </w:rPr>
                      </w:pPr>
                    </w:p>
                    <w:p w14:paraId="44874CF0" w14:textId="77777777" w:rsidR="00582F01" w:rsidRDefault="00582F01" w:rsidP="00BF420E">
                      <w:pPr>
                        <w:jc w:val="center"/>
                        <w:rPr>
                          <w:sz w:val="18"/>
                          <w:szCs w:val="18"/>
                          <w:lang w:val="fr-FR"/>
                        </w:rPr>
                      </w:pPr>
                    </w:p>
                    <w:p w14:paraId="159F7067" w14:textId="77777777" w:rsidR="00DA6675" w:rsidRPr="009C2472" w:rsidRDefault="00DA6675" w:rsidP="00BF420E">
                      <w:pPr>
                        <w:jc w:val="center"/>
                        <w:rPr>
                          <w:sz w:val="18"/>
                          <w:szCs w:val="18"/>
                          <w:lang w:val="fr-FR"/>
                        </w:rPr>
                      </w:pPr>
                    </w:p>
                  </w:txbxContent>
                </v:textbox>
                <w10:wrap anchorx="page" anchory="page"/>
              </v:shape>
            </w:pict>
          </mc:Fallback>
        </mc:AlternateContent>
      </w:r>
      <w:r w:rsidR="00895E35" w:rsidRPr="00EC2E2B">
        <w:rPr>
          <w:noProof/>
          <w:color w:val="335B74" w:themeColor="text2"/>
          <w:lang w:eastAsia="fr-CA" w:bidi="ar-SA"/>
        </w:rPr>
        <mc:AlternateContent>
          <mc:Choice Requires="wps">
            <w:drawing>
              <wp:anchor distT="0" distB="0" distL="114300" distR="114300" simplePos="0" relativeHeight="251720704" behindDoc="0" locked="0" layoutInCell="1" allowOverlap="1" wp14:anchorId="40305527" wp14:editId="7F0F04B3">
                <wp:simplePos x="0" y="0"/>
                <wp:positionH relativeFrom="page">
                  <wp:posOffset>746851</wp:posOffset>
                </wp:positionH>
                <wp:positionV relativeFrom="topMargin">
                  <wp:posOffset>2284639</wp:posOffset>
                </wp:positionV>
                <wp:extent cx="1280160" cy="0"/>
                <wp:effectExtent l="0" t="19050" r="53340" b="38100"/>
                <wp:wrapNone/>
                <wp:docPr id="147" name="REC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160" cy="0"/>
                        </a:xfrm>
                        <a:prstGeom prst="line">
                          <a:avLst/>
                        </a:prstGeom>
                        <a:noFill/>
                        <a:ln w="50800">
                          <a:solidFill>
                            <a:srgbClr val="335B7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3285F6" id="REC 17" o:spid="_x0000_s1026" style="position:absolute;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 from="58.8pt,179.9pt" to="159.6pt,1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" strokecolor="#335b74" strokeweight="4pt">
                <w10:wrap anchorx="page" anchory="margin"/>
              </v:line>
            </w:pict>
          </mc:Fallback>
        </mc:AlternateContent>
      </w:r>
      <w:r w:rsidR="00895E35">
        <w:rPr>
          <w:noProof/>
          <w:lang w:eastAsia="fr-CA" w:bidi="ar-SA"/>
        </w:rPr>
        <w:drawing>
          <wp:anchor distT="0" distB="0" distL="114300" distR="114300" simplePos="0" relativeHeight="251744256" behindDoc="1" locked="0" layoutInCell="1" allowOverlap="1" wp14:anchorId="349BE08F" wp14:editId="7E3453F7">
            <wp:simplePos x="0" y="0"/>
            <wp:positionH relativeFrom="column">
              <wp:posOffset>469265</wp:posOffset>
            </wp:positionH>
            <wp:positionV relativeFrom="paragraph">
              <wp:posOffset>484505</wp:posOffset>
            </wp:positionV>
            <wp:extent cx="833755" cy="743585"/>
            <wp:effectExtent l="0" t="0" r="4445" b="0"/>
            <wp:wrapTight wrapText="bothSides">
              <wp:wrapPolygon edited="0">
                <wp:start x="0" y="0"/>
                <wp:lineTo x="0" y="21028"/>
                <wp:lineTo x="21222" y="21028"/>
                <wp:lineTo x="21222" y="0"/>
                <wp:lineTo x="0" y="0"/>
              </wp:wrapPolygon>
            </wp:wrapTight>
            <wp:docPr id="29" name="Image 29" descr="Logo de l'APHRSO : Image d'une terre de laquelle se détache une pièce de cases-tête démontrant une personne en fauteuil roulant"/>
            <wp:cNvGraphicFramePr/>
            <a:graphic xmlns:a="http://schemas.openxmlformats.org/drawingml/2006/main">
              <a:graphicData uri="http://schemas.openxmlformats.org/drawingml/2006/picture">
                <pic:pic xmlns:pic="http://schemas.openxmlformats.org/drawingml/2006/picture">
                  <pic:nvPicPr>
                    <pic:cNvPr id="149" name="Image 149" descr="Logo APHRSO_corrigé"/>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33755" cy="7435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95E35">
        <w:br w:type="page"/>
      </w:r>
    </w:p>
    <w:p w14:paraId="61D6CFC4" w14:textId="02AEFE1D" w:rsidR="0064781F" w:rsidRDefault="007A5278">
      <w:r>
        <w:rPr>
          <w:noProof/>
        </w:rPr>
        <w:drawing>
          <wp:anchor distT="0" distB="0" distL="114300" distR="114300" simplePos="0" relativeHeight="251848704" behindDoc="1" locked="0" layoutInCell="1" allowOverlap="1" wp14:anchorId="0D50E010" wp14:editId="38861E32">
            <wp:simplePos x="0" y="0"/>
            <wp:positionH relativeFrom="margin">
              <wp:posOffset>99060</wp:posOffset>
            </wp:positionH>
            <wp:positionV relativeFrom="page">
              <wp:posOffset>967740</wp:posOffset>
            </wp:positionV>
            <wp:extent cx="2107565" cy="822960"/>
            <wp:effectExtent l="0" t="0" r="6985" b="0"/>
            <wp:wrapTight wrapText="bothSides">
              <wp:wrapPolygon edited="0">
                <wp:start x="0" y="0"/>
                <wp:lineTo x="0" y="21000"/>
                <wp:lineTo x="21476" y="21000"/>
                <wp:lineTo x="21476" y="0"/>
                <wp:lineTo x="0" y="0"/>
              </wp:wrapPolygon>
            </wp:wrapTight>
            <wp:docPr id="26" name="Image 26" descr="Logo de la MRC du Roussil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07565" cy="822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ED88F8" w14:textId="63AA9A36" w:rsidR="001E75CA" w:rsidRDefault="00A64AD5">
      <w:r>
        <w:rPr>
          <w:rFonts w:ascii="Times New Roman" w:hAnsi="Times New Roman"/>
          <w:noProof/>
          <w:lang w:eastAsia="fr-CA" w:bidi="ar-SA"/>
        </w:rPr>
        <mc:AlternateContent>
          <mc:Choice Requires="wps">
            <w:drawing>
              <wp:anchor distT="0" distB="0" distL="114300" distR="114300" simplePos="0" relativeHeight="251858944" behindDoc="1" locked="0" layoutInCell="1" allowOverlap="1" wp14:anchorId="22EAFAB0" wp14:editId="0C413A8F">
                <wp:simplePos x="0" y="0"/>
                <wp:positionH relativeFrom="column">
                  <wp:posOffset>1744345</wp:posOffset>
                </wp:positionH>
                <wp:positionV relativeFrom="paragraph">
                  <wp:posOffset>7253605</wp:posOffset>
                </wp:positionV>
                <wp:extent cx="2425700" cy="965835"/>
                <wp:effectExtent l="0" t="0" r="0" b="5715"/>
                <wp:wrapTight wrapText="bothSides">
                  <wp:wrapPolygon edited="0">
                    <wp:start x="0" y="0"/>
                    <wp:lineTo x="0" y="21302"/>
                    <wp:lineTo x="21374" y="21302"/>
                    <wp:lineTo x="21374" y="0"/>
                    <wp:lineTo x="0" y="0"/>
                  </wp:wrapPolygon>
                </wp:wrapTight>
                <wp:docPr id="31" name="Zone de texte 31"/>
                <wp:cNvGraphicFramePr/>
                <a:graphic xmlns:a="http://schemas.openxmlformats.org/drawingml/2006/main">
                  <a:graphicData uri="http://schemas.microsoft.com/office/word/2010/wordprocessingShape">
                    <wps:wsp>
                      <wps:cNvSpPr txBox="1"/>
                      <wps:spPr>
                        <a:xfrm>
                          <a:off x="0" y="0"/>
                          <a:ext cx="2425700" cy="965835"/>
                        </a:xfrm>
                        <a:prstGeom prst="rect">
                          <a:avLst/>
                        </a:prstGeom>
                        <a:solidFill>
                          <a:sysClr val="window" lastClr="FFFFFF"/>
                        </a:solidFill>
                        <a:ln w="6350">
                          <a:noFill/>
                        </a:ln>
                        <a:effectLst/>
                      </wps:spPr>
                      <wps:txbx>
                        <w:txbxContent>
                          <w:p w14:paraId="3EFC7A49" w14:textId="77777777" w:rsidR="00A64AD5" w:rsidRDefault="00A64AD5" w:rsidP="00A64AD5">
                            <w:pPr>
                              <w:spacing w:before="5" w:line="276" w:lineRule="auto"/>
                              <w:textAlignment w:val="baseline"/>
                              <w:rPr>
                                <w:rFonts w:eastAsia="Arial"/>
                                <w:color w:val="000000"/>
                                <w:sz w:val="20"/>
                              </w:rPr>
                            </w:pPr>
                            <w:r w:rsidRPr="002F7D34">
                              <w:rPr>
                                <w:rFonts w:eastAsia="Arial"/>
                                <w:color w:val="000000"/>
                                <w:sz w:val="20"/>
                              </w:rPr>
                              <w:t>171</w:t>
                            </w:r>
                            <w:r>
                              <w:rPr>
                                <w:rFonts w:eastAsia="Arial"/>
                                <w:color w:val="000000"/>
                                <w:sz w:val="20"/>
                              </w:rPr>
                              <w:t xml:space="preserve"> rue</w:t>
                            </w:r>
                            <w:r w:rsidRPr="002F7D34">
                              <w:rPr>
                                <w:rFonts w:eastAsia="Arial"/>
                                <w:color w:val="000000"/>
                                <w:sz w:val="20"/>
                              </w:rPr>
                              <w:t xml:space="preserve"> St-Pierre, Local 100</w:t>
                            </w:r>
                          </w:p>
                          <w:p w14:paraId="76EC1A68" w14:textId="5D3170A5" w:rsidR="00A64AD5" w:rsidRPr="00F54987" w:rsidRDefault="00A64AD5" w:rsidP="00A64AD5">
                            <w:pPr>
                              <w:spacing w:before="5" w:line="276" w:lineRule="auto"/>
                              <w:textAlignment w:val="baseline"/>
                              <w:rPr>
                                <w:rFonts w:eastAsia="Arial"/>
                                <w:color w:val="000000"/>
                                <w:spacing w:val="2"/>
                                <w:sz w:val="20"/>
                                <w:lang w:val="fr-FR"/>
                              </w:rPr>
                            </w:pPr>
                            <w:r w:rsidRPr="00F54987">
                              <w:rPr>
                                <w:rFonts w:eastAsia="Arial"/>
                                <w:color w:val="000000"/>
                                <w:sz w:val="20"/>
                                <w:lang w:val="fr-FR"/>
                              </w:rPr>
                              <w:t>S</w:t>
                            </w:r>
                            <w:r w:rsidR="00F51BE6">
                              <w:rPr>
                                <w:rFonts w:eastAsia="Arial"/>
                                <w:color w:val="000000"/>
                                <w:sz w:val="20"/>
                                <w:lang w:val="fr-FR"/>
                              </w:rPr>
                              <w:t>ain</w:t>
                            </w:r>
                            <w:r w:rsidRPr="00F54987">
                              <w:rPr>
                                <w:rFonts w:eastAsia="Arial"/>
                                <w:color w:val="000000"/>
                                <w:sz w:val="20"/>
                                <w:lang w:val="fr-FR"/>
                              </w:rPr>
                              <w:t xml:space="preserve">t-Constant </w:t>
                            </w:r>
                            <w:r w:rsidRPr="00F54987">
                              <w:rPr>
                                <w:rFonts w:eastAsia="Arial"/>
                                <w:color w:val="000000"/>
                                <w:spacing w:val="2"/>
                                <w:sz w:val="20"/>
                                <w:lang w:val="fr-FR"/>
                              </w:rPr>
                              <w:t xml:space="preserve">(Québec) </w:t>
                            </w:r>
                            <w:r w:rsidRPr="002F7D34">
                              <w:rPr>
                                <w:rFonts w:eastAsia="Arial"/>
                                <w:color w:val="000000"/>
                                <w:spacing w:val="2"/>
                                <w:sz w:val="20"/>
                              </w:rPr>
                              <w:t>J5A 2G9</w:t>
                            </w:r>
                          </w:p>
                          <w:p w14:paraId="5ABE0A74" w14:textId="77777777" w:rsidR="00A64AD5" w:rsidRDefault="00A64AD5" w:rsidP="00A64AD5">
                            <w:pPr>
                              <w:spacing w:line="276" w:lineRule="auto"/>
                              <w:textAlignment w:val="baseline"/>
                              <w:rPr>
                                <w:rFonts w:eastAsia="Arial"/>
                                <w:color w:val="000000"/>
                                <w:sz w:val="20"/>
                                <w:lang w:val="fr-FR"/>
                              </w:rPr>
                            </w:pPr>
                            <w:r>
                              <w:rPr>
                                <w:rFonts w:eastAsia="Arial"/>
                                <w:color w:val="000000"/>
                                <w:sz w:val="20"/>
                                <w:lang w:val="fr-FR"/>
                              </w:rPr>
                              <w:t xml:space="preserve">Téléphone :   450 638-6835 </w:t>
                            </w:r>
                          </w:p>
                          <w:p w14:paraId="47A3FBF3" w14:textId="77777777" w:rsidR="00A64AD5" w:rsidRPr="00F54987" w:rsidRDefault="00A64AD5" w:rsidP="00A64AD5">
                            <w:pPr>
                              <w:spacing w:line="276" w:lineRule="auto"/>
                              <w:textAlignment w:val="baseline"/>
                              <w:rPr>
                                <w:rFonts w:eastAsia="Arial"/>
                                <w:color w:val="000000"/>
                                <w:sz w:val="20"/>
                                <w:lang w:val="fr-FR"/>
                              </w:rPr>
                            </w:pPr>
                            <w:r w:rsidRPr="00F54987">
                              <w:rPr>
                                <w:rFonts w:eastAsia="Arial"/>
                                <w:color w:val="000000"/>
                                <w:sz w:val="20"/>
                                <w:lang w:val="fr-FR"/>
                              </w:rPr>
                              <w:t>Téléc</w:t>
                            </w:r>
                            <w:r>
                              <w:rPr>
                                <w:rFonts w:eastAsia="Arial"/>
                                <w:color w:val="000000"/>
                                <w:sz w:val="20"/>
                                <w:lang w:val="fr-FR"/>
                              </w:rPr>
                              <w:t>opieur</w:t>
                            </w:r>
                            <w:r w:rsidRPr="00F54987">
                              <w:rPr>
                                <w:rFonts w:eastAsia="Arial"/>
                                <w:color w:val="000000"/>
                                <w:sz w:val="20"/>
                                <w:lang w:val="fr-FR"/>
                              </w:rPr>
                              <w:t xml:space="preserve"> : 450 638-1988</w:t>
                            </w:r>
                          </w:p>
                          <w:p w14:paraId="7905841F" w14:textId="77777777" w:rsidR="00A64AD5" w:rsidRDefault="00A64AD5" w:rsidP="00A64AD5">
                            <w:pPr>
                              <w:spacing w:line="276" w:lineRule="auto"/>
                            </w:pPr>
                            <w:r>
                              <w:rPr>
                                <w:rFonts w:eastAsia="Arial"/>
                                <w:b/>
                                <w:color w:val="000000"/>
                                <w:sz w:val="20"/>
                                <w:lang w:val="fr-FR"/>
                              </w:rPr>
                              <w:t>Imprimeriemosaique.com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AFAB0" id="Zone de texte 31" o:spid="_x0000_s1103" type="#_x0000_t202" style="position:absolute;margin-left:137.35pt;margin-top:571.15pt;width:191pt;height:76.05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" fillcolor="window" stroked="f" strokeweight=".5pt">
                <v:textbox>
                  <w:txbxContent>
                    <w:p w14:paraId="3EFC7A49" w14:textId="77777777" w:rsidR="00A64AD5" w:rsidRDefault="00A64AD5" w:rsidP="00A64AD5">
                      <w:pPr>
                        <w:spacing w:before="5" w:line="276" w:lineRule="auto"/>
                        <w:textAlignment w:val="baseline"/>
                        <w:rPr>
                          <w:rFonts w:eastAsia="Arial"/>
                          <w:color w:val="000000"/>
                          <w:sz w:val="20"/>
                        </w:rPr>
                      </w:pPr>
                      <w:r w:rsidRPr="002F7D34">
                        <w:rPr>
                          <w:rFonts w:eastAsia="Arial"/>
                          <w:color w:val="000000"/>
                          <w:sz w:val="20"/>
                        </w:rPr>
                        <w:t>171</w:t>
                      </w:r>
                      <w:r>
                        <w:rPr>
                          <w:rFonts w:eastAsia="Arial"/>
                          <w:color w:val="000000"/>
                          <w:sz w:val="20"/>
                        </w:rPr>
                        <w:t xml:space="preserve"> rue</w:t>
                      </w:r>
                      <w:r w:rsidRPr="002F7D34">
                        <w:rPr>
                          <w:rFonts w:eastAsia="Arial"/>
                          <w:color w:val="000000"/>
                          <w:sz w:val="20"/>
                        </w:rPr>
                        <w:t xml:space="preserve"> St-Pierre, Local 100</w:t>
                      </w:r>
                    </w:p>
                    <w:p w14:paraId="76EC1A68" w14:textId="5D3170A5" w:rsidR="00A64AD5" w:rsidRPr="00F54987" w:rsidRDefault="00A64AD5" w:rsidP="00A64AD5">
                      <w:pPr>
                        <w:spacing w:before="5" w:line="276" w:lineRule="auto"/>
                        <w:textAlignment w:val="baseline"/>
                        <w:rPr>
                          <w:rFonts w:eastAsia="Arial"/>
                          <w:color w:val="000000"/>
                          <w:spacing w:val="2"/>
                          <w:sz w:val="20"/>
                          <w:lang w:val="fr-FR"/>
                        </w:rPr>
                      </w:pPr>
                      <w:r w:rsidRPr="00F54987">
                        <w:rPr>
                          <w:rFonts w:eastAsia="Arial"/>
                          <w:color w:val="000000"/>
                          <w:sz w:val="20"/>
                          <w:lang w:val="fr-FR"/>
                        </w:rPr>
                        <w:t>S</w:t>
                      </w:r>
                      <w:r w:rsidR="00F51BE6">
                        <w:rPr>
                          <w:rFonts w:eastAsia="Arial"/>
                          <w:color w:val="000000"/>
                          <w:sz w:val="20"/>
                          <w:lang w:val="fr-FR"/>
                        </w:rPr>
                        <w:t>ain</w:t>
                      </w:r>
                      <w:r w:rsidRPr="00F54987">
                        <w:rPr>
                          <w:rFonts w:eastAsia="Arial"/>
                          <w:color w:val="000000"/>
                          <w:sz w:val="20"/>
                          <w:lang w:val="fr-FR"/>
                        </w:rPr>
                        <w:t xml:space="preserve">t-Constant </w:t>
                      </w:r>
                      <w:r w:rsidRPr="00F54987">
                        <w:rPr>
                          <w:rFonts w:eastAsia="Arial"/>
                          <w:color w:val="000000"/>
                          <w:spacing w:val="2"/>
                          <w:sz w:val="20"/>
                          <w:lang w:val="fr-FR"/>
                        </w:rPr>
                        <w:t xml:space="preserve">(Québec) </w:t>
                      </w:r>
                      <w:r w:rsidRPr="002F7D34">
                        <w:rPr>
                          <w:rFonts w:eastAsia="Arial"/>
                          <w:color w:val="000000"/>
                          <w:spacing w:val="2"/>
                          <w:sz w:val="20"/>
                        </w:rPr>
                        <w:t>J5A 2G9</w:t>
                      </w:r>
                    </w:p>
                    <w:p w14:paraId="5ABE0A74" w14:textId="77777777" w:rsidR="00A64AD5" w:rsidRDefault="00A64AD5" w:rsidP="00A64AD5">
                      <w:pPr>
                        <w:spacing w:line="276" w:lineRule="auto"/>
                        <w:textAlignment w:val="baseline"/>
                        <w:rPr>
                          <w:rFonts w:eastAsia="Arial"/>
                          <w:color w:val="000000"/>
                          <w:sz w:val="20"/>
                          <w:lang w:val="fr-FR"/>
                        </w:rPr>
                      </w:pPr>
                      <w:r>
                        <w:rPr>
                          <w:rFonts w:eastAsia="Arial"/>
                          <w:color w:val="000000"/>
                          <w:sz w:val="20"/>
                          <w:lang w:val="fr-FR"/>
                        </w:rPr>
                        <w:t xml:space="preserve">Téléphone :   450 638-6835 </w:t>
                      </w:r>
                    </w:p>
                    <w:p w14:paraId="47A3FBF3" w14:textId="77777777" w:rsidR="00A64AD5" w:rsidRPr="00F54987" w:rsidRDefault="00A64AD5" w:rsidP="00A64AD5">
                      <w:pPr>
                        <w:spacing w:line="276" w:lineRule="auto"/>
                        <w:textAlignment w:val="baseline"/>
                        <w:rPr>
                          <w:rFonts w:eastAsia="Arial"/>
                          <w:color w:val="000000"/>
                          <w:sz w:val="20"/>
                          <w:lang w:val="fr-FR"/>
                        </w:rPr>
                      </w:pPr>
                      <w:r w:rsidRPr="00F54987">
                        <w:rPr>
                          <w:rFonts w:eastAsia="Arial"/>
                          <w:color w:val="000000"/>
                          <w:sz w:val="20"/>
                          <w:lang w:val="fr-FR"/>
                        </w:rPr>
                        <w:t>Téléc</w:t>
                      </w:r>
                      <w:r>
                        <w:rPr>
                          <w:rFonts w:eastAsia="Arial"/>
                          <w:color w:val="000000"/>
                          <w:sz w:val="20"/>
                          <w:lang w:val="fr-FR"/>
                        </w:rPr>
                        <w:t>opieur</w:t>
                      </w:r>
                      <w:r w:rsidRPr="00F54987">
                        <w:rPr>
                          <w:rFonts w:eastAsia="Arial"/>
                          <w:color w:val="000000"/>
                          <w:sz w:val="20"/>
                          <w:lang w:val="fr-FR"/>
                        </w:rPr>
                        <w:t xml:space="preserve"> : 450 638-1988</w:t>
                      </w:r>
                    </w:p>
                    <w:p w14:paraId="7905841F" w14:textId="77777777" w:rsidR="00A64AD5" w:rsidRDefault="00A64AD5" w:rsidP="00A64AD5">
                      <w:pPr>
                        <w:spacing w:line="276" w:lineRule="auto"/>
                      </w:pPr>
                      <w:r>
                        <w:rPr>
                          <w:rFonts w:eastAsia="Arial"/>
                          <w:b/>
                          <w:color w:val="000000"/>
                          <w:sz w:val="20"/>
                          <w:lang w:val="fr-FR"/>
                        </w:rPr>
                        <w:t>Imprimeriemosaique.com</w:t>
                      </w:r>
                    </w:p>
                  </w:txbxContent>
                </v:textbox>
                <w10:wrap type="tight"/>
              </v:shape>
            </w:pict>
          </mc:Fallback>
        </mc:AlternateContent>
      </w:r>
      <w:r w:rsidRPr="001F654C">
        <w:rPr>
          <w:noProof/>
        </w:rPr>
        <w:drawing>
          <wp:anchor distT="0" distB="0" distL="114300" distR="114300" simplePos="0" relativeHeight="251856896" behindDoc="1" locked="0" layoutInCell="1" allowOverlap="1" wp14:anchorId="5B1C96FE" wp14:editId="3D7043FC">
            <wp:simplePos x="0" y="0"/>
            <wp:positionH relativeFrom="column">
              <wp:posOffset>448945</wp:posOffset>
            </wp:positionH>
            <wp:positionV relativeFrom="margin">
              <wp:align>bottom</wp:align>
            </wp:positionV>
            <wp:extent cx="1231265" cy="1483360"/>
            <wp:effectExtent l="0" t="0" r="6985" b="2540"/>
            <wp:wrapTight wrapText="bothSides">
              <wp:wrapPolygon edited="0">
                <wp:start x="0" y="0"/>
                <wp:lineTo x="0" y="21360"/>
                <wp:lineTo x="21388" y="21360"/>
                <wp:lineTo x="21388" y="0"/>
                <wp:lineTo x="0" y="0"/>
              </wp:wrapPolygon>
            </wp:wrapTight>
            <wp:docPr id="686" name="Image 6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66">
                      <a:extLst>
                        <a:ext uri="{C183D7F6-B498-43B3-948B-1728B52AA6E4}">
                          <adec:decorative xmlns:adec="http://schemas.microsoft.com/office/drawing/2017/decorative" val="1"/>
                        </a:ext>
                      </a:extLst>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31265" cy="14833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CA" w:bidi="ar-SA"/>
        </w:rPr>
        <mc:AlternateContent>
          <mc:Choice Requires="wps">
            <w:drawing>
              <wp:anchor distT="45720" distB="45720" distL="114300" distR="114300" simplePos="0" relativeHeight="251854848" behindDoc="0" locked="0" layoutInCell="1" allowOverlap="1" wp14:anchorId="383B083C" wp14:editId="16ECF1B1">
                <wp:simplePos x="0" y="0"/>
                <wp:positionH relativeFrom="margin">
                  <wp:posOffset>375285</wp:posOffset>
                </wp:positionH>
                <wp:positionV relativeFrom="paragraph">
                  <wp:posOffset>6735445</wp:posOffset>
                </wp:positionV>
                <wp:extent cx="6545580" cy="1404620"/>
                <wp:effectExtent l="0" t="0" r="7620" b="5715"/>
                <wp:wrapSquare wrapText="bothSides"/>
                <wp:docPr id="6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1404620"/>
                        </a:xfrm>
                        <a:prstGeom prst="rect">
                          <a:avLst/>
                        </a:prstGeom>
                        <a:solidFill>
                          <a:srgbClr val="FFFFFF"/>
                        </a:solidFill>
                        <a:ln w="9525">
                          <a:noFill/>
                          <a:miter lim="800000"/>
                          <a:headEnd/>
                          <a:tailEnd/>
                        </a:ln>
                      </wps:spPr>
                      <wps:txbx>
                        <w:txbxContent>
                          <w:p w14:paraId="21B951A3" w14:textId="56FDAF0D" w:rsidR="00A64AD5" w:rsidRPr="00B44073" w:rsidRDefault="00A64AD5" w:rsidP="00A64AD5">
                            <w:pPr>
                              <w:rPr>
                                <w:i/>
                              </w:rPr>
                            </w:pPr>
                            <w:r w:rsidRPr="00B44073">
                              <w:rPr>
                                <w:i/>
                                <w:iCs/>
                                <w:sz w:val="22"/>
                              </w:rPr>
                              <w:t xml:space="preserve">Merci à Imprimerie </w:t>
                            </w:r>
                            <w:r>
                              <w:rPr>
                                <w:i/>
                                <w:iCs/>
                                <w:sz w:val="22"/>
                              </w:rPr>
                              <w:t>MOSA</w:t>
                            </w:r>
                            <w:r w:rsidR="00F51BE6">
                              <w:rPr>
                                <w:i/>
                                <w:iCs/>
                                <w:sz w:val="22"/>
                              </w:rPr>
                              <w:t>Ï</w:t>
                            </w:r>
                            <w:r>
                              <w:rPr>
                                <w:i/>
                                <w:iCs/>
                                <w:sz w:val="22"/>
                              </w:rPr>
                              <w:t>QUE,</w:t>
                            </w:r>
                            <w:r w:rsidRPr="00B44073">
                              <w:rPr>
                                <w:i/>
                                <w:iCs/>
                                <w:sz w:val="22"/>
                              </w:rPr>
                              <w:t xml:space="preserve"> un partenaire important pour les publications de l’APHRSO.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3B083C" id="_x0000_s1104" type="#_x0000_t202" style="position:absolute;margin-left:29.55pt;margin-top:530.35pt;width:515.4pt;height:110.6pt;z-index:2518548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" stroked="f">
                <v:textbox style="mso-fit-shape-to-text:t">
                  <w:txbxContent>
                    <w:p w14:paraId="21B951A3" w14:textId="56FDAF0D" w:rsidR="00A64AD5" w:rsidRPr="00B44073" w:rsidRDefault="00A64AD5" w:rsidP="00A64AD5">
                      <w:pPr>
                        <w:rPr>
                          <w:i/>
                        </w:rPr>
                      </w:pPr>
                      <w:r w:rsidRPr="00B44073">
                        <w:rPr>
                          <w:i/>
                          <w:iCs/>
                          <w:sz w:val="22"/>
                        </w:rPr>
                        <w:t xml:space="preserve">Merci à Imprimerie </w:t>
                      </w:r>
                      <w:r>
                        <w:rPr>
                          <w:i/>
                          <w:iCs/>
                          <w:sz w:val="22"/>
                        </w:rPr>
                        <w:t>MOSA</w:t>
                      </w:r>
                      <w:r w:rsidR="00F51BE6">
                        <w:rPr>
                          <w:i/>
                          <w:iCs/>
                          <w:sz w:val="22"/>
                        </w:rPr>
                        <w:t>Ï</w:t>
                      </w:r>
                      <w:r>
                        <w:rPr>
                          <w:i/>
                          <w:iCs/>
                          <w:sz w:val="22"/>
                        </w:rPr>
                        <w:t>QUE,</w:t>
                      </w:r>
                      <w:r w:rsidRPr="00B44073">
                        <w:rPr>
                          <w:i/>
                          <w:iCs/>
                          <w:sz w:val="22"/>
                        </w:rPr>
                        <w:t xml:space="preserve"> un partenaire important pour les publications de l’APHRSO.</w:t>
                      </w:r>
                    </w:p>
                  </w:txbxContent>
                </v:textbox>
                <w10:wrap type="square" anchorx="margin"/>
              </v:shape>
            </w:pict>
          </mc:Fallback>
        </mc:AlternateContent>
      </w:r>
      <w:r w:rsidR="00A90668">
        <w:rPr>
          <w:noProof/>
        </w:rPr>
        <w:drawing>
          <wp:anchor distT="0" distB="0" distL="114300" distR="114300" simplePos="0" relativeHeight="251849728" behindDoc="1" locked="0" layoutInCell="1" allowOverlap="1" wp14:anchorId="40A7BB62" wp14:editId="1B00D04C">
            <wp:simplePos x="0" y="0"/>
            <wp:positionH relativeFrom="margin">
              <wp:align>center</wp:align>
            </wp:positionH>
            <wp:positionV relativeFrom="paragraph">
              <wp:posOffset>5158740</wp:posOffset>
            </wp:positionV>
            <wp:extent cx="876300" cy="986155"/>
            <wp:effectExtent l="0" t="0" r="0" b="4445"/>
            <wp:wrapTight wrapText="bothSides">
              <wp:wrapPolygon edited="0">
                <wp:start x="0" y="0"/>
                <wp:lineTo x="0" y="21280"/>
                <wp:lineTo x="21130" y="21280"/>
                <wp:lineTo x="21130" y="0"/>
                <wp:lineTo x="0" y="0"/>
              </wp:wrapPolygon>
            </wp:wrapTight>
            <wp:docPr id="27" name="Image 27" descr="Logo de St-Isid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76300" cy="986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668">
        <w:rPr>
          <w:noProof/>
        </w:rPr>
        <w:drawing>
          <wp:anchor distT="0" distB="0" distL="114300" distR="114300" simplePos="0" relativeHeight="251852800" behindDoc="1" locked="0" layoutInCell="1" allowOverlap="1" wp14:anchorId="27918019" wp14:editId="0943A18B">
            <wp:simplePos x="0" y="0"/>
            <wp:positionH relativeFrom="column">
              <wp:posOffset>4657090</wp:posOffset>
            </wp:positionH>
            <wp:positionV relativeFrom="paragraph">
              <wp:posOffset>4518025</wp:posOffset>
            </wp:positionV>
            <wp:extent cx="1493520" cy="610235"/>
            <wp:effectExtent l="0" t="0" r="0" b="0"/>
            <wp:wrapTight wrapText="bothSides">
              <wp:wrapPolygon edited="0">
                <wp:start x="2480" y="0"/>
                <wp:lineTo x="1102" y="2023"/>
                <wp:lineTo x="0" y="6743"/>
                <wp:lineTo x="0" y="14835"/>
                <wp:lineTo x="1378" y="20229"/>
                <wp:lineTo x="2204" y="20903"/>
                <wp:lineTo x="6337" y="20903"/>
                <wp:lineTo x="20939" y="17532"/>
                <wp:lineTo x="21214" y="11463"/>
                <wp:lineTo x="18184" y="11463"/>
                <wp:lineTo x="18459" y="8092"/>
                <wp:lineTo x="14051" y="4046"/>
                <wp:lineTo x="5786" y="0"/>
                <wp:lineTo x="2480" y="0"/>
              </wp:wrapPolygon>
            </wp:wrapTight>
            <wp:docPr id="698" name="Image 698" descr="Logo de Merc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93520" cy="610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668" w:rsidRPr="006345CB">
        <w:rPr>
          <w:noProof/>
          <w:lang w:eastAsia="fr-CA" w:bidi="ar-SA"/>
        </w:rPr>
        <w:drawing>
          <wp:anchor distT="0" distB="0" distL="114300" distR="114300" simplePos="0" relativeHeight="251789312" behindDoc="1" locked="0" layoutInCell="1" allowOverlap="1" wp14:anchorId="5E6BE21E" wp14:editId="0299123D">
            <wp:simplePos x="0" y="0"/>
            <wp:positionH relativeFrom="page">
              <wp:posOffset>1036955</wp:posOffset>
            </wp:positionH>
            <wp:positionV relativeFrom="paragraph">
              <wp:posOffset>4083050</wp:posOffset>
            </wp:positionV>
            <wp:extent cx="1891030" cy="799465"/>
            <wp:effectExtent l="0" t="0" r="0" b="635"/>
            <wp:wrapTight wrapText="bothSides">
              <wp:wrapPolygon edited="0">
                <wp:start x="0" y="0"/>
                <wp:lineTo x="0" y="21102"/>
                <wp:lineTo x="21324" y="21102"/>
                <wp:lineTo x="21324" y="0"/>
                <wp:lineTo x="0" y="0"/>
              </wp:wrapPolygon>
            </wp:wrapTight>
            <wp:docPr id="672" name="Image 672" descr="Logo de St-Phili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C\Pictures\Mes images\APHRSO\Logo des villes\logostphilippe.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91030" cy="799465"/>
                    </a:xfrm>
                    <a:prstGeom prst="rect">
                      <a:avLst/>
                    </a:prstGeom>
                    <a:noFill/>
                    <a:ln>
                      <a:noFill/>
                    </a:ln>
                  </pic:spPr>
                </pic:pic>
              </a:graphicData>
            </a:graphic>
            <wp14:sizeRelH relativeFrom="page">
              <wp14:pctWidth>0</wp14:pctWidth>
            </wp14:sizeRelH>
            <wp14:sizeRelV relativeFrom="page">
              <wp14:pctHeight>0</wp14:pctHeight>
            </wp14:sizeRelV>
          </wp:anchor>
        </w:drawing>
      </w:r>
      <w:r w:rsidR="00A90668">
        <w:rPr>
          <w:noProof/>
        </w:rPr>
        <w:drawing>
          <wp:anchor distT="0" distB="0" distL="114300" distR="114300" simplePos="0" relativeHeight="251851776" behindDoc="1" locked="0" layoutInCell="1" allowOverlap="1" wp14:anchorId="6E6FDC27" wp14:editId="455D5F3D">
            <wp:simplePos x="0" y="0"/>
            <wp:positionH relativeFrom="margin">
              <wp:align>center</wp:align>
            </wp:positionH>
            <wp:positionV relativeFrom="paragraph">
              <wp:posOffset>4090670</wp:posOffset>
            </wp:positionV>
            <wp:extent cx="923290" cy="754380"/>
            <wp:effectExtent l="0" t="0" r="0" b="7620"/>
            <wp:wrapTight wrapText="bothSides">
              <wp:wrapPolygon edited="0">
                <wp:start x="2228" y="0"/>
                <wp:lineTo x="0" y="10364"/>
                <wp:lineTo x="0" y="20182"/>
                <wp:lineTo x="2674" y="21273"/>
                <wp:lineTo x="8022" y="21273"/>
                <wp:lineTo x="13370" y="21273"/>
                <wp:lineTo x="20055" y="19091"/>
                <wp:lineTo x="19164" y="17455"/>
                <wp:lineTo x="20946" y="12000"/>
                <wp:lineTo x="20946" y="7091"/>
                <wp:lineTo x="4902" y="0"/>
                <wp:lineTo x="2228" y="0"/>
              </wp:wrapPolygon>
            </wp:wrapTight>
            <wp:docPr id="696" name="Image 696" descr="Logo de Lé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23290" cy="754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668">
        <w:rPr>
          <w:noProof/>
        </w:rPr>
        <w:drawing>
          <wp:anchor distT="0" distB="0" distL="114300" distR="114300" simplePos="0" relativeHeight="251850752" behindDoc="1" locked="0" layoutInCell="1" allowOverlap="1" wp14:anchorId="284F6FC8" wp14:editId="2A1B8007">
            <wp:simplePos x="0" y="0"/>
            <wp:positionH relativeFrom="margin">
              <wp:posOffset>4653915</wp:posOffset>
            </wp:positionH>
            <wp:positionV relativeFrom="paragraph">
              <wp:posOffset>3750945</wp:posOffset>
            </wp:positionV>
            <wp:extent cx="1725295" cy="365125"/>
            <wp:effectExtent l="0" t="0" r="8255" b="0"/>
            <wp:wrapTight wrapText="bothSides">
              <wp:wrapPolygon edited="0">
                <wp:start x="0" y="0"/>
                <wp:lineTo x="0" y="20285"/>
                <wp:lineTo x="21465" y="20285"/>
                <wp:lineTo x="21465" y="0"/>
                <wp:lineTo x="0" y="0"/>
              </wp:wrapPolygon>
            </wp:wrapTight>
            <wp:docPr id="692" name="Image 692" descr="Logo de Châteaugu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725295" cy="365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668" w:rsidRPr="00A71BEA">
        <w:rPr>
          <w:noProof/>
          <w:lang w:eastAsia="fr-CA" w:bidi="ar-SA"/>
        </w:rPr>
        <w:drawing>
          <wp:anchor distT="0" distB="0" distL="114300" distR="114300" simplePos="0" relativeHeight="251781120" behindDoc="1" locked="0" layoutInCell="1" allowOverlap="1" wp14:anchorId="71116BF8" wp14:editId="7C0B675A">
            <wp:simplePos x="0" y="0"/>
            <wp:positionH relativeFrom="margin">
              <wp:posOffset>4752340</wp:posOffset>
            </wp:positionH>
            <wp:positionV relativeFrom="paragraph">
              <wp:posOffset>2932430</wp:posOffset>
            </wp:positionV>
            <wp:extent cx="1447800" cy="262890"/>
            <wp:effectExtent l="0" t="0" r="0" b="3810"/>
            <wp:wrapTight wrapText="bothSides">
              <wp:wrapPolygon edited="0">
                <wp:start x="0" y="0"/>
                <wp:lineTo x="0" y="20348"/>
                <wp:lineTo x="21316" y="20348"/>
                <wp:lineTo x="21316" y="0"/>
                <wp:lineTo x="0" y="0"/>
              </wp:wrapPolygon>
            </wp:wrapTight>
            <wp:docPr id="19" name="Image 19" descr="Logo de Del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Pictures\Mes images\APHRSO\Logo des villes\logo_delson2012_couleur_300dpi_HauteResolution.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47800" cy="262890"/>
                    </a:xfrm>
                    <a:prstGeom prst="rect">
                      <a:avLst/>
                    </a:prstGeom>
                    <a:noFill/>
                    <a:ln>
                      <a:noFill/>
                    </a:ln>
                  </pic:spPr>
                </pic:pic>
              </a:graphicData>
            </a:graphic>
            <wp14:sizeRelH relativeFrom="page">
              <wp14:pctWidth>0</wp14:pctWidth>
            </wp14:sizeRelH>
            <wp14:sizeRelV relativeFrom="page">
              <wp14:pctHeight>0</wp14:pctHeight>
            </wp14:sizeRelV>
          </wp:anchor>
        </w:drawing>
      </w:r>
      <w:r w:rsidR="00A90668" w:rsidRPr="006345CB">
        <w:rPr>
          <w:noProof/>
          <w:lang w:eastAsia="fr-CA" w:bidi="ar-SA"/>
        </w:rPr>
        <w:drawing>
          <wp:anchor distT="0" distB="0" distL="114300" distR="114300" simplePos="0" relativeHeight="251787264" behindDoc="1" locked="0" layoutInCell="1" allowOverlap="1" wp14:anchorId="65F75D41" wp14:editId="5C88ED97">
            <wp:simplePos x="0" y="0"/>
            <wp:positionH relativeFrom="margin">
              <wp:align>center</wp:align>
            </wp:positionH>
            <wp:positionV relativeFrom="paragraph">
              <wp:posOffset>2510790</wp:posOffset>
            </wp:positionV>
            <wp:extent cx="1379220" cy="1379220"/>
            <wp:effectExtent l="0" t="0" r="0" b="0"/>
            <wp:wrapTight wrapText="bothSides">
              <wp:wrapPolygon edited="0">
                <wp:start x="0" y="0"/>
                <wp:lineTo x="0" y="21182"/>
                <wp:lineTo x="21182" y="21182"/>
                <wp:lineTo x="21182" y="0"/>
                <wp:lineTo x="0" y="0"/>
              </wp:wrapPolygon>
            </wp:wrapTight>
            <wp:docPr id="30" name="Image 30" descr="Logo de St-Cons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C\Pictures\Mes images\APHRSO\Logo des villes\logo St-Constant.gif"/>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1379220" cy="1379220"/>
                    </a:xfrm>
                    <a:prstGeom prst="rect">
                      <a:avLst/>
                    </a:prstGeom>
                    <a:noFill/>
                    <a:ln>
                      <a:noFill/>
                    </a:ln>
                  </pic:spPr>
                </pic:pic>
              </a:graphicData>
            </a:graphic>
            <wp14:sizeRelH relativeFrom="page">
              <wp14:pctWidth>0</wp14:pctWidth>
            </wp14:sizeRelH>
            <wp14:sizeRelV relativeFrom="page">
              <wp14:pctHeight>0</wp14:pctHeight>
            </wp14:sizeRelV>
          </wp:anchor>
        </w:drawing>
      </w:r>
      <w:r w:rsidR="00A90668">
        <w:rPr>
          <w:noProof/>
          <w:lang w:eastAsia="fr-CA" w:bidi="ar-SA"/>
        </w:rPr>
        <w:drawing>
          <wp:anchor distT="0" distB="0" distL="114300" distR="114300" simplePos="0" relativeHeight="251791360" behindDoc="1" locked="0" layoutInCell="1" allowOverlap="1" wp14:anchorId="6141956B" wp14:editId="0C0FAA7A">
            <wp:simplePos x="0" y="0"/>
            <wp:positionH relativeFrom="column">
              <wp:posOffset>861060</wp:posOffset>
            </wp:positionH>
            <wp:positionV relativeFrom="paragraph">
              <wp:posOffset>2761615</wp:posOffset>
            </wp:positionV>
            <wp:extent cx="1394460" cy="951230"/>
            <wp:effectExtent l="0" t="0" r="0" b="1270"/>
            <wp:wrapTight wrapText="bothSides">
              <wp:wrapPolygon edited="0">
                <wp:start x="0" y="0"/>
                <wp:lineTo x="0" y="21196"/>
                <wp:lineTo x="21246" y="21196"/>
                <wp:lineTo x="21246" y="0"/>
                <wp:lineTo x="0" y="0"/>
              </wp:wrapPolygon>
            </wp:wrapTight>
            <wp:docPr id="673" name="Image 673" descr="Municipalité de Saint-Mathi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nicipalité de Saint-Mathieu"/>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394460" cy="951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668" w:rsidRPr="008D2844">
        <w:rPr>
          <w:noProof/>
          <w:lang w:eastAsia="fr-CA" w:bidi="ar-SA"/>
        </w:rPr>
        <w:drawing>
          <wp:anchor distT="0" distB="0" distL="114300" distR="114300" simplePos="0" relativeHeight="251785216" behindDoc="1" locked="0" layoutInCell="1" allowOverlap="1" wp14:anchorId="34F85D84" wp14:editId="500BBE05">
            <wp:simplePos x="0" y="0"/>
            <wp:positionH relativeFrom="margin">
              <wp:posOffset>4606925</wp:posOffset>
            </wp:positionH>
            <wp:positionV relativeFrom="paragraph">
              <wp:posOffset>1722120</wp:posOffset>
            </wp:positionV>
            <wp:extent cx="1727835" cy="610870"/>
            <wp:effectExtent l="0" t="0" r="5715" b="0"/>
            <wp:wrapTight wrapText="bothSides">
              <wp:wrapPolygon edited="0">
                <wp:start x="1905" y="0"/>
                <wp:lineTo x="0" y="3368"/>
                <wp:lineTo x="0" y="10778"/>
                <wp:lineTo x="953" y="10778"/>
                <wp:lineTo x="714" y="20881"/>
                <wp:lineTo x="21433" y="20881"/>
                <wp:lineTo x="21433" y="15493"/>
                <wp:lineTo x="4525" y="10778"/>
                <wp:lineTo x="7144" y="10778"/>
                <wp:lineTo x="7144" y="3368"/>
                <wp:lineTo x="4763" y="0"/>
                <wp:lineTo x="1905" y="0"/>
              </wp:wrapPolygon>
            </wp:wrapTight>
            <wp:docPr id="22" name="Image 22" descr="Logo de Ste-Cathe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Pictures\Mes images\APHRSO\Logo des villes\VSC_LOGO_HORIZ_COULEUR_CMYK.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27835" cy="610870"/>
                    </a:xfrm>
                    <a:prstGeom prst="rect">
                      <a:avLst/>
                    </a:prstGeom>
                    <a:noFill/>
                    <a:ln>
                      <a:noFill/>
                    </a:ln>
                  </pic:spPr>
                </pic:pic>
              </a:graphicData>
            </a:graphic>
            <wp14:sizeRelH relativeFrom="page">
              <wp14:pctWidth>0</wp14:pctWidth>
            </wp14:sizeRelH>
            <wp14:sizeRelV relativeFrom="page">
              <wp14:pctHeight>0</wp14:pctHeight>
            </wp14:sizeRelV>
          </wp:anchor>
        </w:drawing>
      </w:r>
      <w:r w:rsidR="00A90668" w:rsidRPr="00E067ED">
        <w:rPr>
          <w:noProof/>
          <w:lang w:eastAsia="fr-CA" w:bidi="ar-SA"/>
        </w:rPr>
        <w:drawing>
          <wp:anchor distT="0" distB="0" distL="114300" distR="114300" simplePos="0" relativeHeight="251783168" behindDoc="1" locked="0" layoutInCell="1" allowOverlap="1" wp14:anchorId="24EEDB69" wp14:editId="6D85AC64">
            <wp:simplePos x="0" y="0"/>
            <wp:positionH relativeFrom="margin">
              <wp:align>center</wp:align>
            </wp:positionH>
            <wp:positionV relativeFrom="paragraph">
              <wp:posOffset>1393825</wp:posOffset>
            </wp:positionV>
            <wp:extent cx="1120775" cy="1041400"/>
            <wp:effectExtent l="0" t="0" r="3175" b="6350"/>
            <wp:wrapTight wrapText="bothSides">
              <wp:wrapPolygon edited="0">
                <wp:start x="0" y="0"/>
                <wp:lineTo x="0" y="21337"/>
                <wp:lineTo x="21294" y="21337"/>
                <wp:lineTo x="21294" y="0"/>
                <wp:lineTo x="0" y="0"/>
              </wp:wrapPolygon>
            </wp:wrapTight>
            <wp:docPr id="21" name="Image 21" descr="Logo de La Prai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Pictures\Mes images\APHRSO\Logo des villes\Logo_RGB.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120775" cy="104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0668" w:rsidRPr="00CB1775">
        <w:rPr>
          <w:noProof/>
          <w:lang w:eastAsia="fr-CA" w:bidi="ar-SA"/>
        </w:rPr>
        <w:drawing>
          <wp:anchor distT="0" distB="0" distL="114300" distR="114300" simplePos="0" relativeHeight="251779072" behindDoc="1" locked="0" layoutInCell="1" allowOverlap="1" wp14:anchorId="6CF49FD9" wp14:editId="3C336BB8">
            <wp:simplePos x="0" y="0"/>
            <wp:positionH relativeFrom="column">
              <wp:posOffset>968375</wp:posOffset>
            </wp:positionH>
            <wp:positionV relativeFrom="paragraph">
              <wp:posOffset>1473835</wp:posOffset>
            </wp:positionV>
            <wp:extent cx="1132840" cy="884555"/>
            <wp:effectExtent l="0" t="0" r="0" b="0"/>
            <wp:wrapTight wrapText="bothSides">
              <wp:wrapPolygon edited="0">
                <wp:start x="0" y="0"/>
                <wp:lineTo x="0" y="20933"/>
                <wp:lineTo x="21067" y="20933"/>
                <wp:lineTo x="21067" y="0"/>
                <wp:lineTo x="0" y="0"/>
              </wp:wrapPolygon>
            </wp:wrapTight>
            <wp:docPr id="18" name="Image 18" descr="Logo de Candi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Pictures\Mes images\APHRSO\Logo des villes\logo haute resolution.306ko.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132840" cy="884555"/>
                    </a:xfrm>
                    <a:prstGeom prst="rect">
                      <a:avLst/>
                    </a:prstGeom>
                    <a:noFill/>
                    <a:ln>
                      <a:noFill/>
                    </a:ln>
                  </pic:spPr>
                </pic:pic>
              </a:graphicData>
            </a:graphic>
          </wp:anchor>
        </w:drawing>
      </w:r>
      <w:r w:rsidR="00331EDD">
        <w:rPr>
          <w:noProof/>
          <w:lang w:eastAsia="fr-CA" w:bidi="ar-SA"/>
        </w:rPr>
        <mc:AlternateContent>
          <mc:Choice Requires="wps">
            <w:drawing>
              <wp:anchor distT="0" distB="0" distL="114300" distR="114300" simplePos="0" relativeHeight="251655168" behindDoc="0" locked="0" layoutInCell="0" allowOverlap="1" wp14:anchorId="0192E0FD" wp14:editId="1BB84132">
                <wp:simplePos x="0" y="0"/>
                <wp:positionH relativeFrom="page">
                  <wp:posOffset>3366135</wp:posOffset>
                </wp:positionH>
                <wp:positionV relativeFrom="page">
                  <wp:posOffset>13604240</wp:posOffset>
                </wp:positionV>
                <wp:extent cx="1600200" cy="685800"/>
                <wp:effectExtent l="0" t="0" r="0" b="0"/>
                <wp:wrapNone/>
                <wp:docPr id="50"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D35A3" w14:textId="77777777" w:rsidR="001E75CA" w:rsidRPr="009C2472" w:rsidRDefault="001E75CA">
                            <w:pPr>
                              <w:rPr>
                                <w:b/>
                                <w:bCs/>
                                <w:lang w:val="fr-FR"/>
                              </w:rPr>
                            </w:pPr>
                            <w:r w:rsidRPr="009C2472">
                              <w:rPr>
                                <w:b/>
                                <w:bCs/>
                                <w:lang w:val="fr-FR"/>
                              </w:rPr>
                              <w:t>Nom de la société</w:t>
                            </w:r>
                          </w:p>
                          <w:p w14:paraId="4F1FA31A" w14:textId="77777777" w:rsidR="001E75CA" w:rsidRPr="009C2472" w:rsidRDefault="001E75CA">
                            <w:pPr>
                              <w:rPr>
                                <w:b/>
                                <w:bCs/>
                                <w:lang w:val="fr-FR"/>
                              </w:rPr>
                            </w:pPr>
                            <w:r w:rsidRPr="009C2472">
                              <w:rPr>
                                <w:b/>
                                <w:bCs/>
                                <w:lang w:val="fr-FR"/>
                              </w:rPr>
                              <w:t>Adresse</w:t>
                            </w:r>
                          </w:p>
                          <w:p w14:paraId="0BC10413" w14:textId="77777777" w:rsidR="001E75CA" w:rsidRPr="009C2472" w:rsidRDefault="001E75CA">
                            <w:pPr>
                              <w:rPr>
                                <w:b/>
                                <w:bCs/>
                                <w:lang w:val="fr-FR"/>
                              </w:rPr>
                            </w:pPr>
                            <w:r w:rsidRPr="009C2472">
                              <w:rPr>
                                <w:b/>
                                <w:bCs/>
                                <w:lang w:val="fr-FR"/>
                              </w:rPr>
                              <w:t xml:space="preserve">Code postal, </w:t>
                            </w:r>
                            <w:proofErr w:type="gramStart"/>
                            <w:r w:rsidRPr="009C2472">
                              <w:rPr>
                                <w:b/>
                                <w:bCs/>
                                <w:lang w:val="fr-FR"/>
                              </w:rPr>
                              <w:t>Ville  22134</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2E0FD" id="Text Box 129" o:spid="_x0000_s1105" type="#_x0000_t202" style="position:absolute;margin-left:265.05pt;margin-top:1071.2pt;width:126pt;height:5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" o:allowincell="f" filled="f" stroked="f">
                <v:textbox inset="0,0,0,0">
                  <w:txbxContent>
                    <w:p w14:paraId="699D35A3" w14:textId="77777777" w:rsidR="001E75CA" w:rsidRPr="009C2472" w:rsidRDefault="001E75CA">
                      <w:pPr>
                        <w:rPr>
                          <w:b/>
                          <w:bCs/>
                          <w:lang w:val="fr-FR"/>
                        </w:rPr>
                      </w:pPr>
                      <w:r w:rsidRPr="009C2472">
                        <w:rPr>
                          <w:b/>
                          <w:bCs/>
                          <w:lang w:val="fr-FR"/>
                        </w:rPr>
                        <w:t>Nom de la société</w:t>
                      </w:r>
                    </w:p>
                    <w:p w14:paraId="4F1FA31A" w14:textId="77777777" w:rsidR="001E75CA" w:rsidRPr="009C2472" w:rsidRDefault="001E75CA">
                      <w:pPr>
                        <w:rPr>
                          <w:b/>
                          <w:bCs/>
                          <w:lang w:val="fr-FR"/>
                        </w:rPr>
                      </w:pPr>
                      <w:r w:rsidRPr="009C2472">
                        <w:rPr>
                          <w:b/>
                          <w:bCs/>
                          <w:lang w:val="fr-FR"/>
                        </w:rPr>
                        <w:t>Adresse</w:t>
                      </w:r>
                    </w:p>
                    <w:p w14:paraId="0BC10413" w14:textId="77777777" w:rsidR="001E75CA" w:rsidRPr="009C2472" w:rsidRDefault="001E75CA">
                      <w:pPr>
                        <w:rPr>
                          <w:b/>
                          <w:bCs/>
                          <w:lang w:val="fr-FR"/>
                        </w:rPr>
                      </w:pPr>
                      <w:r w:rsidRPr="009C2472">
                        <w:rPr>
                          <w:b/>
                          <w:bCs/>
                          <w:lang w:val="fr-FR"/>
                        </w:rPr>
                        <w:t xml:space="preserve">Code postal, </w:t>
                      </w:r>
                      <w:proofErr w:type="gramStart"/>
                      <w:r w:rsidRPr="009C2472">
                        <w:rPr>
                          <w:b/>
                          <w:bCs/>
                          <w:lang w:val="fr-FR"/>
                        </w:rPr>
                        <w:t>Ville  22134</w:t>
                      </w:r>
                      <w:proofErr w:type="gramEnd"/>
                    </w:p>
                  </w:txbxContent>
                </v:textbox>
                <w10:wrap anchorx="page" anchory="page"/>
              </v:shape>
            </w:pict>
          </mc:Fallback>
        </mc:AlternateContent>
      </w:r>
      <w:r w:rsidR="00331EDD">
        <w:rPr>
          <w:noProof/>
          <w:lang w:eastAsia="fr-CA" w:bidi="ar-SA"/>
        </w:rPr>
        <mc:AlternateContent>
          <mc:Choice Requires="wps">
            <w:drawing>
              <wp:anchor distT="0" distB="0" distL="114300" distR="114300" simplePos="0" relativeHeight="251688960" behindDoc="0" locked="0" layoutInCell="0" allowOverlap="1" wp14:anchorId="4A311FA4" wp14:editId="06A9DC5B">
                <wp:simplePos x="0" y="0"/>
                <wp:positionH relativeFrom="page">
                  <wp:posOffset>5778500</wp:posOffset>
                </wp:positionH>
                <wp:positionV relativeFrom="page">
                  <wp:posOffset>10328275</wp:posOffset>
                </wp:positionV>
                <wp:extent cx="1498600" cy="1078865"/>
                <wp:effectExtent l="0" t="0" r="0" b="0"/>
                <wp:wrapNone/>
                <wp:docPr id="49"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078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3614D" id="Text Box 213" o:spid="_x0000_s1026" type="#_x0000_t202" style="position:absolute;margin-left:455pt;margin-top:813.25pt;width:118pt;height:84.9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" o:allowincell="f" filled="f" stroked="f">
                <v:textbox inset="0,0,0,0"/>
                <w10:wrap anchorx="page" anchory="page"/>
              </v:shape>
            </w:pict>
          </mc:Fallback>
        </mc:AlternateContent>
      </w:r>
      <w:r w:rsidR="00331EDD">
        <w:rPr>
          <w:noProof/>
          <w:lang w:eastAsia="fr-CA" w:bidi="ar-SA"/>
        </w:rPr>
        <mc:AlternateContent>
          <mc:Choice Requires="wps">
            <w:drawing>
              <wp:anchor distT="0" distB="0" distL="114300" distR="114300" simplePos="0" relativeHeight="251654144" behindDoc="0" locked="0" layoutInCell="0" allowOverlap="1" wp14:anchorId="29E7DB19" wp14:editId="3D774395">
                <wp:simplePos x="0" y="0"/>
                <wp:positionH relativeFrom="page">
                  <wp:posOffset>483235</wp:posOffset>
                </wp:positionH>
                <wp:positionV relativeFrom="page">
                  <wp:posOffset>12321540</wp:posOffset>
                </wp:positionV>
                <wp:extent cx="1600200" cy="685800"/>
                <wp:effectExtent l="0" t="0" r="0" b="0"/>
                <wp:wrapNone/>
                <wp:docPr id="4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BDBC0" id="Text Box 128" o:spid="_x0000_s1026" type="#_x0000_t202" style="position:absolute;margin-left:38.05pt;margin-top:970.2pt;width:126pt;height:5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" o:allowincell="f" filled="f" stroked="f">
                <v:textbox inset="0,0,0,0"/>
                <w10:wrap anchorx="page" anchory="page"/>
              </v:shape>
            </w:pict>
          </mc:Fallback>
        </mc:AlternateContent>
      </w:r>
    </w:p>
    <w:sectPr w:rsidR="001E75CA" w:rsidSect="001E75CA">
      <w:headerReference w:type="even" r:id="rId76"/>
      <w:footerReference w:type="even" r:id="rId77"/>
      <w:type w:val="continuous"/>
      <w:pgSz w:w="11907" w:h="16839"/>
      <w:pgMar w:top="1440" w:right="540" w:bottom="1440"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E2BEBC" w14:textId="77777777" w:rsidR="00564EEC" w:rsidRDefault="00564EEC">
      <w:r>
        <w:separator/>
      </w:r>
    </w:p>
  </w:endnote>
  <w:endnote w:type="continuationSeparator" w:id="0">
    <w:p w14:paraId="64D73BA5" w14:textId="77777777" w:rsidR="00564EEC" w:rsidRDefault="00564E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Consolas">
    <w:panose1 w:val="020B0609020204030204"/>
    <w:charset w:val="00"/>
    <w:family w:val="modern"/>
    <w:pitch w:val="fixed"/>
    <w:sig w:usb0="E00006FF" w:usb1="0000FCFF" w:usb2="00000001" w:usb3="00000000" w:csb0="0000019F" w:csb1="00000000"/>
  </w:font>
  <w:font w:name="Baskerville Old Face">
    <w:panose1 w:val="02020602080505020303"/>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D5C99" w14:textId="0EC10904" w:rsidR="001E75CA" w:rsidRDefault="0011149E">
    <w:pPr>
      <w:pStyle w:val="Pieddepage"/>
    </w:pPr>
    <w:r>
      <w:rPr>
        <w:noProof/>
        <w:lang w:eastAsia="fr-CA" w:bidi="ar-SA"/>
      </w:rPr>
      <mc:AlternateContent>
        <mc:Choice Requires="wps">
          <w:drawing>
            <wp:anchor distT="0" distB="0" distL="114300" distR="114300" simplePos="0" relativeHeight="251653120" behindDoc="1" locked="0" layoutInCell="1" allowOverlap="1" wp14:anchorId="76CD4124" wp14:editId="6FEF3C61">
              <wp:simplePos x="0" y="0"/>
              <wp:positionH relativeFrom="page">
                <wp:posOffset>624840</wp:posOffset>
              </wp:positionH>
              <wp:positionV relativeFrom="page">
                <wp:posOffset>10195560</wp:posOffset>
              </wp:positionV>
              <wp:extent cx="1847850" cy="222885"/>
              <wp:effectExtent l="0" t="0" r="38100" b="62865"/>
              <wp:wrapTight wrapText="bothSides">
                <wp:wrapPolygon edited="0">
                  <wp:start x="0" y="0"/>
                  <wp:lineTo x="0" y="25846"/>
                  <wp:lineTo x="21823" y="25846"/>
                  <wp:lineTo x="21823" y="0"/>
                  <wp:lineTo x="0" y="0"/>
                </wp:wrapPolygon>
              </wp:wrapTight>
              <wp:docPr id="9" name="COM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222885"/>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cmpd="sng">
                        <a:solidFill>
                          <a:schemeClr val="accent2">
                            <a:lumMod val="60000"/>
                            <a:lumOff val="40000"/>
                          </a:schemeClr>
                        </a:solidFill>
                        <a:prstDash val="solid"/>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F8B187" id="COM 7" o:spid="_x0000_s1026" style="position:absolute;margin-left:49.2pt;margin-top:802.8pt;width:145.5pt;height:17.5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" fillcolor="#74b5e4 [1941]" strokecolor="#74b5e4 [1941]" strokeweight="1pt">
              <v:fill color2="#d0e6f6 [661]" angle="135" focus="50%" type="gradient"/>
              <v:shadow on="t" color="#134162 [1605]" opacity=".5" offset="1pt"/>
              <w10:wrap type="tight" anchorx="page" anchory="page"/>
            </v:rect>
          </w:pict>
        </mc:Fallback>
      </mc:AlternateContent>
    </w:r>
    <w:r>
      <w:rPr>
        <w:noProof/>
        <w:lang w:eastAsia="fr-CA" w:bidi="ar-SA"/>
      </w:rPr>
      <mc:AlternateContent>
        <mc:Choice Requires="wps">
          <w:drawing>
            <wp:anchor distT="0" distB="0" distL="114300" distR="114300" simplePos="0" relativeHeight="251661312" behindDoc="1" locked="0" layoutInCell="0" allowOverlap="1" wp14:anchorId="76F5836C" wp14:editId="23B9F3BC">
              <wp:simplePos x="0" y="0"/>
              <wp:positionH relativeFrom="margin">
                <wp:posOffset>-50800</wp:posOffset>
              </wp:positionH>
              <wp:positionV relativeFrom="page">
                <wp:posOffset>10317480</wp:posOffset>
              </wp:positionV>
              <wp:extent cx="6830695" cy="0"/>
              <wp:effectExtent l="0" t="0" r="0" b="0"/>
              <wp:wrapTight wrapText="bothSides">
                <wp:wrapPolygon edited="0">
                  <wp:start x="0" y="0"/>
                  <wp:lineTo x="0" y="21600"/>
                  <wp:lineTo x="21600" y="21600"/>
                  <wp:lineTo x="21600" y="0"/>
                </wp:wrapPolygon>
              </wp:wrapTight>
              <wp:docPr id="8" name="REC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0695" cy="0"/>
                      </a:xfrm>
                      <a:prstGeom prst="line">
                        <a:avLst/>
                      </a:prstGeom>
                      <a:noFill/>
                      <a:ln w="12700" cmpd="sng">
                        <a:solidFill>
                          <a:schemeClr val="accent2">
                            <a:lumMod val="60000"/>
                            <a:lumOff val="4000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BD51709" id="REC 15" o:spid="_x0000_s1026" style="position:absolute;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pt,812.4pt" to="533.85pt,8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" o:allowincell="f" strokecolor="#74b5e4 [1941]" strokeweight="1pt">
              <v:shadow color="#134162 [1605]" opacity=".5" offset="1pt"/>
              <w10:wrap type="tight" anchorx="margin" anchory="page"/>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DC80C" w14:textId="77777777" w:rsidR="001E75CA" w:rsidRPr="00B14F13" w:rsidRDefault="00331EDD">
    <w:pPr>
      <w:pStyle w:val="Pieddepage"/>
    </w:pPr>
    <w:r>
      <w:rPr>
        <w:noProof/>
        <w:lang w:eastAsia="fr-CA" w:bidi="ar-SA"/>
      </w:rPr>
      <mc:AlternateContent>
        <mc:Choice Requires="wpg">
          <w:drawing>
            <wp:anchor distT="0" distB="0" distL="114300" distR="114300" simplePos="0" relativeHeight="251662336" behindDoc="0" locked="0" layoutInCell="1" allowOverlap="1" wp14:anchorId="2F12A9AD" wp14:editId="7A041189">
              <wp:simplePos x="0" y="0"/>
              <wp:positionH relativeFrom="column">
                <wp:posOffset>1807210</wp:posOffset>
              </wp:positionH>
              <wp:positionV relativeFrom="paragraph">
                <wp:posOffset>99060</wp:posOffset>
              </wp:positionV>
              <wp:extent cx="5181600" cy="222885"/>
              <wp:effectExtent l="0" t="0" r="0" b="0"/>
              <wp:wrapNone/>
              <wp:docPr id="5"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222885"/>
                        <a:chOff x="3326" y="14760"/>
                        <a:chExt cx="8160" cy="351"/>
                      </a:xfrm>
                    </wpg:grpSpPr>
                    <wps:wsp>
                      <wps:cNvPr id="6" name="COM 1"/>
                      <wps:cNvSpPr>
                        <a:spLocks noChangeArrowheads="1"/>
                      </wps:cNvSpPr>
                      <wps:spPr bwMode="auto">
                        <a:xfrm>
                          <a:off x="8100" y="14760"/>
                          <a:ext cx="2910" cy="351"/>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cmpd="sng">
                          <a:solidFill>
                            <a:schemeClr val="accent2">
                              <a:lumMod val="60000"/>
                              <a:lumOff val="40000"/>
                            </a:schemeClr>
                          </a:solidFill>
                          <a:prstDash val="solid"/>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7" name="REC 1"/>
                      <wps:cNvCnPr>
                        <a:cxnSpLocks noChangeShapeType="1"/>
                      </wps:cNvCnPr>
                      <wps:spPr bwMode="auto">
                        <a:xfrm>
                          <a:off x="3326" y="14924"/>
                          <a:ext cx="8160" cy="0"/>
                        </a:xfrm>
                        <a:prstGeom prst="line">
                          <a:avLst/>
                        </a:prstGeom>
                        <a:noFill/>
                        <a:ln w="12700" cmpd="sng">
                          <a:solidFill>
                            <a:schemeClr val="accent2">
                              <a:lumMod val="60000"/>
                              <a:lumOff val="4000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9B44CAA" id="Group 9" o:spid="_x0000_s1026" style="position:absolute;margin-left:142.3pt;margin-top:7.8pt;width:408pt;height:17.55pt;z-index:251662336" coordorigin="3326,14760" coordsize="816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">
              <v:rect id="COM 1" o:spid="_x0000_s1027" style="position:absolute;left:8100;top:14760;width:2910;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" fillcolor="#74b5e4 [1941]" strokecolor="#74b5e4 [1941]" strokeweight="1pt">
                <v:fill color2="#d0e6f6 [661]" angle="135" focus="50%" type="gradient"/>
                <v:shadow color="#134162 [1605]" opacity=".5" offset="1pt"/>
              </v:rect>
              <v:line id="REC 1" o:spid="_x0000_s1028" style="position:absolute;visibility:visible;mso-wrap-style:square" from="3326,14924" to="11486,14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" strokecolor="#74b5e4 [1941]" strokeweight="1pt">
                <v:shadow color="#134162 [1605]" opacity=".5" offset="1pt"/>
              </v:lin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566A5" w14:textId="77777777" w:rsidR="001E75CA" w:rsidRDefault="00331EDD">
    <w:pPr>
      <w:pStyle w:val="Pieddepage"/>
    </w:pPr>
    <w:r>
      <w:rPr>
        <w:noProof/>
        <w:lang w:eastAsia="fr-CA" w:bidi="ar-SA"/>
      </w:rPr>
      <mc:AlternateContent>
        <mc:Choice Requires="wpg">
          <w:drawing>
            <wp:anchor distT="0" distB="0" distL="114300" distR="114300" simplePos="0" relativeHeight="251660288" behindDoc="0" locked="0" layoutInCell="1" allowOverlap="1" wp14:anchorId="09219DBF" wp14:editId="69AD6E4B">
              <wp:simplePos x="0" y="0"/>
              <wp:positionH relativeFrom="column">
                <wp:posOffset>1654810</wp:posOffset>
              </wp:positionH>
              <wp:positionV relativeFrom="paragraph">
                <wp:posOffset>-53340</wp:posOffset>
              </wp:positionV>
              <wp:extent cx="5181600" cy="222885"/>
              <wp:effectExtent l="0" t="0" r="0" b="0"/>
              <wp:wrapNone/>
              <wp:docPr id="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222885"/>
                        <a:chOff x="3326" y="14760"/>
                        <a:chExt cx="8160" cy="351"/>
                      </a:xfrm>
                    </wpg:grpSpPr>
                    <wps:wsp>
                      <wps:cNvPr id="3" name="COM 1"/>
                      <wps:cNvSpPr>
                        <a:spLocks noChangeArrowheads="1"/>
                      </wps:cNvSpPr>
                      <wps:spPr bwMode="auto">
                        <a:xfrm>
                          <a:off x="8100" y="14760"/>
                          <a:ext cx="2910" cy="351"/>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cmpd="sng">
                          <a:solidFill>
                            <a:schemeClr val="accent2">
                              <a:lumMod val="60000"/>
                              <a:lumOff val="40000"/>
                            </a:schemeClr>
                          </a:solidFill>
                          <a:prstDash val="solid"/>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4" name="REC 1"/>
                      <wps:cNvCnPr>
                        <a:cxnSpLocks noChangeShapeType="1"/>
                      </wps:cNvCnPr>
                      <wps:spPr bwMode="auto">
                        <a:xfrm>
                          <a:off x="3326" y="14924"/>
                          <a:ext cx="8160" cy="0"/>
                        </a:xfrm>
                        <a:prstGeom prst="line">
                          <a:avLst/>
                        </a:prstGeom>
                        <a:noFill/>
                        <a:ln w="12700" cmpd="sng">
                          <a:solidFill>
                            <a:schemeClr val="accent2">
                              <a:lumMod val="60000"/>
                              <a:lumOff val="4000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E671401" id="Group 12" o:spid="_x0000_s1026" style="position:absolute;margin-left:130.3pt;margin-top:-4.2pt;width:408pt;height:17.55pt;z-index:251660288" coordorigin="3326,14760" coordsize="816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">
              <v:rect id="COM 1" o:spid="_x0000_s1027" style="position:absolute;left:8100;top:14760;width:2910;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" fillcolor="#74b5e4 [1941]" strokecolor="#74b5e4 [1941]" strokeweight="1pt">
                <v:fill color2="#d0e6f6 [661]" angle="135" focus="50%" type="gradient"/>
                <v:shadow color="#134162 [1605]" opacity=".5" offset="1pt"/>
              </v:rect>
              <v:line id="REC 1" o:spid="_x0000_s1028" style="position:absolute;visibility:visible;mso-wrap-style:square" from="3326,14924" to="11486,14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" strokecolor="#74b5e4 [1941]" strokeweight="1pt">
                <v:shadow color="#134162 [1605]" opacity=".5" offset="1pt"/>
              </v:lin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C214E" w14:textId="77777777" w:rsidR="001E75CA" w:rsidRDefault="00455EBA" w:rsidP="00455EBA">
    <w:pPr>
      <w:pStyle w:val="Pieddepage"/>
      <w:jc w:val="right"/>
    </w:pPr>
    <w:r>
      <w:rPr>
        <w:noProof/>
      </w:rPr>
      <w:drawing>
        <wp:inline distT="0" distB="0" distL="0" distR="0" wp14:anchorId="14D0C0CD" wp14:editId="27812DE6">
          <wp:extent cx="5187950" cy="231775"/>
          <wp:effectExtent l="0" t="0" r="0" b="0"/>
          <wp:docPr id="702" name="Imag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7950" cy="23177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9ED651" w14:textId="77777777" w:rsidR="00564EEC" w:rsidRDefault="00564EEC">
      <w:r>
        <w:separator/>
      </w:r>
    </w:p>
  </w:footnote>
  <w:footnote w:type="continuationSeparator" w:id="0">
    <w:p w14:paraId="2E04459D" w14:textId="77777777" w:rsidR="00564EEC" w:rsidRDefault="00564E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5EB35" w14:textId="77777777" w:rsidR="001E75CA" w:rsidRDefault="00331EDD">
    <w:pPr>
      <w:pStyle w:val="En-tte"/>
      <w:tabs>
        <w:tab w:val="clear" w:pos="8640"/>
        <w:tab w:val="right" w:pos="9900"/>
      </w:tabs>
    </w:pPr>
    <w:r>
      <w:rPr>
        <w:noProof/>
        <w:lang w:eastAsia="fr-CA" w:bidi="ar-SA"/>
      </w:rPr>
      <mc:AlternateContent>
        <mc:Choice Requires="wps">
          <w:drawing>
            <wp:anchor distT="0" distB="0" distL="114300" distR="114300" simplePos="0" relativeHeight="251656192" behindDoc="0" locked="0" layoutInCell="0" allowOverlap="1" wp14:anchorId="5B37F29B" wp14:editId="0C63105C">
              <wp:simplePos x="0" y="0"/>
              <wp:positionH relativeFrom="page">
                <wp:posOffset>5766435</wp:posOffset>
              </wp:positionH>
              <wp:positionV relativeFrom="page">
                <wp:posOffset>523240</wp:posOffset>
              </wp:positionV>
              <wp:extent cx="1409700" cy="292100"/>
              <wp:effectExtent l="0" t="0" r="0" b="0"/>
              <wp:wrapNone/>
              <wp:docPr id="1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7C934" w14:textId="77777777" w:rsidR="001E75CA" w:rsidRPr="00D828BA" w:rsidRDefault="001E75CA">
                          <w:pPr>
                            <w:pStyle w:val="RunningHead"/>
                            <w:jc w:val="right"/>
                            <w:rPr>
                              <w:rFonts w:ascii="Baskerville Old Face" w:hAnsi="Baskerville Old Face"/>
                            </w:rPr>
                          </w:pPr>
                          <w:r w:rsidRPr="00EC533C">
                            <w:rPr>
                              <w:rFonts w:ascii="Baskerville Old Face" w:hAnsi="Baskerville Old Face"/>
                              <w:color w:val="auto"/>
                              <w:sz w:val="20"/>
                            </w:rPr>
                            <w:t xml:space="preserve">Page </w:t>
                          </w:r>
                          <w:r w:rsidRPr="00EC533C">
                            <w:rPr>
                              <w:rFonts w:ascii="Baskerville Old Face" w:hAnsi="Baskerville Old Face"/>
                              <w:color w:val="auto"/>
                              <w:sz w:val="20"/>
                            </w:rPr>
                            <w:fldChar w:fldCharType="begin"/>
                          </w:r>
                          <w:r w:rsidRPr="00EC533C">
                            <w:rPr>
                              <w:rFonts w:ascii="Baskerville Old Face" w:hAnsi="Baskerville Old Face"/>
                              <w:color w:val="auto"/>
                              <w:sz w:val="20"/>
                            </w:rPr>
                            <w:instrText xml:space="preserve"> PAGE </w:instrText>
                          </w:r>
                          <w:r w:rsidRPr="00EC533C">
                            <w:rPr>
                              <w:rFonts w:ascii="Baskerville Old Face" w:hAnsi="Baskerville Old Face"/>
                              <w:color w:val="auto"/>
                              <w:sz w:val="20"/>
                            </w:rPr>
                            <w:fldChar w:fldCharType="separate"/>
                          </w:r>
                          <w:r w:rsidR="009A2CBC">
                            <w:rPr>
                              <w:rFonts w:ascii="Baskerville Old Face" w:hAnsi="Baskerville Old Face"/>
                              <w:noProof/>
                              <w:color w:val="auto"/>
                              <w:sz w:val="20"/>
                            </w:rPr>
                            <w:t>6</w:t>
                          </w:r>
                          <w:r w:rsidRPr="00EC533C">
                            <w:rPr>
                              <w:rFonts w:ascii="Baskerville Old Face" w:hAnsi="Baskerville Old Face"/>
                              <w:color w:val="auto"/>
                              <w:sz w:val="20"/>
                            </w:rPr>
                            <w:fldChar w:fldCharType="end"/>
                          </w:r>
                          <w:r w:rsidRPr="00EC533C">
                            <w:rPr>
                              <w:rFonts w:ascii="Baskerville Old Face" w:hAnsi="Baskerville Old Face"/>
                              <w:color w:val="auto"/>
                              <w:sz w:val="20"/>
                            </w:rPr>
                            <w:t xml:space="preserve"> sur </w:t>
                          </w:r>
                          <w:r w:rsidRPr="00EC533C">
                            <w:rPr>
                              <w:rFonts w:ascii="Baskerville Old Face" w:hAnsi="Baskerville Old Face"/>
                              <w:color w:val="auto"/>
                              <w:sz w:val="20"/>
                            </w:rPr>
                            <w:fldChar w:fldCharType="begin"/>
                          </w:r>
                          <w:r w:rsidRPr="00EC533C">
                            <w:rPr>
                              <w:rFonts w:ascii="Baskerville Old Face" w:hAnsi="Baskerville Old Face"/>
                              <w:color w:val="auto"/>
                              <w:sz w:val="20"/>
                            </w:rPr>
                            <w:instrText xml:space="preserve"> NUMPAGES </w:instrText>
                          </w:r>
                          <w:r w:rsidRPr="00EC533C">
                            <w:rPr>
                              <w:rFonts w:ascii="Baskerville Old Face" w:hAnsi="Baskerville Old Face"/>
                              <w:color w:val="auto"/>
                              <w:sz w:val="20"/>
                            </w:rPr>
                            <w:fldChar w:fldCharType="separate"/>
                          </w:r>
                          <w:r w:rsidR="009A2CBC">
                            <w:rPr>
                              <w:rFonts w:ascii="Baskerville Old Face" w:hAnsi="Baskerville Old Face"/>
                              <w:noProof/>
                              <w:color w:val="auto"/>
                              <w:sz w:val="20"/>
                            </w:rPr>
                            <w:t>8</w:t>
                          </w:r>
                          <w:r w:rsidRPr="00EC533C">
                            <w:rPr>
                              <w:rFonts w:ascii="Baskerville Old Face" w:hAnsi="Baskerville Old Face"/>
                              <w:color w:val="auto"/>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37F29B" id="_x0000_t202" coordsize="21600,21600" o:spt="202" path="m,l,21600r21600,l21600,xe">
              <v:stroke joinstyle="miter"/>
              <v:path gradientshapeok="t" o:connecttype="rect"/>
            </v:shapetype>
            <v:shape id="Text Box 1" o:spid="_x0000_s1106" type="#_x0000_t202" style="position:absolute;margin-left:454.05pt;margin-top:41.2pt;width:111pt;height:2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" o:allowincell="f" filled="f" stroked="f">
              <v:textbox inset="0,0,0,0">
                <w:txbxContent>
                  <w:p w14:paraId="3947C934" w14:textId="77777777" w:rsidR="001E75CA" w:rsidRPr="00D828BA" w:rsidRDefault="001E75CA">
                    <w:pPr>
                      <w:pStyle w:val="RunningHead"/>
                      <w:jc w:val="right"/>
                      <w:rPr>
                        <w:rFonts w:ascii="Baskerville Old Face" w:hAnsi="Baskerville Old Face"/>
                      </w:rPr>
                    </w:pPr>
                    <w:r w:rsidRPr="00EC533C">
                      <w:rPr>
                        <w:rFonts w:ascii="Baskerville Old Face" w:hAnsi="Baskerville Old Face"/>
                        <w:color w:val="auto"/>
                        <w:sz w:val="20"/>
                      </w:rPr>
                      <w:t xml:space="preserve">Page </w:t>
                    </w:r>
                    <w:r w:rsidRPr="00EC533C">
                      <w:rPr>
                        <w:rFonts w:ascii="Baskerville Old Face" w:hAnsi="Baskerville Old Face"/>
                        <w:color w:val="auto"/>
                        <w:sz w:val="20"/>
                      </w:rPr>
                      <w:fldChar w:fldCharType="begin"/>
                    </w:r>
                    <w:r w:rsidRPr="00EC533C">
                      <w:rPr>
                        <w:rFonts w:ascii="Baskerville Old Face" w:hAnsi="Baskerville Old Face"/>
                        <w:color w:val="auto"/>
                        <w:sz w:val="20"/>
                      </w:rPr>
                      <w:instrText xml:space="preserve"> PAGE </w:instrText>
                    </w:r>
                    <w:r w:rsidRPr="00EC533C">
                      <w:rPr>
                        <w:rFonts w:ascii="Baskerville Old Face" w:hAnsi="Baskerville Old Face"/>
                        <w:color w:val="auto"/>
                        <w:sz w:val="20"/>
                      </w:rPr>
                      <w:fldChar w:fldCharType="separate"/>
                    </w:r>
                    <w:r w:rsidR="009A2CBC">
                      <w:rPr>
                        <w:rFonts w:ascii="Baskerville Old Face" w:hAnsi="Baskerville Old Face"/>
                        <w:noProof/>
                        <w:color w:val="auto"/>
                        <w:sz w:val="20"/>
                      </w:rPr>
                      <w:t>6</w:t>
                    </w:r>
                    <w:r w:rsidRPr="00EC533C">
                      <w:rPr>
                        <w:rFonts w:ascii="Baskerville Old Face" w:hAnsi="Baskerville Old Face"/>
                        <w:color w:val="auto"/>
                        <w:sz w:val="20"/>
                      </w:rPr>
                      <w:fldChar w:fldCharType="end"/>
                    </w:r>
                    <w:r w:rsidRPr="00EC533C">
                      <w:rPr>
                        <w:rFonts w:ascii="Baskerville Old Face" w:hAnsi="Baskerville Old Face"/>
                        <w:color w:val="auto"/>
                        <w:sz w:val="20"/>
                      </w:rPr>
                      <w:t xml:space="preserve"> sur </w:t>
                    </w:r>
                    <w:r w:rsidRPr="00EC533C">
                      <w:rPr>
                        <w:rFonts w:ascii="Baskerville Old Face" w:hAnsi="Baskerville Old Face"/>
                        <w:color w:val="auto"/>
                        <w:sz w:val="20"/>
                      </w:rPr>
                      <w:fldChar w:fldCharType="begin"/>
                    </w:r>
                    <w:r w:rsidRPr="00EC533C">
                      <w:rPr>
                        <w:rFonts w:ascii="Baskerville Old Face" w:hAnsi="Baskerville Old Face"/>
                        <w:color w:val="auto"/>
                        <w:sz w:val="20"/>
                      </w:rPr>
                      <w:instrText xml:space="preserve"> NUMPAGES </w:instrText>
                    </w:r>
                    <w:r w:rsidRPr="00EC533C">
                      <w:rPr>
                        <w:rFonts w:ascii="Baskerville Old Face" w:hAnsi="Baskerville Old Face"/>
                        <w:color w:val="auto"/>
                        <w:sz w:val="20"/>
                      </w:rPr>
                      <w:fldChar w:fldCharType="separate"/>
                    </w:r>
                    <w:r w:rsidR="009A2CBC">
                      <w:rPr>
                        <w:rFonts w:ascii="Baskerville Old Face" w:hAnsi="Baskerville Old Face"/>
                        <w:noProof/>
                        <w:color w:val="auto"/>
                        <w:sz w:val="20"/>
                      </w:rPr>
                      <w:t>8</w:t>
                    </w:r>
                    <w:r w:rsidRPr="00EC533C">
                      <w:rPr>
                        <w:rFonts w:ascii="Baskerville Old Face" w:hAnsi="Baskerville Old Face"/>
                        <w:color w:val="auto"/>
                        <w:sz w:val="20"/>
                      </w:rPr>
                      <w:fldChar w:fldCharType="end"/>
                    </w: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55168" behindDoc="0" locked="0" layoutInCell="0" allowOverlap="1" wp14:anchorId="4F774A0D" wp14:editId="2E60AA24">
              <wp:simplePos x="0" y="0"/>
              <wp:positionH relativeFrom="page">
                <wp:posOffset>2566035</wp:posOffset>
              </wp:positionH>
              <wp:positionV relativeFrom="page">
                <wp:posOffset>497840</wp:posOffset>
              </wp:positionV>
              <wp:extent cx="3086100" cy="29210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EE681" w14:textId="77777777" w:rsidR="001E75CA" w:rsidRPr="00D828BA" w:rsidRDefault="00D828BA">
                          <w:pPr>
                            <w:pStyle w:val="RunningHead"/>
                            <w:rPr>
                              <w:rFonts w:ascii="Baskerville Old Face" w:hAnsi="Baskerville Old Face"/>
                              <w:sz w:val="20"/>
                            </w:rPr>
                          </w:pPr>
                          <w:r w:rsidRPr="00EC533C">
                            <w:rPr>
                              <w:rFonts w:ascii="Baskerville Old Face" w:hAnsi="Baskerville Old Face"/>
                              <w:color w:val="auto"/>
                              <w:sz w:val="20"/>
                            </w:rPr>
                            <w:t>Journal La Lumière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74A0D" id="_x0000_s1107" type="#_x0000_t202" style="position:absolute;margin-left:202.05pt;margin-top:39.2pt;width:243pt;height:2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" o:allowincell="f" filled="f" stroked="f">
              <v:textbox style="mso-next-textbox:#Text Box 136" inset="0,0,0,0">
                <w:txbxContent>
                  <w:p w14:paraId="6E1EE681" w14:textId="77777777" w:rsidR="001E75CA" w:rsidRPr="00D828BA" w:rsidRDefault="00D828BA">
                    <w:pPr>
                      <w:pStyle w:val="RunningHead"/>
                      <w:rPr>
                        <w:rFonts w:ascii="Baskerville Old Face" w:hAnsi="Baskerville Old Face"/>
                        <w:sz w:val="20"/>
                      </w:rPr>
                    </w:pPr>
                    <w:r w:rsidRPr="00EC533C">
                      <w:rPr>
                        <w:rFonts w:ascii="Baskerville Old Face" w:hAnsi="Baskerville Old Face"/>
                        <w:color w:val="auto"/>
                        <w:sz w:val="20"/>
                      </w:rPr>
                      <w:t>Journal La Lumière</w:t>
                    </w: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54144" behindDoc="1" locked="0" layoutInCell="0" allowOverlap="1" wp14:anchorId="4D6C039D" wp14:editId="43D38463">
              <wp:simplePos x="0" y="0"/>
              <wp:positionH relativeFrom="page">
                <wp:posOffset>2450465</wp:posOffset>
              </wp:positionH>
              <wp:positionV relativeFrom="page">
                <wp:posOffset>457200</wp:posOffset>
              </wp:positionV>
              <wp:extent cx="4846320" cy="365760"/>
              <wp:effectExtent l="0" t="0" r="11430" b="15240"/>
              <wp:wrapNone/>
              <wp:docPr id="13" name="REC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320" cy="365760"/>
                      </a:xfrm>
                      <a:prstGeom prst="rect">
                        <a:avLst/>
                      </a:prstGeom>
                      <a:ln/>
                    </wps:spPr>
                    <wps:style>
                      <a:lnRef idx="1">
                        <a:schemeClr val="accent2"/>
                      </a:lnRef>
                      <a:fillRef idx="2">
                        <a:schemeClr val="accent2"/>
                      </a:fillRef>
                      <a:effectRef idx="1">
                        <a:schemeClr val="accent2"/>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030973" id="REC 14" o:spid="_x0000_s1026" style="position:absolute;margin-left:192.95pt;margin-top:36pt;width:381.6pt;height:28.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" o:allowincell="f" fillcolor="#4099da [2677]" strokecolor="#2683c6 [3205]">
              <v:fill color2="#73b4e4 [1973]" rotate="t" focusposition="1,1" focussize="-1,-1" focus="100%" type="gradientRadial"/>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74BF3" w14:textId="77777777" w:rsidR="001E75CA" w:rsidRDefault="00331EDD">
    <w:pPr>
      <w:pStyle w:val="En-tte"/>
    </w:pPr>
    <w:r>
      <w:rPr>
        <w:noProof/>
        <w:lang w:eastAsia="fr-CA" w:bidi="ar-SA"/>
      </w:rPr>
      <mc:AlternateContent>
        <mc:Choice Requires="wps">
          <w:drawing>
            <wp:anchor distT="0" distB="0" distL="114300" distR="114300" simplePos="0" relativeHeight="251658240" behindDoc="0" locked="0" layoutInCell="0" allowOverlap="1" wp14:anchorId="248AA874" wp14:editId="766D1F7D">
              <wp:simplePos x="0" y="0"/>
              <wp:positionH relativeFrom="page">
                <wp:posOffset>2066925</wp:posOffset>
              </wp:positionH>
              <wp:positionV relativeFrom="page">
                <wp:posOffset>495300</wp:posOffset>
              </wp:positionV>
              <wp:extent cx="3086100" cy="292100"/>
              <wp:effectExtent l="0" t="0" r="0" b="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C22A2" w14:textId="77777777" w:rsidR="001E75CA" w:rsidRPr="00D828BA" w:rsidRDefault="00D828BA">
                          <w:pPr>
                            <w:pStyle w:val="RunningHead"/>
                            <w:jc w:val="right"/>
                            <w:rPr>
                              <w:rFonts w:ascii="Baskerville Old Face" w:hAnsi="Baskerville Old Face"/>
                              <w:sz w:val="20"/>
                              <w:szCs w:val="20"/>
                            </w:rPr>
                          </w:pPr>
                          <w:r w:rsidRPr="0030316D">
                            <w:rPr>
                              <w:rFonts w:ascii="Baskerville Old Face" w:hAnsi="Baskerville Old Face"/>
                              <w:color w:val="auto"/>
                              <w:sz w:val="20"/>
                              <w:szCs w:val="20"/>
                            </w:rPr>
                            <w:t>Journal La Lumière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8AA874" id="_x0000_t202" coordsize="21600,21600" o:spt="202" path="m,l,21600r21600,l21600,xe">
              <v:stroke joinstyle="miter"/>
              <v:path gradientshapeok="t" o:connecttype="rect"/>
            </v:shapetype>
            <v:shape id="_x0000_s1108" type="#_x0000_t202" style="position:absolute;margin-left:162.75pt;margin-top:39pt;width:243pt;height:2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" o:allowincell="f" filled="f" stroked="f">
              <v:textbox inset="0,0,0,0">
                <w:txbxContent>
                  <w:p w14:paraId="214C22A2" w14:textId="77777777" w:rsidR="001E75CA" w:rsidRPr="00D828BA" w:rsidRDefault="00D828BA">
                    <w:pPr>
                      <w:pStyle w:val="RunningHead"/>
                      <w:jc w:val="right"/>
                      <w:rPr>
                        <w:rFonts w:ascii="Baskerville Old Face" w:hAnsi="Baskerville Old Face"/>
                        <w:sz w:val="20"/>
                        <w:szCs w:val="20"/>
                      </w:rPr>
                    </w:pPr>
                    <w:r w:rsidRPr="0030316D">
                      <w:rPr>
                        <w:rFonts w:ascii="Baskerville Old Face" w:hAnsi="Baskerville Old Face"/>
                        <w:color w:val="auto"/>
                        <w:sz w:val="20"/>
                        <w:szCs w:val="20"/>
                      </w:rPr>
                      <w:t>Journal La Lumière</w:t>
                    </w: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59264" behindDoc="0" locked="0" layoutInCell="0" allowOverlap="1" wp14:anchorId="535DE4D6" wp14:editId="5420CB45">
              <wp:simplePos x="0" y="0"/>
              <wp:positionH relativeFrom="page">
                <wp:posOffset>561975</wp:posOffset>
              </wp:positionH>
              <wp:positionV relativeFrom="page">
                <wp:posOffset>495300</wp:posOffset>
              </wp:positionV>
              <wp:extent cx="1409700" cy="292100"/>
              <wp:effectExtent l="0" t="0" r="0" b="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82755" w14:textId="77777777" w:rsidR="001E75CA" w:rsidRPr="00D828BA" w:rsidRDefault="001E75CA">
                          <w:pPr>
                            <w:pStyle w:val="RunningHead"/>
                            <w:rPr>
                              <w:rFonts w:ascii="Baskerville Old Face" w:hAnsi="Baskerville Old Face"/>
                              <w:sz w:val="20"/>
                              <w:szCs w:val="20"/>
                            </w:rPr>
                          </w:pPr>
                          <w:r w:rsidRPr="0030316D">
                            <w:rPr>
                              <w:rFonts w:ascii="Baskerville Old Face" w:hAnsi="Baskerville Old Face"/>
                              <w:color w:val="auto"/>
                              <w:sz w:val="20"/>
                              <w:szCs w:val="20"/>
                            </w:rPr>
                            <w:t xml:space="preserve">Page </w:t>
                          </w:r>
                          <w:r w:rsidRPr="0030316D">
                            <w:rPr>
                              <w:rFonts w:ascii="Baskerville Old Face" w:hAnsi="Baskerville Old Face"/>
                              <w:color w:val="auto"/>
                              <w:sz w:val="20"/>
                              <w:szCs w:val="20"/>
                            </w:rPr>
                            <w:fldChar w:fldCharType="begin"/>
                          </w:r>
                          <w:r w:rsidRPr="0030316D">
                            <w:rPr>
                              <w:rFonts w:ascii="Baskerville Old Face" w:hAnsi="Baskerville Old Face"/>
                              <w:color w:val="auto"/>
                              <w:sz w:val="20"/>
                              <w:szCs w:val="20"/>
                            </w:rPr>
                            <w:instrText xml:space="preserve"> PAGE </w:instrText>
                          </w:r>
                          <w:r w:rsidRPr="0030316D">
                            <w:rPr>
                              <w:rFonts w:ascii="Baskerville Old Face" w:hAnsi="Baskerville Old Face"/>
                              <w:color w:val="auto"/>
                              <w:sz w:val="20"/>
                              <w:szCs w:val="20"/>
                            </w:rPr>
                            <w:fldChar w:fldCharType="separate"/>
                          </w:r>
                          <w:r w:rsidR="009A2CBC">
                            <w:rPr>
                              <w:rFonts w:ascii="Baskerville Old Face" w:hAnsi="Baskerville Old Face"/>
                              <w:noProof/>
                              <w:color w:val="auto"/>
                              <w:sz w:val="20"/>
                              <w:szCs w:val="20"/>
                            </w:rPr>
                            <w:t>5</w:t>
                          </w:r>
                          <w:r w:rsidRPr="0030316D">
                            <w:rPr>
                              <w:rFonts w:ascii="Baskerville Old Face" w:hAnsi="Baskerville Old Face"/>
                              <w:color w:val="auto"/>
                              <w:sz w:val="20"/>
                              <w:szCs w:val="20"/>
                            </w:rPr>
                            <w:fldChar w:fldCharType="end"/>
                          </w:r>
                          <w:r w:rsidRPr="0030316D">
                            <w:rPr>
                              <w:rFonts w:ascii="Baskerville Old Face" w:hAnsi="Baskerville Old Face"/>
                              <w:color w:val="auto"/>
                              <w:sz w:val="20"/>
                              <w:szCs w:val="20"/>
                            </w:rPr>
                            <w:t xml:space="preserve"> sur </w:t>
                          </w:r>
                          <w:r w:rsidRPr="0030316D">
                            <w:rPr>
                              <w:rFonts w:ascii="Baskerville Old Face" w:hAnsi="Baskerville Old Face"/>
                              <w:color w:val="auto"/>
                              <w:sz w:val="20"/>
                              <w:szCs w:val="20"/>
                            </w:rPr>
                            <w:fldChar w:fldCharType="begin"/>
                          </w:r>
                          <w:r w:rsidRPr="0030316D">
                            <w:rPr>
                              <w:rFonts w:ascii="Baskerville Old Face" w:hAnsi="Baskerville Old Face"/>
                              <w:color w:val="auto"/>
                              <w:sz w:val="20"/>
                              <w:szCs w:val="20"/>
                            </w:rPr>
                            <w:instrText xml:space="preserve"> NUMPAGES </w:instrText>
                          </w:r>
                          <w:r w:rsidRPr="0030316D">
                            <w:rPr>
                              <w:rFonts w:ascii="Baskerville Old Face" w:hAnsi="Baskerville Old Face"/>
                              <w:color w:val="auto"/>
                              <w:sz w:val="20"/>
                              <w:szCs w:val="20"/>
                            </w:rPr>
                            <w:fldChar w:fldCharType="separate"/>
                          </w:r>
                          <w:r w:rsidR="009A2CBC">
                            <w:rPr>
                              <w:rFonts w:ascii="Baskerville Old Face" w:hAnsi="Baskerville Old Face"/>
                              <w:noProof/>
                              <w:color w:val="auto"/>
                              <w:sz w:val="20"/>
                              <w:szCs w:val="20"/>
                            </w:rPr>
                            <w:t>8</w:t>
                          </w:r>
                          <w:r w:rsidRPr="0030316D">
                            <w:rPr>
                              <w:rFonts w:ascii="Baskerville Old Face" w:hAnsi="Baskerville Old Face"/>
                              <w:color w:val="auto"/>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DE4D6" id="Text Box 5" o:spid="_x0000_s1109" type="#_x0000_t202" style="position:absolute;margin-left:44.25pt;margin-top:39pt;width:111pt;height:2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" o:allowincell="f" filled="f" stroked="f">
              <v:textbox inset="0,0,0,0">
                <w:txbxContent>
                  <w:p w14:paraId="2FB82755" w14:textId="77777777" w:rsidR="001E75CA" w:rsidRPr="00D828BA" w:rsidRDefault="001E75CA">
                    <w:pPr>
                      <w:pStyle w:val="RunningHead"/>
                      <w:rPr>
                        <w:rFonts w:ascii="Baskerville Old Face" w:hAnsi="Baskerville Old Face"/>
                        <w:sz w:val="20"/>
                        <w:szCs w:val="20"/>
                      </w:rPr>
                    </w:pPr>
                    <w:r w:rsidRPr="0030316D">
                      <w:rPr>
                        <w:rFonts w:ascii="Baskerville Old Face" w:hAnsi="Baskerville Old Face"/>
                        <w:color w:val="auto"/>
                        <w:sz w:val="20"/>
                        <w:szCs w:val="20"/>
                      </w:rPr>
                      <w:t xml:space="preserve">Page </w:t>
                    </w:r>
                    <w:r w:rsidRPr="0030316D">
                      <w:rPr>
                        <w:rFonts w:ascii="Baskerville Old Face" w:hAnsi="Baskerville Old Face"/>
                        <w:color w:val="auto"/>
                        <w:sz w:val="20"/>
                        <w:szCs w:val="20"/>
                      </w:rPr>
                      <w:fldChar w:fldCharType="begin"/>
                    </w:r>
                    <w:r w:rsidRPr="0030316D">
                      <w:rPr>
                        <w:rFonts w:ascii="Baskerville Old Face" w:hAnsi="Baskerville Old Face"/>
                        <w:color w:val="auto"/>
                        <w:sz w:val="20"/>
                        <w:szCs w:val="20"/>
                      </w:rPr>
                      <w:instrText xml:space="preserve"> PAGE </w:instrText>
                    </w:r>
                    <w:r w:rsidRPr="0030316D">
                      <w:rPr>
                        <w:rFonts w:ascii="Baskerville Old Face" w:hAnsi="Baskerville Old Face"/>
                        <w:color w:val="auto"/>
                        <w:sz w:val="20"/>
                        <w:szCs w:val="20"/>
                      </w:rPr>
                      <w:fldChar w:fldCharType="separate"/>
                    </w:r>
                    <w:r w:rsidR="009A2CBC">
                      <w:rPr>
                        <w:rFonts w:ascii="Baskerville Old Face" w:hAnsi="Baskerville Old Face"/>
                        <w:noProof/>
                        <w:color w:val="auto"/>
                        <w:sz w:val="20"/>
                        <w:szCs w:val="20"/>
                      </w:rPr>
                      <w:t>5</w:t>
                    </w:r>
                    <w:r w:rsidRPr="0030316D">
                      <w:rPr>
                        <w:rFonts w:ascii="Baskerville Old Face" w:hAnsi="Baskerville Old Face"/>
                        <w:color w:val="auto"/>
                        <w:sz w:val="20"/>
                        <w:szCs w:val="20"/>
                      </w:rPr>
                      <w:fldChar w:fldCharType="end"/>
                    </w:r>
                    <w:r w:rsidRPr="0030316D">
                      <w:rPr>
                        <w:rFonts w:ascii="Baskerville Old Face" w:hAnsi="Baskerville Old Face"/>
                        <w:color w:val="auto"/>
                        <w:sz w:val="20"/>
                        <w:szCs w:val="20"/>
                      </w:rPr>
                      <w:t xml:space="preserve"> sur </w:t>
                    </w:r>
                    <w:r w:rsidRPr="0030316D">
                      <w:rPr>
                        <w:rFonts w:ascii="Baskerville Old Face" w:hAnsi="Baskerville Old Face"/>
                        <w:color w:val="auto"/>
                        <w:sz w:val="20"/>
                        <w:szCs w:val="20"/>
                      </w:rPr>
                      <w:fldChar w:fldCharType="begin"/>
                    </w:r>
                    <w:r w:rsidRPr="0030316D">
                      <w:rPr>
                        <w:rFonts w:ascii="Baskerville Old Face" w:hAnsi="Baskerville Old Face"/>
                        <w:color w:val="auto"/>
                        <w:sz w:val="20"/>
                        <w:szCs w:val="20"/>
                      </w:rPr>
                      <w:instrText xml:space="preserve"> NUMPAGES </w:instrText>
                    </w:r>
                    <w:r w:rsidRPr="0030316D">
                      <w:rPr>
                        <w:rFonts w:ascii="Baskerville Old Face" w:hAnsi="Baskerville Old Face"/>
                        <w:color w:val="auto"/>
                        <w:sz w:val="20"/>
                        <w:szCs w:val="20"/>
                      </w:rPr>
                      <w:fldChar w:fldCharType="separate"/>
                    </w:r>
                    <w:r w:rsidR="009A2CBC">
                      <w:rPr>
                        <w:rFonts w:ascii="Baskerville Old Face" w:hAnsi="Baskerville Old Face"/>
                        <w:noProof/>
                        <w:color w:val="auto"/>
                        <w:sz w:val="20"/>
                        <w:szCs w:val="20"/>
                      </w:rPr>
                      <w:t>8</w:t>
                    </w:r>
                    <w:r w:rsidRPr="0030316D">
                      <w:rPr>
                        <w:rFonts w:ascii="Baskerville Old Face" w:hAnsi="Baskerville Old Face"/>
                        <w:color w:val="auto"/>
                        <w:sz w:val="20"/>
                        <w:szCs w:val="20"/>
                      </w:rPr>
                      <w:fldChar w:fldCharType="end"/>
                    </w: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57216" behindDoc="1" locked="0" layoutInCell="0" allowOverlap="1" wp14:anchorId="0922F4A1" wp14:editId="1D0F80CF">
              <wp:simplePos x="0" y="0"/>
              <wp:positionH relativeFrom="page">
                <wp:posOffset>457200</wp:posOffset>
              </wp:positionH>
              <wp:positionV relativeFrom="page">
                <wp:posOffset>457200</wp:posOffset>
              </wp:positionV>
              <wp:extent cx="4846320" cy="365760"/>
              <wp:effectExtent l="0" t="0" r="11430" b="15240"/>
              <wp:wrapNone/>
              <wp:docPr id="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320" cy="365760"/>
                      </a:xfrm>
                      <a:prstGeom prst="rect">
                        <a:avLst/>
                      </a:prstGeom>
                      <a:ln/>
                    </wps:spPr>
                    <wps:style>
                      <a:lnRef idx="1">
                        <a:schemeClr val="accent2"/>
                      </a:lnRef>
                      <a:fillRef idx="2">
                        <a:schemeClr val="accent2"/>
                      </a:fillRef>
                      <a:effectRef idx="1">
                        <a:schemeClr val="accent2"/>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2543E4" id="Rectangle 6" o:spid="_x0000_s1026" style="position:absolute;margin-left:36pt;margin-top:36pt;width:381.6pt;height:28.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" o:allowincell="f" fillcolor="#4099da [2677]" strokecolor="#2683c6 [3205]">
              <v:fill color2="#73b4e4 [1973]" rotate="t" focusposition="1,1" focussize="-1,-1" focus="100%" type="gradientRadial"/>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13837" w14:textId="77777777" w:rsidR="001A51D3" w:rsidRPr="009137B0" w:rsidRDefault="001A51D3" w:rsidP="001A51D3">
    <w:pPr>
      <w:pStyle w:val="En-tte"/>
      <w:jc w:val="center"/>
      <w:rPr>
        <w:color w:val="000000" w:themeColor="text1"/>
      </w:rPr>
    </w:pPr>
    <w:r w:rsidRPr="009137B0">
      <w:rPr>
        <w:color w:val="000000" w:themeColor="text1"/>
      </w:rPr>
      <w:t>Association des personnes handicapées de la Rive-</w:t>
    </w:r>
    <w:proofErr w:type="spellStart"/>
    <w:r w:rsidRPr="009137B0">
      <w:rPr>
        <w:color w:val="000000" w:themeColor="text1"/>
      </w:rPr>
      <w:t>Sud Ouest</w:t>
    </w:r>
    <w:proofErr w:type="spellEnd"/>
    <w:r>
      <w:rPr>
        <w:color w:val="000000" w:themeColor="text1"/>
      </w:rPr>
      <w:t xml:space="preserve"> (</w:t>
    </w:r>
    <w:r w:rsidRPr="009137B0">
      <w:rPr>
        <w:color w:val="000000" w:themeColor="text1"/>
      </w:rPr>
      <w:t>APHRSO</w:t>
    </w:r>
    <w:r>
      <w:rPr>
        <w:color w:val="000000" w:themeColor="text1"/>
      </w:rPr>
      <w:t>)</w:t>
    </w:r>
  </w:p>
  <w:p w14:paraId="6E8656B7" w14:textId="77777777" w:rsidR="001A51D3" w:rsidRPr="00AD3C08" w:rsidRDefault="00C27D88" w:rsidP="001A51D3">
    <w:pPr>
      <w:pStyle w:val="En-tte"/>
      <w:jc w:val="center"/>
    </w:pPr>
    <w:hyperlink r:id="rId1" w:history="1">
      <w:r w:rsidR="001A51D3" w:rsidRPr="00AD3C08">
        <w:rPr>
          <w:rStyle w:val="Lienhypertexte"/>
          <w:color w:val="1C6194" w:themeColor="accent2" w:themeShade="BF"/>
        </w:rPr>
        <w:t>www.aphrso.org</w:t>
      </w:r>
    </w:hyperlink>
    <w:r w:rsidR="001A51D3" w:rsidRPr="00AD3C08">
      <w:t xml:space="preserve">    </w:t>
    </w:r>
  </w:p>
  <w:p w14:paraId="32B9A849" w14:textId="77777777" w:rsidR="00EC533C" w:rsidRPr="00EC533C" w:rsidRDefault="001A51D3" w:rsidP="007A5278">
    <w:pPr>
      <w:pStyle w:val="En-tte"/>
      <w:jc w:val="center"/>
    </w:pPr>
    <w:r>
      <w:t>450 659-6519</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674F8" w14:textId="77777777" w:rsidR="001E75CA" w:rsidRDefault="007A5278">
    <w:pPr>
      <w:pStyle w:val="En-tte"/>
      <w:tabs>
        <w:tab w:val="clear" w:pos="8640"/>
        <w:tab w:val="right" w:pos="9900"/>
      </w:tabs>
    </w:pPr>
    <w:r>
      <w:rPr>
        <w:noProof/>
        <w:lang w:eastAsia="fr-CA" w:bidi="ar-SA"/>
      </w:rPr>
      <mc:AlternateContent>
        <mc:Choice Requires="wps">
          <w:drawing>
            <wp:anchor distT="0" distB="0" distL="114300" distR="114300" simplePos="0" relativeHeight="251664384" behindDoc="1" locked="0" layoutInCell="0" allowOverlap="1" wp14:anchorId="3D6D1F25" wp14:editId="1E509780">
              <wp:simplePos x="0" y="0"/>
              <wp:positionH relativeFrom="page">
                <wp:posOffset>464820</wp:posOffset>
              </wp:positionH>
              <wp:positionV relativeFrom="topMargin">
                <wp:posOffset>411480</wp:posOffset>
              </wp:positionV>
              <wp:extent cx="4846320" cy="320040"/>
              <wp:effectExtent l="0" t="0" r="11430" b="22860"/>
              <wp:wrapNone/>
              <wp:docPr id="3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320" cy="320040"/>
                      </a:xfrm>
                      <a:prstGeom prst="rect">
                        <a:avLst/>
                      </a:prstGeom>
                      <a:gradFill rotWithShape="1">
                        <a:gsLst>
                          <a:gs pos="0">
                            <a:srgbClr val="2683C6">
                              <a:tint val="83000"/>
                              <a:satMod val="100000"/>
                              <a:lumMod val="100000"/>
                            </a:srgbClr>
                          </a:gs>
                          <a:gs pos="100000">
                            <a:srgbClr val="2683C6">
                              <a:tint val="61000"/>
                              <a:satMod val="150000"/>
                              <a:lumMod val="100000"/>
                            </a:srgbClr>
                          </a:gs>
                        </a:gsLst>
                        <a:path path="circle">
                          <a:fillToRect l="100000" t="100000" r="100000" b="100000"/>
                        </a:path>
                      </a:gradFill>
                      <a:ln w="9525" cap="flat" cmpd="sng" algn="ctr">
                        <a:solidFill>
                          <a:srgbClr val="2683C6"/>
                        </a:solidFill>
                        <a:prstDash val="solid"/>
                      </a:ln>
                      <a:effectLst/>
                    </wps:spPr>
                    <wps:txbx>
                      <w:txbxContent>
                        <w:p w14:paraId="417ED688" w14:textId="77777777" w:rsidR="007A5278" w:rsidRPr="007A5278" w:rsidRDefault="007A5278" w:rsidP="007A5278">
                          <w:pPr>
                            <w:rPr>
                              <w:b/>
                              <w:i/>
                              <w:sz w:val="28"/>
                            </w:rPr>
                          </w:pPr>
                          <w:r w:rsidRPr="007A5278">
                            <w:rPr>
                              <w:b/>
                              <w:i/>
                              <w:sz w:val="28"/>
                            </w:rPr>
                            <w:t>Notre territoire</w:t>
                          </w:r>
                        </w:p>
                        <w:p w14:paraId="39F8F3A0" w14:textId="77777777" w:rsidR="007A5278" w:rsidRDefault="007A5278" w:rsidP="007A527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6D1F25" id="Rectangle 6" o:spid="_x0000_s1110" style="position:absolute;margin-left:36.6pt;margin-top:32.4pt;width:381.6pt;height:25.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" o:allowincell="f" fillcolor="#77a1d1" strokecolor="#2683c6">
              <v:fill color2="#9dbeec" rotate="t" focusposition="1,1" focussize="-1,-1" focus="100%" type="gradientRadial"/>
              <v:textbox>
                <w:txbxContent>
                  <w:p w14:paraId="417ED688" w14:textId="77777777" w:rsidR="007A5278" w:rsidRPr="007A5278" w:rsidRDefault="007A5278" w:rsidP="007A5278">
                    <w:pPr>
                      <w:rPr>
                        <w:b/>
                        <w:i/>
                        <w:sz w:val="28"/>
                      </w:rPr>
                    </w:pPr>
                    <w:r w:rsidRPr="007A5278">
                      <w:rPr>
                        <w:b/>
                        <w:i/>
                        <w:sz w:val="28"/>
                      </w:rPr>
                      <w:t>Notre territoire</w:t>
                    </w:r>
                  </w:p>
                  <w:p w14:paraId="39F8F3A0" w14:textId="77777777" w:rsidR="007A5278" w:rsidRDefault="007A5278" w:rsidP="007A5278">
                    <w:pPr>
                      <w:jc w:val="center"/>
                    </w:pPr>
                  </w:p>
                </w:txbxContent>
              </v:textbox>
              <w10:wrap anchorx="page"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C210A3"/>
    <w:multiLevelType w:val="hybridMultilevel"/>
    <w:tmpl w:val="69F0A5EA"/>
    <w:lvl w:ilvl="0" w:tplc="0C0C0001">
      <w:start w:val="1"/>
      <w:numFmt w:val="bullet"/>
      <w:lvlText w:val=""/>
      <w:lvlJc w:val="left"/>
      <w:pPr>
        <w:ind w:left="775" w:hanging="360"/>
      </w:pPr>
      <w:rPr>
        <w:rFonts w:ascii="Symbol" w:hAnsi="Symbol" w:hint="default"/>
      </w:rPr>
    </w:lvl>
    <w:lvl w:ilvl="1" w:tplc="0C0C0003" w:tentative="1">
      <w:start w:val="1"/>
      <w:numFmt w:val="bullet"/>
      <w:lvlText w:val="o"/>
      <w:lvlJc w:val="left"/>
      <w:pPr>
        <w:ind w:left="1495" w:hanging="360"/>
      </w:pPr>
      <w:rPr>
        <w:rFonts w:ascii="Courier New" w:hAnsi="Courier New" w:cs="Courier New" w:hint="default"/>
      </w:rPr>
    </w:lvl>
    <w:lvl w:ilvl="2" w:tplc="0C0C0005" w:tentative="1">
      <w:start w:val="1"/>
      <w:numFmt w:val="bullet"/>
      <w:lvlText w:val=""/>
      <w:lvlJc w:val="left"/>
      <w:pPr>
        <w:ind w:left="2215" w:hanging="360"/>
      </w:pPr>
      <w:rPr>
        <w:rFonts w:ascii="Wingdings" w:hAnsi="Wingdings" w:hint="default"/>
      </w:rPr>
    </w:lvl>
    <w:lvl w:ilvl="3" w:tplc="0C0C0001" w:tentative="1">
      <w:start w:val="1"/>
      <w:numFmt w:val="bullet"/>
      <w:lvlText w:val=""/>
      <w:lvlJc w:val="left"/>
      <w:pPr>
        <w:ind w:left="2935" w:hanging="360"/>
      </w:pPr>
      <w:rPr>
        <w:rFonts w:ascii="Symbol" w:hAnsi="Symbol" w:hint="default"/>
      </w:rPr>
    </w:lvl>
    <w:lvl w:ilvl="4" w:tplc="0C0C0003" w:tentative="1">
      <w:start w:val="1"/>
      <w:numFmt w:val="bullet"/>
      <w:lvlText w:val="o"/>
      <w:lvlJc w:val="left"/>
      <w:pPr>
        <w:ind w:left="3655" w:hanging="360"/>
      </w:pPr>
      <w:rPr>
        <w:rFonts w:ascii="Courier New" w:hAnsi="Courier New" w:cs="Courier New" w:hint="default"/>
      </w:rPr>
    </w:lvl>
    <w:lvl w:ilvl="5" w:tplc="0C0C0005" w:tentative="1">
      <w:start w:val="1"/>
      <w:numFmt w:val="bullet"/>
      <w:lvlText w:val=""/>
      <w:lvlJc w:val="left"/>
      <w:pPr>
        <w:ind w:left="4375" w:hanging="360"/>
      </w:pPr>
      <w:rPr>
        <w:rFonts w:ascii="Wingdings" w:hAnsi="Wingdings" w:hint="default"/>
      </w:rPr>
    </w:lvl>
    <w:lvl w:ilvl="6" w:tplc="0C0C0001" w:tentative="1">
      <w:start w:val="1"/>
      <w:numFmt w:val="bullet"/>
      <w:lvlText w:val=""/>
      <w:lvlJc w:val="left"/>
      <w:pPr>
        <w:ind w:left="5095" w:hanging="360"/>
      </w:pPr>
      <w:rPr>
        <w:rFonts w:ascii="Symbol" w:hAnsi="Symbol" w:hint="default"/>
      </w:rPr>
    </w:lvl>
    <w:lvl w:ilvl="7" w:tplc="0C0C0003" w:tentative="1">
      <w:start w:val="1"/>
      <w:numFmt w:val="bullet"/>
      <w:lvlText w:val="o"/>
      <w:lvlJc w:val="left"/>
      <w:pPr>
        <w:ind w:left="5815" w:hanging="360"/>
      </w:pPr>
      <w:rPr>
        <w:rFonts w:ascii="Courier New" w:hAnsi="Courier New" w:cs="Courier New" w:hint="default"/>
      </w:rPr>
    </w:lvl>
    <w:lvl w:ilvl="8" w:tplc="0C0C0005" w:tentative="1">
      <w:start w:val="1"/>
      <w:numFmt w:val="bullet"/>
      <w:lvlText w:val=""/>
      <w:lvlJc w:val="left"/>
      <w:pPr>
        <w:ind w:left="6535" w:hanging="360"/>
      </w:pPr>
      <w:rPr>
        <w:rFonts w:ascii="Wingdings" w:hAnsi="Wingdings" w:hint="default"/>
      </w:rPr>
    </w:lvl>
  </w:abstractNum>
  <w:abstractNum w:abstractNumId="1" w15:restartNumberingAfterBreak="0">
    <w:nsid w:val="2BBA38A7"/>
    <w:multiLevelType w:val="hybridMultilevel"/>
    <w:tmpl w:val="1382D78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 w15:restartNumberingAfterBreak="0">
    <w:nsid w:val="2FA74C12"/>
    <w:multiLevelType w:val="hybridMultilevel"/>
    <w:tmpl w:val="02222A7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 w15:restartNumberingAfterBreak="0">
    <w:nsid w:val="36A80E43"/>
    <w:multiLevelType w:val="hybridMultilevel"/>
    <w:tmpl w:val="80C0ABB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 w15:restartNumberingAfterBreak="0">
    <w:nsid w:val="415468AB"/>
    <w:multiLevelType w:val="hybridMultilevel"/>
    <w:tmpl w:val="692089A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 w15:restartNumberingAfterBreak="0">
    <w:nsid w:val="41E95C8E"/>
    <w:multiLevelType w:val="hybridMultilevel"/>
    <w:tmpl w:val="F9CCCAF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6" w15:restartNumberingAfterBreak="0">
    <w:nsid w:val="46F4501D"/>
    <w:multiLevelType w:val="hybridMultilevel"/>
    <w:tmpl w:val="A534703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7" w15:restartNumberingAfterBreak="0">
    <w:nsid w:val="591D6766"/>
    <w:multiLevelType w:val="hybridMultilevel"/>
    <w:tmpl w:val="037869F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8" w15:restartNumberingAfterBreak="0">
    <w:nsid w:val="664118E2"/>
    <w:multiLevelType w:val="hybridMultilevel"/>
    <w:tmpl w:val="ABF6727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9" w15:restartNumberingAfterBreak="0">
    <w:nsid w:val="7CC97FC4"/>
    <w:multiLevelType w:val="hybridMultilevel"/>
    <w:tmpl w:val="B622E99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0" w15:restartNumberingAfterBreak="0">
    <w:nsid w:val="7DD5206D"/>
    <w:multiLevelType w:val="hybridMultilevel"/>
    <w:tmpl w:val="0C48A3F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1" w15:restartNumberingAfterBreak="0">
    <w:nsid w:val="7E4915F3"/>
    <w:multiLevelType w:val="hybridMultilevel"/>
    <w:tmpl w:val="984C1D9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abstractNumId w:val="0"/>
  </w:num>
  <w:num w:numId="2">
    <w:abstractNumId w:val="8"/>
  </w:num>
  <w:num w:numId="3">
    <w:abstractNumId w:val="2"/>
  </w:num>
  <w:num w:numId="4">
    <w:abstractNumId w:val="10"/>
  </w:num>
  <w:num w:numId="5">
    <w:abstractNumId w:val="5"/>
  </w:num>
  <w:num w:numId="6">
    <w:abstractNumId w:val="1"/>
  </w:num>
  <w:num w:numId="7">
    <w:abstractNumId w:val="7"/>
  </w:num>
  <w:num w:numId="8">
    <w:abstractNumId w:val="4"/>
  </w:num>
  <w:num w:numId="9">
    <w:abstractNumId w:val="6"/>
  </w:num>
  <w:num w:numId="10">
    <w:abstractNumId w:val="9"/>
  </w:num>
  <w:num w:numId="11">
    <w:abstractNumId w:val="1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425"/>
  <w:doNotHyphenateCaps/>
  <w:evenAndOddHeaders/>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28BA"/>
    <w:rsid w:val="000036F5"/>
    <w:rsid w:val="00005C94"/>
    <w:rsid w:val="00011DB0"/>
    <w:rsid w:val="00012889"/>
    <w:rsid w:val="00031B5D"/>
    <w:rsid w:val="00033403"/>
    <w:rsid w:val="0004129E"/>
    <w:rsid w:val="00053A12"/>
    <w:rsid w:val="00084BB3"/>
    <w:rsid w:val="00093AC1"/>
    <w:rsid w:val="00093FCB"/>
    <w:rsid w:val="000955A8"/>
    <w:rsid w:val="000A3FB1"/>
    <w:rsid w:val="000A6E12"/>
    <w:rsid w:val="000C226A"/>
    <w:rsid w:val="000C2F15"/>
    <w:rsid w:val="000C3F71"/>
    <w:rsid w:val="000D147E"/>
    <w:rsid w:val="000D1F20"/>
    <w:rsid w:val="000E439B"/>
    <w:rsid w:val="000E6979"/>
    <w:rsid w:val="001074B2"/>
    <w:rsid w:val="0011149E"/>
    <w:rsid w:val="001137AF"/>
    <w:rsid w:val="00116446"/>
    <w:rsid w:val="001221F5"/>
    <w:rsid w:val="001365B4"/>
    <w:rsid w:val="001428D8"/>
    <w:rsid w:val="00144A57"/>
    <w:rsid w:val="00146BD1"/>
    <w:rsid w:val="0015381C"/>
    <w:rsid w:val="00157246"/>
    <w:rsid w:val="00157FD0"/>
    <w:rsid w:val="00162EE0"/>
    <w:rsid w:val="00171408"/>
    <w:rsid w:val="001738E1"/>
    <w:rsid w:val="00174A87"/>
    <w:rsid w:val="001752A8"/>
    <w:rsid w:val="0018167C"/>
    <w:rsid w:val="00191176"/>
    <w:rsid w:val="001A4C5A"/>
    <w:rsid w:val="001A51D3"/>
    <w:rsid w:val="001D421D"/>
    <w:rsid w:val="001D5F07"/>
    <w:rsid w:val="001D7629"/>
    <w:rsid w:val="001E5BE6"/>
    <w:rsid w:val="001E73BC"/>
    <w:rsid w:val="001E75CA"/>
    <w:rsid w:val="001F057C"/>
    <w:rsid w:val="001F0FDB"/>
    <w:rsid w:val="00201332"/>
    <w:rsid w:val="00204132"/>
    <w:rsid w:val="00204A9C"/>
    <w:rsid w:val="00211211"/>
    <w:rsid w:val="00212E55"/>
    <w:rsid w:val="00215E18"/>
    <w:rsid w:val="00216870"/>
    <w:rsid w:val="002270C8"/>
    <w:rsid w:val="00232101"/>
    <w:rsid w:val="00232499"/>
    <w:rsid w:val="002462BB"/>
    <w:rsid w:val="002511FF"/>
    <w:rsid w:val="00280D2F"/>
    <w:rsid w:val="00290A2D"/>
    <w:rsid w:val="002971CB"/>
    <w:rsid w:val="002A2C82"/>
    <w:rsid w:val="002B6021"/>
    <w:rsid w:val="002E0CB0"/>
    <w:rsid w:val="002E154E"/>
    <w:rsid w:val="002F7B51"/>
    <w:rsid w:val="0030316D"/>
    <w:rsid w:val="003069F7"/>
    <w:rsid w:val="00316DA4"/>
    <w:rsid w:val="00322462"/>
    <w:rsid w:val="00331EDD"/>
    <w:rsid w:val="00336042"/>
    <w:rsid w:val="00336DF6"/>
    <w:rsid w:val="0034776E"/>
    <w:rsid w:val="00351AFD"/>
    <w:rsid w:val="0036203F"/>
    <w:rsid w:val="00364FEF"/>
    <w:rsid w:val="003746C5"/>
    <w:rsid w:val="0037497A"/>
    <w:rsid w:val="0038168B"/>
    <w:rsid w:val="00381CBF"/>
    <w:rsid w:val="0038269C"/>
    <w:rsid w:val="00382F92"/>
    <w:rsid w:val="00387E65"/>
    <w:rsid w:val="00393015"/>
    <w:rsid w:val="003B1B1D"/>
    <w:rsid w:val="003C5AAC"/>
    <w:rsid w:val="003D07E9"/>
    <w:rsid w:val="003D486E"/>
    <w:rsid w:val="003D7C14"/>
    <w:rsid w:val="003E1945"/>
    <w:rsid w:val="003E3CAE"/>
    <w:rsid w:val="003F3828"/>
    <w:rsid w:val="00417978"/>
    <w:rsid w:val="00422C34"/>
    <w:rsid w:val="00426BF7"/>
    <w:rsid w:val="00431AA6"/>
    <w:rsid w:val="00436443"/>
    <w:rsid w:val="00442CBF"/>
    <w:rsid w:val="00447322"/>
    <w:rsid w:val="004474F8"/>
    <w:rsid w:val="00451E8A"/>
    <w:rsid w:val="00455EBA"/>
    <w:rsid w:val="00461AAD"/>
    <w:rsid w:val="00470C06"/>
    <w:rsid w:val="00472197"/>
    <w:rsid w:val="004748EA"/>
    <w:rsid w:val="00483191"/>
    <w:rsid w:val="00484B71"/>
    <w:rsid w:val="00485F33"/>
    <w:rsid w:val="0049521C"/>
    <w:rsid w:val="00496235"/>
    <w:rsid w:val="004A456C"/>
    <w:rsid w:val="004B29D5"/>
    <w:rsid w:val="004B7616"/>
    <w:rsid w:val="004E6168"/>
    <w:rsid w:val="004F133F"/>
    <w:rsid w:val="00503246"/>
    <w:rsid w:val="0050627F"/>
    <w:rsid w:val="00523B75"/>
    <w:rsid w:val="00530DC3"/>
    <w:rsid w:val="0054303E"/>
    <w:rsid w:val="0054678A"/>
    <w:rsid w:val="00554686"/>
    <w:rsid w:val="00564EEC"/>
    <w:rsid w:val="0056753E"/>
    <w:rsid w:val="00574068"/>
    <w:rsid w:val="00582F01"/>
    <w:rsid w:val="00586F14"/>
    <w:rsid w:val="00591FC4"/>
    <w:rsid w:val="0059341E"/>
    <w:rsid w:val="005A24E9"/>
    <w:rsid w:val="005A580F"/>
    <w:rsid w:val="005B1210"/>
    <w:rsid w:val="005D3284"/>
    <w:rsid w:val="005E070B"/>
    <w:rsid w:val="005E469A"/>
    <w:rsid w:val="005F6515"/>
    <w:rsid w:val="006049D0"/>
    <w:rsid w:val="00610FB6"/>
    <w:rsid w:val="00623ADA"/>
    <w:rsid w:val="006345CB"/>
    <w:rsid w:val="00645ED6"/>
    <w:rsid w:val="0064753D"/>
    <w:rsid w:val="0064781F"/>
    <w:rsid w:val="0065269A"/>
    <w:rsid w:val="00666BAF"/>
    <w:rsid w:val="00670ACB"/>
    <w:rsid w:val="00677349"/>
    <w:rsid w:val="0068034B"/>
    <w:rsid w:val="006A1CE3"/>
    <w:rsid w:val="006B3BA2"/>
    <w:rsid w:val="006C1AAA"/>
    <w:rsid w:val="006D413B"/>
    <w:rsid w:val="006D5A53"/>
    <w:rsid w:val="006F2480"/>
    <w:rsid w:val="006F5E17"/>
    <w:rsid w:val="007057AB"/>
    <w:rsid w:val="0073277B"/>
    <w:rsid w:val="007446B0"/>
    <w:rsid w:val="0074665E"/>
    <w:rsid w:val="00752AAA"/>
    <w:rsid w:val="0075341E"/>
    <w:rsid w:val="007655E2"/>
    <w:rsid w:val="007767E6"/>
    <w:rsid w:val="00781D32"/>
    <w:rsid w:val="00790D5D"/>
    <w:rsid w:val="0079732E"/>
    <w:rsid w:val="007A03F9"/>
    <w:rsid w:val="007A1E72"/>
    <w:rsid w:val="007A5278"/>
    <w:rsid w:val="007B08C3"/>
    <w:rsid w:val="007D21C6"/>
    <w:rsid w:val="007E097E"/>
    <w:rsid w:val="007E0D57"/>
    <w:rsid w:val="007F10F7"/>
    <w:rsid w:val="008048E9"/>
    <w:rsid w:val="00806586"/>
    <w:rsid w:val="008249A0"/>
    <w:rsid w:val="008323B3"/>
    <w:rsid w:val="00842F18"/>
    <w:rsid w:val="008460DB"/>
    <w:rsid w:val="00846BD5"/>
    <w:rsid w:val="008607D7"/>
    <w:rsid w:val="008700D5"/>
    <w:rsid w:val="008818B0"/>
    <w:rsid w:val="00883BCA"/>
    <w:rsid w:val="008934FD"/>
    <w:rsid w:val="00895E35"/>
    <w:rsid w:val="008A3363"/>
    <w:rsid w:val="008A6566"/>
    <w:rsid w:val="008B3452"/>
    <w:rsid w:val="008B7F9F"/>
    <w:rsid w:val="008C7138"/>
    <w:rsid w:val="008E1DD9"/>
    <w:rsid w:val="008F0EA4"/>
    <w:rsid w:val="00900783"/>
    <w:rsid w:val="009137B0"/>
    <w:rsid w:val="00924008"/>
    <w:rsid w:val="00931239"/>
    <w:rsid w:val="009312A6"/>
    <w:rsid w:val="00935241"/>
    <w:rsid w:val="009403A1"/>
    <w:rsid w:val="009439D6"/>
    <w:rsid w:val="00947C6E"/>
    <w:rsid w:val="009506B0"/>
    <w:rsid w:val="009539AF"/>
    <w:rsid w:val="00965109"/>
    <w:rsid w:val="009718D2"/>
    <w:rsid w:val="00972B32"/>
    <w:rsid w:val="00976B2B"/>
    <w:rsid w:val="00983D15"/>
    <w:rsid w:val="00986237"/>
    <w:rsid w:val="00986734"/>
    <w:rsid w:val="00992738"/>
    <w:rsid w:val="009A2CBC"/>
    <w:rsid w:val="009A4010"/>
    <w:rsid w:val="009A5A96"/>
    <w:rsid w:val="009A6D1F"/>
    <w:rsid w:val="009B26A3"/>
    <w:rsid w:val="009B3653"/>
    <w:rsid w:val="009B37B1"/>
    <w:rsid w:val="009C2472"/>
    <w:rsid w:val="009C5593"/>
    <w:rsid w:val="009C6039"/>
    <w:rsid w:val="009C68A4"/>
    <w:rsid w:val="009C6BC9"/>
    <w:rsid w:val="009D14EC"/>
    <w:rsid w:val="009D1FF6"/>
    <w:rsid w:val="009F085F"/>
    <w:rsid w:val="009F584C"/>
    <w:rsid w:val="009F655E"/>
    <w:rsid w:val="00A148D1"/>
    <w:rsid w:val="00A275B2"/>
    <w:rsid w:val="00A2780A"/>
    <w:rsid w:val="00A37F3A"/>
    <w:rsid w:val="00A4001B"/>
    <w:rsid w:val="00A44977"/>
    <w:rsid w:val="00A503A1"/>
    <w:rsid w:val="00A52818"/>
    <w:rsid w:val="00A60E9F"/>
    <w:rsid w:val="00A64118"/>
    <w:rsid w:val="00A64AD5"/>
    <w:rsid w:val="00A735DC"/>
    <w:rsid w:val="00A8762A"/>
    <w:rsid w:val="00A90668"/>
    <w:rsid w:val="00A932A6"/>
    <w:rsid w:val="00A97FF3"/>
    <w:rsid w:val="00A97FFD"/>
    <w:rsid w:val="00AA0513"/>
    <w:rsid w:val="00AA17AF"/>
    <w:rsid w:val="00AA5533"/>
    <w:rsid w:val="00AC530C"/>
    <w:rsid w:val="00AE145B"/>
    <w:rsid w:val="00B07F51"/>
    <w:rsid w:val="00B11211"/>
    <w:rsid w:val="00B14F13"/>
    <w:rsid w:val="00B44073"/>
    <w:rsid w:val="00B53211"/>
    <w:rsid w:val="00B63395"/>
    <w:rsid w:val="00B73486"/>
    <w:rsid w:val="00B74A7B"/>
    <w:rsid w:val="00B84628"/>
    <w:rsid w:val="00B85FE8"/>
    <w:rsid w:val="00B91470"/>
    <w:rsid w:val="00B92133"/>
    <w:rsid w:val="00BA513D"/>
    <w:rsid w:val="00BB4BF4"/>
    <w:rsid w:val="00BC2461"/>
    <w:rsid w:val="00BC353B"/>
    <w:rsid w:val="00BC5F10"/>
    <w:rsid w:val="00BD7CB1"/>
    <w:rsid w:val="00BE6CC8"/>
    <w:rsid w:val="00BE72F1"/>
    <w:rsid w:val="00BF254D"/>
    <w:rsid w:val="00BF420E"/>
    <w:rsid w:val="00C27D88"/>
    <w:rsid w:val="00C4372C"/>
    <w:rsid w:val="00C54DD8"/>
    <w:rsid w:val="00C61ED1"/>
    <w:rsid w:val="00C703F5"/>
    <w:rsid w:val="00C7429A"/>
    <w:rsid w:val="00C74441"/>
    <w:rsid w:val="00C86165"/>
    <w:rsid w:val="00C90594"/>
    <w:rsid w:val="00CA2566"/>
    <w:rsid w:val="00CA563A"/>
    <w:rsid w:val="00CC1C75"/>
    <w:rsid w:val="00CC7564"/>
    <w:rsid w:val="00CE02CA"/>
    <w:rsid w:val="00CF3356"/>
    <w:rsid w:val="00CF6FC5"/>
    <w:rsid w:val="00D15BE6"/>
    <w:rsid w:val="00D238BF"/>
    <w:rsid w:val="00D30CB7"/>
    <w:rsid w:val="00D40394"/>
    <w:rsid w:val="00D4225A"/>
    <w:rsid w:val="00D563F2"/>
    <w:rsid w:val="00D66998"/>
    <w:rsid w:val="00D828BA"/>
    <w:rsid w:val="00D91F48"/>
    <w:rsid w:val="00DA6675"/>
    <w:rsid w:val="00DB0A70"/>
    <w:rsid w:val="00DB2DFB"/>
    <w:rsid w:val="00DB3B4A"/>
    <w:rsid w:val="00DC3CDF"/>
    <w:rsid w:val="00DE0855"/>
    <w:rsid w:val="00E03863"/>
    <w:rsid w:val="00E10A80"/>
    <w:rsid w:val="00E11FAF"/>
    <w:rsid w:val="00E14BBD"/>
    <w:rsid w:val="00E16FE2"/>
    <w:rsid w:val="00E172D0"/>
    <w:rsid w:val="00E64A10"/>
    <w:rsid w:val="00E73D63"/>
    <w:rsid w:val="00E84ACB"/>
    <w:rsid w:val="00E877B2"/>
    <w:rsid w:val="00E94722"/>
    <w:rsid w:val="00EA2BAF"/>
    <w:rsid w:val="00EA4484"/>
    <w:rsid w:val="00EA61C2"/>
    <w:rsid w:val="00EC2822"/>
    <w:rsid w:val="00EC2E2B"/>
    <w:rsid w:val="00EC533C"/>
    <w:rsid w:val="00EF33A1"/>
    <w:rsid w:val="00F06230"/>
    <w:rsid w:val="00F07BD6"/>
    <w:rsid w:val="00F120DB"/>
    <w:rsid w:val="00F27F3D"/>
    <w:rsid w:val="00F51BE6"/>
    <w:rsid w:val="00F54987"/>
    <w:rsid w:val="00F64652"/>
    <w:rsid w:val="00F80368"/>
    <w:rsid w:val="00F812E1"/>
    <w:rsid w:val="00F845DF"/>
    <w:rsid w:val="00F86243"/>
    <w:rsid w:val="00F9793B"/>
    <w:rsid w:val="00FA1608"/>
    <w:rsid w:val="00FC6110"/>
    <w:rsid w:val="00FD2258"/>
    <w:rsid w:val="00FF68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210B75"/>
  <w15:docId w15:val="{992CACE8-2E3D-45D6-85A7-BF1DFC01E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cs="Arial"/>
      <w:sz w:val="24"/>
      <w:szCs w:val="24"/>
      <w:lang w:val="fr-CA" w:bidi="hi-IN"/>
    </w:rPr>
  </w:style>
  <w:style w:type="paragraph" w:styleId="Titre1">
    <w:name w:val="heading 1"/>
    <w:basedOn w:val="Normal"/>
    <w:next w:val="Normal"/>
    <w:qFormat/>
    <w:pPr>
      <w:keepNext/>
      <w:outlineLvl w:val="0"/>
    </w:pPr>
    <w:rPr>
      <w:rFonts w:ascii="Impact" w:hAnsi="Impact" w:cs="Times New Roman"/>
      <w:color w:val="333300"/>
      <w:sz w:val="44"/>
      <w:szCs w:val="44"/>
    </w:rPr>
  </w:style>
  <w:style w:type="paragraph" w:styleId="Titre2">
    <w:name w:val="heading 2"/>
    <w:basedOn w:val="Titre1"/>
    <w:next w:val="Normal"/>
    <w:link w:val="Titre2Car"/>
    <w:qFormat/>
    <w:pPr>
      <w:spacing w:after="120" w:line="400" w:lineRule="exact"/>
      <w:outlineLvl w:val="1"/>
    </w:pPr>
    <w:rPr>
      <w:sz w:val="36"/>
      <w:szCs w:val="36"/>
    </w:rPr>
  </w:style>
  <w:style w:type="paragraph" w:styleId="Titre3">
    <w:name w:val="heading 3"/>
    <w:basedOn w:val="Normal"/>
    <w:next w:val="Normal"/>
    <w:qFormat/>
    <w:pPr>
      <w:keepNext/>
      <w:spacing w:before="240" w:after="60"/>
      <w:outlineLvl w:val="2"/>
    </w:pPr>
    <w:rPr>
      <w:rFonts w:ascii="Helvetica" w:hAnsi="Helvetica" w:cs="Helvetica"/>
      <w:b/>
      <w:sz w:val="26"/>
      <w:szCs w:val="26"/>
    </w:rPr>
  </w:style>
  <w:style w:type="paragraph" w:styleId="Titre4">
    <w:name w:val="heading 4"/>
    <w:basedOn w:val="Titre1"/>
    <w:next w:val="Normal"/>
    <w:qFormat/>
    <w:pPr>
      <w:outlineLvl w:val="3"/>
    </w:pPr>
    <w:rPr>
      <w:i/>
      <w:sz w:val="24"/>
      <w:szCs w:val="24"/>
    </w:rPr>
  </w:style>
  <w:style w:type="paragraph" w:styleId="Titre5">
    <w:name w:val="heading 5"/>
    <w:basedOn w:val="Titre1"/>
    <w:next w:val="Normal"/>
    <w:qFormat/>
    <w:pPr>
      <w:outlineLvl w:val="4"/>
    </w:pPr>
    <w:rPr>
      <w:sz w:val="28"/>
      <w:szCs w:val="28"/>
    </w:rPr>
  </w:style>
  <w:style w:type="paragraph" w:styleId="Titre6">
    <w:name w:val="heading 6"/>
    <w:basedOn w:val="Normal"/>
    <w:next w:val="Normal"/>
    <w:qFormat/>
    <w:pPr>
      <w:spacing w:before="240" w:after="60"/>
      <w:outlineLvl w:val="5"/>
    </w:pPr>
    <w:rPr>
      <w:rFonts w:ascii="Times" w:hAnsi="Times" w:cs="Times"/>
      <w:b/>
      <w:sz w:val="22"/>
      <w:szCs w:val="22"/>
    </w:rPr>
  </w:style>
  <w:style w:type="paragraph" w:styleId="Titre9">
    <w:name w:val="heading 9"/>
    <w:basedOn w:val="Normal"/>
    <w:next w:val="Normal"/>
    <w:qFormat/>
    <w:pPr>
      <w:keepNext/>
      <w:outlineLvl w:val="8"/>
    </w:pPr>
    <w:rPr>
      <w:i/>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pPr>
      <w:tabs>
        <w:tab w:val="center" w:pos="4320"/>
        <w:tab w:val="right" w:pos="8640"/>
      </w:tabs>
    </w:pPr>
    <w:rPr>
      <w:rFonts w:ascii="Times New Roman" w:hAnsi="Times New Roman" w:cs="Times New Roman"/>
      <w:sz w:val="20"/>
      <w:szCs w:val="20"/>
    </w:rPr>
  </w:style>
  <w:style w:type="paragraph" w:styleId="Pieddepage">
    <w:name w:val="footer"/>
    <w:basedOn w:val="Normal"/>
    <w:pPr>
      <w:tabs>
        <w:tab w:val="center" w:pos="4320"/>
        <w:tab w:val="right" w:pos="8640"/>
      </w:tabs>
    </w:pPr>
  </w:style>
  <w:style w:type="paragraph" w:styleId="Corpsdetexte">
    <w:name w:val="Body Text"/>
    <w:basedOn w:val="Normal"/>
    <w:link w:val="CorpsdetexteCar"/>
    <w:pPr>
      <w:spacing w:after="120" w:line="240" w:lineRule="atLeast"/>
    </w:pPr>
    <w:rPr>
      <w:sz w:val="20"/>
      <w:szCs w:val="20"/>
    </w:rPr>
  </w:style>
  <w:style w:type="paragraph" w:styleId="Retraitcorpsdetexte">
    <w:name w:val="Body Text Indent"/>
    <w:basedOn w:val="Normal"/>
    <w:pPr>
      <w:tabs>
        <w:tab w:val="left" w:pos="180"/>
      </w:tabs>
      <w:spacing w:line="220" w:lineRule="atLeast"/>
      <w:ind w:left="187" w:hanging="187"/>
    </w:pPr>
    <w:rPr>
      <w:sz w:val="18"/>
      <w:szCs w:val="18"/>
    </w:rPr>
  </w:style>
  <w:style w:type="paragraph" w:customStyle="1" w:styleId="CaptionText">
    <w:name w:val="Caption Text"/>
    <w:basedOn w:val="Normal"/>
    <w:pPr>
      <w:spacing w:line="220" w:lineRule="atLeast"/>
      <w:jc w:val="center"/>
    </w:pPr>
    <w:rPr>
      <w:color w:val="333300"/>
      <w:sz w:val="18"/>
      <w:szCs w:val="18"/>
      <w:lang w:bidi="en-US"/>
    </w:rPr>
  </w:style>
  <w:style w:type="paragraph" w:customStyle="1" w:styleId="QuoteText">
    <w:name w:val="Quote Text"/>
    <w:basedOn w:val="CaptionText"/>
    <w:pPr>
      <w:spacing w:line="280" w:lineRule="atLeast"/>
      <w:jc w:val="right"/>
    </w:pPr>
    <w:rPr>
      <w:i/>
      <w:sz w:val="20"/>
      <w:szCs w:val="20"/>
    </w:rPr>
  </w:style>
  <w:style w:type="paragraph" w:customStyle="1" w:styleId="Masthead">
    <w:name w:val="Masthead"/>
    <w:basedOn w:val="Titre1"/>
    <w:rPr>
      <w:rFonts w:cs="Impact"/>
      <w:sz w:val="96"/>
      <w:szCs w:val="96"/>
      <w:lang w:bidi="en-US"/>
    </w:rPr>
  </w:style>
  <w:style w:type="paragraph" w:customStyle="1" w:styleId="RunningHead">
    <w:name w:val="Running Head"/>
    <w:basedOn w:val="Normal"/>
    <w:rPr>
      <w:rFonts w:ascii="Impact" w:hAnsi="Impact" w:cs="Impact"/>
      <w:color w:val="FFFFFF"/>
      <w:sz w:val="36"/>
      <w:szCs w:val="36"/>
      <w:lang w:bidi="en-US"/>
    </w:rPr>
  </w:style>
  <w:style w:type="character" w:customStyle="1" w:styleId="En-tteCar">
    <w:name w:val="En-tête Car"/>
    <w:basedOn w:val="Policepardfaut"/>
    <w:link w:val="En-tte"/>
    <w:uiPriority w:val="99"/>
    <w:rsid w:val="00EC533C"/>
    <w:rPr>
      <w:lang w:bidi="hi-IN"/>
    </w:rPr>
  </w:style>
  <w:style w:type="paragraph" w:styleId="Textedebulles">
    <w:name w:val="Balloon Text"/>
    <w:basedOn w:val="Normal"/>
    <w:link w:val="TextedebullesCar"/>
    <w:semiHidden/>
    <w:unhideWhenUsed/>
    <w:rsid w:val="00B07F51"/>
    <w:rPr>
      <w:rFonts w:ascii="Segoe UI" w:hAnsi="Segoe UI" w:cs="Mangal"/>
      <w:sz w:val="18"/>
      <w:szCs w:val="16"/>
    </w:rPr>
  </w:style>
  <w:style w:type="character" w:customStyle="1" w:styleId="TextedebullesCar">
    <w:name w:val="Texte de bulles Car"/>
    <w:basedOn w:val="Policepardfaut"/>
    <w:link w:val="Textedebulles"/>
    <w:semiHidden/>
    <w:rsid w:val="00B07F51"/>
    <w:rPr>
      <w:rFonts w:ascii="Segoe UI" w:hAnsi="Segoe UI" w:cs="Mangal"/>
      <w:sz w:val="18"/>
      <w:szCs w:val="16"/>
      <w:lang w:bidi="hi-IN"/>
    </w:rPr>
  </w:style>
  <w:style w:type="character" w:styleId="Lienhypertexte">
    <w:name w:val="Hyperlink"/>
    <w:basedOn w:val="Policepardfaut"/>
    <w:unhideWhenUsed/>
    <w:rsid w:val="00582F01"/>
    <w:rPr>
      <w:color w:val="6B9F25" w:themeColor="hyperlink"/>
      <w:u w:val="single"/>
    </w:rPr>
  </w:style>
  <w:style w:type="paragraph" w:styleId="Sansinterligne">
    <w:name w:val="No Spacing"/>
    <w:link w:val="SansinterligneCar"/>
    <w:uiPriority w:val="1"/>
    <w:qFormat/>
    <w:rsid w:val="001428D8"/>
    <w:rPr>
      <w:rFonts w:asciiTheme="minorHAnsi" w:eastAsiaTheme="minorEastAsia" w:hAnsiTheme="minorHAnsi" w:cstheme="minorBidi"/>
      <w:sz w:val="22"/>
      <w:szCs w:val="22"/>
      <w:lang w:val="fr-CA" w:eastAsia="fr-CA"/>
    </w:rPr>
  </w:style>
  <w:style w:type="character" w:customStyle="1" w:styleId="SansinterligneCar">
    <w:name w:val="Sans interligne Car"/>
    <w:basedOn w:val="Policepardfaut"/>
    <w:link w:val="Sansinterligne"/>
    <w:uiPriority w:val="1"/>
    <w:rsid w:val="001428D8"/>
    <w:rPr>
      <w:rFonts w:asciiTheme="minorHAnsi" w:eastAsiaTheme="minorEastAsia" w:hAnsiTheme="minorHAnsi" w:cstheme="minorBidi"/>
      <w:sz w:val="22"/>
      <w:szCs w:val="22"/>
      <w:lang w:val="fr-CA" w:eastAsia="fr-CA"/>
    </w:rPr>
  </w:style>
  <w:style w:type="paragraph" w:styleId="Textebrut">
    <w:name w:val="Plain Text"/>
    <w:basedOn w:val="Normal"/>
    <w:link w:val="TextebrutCar"/>
    <w:uiPriority w:val="99"/>
    <w:unhideWhenUsed/>
    <w:rsid w:val="007E097E"/>
    <w:rPr>
      <w:rFonts w:ascii="Consolas" w:eastAsiaTheme="minorHAnsi" w:hAnsi="Consolas" w:cstheme="minorBidi"/>
      <w:sz w:val="21"/>
      <w:szCs w:val="21"/>
      <w:lang w:eastAsia="fr-CA" w:bidi="ar-SA"/>
    </w:rPr>
  </w:style>
  <w:style w:type="character" w:customStyle="1" w:styleId="TextebrutCar">
    <w:name w:val="Texte brut Car"/>
    <w:basedOn w:val="Policepardfaut"/>
    <w:link w:val="Textebrut"/>
    <w:uiPriority w:val="99"/>
    <w:rsid w:val="007E097E"/>
    <w:rPr>
      <w:rFonts w:ascii="Consolas" w:eastAsiaTheme="minorHAnsi" w:hAnsi="Consolas" w:cstheme="minorBidi"/>
      <w:sz w:val="21"/>
      <w:szCs w:val="21"/>
      <w:lang w:val="fr-CA" w:eastAsia="fr-CA"/>
    </w:rPr>
  </w:style>
  <w:style w:type="character" w:customStyle="1" w:styleId="CorpsdetexteCar">
    <w:name w:val="Corps de texte Car"/>
    <w:basedOn w:val="Policepardfaut"/>
    <w:link w:val="Corpsdetexte"/>
    <w:rsid w:val="00924008"/>
    <w:rPr>
      <w:rFonts w:ascii="Arial" w:hAnsi="Arial" w:cs="Arial"/>
      <w:lang w:val="fr-CA" w:bidi="hi-IN"/>
    </w:rPr>
  </w:style>
  <w:style w:type="character" w:styleId="Mentionnonrsolue">
    <w:name w:val="Unresolved Mention"/>
    <w:basedOn w:val="Policepardfaut"/>
    <w:uiPriority w:val="99"/>
    <w:semiHidden/>
    <w:unhideWhenUsed/>
    <w:rsid w:val="00F27F3D"/>
    <w:rPr>
      <w:color w:val="605E5C"/>
      <w:shd w:val="clear" w:color="auto" w:fill="E1DFDD"/>
    </w:rPr>
  </w:style>
  <w:style w:type="character" w:customStyle="1" w:styleId="Titre2Car">
    <w:name w:val="Titre 2 Car"/>
    <w:basedOn w:val="Policepardfaut"/>
    <w:link w:val="Titre2"/>
    <w:rsid w:val="00A2780A"/>
    <w:rPr>
      <w:rFonts w:ascii="Impact" w:hAnsi="Impact"/>
      <w:color w:val="333300"/>
      <w:sz w:val="36"/>
      <w:szCs w:val="36"/>
      <w:lang w:val="fr-CA"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7090233">
      <w:bodyDiv w:val="1"/>
      <w:marLeft w:val="0"/>
      <w:marRight w:val="0"/>
      <w:marTop w:val="0"/>
      <w:marBottom w:val="0"/>
      <w:divBdr>
        <w:top w:val="none" w:sz="0" w:space="0" w:color="auto"/>
        <w:left w:val="none" w:sz="0" w:space="0" w:color="auto"/>
        <w:bottom w:val="none" w:sz="0" w:space="0" w:color="auto"/>
        <w:right w:val="none" w:sz="0" w:space="0" w:color="auto"/>
      </w:divBdr>
    </w:div>
    <w:div w:id="2012096484">
      <w:bodyDiv w:val="1"/>
      <w:marLeft w:val="0"/>
      <w:marRight w:val="0"/>
      <w:marTop w:val="0"/>
      <w:marBottom w:val="0"/>
      <w:divBdr>
        <w:top w:val="none" w:sz="0" w:space="0" w:color="auto"/>
        <w:left w:val="none" w:sz="0" w:space="0" w:color="auto"/>
        <w:bottom w:val="none" w:sz="0" w:space="0" w:color="auto"/>
        <w:right w:val="none" w:sz="0" w:space="0" w:color="auto"/>
      </w:divBdr>
    </w:div>
    <w:div w:id="2030764171">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mailto:info@aphrso.org" TargetMode="External"/><Relationship Id="rId26" Type="http://schemas.openxmlformats.org/officeDocument/2006/relationships/image" Target="media/image15.jpeg"/><Relationship Id="rId39" Type="http://schemas.openxmlformats.org/officeDocument/2006/relationships/header" Target="header3.xml"/><Relationship Id="rId21" Type="http://schemas.openxmlformats.org/officeDocument/2006/relationships/image" Target="media/image11.jpeg"/><Relationship Id="rId34" Type="http://schemas.openxmlformats.org/officeDocument/2006/relationships/image" Target="media/image21.jpeg"/><Relationship Id="rId42" Type="http://schemas.openxmlformats.org/officeDocument/2006/relationships/image" Target="media/image23.png"/><Relationship Id="rId47" Type="http://schemas.openxmlformats.org/officeDocument/2006/relationships/image" Target="media/image27.png"/><Relationship Id="rId50" Type="http://schemas.openxmlformats.org/officeDocument/2006/relationships/image" Target="media/image30.png"/><Relationship Id="rId55" Type="http://schemas.microsoft.com/office/2007/relationships/hdphoto" Target="media/hdphoto3.wdp"/><Relationship Id="rId63" Type="http://schemas.openxmlformats.org/officeDocument/2006/relationships/image" Target="media/image37.jpeg"/><Relationship Id="rId68" Type="http://schemas.openxmlformats.org/officeDocument/2006/relationships/image" Target="media/image42.png"/><Relationship Id="rId76" Type="http://schemas.openxmlformats.org/officeDocument/2006/relationships/header" Target="header4.xml"/><Relationship Id="rId7" Type="http://schemas.openxmlformats.org/officeDocument/2006/relationships/footnotes" Target="footnotes.xml"/><Relationship Id="rId71" Type="http://schemas.openxmlformats.org/officeDocument/2006/relationships/image" Target="media/image45.jpeg"/><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18.jpeg"/><Relationship Id="rId11" Type="http://schemas.openxmlformats.org/officeDocument/2006/relationships/image" Target="media/image3.png"/><Relationship Id="rId24" Type="http://schemas.microsoft.com/office/2007/relationships/hdphoto" Target="media/hdphoto1.wdp"/><Relationship Id="rId32" Type="http://schemas.openxmlformats.org/officeDocument/2006/relationships/hyperlink" Target="mailto:info@aphrso.org" TargetMode="External"/><Relationship Id="rId37" Type="http://schemas.openxmlformats.org/officeDocument/2006/relationships/footer" Target="footer1.xml"/><Relationship Id="rId40" Type="http://schemas.openxmlformats.org/officeDocument/2006/relationships/footer" Target="footer3.xml"/><Relationship Id="rId45" Type="http://schemas.openxmlformats.org/officeDocument/2006/relationships/image" Target="media/image26.png"/><Relationship Id="rId53" Type="http://schemas.openxmlformats.org/officeDocument/2006/relationships/image" Target="media/image33.jpeg"/><Relationship Id="rId58" Type="http://schemas.openxmlformats.org/officeDocument/2006/relationships/hyperlink" Target="http://www.aphrso.org" TargetMode="External"/><Relationship Id="rId66" Type="http://schemas.openxmlformats.org/officeDocument/2006/relationships/image" Target="media/image40.png"/><Relationship Id="rId74" Type="http://schemas.openxmlformats.org/officeDocument/2006/relationships/image" Target="media/image48.jpeg"/><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www.aphrso.org" TargetMode="External"/><Relationship Id="rId10" Type="http://schemas.openxmlformats.org/officeDocument/2006/relationships/image" Target="media/image2.jpeg"/><Relationship Id="rId19" Type="http://schemas.openxmlformats.org/officeDocument/2006/relationships/hyperlink" Target="mailto:info@aphrso.org" TargetMode="External"/><Relationship Id="rId31" Type="http://schemas.openxmlformats.org/officeDocument/2006/relationships/image" Target="media/image20.jpeg"/><Relationship Id="rId44" Type="http://schemas.openxmlformats.org/officeDocument/2006/relationships/image" Target="media/image25.png"/><Relationship Id="rId52" Type="http://schemas.openxmlformats.org/officeDocument/2006/relationships/image" Target="media/image32.png"/><Relationship Id="rId60" Type="http://schemas.openxmlformats.org/officeDocument/2006/relationships/image" Target="media/image350.jpeg"/><Relationship Id="rId65" Type="http://schemas.openxmlformats.org/officeDocument/2006/relationships/image" Target="media/image39.jpeg"/><Relationship Id="rId73" Type="http://schemas.openxmlformats.org/officeDocument/2006/relationships/image" Target="media/image47.png"/><Relationship Id="rId78"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eader" Target="header1.xml"/><Relationship Id="rId43" Type="http://schemas.openxmlformats.org/officeDocument/2006/relationships/image" Target="media/image24.wmf"/><Relationship Id="rId48" Type="http://schemas.openxmlformats.org/officeDocument/2006/relationships/image" Target="media/image28.png"/><Relationship Id="rId56" Type="http://schemas.openxmlformats.org/officeDocument/2006/relationships/hyperlink" Target="mailto:info@aphrso.org" TargetMode="External"/><Relationship Id="rId64" Type="http://schemas.openxmlformats.org/officeDocument/2006/relationships/image" Target="media/image38.jpeg"/><Relationship Id="rId69" Type="http://schemas.openxmlformats.org/officeDocument/2006/relationships/image" Target="media/image43.jpeg"/><Relationship Id="rId77"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image" Target="media/image31.jpeg"/><Relationship Id="rId72" Type="http://schemas.openxmlformats.org/officeDocument/2006/relationships/image" Target="media/image46.jpe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4.png"/><Relationship Id="rId33" Type="http://schemas.openxmlformats.org/officeDocument/2006/relationships/hyperlink" Target="mailto:info@aphrso.org" TargetMode="External"/><Relationship Id="rId38" Type="http://schemas.openxmlformats.org/officeDocument/2006/relationships/footer" Target="footer2.xml"/><Relationship Id="rId46" Type="http://schemas.microsoft.com/office/2007/relationships/hdphoto" Target="media/hdphoto2.wdp"/><Relationship Id="rId59" Type="http://schemas.openxmlformats.org/officeDocument/2006/relationships/hyperlink" Target="mailto:info@aphrso.org" TargetMode="External"/><Relationship Id="rId67" Type="http://schemas.openxmlformats.org/officeDocument/2006/relationships/image" Target="media/image41.jpeg"/><Relationship Id="rId20" Type="http://schemas.openxmlformats.org/officeDocument/2006/relationships/image" Target="media/image10.jpeg"/><Relationship Id="rId41" Type="http://schemas.openxmlformats.org/officeDocument/2006/relationships/image" Target="media/image22.png"/><Relationship Id="rId54" Type="http://schemas.openxmlformats.org/officeDocument/2006/relationships/image" Target="media/image34.png"/><Relationship Id="rId62" Type="http://schemas.openxmlformats.org/officeDocument/2006/relationships/image" Target="media/image36.jpeg"/><Relationship Id="rId70" Type="http://schemas.openxmlformats.org/officeDocument/2006/relationships/image" Target="media/image44.jpeg"/><Relationship Id="rId75" Type="http://schemas.openxmlformats.org/officeDocument/2006/relationships/image" Target="media/image49.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header" Target="header2.xml"/><Relationship Id="rId49" Type="http://schemas.openxmlformats.org/officeDocument/2006/relationships/image" Target="media/image29.png"/><Relationship Id="rId57" Type="http://schemas.openxmlformats.org/officeDocument/2006/relationships/image" Target="media/image35.jpeg"/></Relationships>
</file>

<file path=word/_rels/footer4.xml.rels><?xml version="1.0" encoding="UTF-8" standalone="yes"?>
<Relationships xmlns="http://schemas.openxmlformats.org/package/2006/relationships"><Relationship Id="rId1" Type="http://schemas.openxmlformats.org/officeDocument/2006/relationships/image" Target="media/image50.png"/></Relationships>
</file>

<file path=word/_rels/header3.xml.rels><?xml version="1.0" encoding="UTF-8" standalone="yes"?>
<Relationships xmlns="http://schemas.openxmlformats.org/package/2006/relationships"><Relationship Id="rId1" Type="http://schemas.openxmlformats.org/officeDocument/2006/relationships/hyperlink" Target="http://www.aphrso.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AppData\Roaming\Microsoft\Templates\Bulletin%20d'information%20(th&#232;me%20Simple,%204-col.,%206-pp.).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51.jpeg"/></Relationships>
</file>

<file path=word/theme/theme1.xml><?xml version="1.0" encoding="utf-8"?>
<a:theme xmlns:a="http://schemas.openxmlformats.org/drawingml/2006/main" name="Intégral">
  <a:themeElements>
    <a:clrScheme name="Intégral">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Inté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é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txDef>
      <a:spPr bwMode="auto">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a:spPr>
      <a:bodyPr rot="0" vert="horz" wrap="square" lIns="0" tIns="0" rIns="0" bIns="0" anchor="t" anchorCtr="0" upright="1">
        <a:noAutofit/>
      </a:bodyPr>
      <a:lstStyle/>
    </a:txDef>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4A290A4B-0FF4-4517-B4EB-E8276D750BFA}">
  <ds:schemaRefs>
    <ds:schemaRef ds:uri="http://schemas.openxmlformats.org/officeDocument/2006/bibliography"/>
  </ds:schemaRefs>
</ds:datastoreItem>
</file>

<file path=customXml/itemProps2.xml><?xml version="1.0" encoding="utf-8"?>
<ds:datastoreItem xmlns:ds="http://schemas.openxmlformats.org/officeDocument/2006/customXml" ds:itemID="{D930A01C-3DDD-4DB4-AC4D-0E1990A8630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Bulletin d'information (thème Simple, 4-col., 6-pp.)</Template>
  <TotalTime>1387</TotalTime>
  <Pages>8</Pages>
  <Words>0</Words>
  <Characters>230</Characters>
  <Application>Microsoft Office Word</Application>
  <DocSecurity>0</DocSecurity>
  <Lines>6</Lines>
  <Paragraphs>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APHRSO</dc:creator>
  <cp:keywords/>
  <dc:description/>
  <cp:lastModifiedBy>Nancy Côté</cp:lastModifiedBy>
  <cp:revision>26</cp:revision>
  <cp:lastPrinted>2018-12-13T18:45:00Z</cp:lastPrinted>
  <dcterms:created xsi:type="dcterms:W3CDTF">2021-12-09T13:48:00Z</dcterms:created>
  <dcterms:modified xsi:type="dcterms:W3CDTF">2022-03-15T17:30:00Z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TC062062911036</vt:lpwstr>
  </property>
</Properties>
</file>