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626D" w14:textId="25EFB55C"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780D40AB">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54A87138" w:rsidR="001E75CA" w:rsidRDefault="001E75CA"/>
    <w:p w14:paraId="5B9F3FE4" w14:textId="62971C20" w:rsidR="001E75CA" w:rsidRDefault="001E75CA"/>
    <w:p w14:paraId="0762FE60" w14:textId="69E44822" w:rsidR="001E75CA" w:rsidRDefault="001E75CA"/>
    <w:p w14:paraId="7BC5559B" w14:textId="08AF81AB" w:rsidR="001E75CA" w:rsidRDefault="00895E35">
      <w:r>
        <w:rPr>
          <w:noProof/>
          <w:lang w:eastAsia="fr-CA" w:bidi="ar-SA"/>
        </w:rPr>
        <w:drawing>
          <wp:anchor distT="0" distB="0" distL="114300" distR="114300" simplePos="0" relativeHeight="251749376" behindDoc="0" locked="0" layoutInCell="1" allowOverlap="1" wp14:anchorId="612BF113" wp14:editId="4AA4D82D">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se-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Logo de l'APHRSO : Image d'une terre de laquelle se détache une pièce de casse-tête démontrant une personne en fauteuil roula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214AAF5A" w:rsidR="001E75CA" w:rsidRDefault="001E75CA"/>
    <w:p w14:paraId="1D5D4761" w14:textId="716E8DFE" w:rsidR="00EC2E2B" w:rsidRDefault="009E5D3E">
      <w:r>
        <w:rPr>
          <w:noProof/>
        </w:rPr>
        <w:drawing>
          <wp:anchor distT="0" distB="0" distL="114300" distR="114300" simplePos="0" relativeHeight="251872256" behindDoc="1" locked="0" layoutInCell="1" allowOverlap="1" wp14:anchorId="08AC171B" wp14:editId="11EF512D">
            <wp:simplePos x="0" y="0"/>
            <wp:positionH relativeFrom="column">
              <wp:posOffset>5514340</wp:posOffset>
            </wp:positionH>
            <wp:positionV relativeFrom="paragraph">
              <wp:posOffset>6817360</wp:posOffset>
            </wp:positionV>
            <wp:extent cx="847725" cy="829310"/>
            <wp:effectExtent l="0" t="0" r="0" b="0"/>
            <wp:wrapTight wrapText="bothSides">
              <wp:wrapPolygon edited="0">
                <wp:start x="5825" y="0"/>
                <wp:lineTo x="971" y="6946"/>
                <wp:lineTo x="971" y="10916"/>
                <wp:lineTo x="2427" y="16870"/>
                <wp:lineTo x="8252" y="19351"/>
                <wp:lineTo x="9222" y="20343"/>
                <wp:lineTo x="13591" y="20343"/>
                <wp:lineTo x="14076" y="19351"/>
                <wp:lineTo x="18445" y="16870"/>
                <wp:lineTo x="20872" y="11412"/>
                <wp:lineTo x="20872" y="4466"/>
                <wp:lineTo x="16989" y="992"/>
                <wp:lineTo x="10679" y="0"/>
                <wp:lineTo x="5825" y="0"/>
              </wp:wrapPolygon>
            </wp:wrapTight>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829310"/>
                    </a:xfrm>
                    <a:prstGeom prst="rect">
                      <a:avLst/>
                    </a:prstGeom>
                    <a:noFill/>
                  </pic:spPr>
                </pic:pic>
              </a:graphicData>
            </a:graphic>
          </wp:anchor>
        </w:drawing>
      </w:r>
      <w:r>
        <w:rPr>
          <w:noProof/>
        </w:rPr>
        <w:drawing>
          <wp:anchor distT="0" distB="0" distL="114300" distR="114300" simplePos="0" relativeHeight="251871232" behindDoc="1" locked="0" layoutInCell="1" allowOverlap="1" wp14:anchorId="53A4E648" wp14:editId="2509D6F5">
            <wp:simplePos x="0" y="0"/>
            <wp:positionH relativeFrom="column">
              <wp:posOffset>5887720</wp:posOffset>
            </wp:positionH>
            <wp:positionV relativeFrom="paragraph">
              <wp:posOffset>6269990</wp:posOffset>
            </wp:positionV>
            <wp:extent cx="833120" cy="815340"/>
            <wp:effectExtent l="0" t="0" r="0" b="0"/>
            <wp:wrapTight wrapText="bothSides">
              <wp:wrapPolygon edited="0">
                <wp:start x="5433" y="0"/>
                <wp:lineTo x="988" y="7570"/>
                <wp:lineTo x="988" y="12617"/>
                <wp:lineTo x="2470" y="17159"/>
                <wp:lineTo x="8396" y="19178"/>
                <wp:lineTo x="8890" y="20187"/>
                <wp:lineTo x="13829" y="20187"/>
                <wp:lineTo x="14323" y="19178"/>
                <wp:lineTo x="18274" y="17159"/>
                <wp:lineTo x="20744" y="11607"/>
                <wp:lineTo x="20744" y="4542"/>
                <wp:lineTo x="16793" y="1009"/>
                <wp:lineTo x="10372" y="0"/>
                <wp:lineTo x="5433" y="0"/>
              </wp:wrapPolygon>
            </wp:wrapTight>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3120" cy="8153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0208" behindDoc="1" locked="0" layoutInCell="1" allowOverlap="1" wp14:anchorId="2AB3BF82" wp14:editId="058843E8">
            <wp:simplePos x="0" y="0"/>
            <wp:positionH relativeFrom="column">
              <wp:posOffset>5153660</wp:posOffset>
            </wp:positionH>
            <wp:positionV relativeFrom="paragraph">
              <wp:posOffset>6262370</wp:posOffset>
            </wp:positionV>
            <wp:extent cx="846455" cy="830580"/>
            <wp:effectExtent l="0" t="0" r="0" b="0"/>
            <wp:wrapTight wrapText="bothSides">
              <wp:wrapPolygon edited="0">
                <wp:start x="5347" y="0"/>
                <wp:lineTo x="972" y="7431"/>
                <wp:lineTo x="972" y="12385"/>
                <wp:lineTo x="1944" y="16844"/>
                <wp:lineTo x="8264" y="19321"/>
                <wp:lineTo x="8750" y="20312"/>
                <wp:lineTo x="13611" y="20312"/>
                <wp:lineTo x="14098" y="19321"/>
                <wp:lineTo x="17986" y="16844"/>
                <wp:lineTo x="20417" y="11394"/>
                <wp:lineTo x="20417" y="4459"/>
                <wp:lineTo x="16528" y="991"/>
                <wp:lineTo x="10209" y="0"/>
                <wp:lineTo x="5347" y="0"/>
              </wp:wrapPolygon>
            </wp:wrapTight>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6455" cy="8305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60288" behindDoc="0" locked="0" layoutInCell="0" allowOverlap="1" wp14:anchorId="095ADE16" wp14:editId="7CEFDD53">
                <wp:simplePos x="0" y="0"/>
                <wp:positionH relativeFrom="page">
                  <wp:posOffset>5730240</wp:posOffset>
                </wp:positionH>
                <wp:positionV relativeFrom="page">
                  <wp:posOffset>7112000</wp:posOffset>
                </wp:positionV>
                <wp:extent cx="1394460" cy="1168400"/>
                <wp:effectExtent l="0" t="0" r="15240" b="12700"/>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ADE16" id="_x0000_t202" coordsize="21600,21600" o:spt="202" path="m,l,21600r21600,l21600,xe">
                <v:stroke joinstyle="miter"/>
                <v:path gradientshapeok="t" o:connecttype="rect"/>
              </v:shapetype>
              <v:shape id="Text Box 137" o:spid="_x0000_s1037" type="#_x0000_t202" style="position:absolute;margin-left:451.2pt;margin-top:560pt;width:109.8pt;height:9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" o:allowincell="f" filled="f" stroked="f">
                <v:textbox inset="0,0,0,0">
                  <w:txbxContent/>
                </v:textbox>
                <w10:wrap anchorx="page" anchory="page"/>
              </v:shape>
            </w:pict>
          </mc:Fallback>
        </mc:AlternateContent>
      </w:r>
      <w:r w:rsidR="002E3F5E">
        <w:rPr>
          <w:noProof/>
          <w:lang w:eastAsia="fr-CA" w:bidi="ar-SA"/>
        </w:rPr>
        <mc:AlternateContent>
          <mc:Choice Requires="wps">
            <w:drawing>
              <wp:anchor distT="0" distB="0" distL="114300" distR="114300" simplePos="0" relativeHeight="251611136" behindDoc="0" locked="0" layoutInCell="1" allowOverlap="1" wp14:anchorId="2DEA8B83" wp14:editId="40708385">
                <wp:simplePos x="0" y="0"/>
                <wp:positionH relativeFrom="page">
                  <wp:posOffset>599440</wp:posOffset>
                </wp:positionH>
                <wp:positionV relativeFrom="page">
                  <wp:posOffset>6619240</wp:posOffset>
                </wp:positionV>
                <wp:extent cx="1590675" cy="1584960"/>
                <wp:effectExtent l="0" t="0" r="9525" b="1524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1E75CA" w:rsidRPr="007E0511" w:rsidRDefault="0036203F" w:rsidP="007E0511">
                            <w:pPr>
                              <w:pStyle w:val="Corpsdetexte"/>
                              <w:rPr>
                                <w:b/>
                                <w:bCs/>
                                <w:i/>
                                <w:iCs/>
                                <w:color w:val="FFFFFF" w:themeColor="background1"/>
                                <w:u w:val="single"/>
                                <w:lang w:val="fr-FR"/>
                              </w:rPr>
                            </w:pPr>
                            <w:r w:rsidRPr="007E0511">
                              <w:rPr>
                                <w:b/>
                                <w:bCs/>
                                <w:i/>
                                <w:iCs/>
                                <w:color w:val="FFFFFF" w:themeColor="background1"/>
                                <w:lang w:val="fr-FR"/>
                              </w:rPr>
                              <w:t xml:space="preserve">   </w:t>
                            </w:r>
                            <w:proofErr w:type="gramStart"/>
                            <w:r w:rsidR="001E75CA" w:rsidRPr="007E0511">
                              <w:rPr>
                                <w:b/>
                                <w:bCs/>
                                <w:i/>
                                <w:iCs/>
                                <w:color w:val="FFFFFF" w:themeColor="background1"/>
                                <w:sz w:val="22"/>
                                <w:u w:val="single"/>
                                <w:lang w:val="fr-FR"/>
                              </w:rPr>
                              <w:t>Pleins feux sur</w:t>
                            </w:r>
                            <w:proofErr w:type="gramEnd"/>
                            <w:r w:rsidR="001E75CA" w:rsidRPr="007E0511">
                              <w:rPr>
                                <w:b/>
                                <w:bCs/>
                                <w:i/>
                                <w:iCs/>
                                <w:color w:val="FFFFFF" w:themeColor="background1"/>
                                <w:sz w:val="22"/>
                                <w:u w:val="single"/>
                                <w:lang w:val="fr-FR"/>
                              </w:rPr>
                              <w:t xml:space="preserve"> :</w:t>
                            </w:r>
                          </w:p>
                          <w:p w14:paraId="23883E31" w14:textId="77777777" w:rsidR="002E3F5E" w:rsidRDefault="002E3F5E" w:rsidP="002E3F5E">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Implication et </w:t>
                            </w:r>
                          </w:p>
                          <w:p w14:paraId="38D7D8C7" w14:textId="3CC6B1B9" w:rsidR="001E75CA" w:rsidRPr="004474F8" w:rsidRDefault="002E3F5E" w:rsidP="002E3F5E">
                            <w:pPr>
                              <w:pStyle w:val="Retraitcorpsdetexte"/>
                              <w:tabs>
                                <w:tab w:val="clear" w:pos="180"/>
                                <w:tab w:val="right" w:pos="1620"/>
                              </w:tabs>
                              <w:spacing w:line="240" w:lineRule="auto"/>
                              <w:ind w:firstLine="0"/>
                              <w:rPr>
                                <w:color w:val="FFFFFF" w:themeColor="background1"/>
                                <w:lang w:val="fr-FR"/>
                              </w:rPr>
                            </w:pPr>
                            <w:proofErr w:type="gramStart"/>
                            <w:r>
                              <w:rPr>
                                <w:color w:val="FFFFFF" w:themeColor="background1"/>
                                <w:lang w:val="fr-FR"/>
                              </w:rPr>
                              <w:t>participation</w:t>
                            </w:r>
                            <w:proofErr w:type="gramEnd"/>
                            <w:r>
                              <w:rPr>
                                <w:color w:val="FFFFFF" w:themeColor="background1"/>
                                <w:lang w:val="fr-FR"/>
                              </w:rPr>
                              <w:t xml:space="preserve"> citoyenne</w:t>
                            </w:r>
                            <w:r w:rsidR="001E75CA" w:rsidRPr="004474F8">
                              <w:rPr>
                                <w:color w:val="FFFFFF" w:themeColor="background1"/>
                                <w:lang w:val="fr-FR"/>
                              </w:rPr>
                              <w:tab/>
                            </w:r>
                            <w:r>
                              <w:rPr>
                                <w:color w:val="FFFFFF" w:themeColor="background1"/>
                                <w:lang w:val="fr-FR"/>
                              </w:rPr>
                              <w:t>3</w:t>
                            </w:r>
                          </w:p>
                          <w:p w14:paraId="32E91724" w14:textId="77777777" w:rsidR="003C08ED" w:rsidRDefault="003C08ED" w:rsidP="003C08ED">
                            <w:pPr>
                              <w:pStyle w:val="Retraitcorpsdetexte"/>
                              <w:tabs>
                                <w:tab w:val="clear" w:pos="180"/>
                                <w:tab w:val="right" w:pos="1620"/>
                              </w:tabs>
                              <w:spacing w:line="240" w:lineRule="auto"/>
                              <w:ind w:firstLine="0"/>
                              <w:rPr>
                                <w:color w:val="FFFFFF" w:themeColor="background1"/>
                                <w:lang w:val="fr-FR"/>
                              </w:rPr>
                            </w:pPr>
                          </w:p>
                          <w:p w14:paraId="3289D109" w14:textId="77777777" w:rsidR="00303D51" w:rsidRDefault="00303D51" w:rsidP="003C08ED">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L’accessibilité </w:t>
                            </w:r>
                          </w:p>
                          <w:p w14:paraId="4BA40CC1" w14:textId="632053F3" w:rsidR="001E75CA" w:rsidRPr="004474F8" w:rsidRDefault="00303D51" w:rsidP="003C08ED">
                            <w:pPr>
                              <w:pStyle w:val="Retraitcorpsdetexte"/>
                              <w:tabs>
                                <w:tab w:val="clear" w:pos="180"/>
                                <w:tab w:val="right" w:pos="1620"/>
                              </w:tabs>
                              <w:spacing w:line="240" w:lineRule="auto"/>
                              <w:ind w:firstLine="0"/>
                              <w:rPr>
                                <w:color w:val="FFFFFF" w:themeColor="background1"/>
                                <w:lang w:val="fr-FR"/>
                              </w:rPr>
                            </w:pPr>
                            <w:proofErr w:type="gramStart"/>
                            <w:r>
                              <w:rPr>
                                <w:color w:val="FFFFFF" w:themeColor="background1"/>
                                <w:lang w:val="fr-FR"/>
                              </w:rPr>
                              <w:t>universelle</w:t>
                            </w:r>
                            <w:proofErr w:type="gramEnd"/>
                            <w:r w:rsidR="003C08ED">
                              <w:rPr>
                                <w:color w:val="FFFFFF" w:themeColor="background1"/>
                                <w:lang w:val="fr-FR"/>
                              </w:rPr>
                              <w:tab/>
                            </w:r>
                            <w:r w:rsidR="001E75CA" w:rsidRPr="004474F8">
                              <w:rPr>
                                <w:color w:val="FFFFFF" w:themeColor="background1"/>
                                <w:lang w:val="fr-FR"/>
                              </w:rPr>
                              <w:tab/>
                            </w:r>
                            <w:r>
                              <w:rPr>
                                <w:color w:val="FFFFFF" w:themeColor="background1"/>
                                <w:lang w:val="fr-FR"/>
                              </w:rPr>
                              <w:t>4</w:t>
                            </w:r>
                          </w:p>
                          <w:p w14:paraId="6F8A265F" w14:textId="7C53D726" w:rsidR="001E75CA" w:rsidRPr="00975340" w:rsidRDefault="00975340">
                            <w:pPr>
                              <w:pStyle w:val="Retraitcorpsdetexte"/>
                              <w:tabs>
                                <w:tab w:val="clear" w:pos="180"/>
                                <w:tab w:val="right" w:pos="1620"/>
                              </w:tabs>
                              <w:spacing w:line="360" w:lineRule="exact"/>
                              <w:ind w:firstLine="0"/>
                              <w:rPr>
                                <w:color w:val="FFFFFF" w:themeColor="background1"/>
                                <w:lang w:val="fr-FR"/>
                              </w:rPr>
                            </w:pPr>
                            <w:r w:rsidRPr="00975340">
                              <w:rPr>
                                <w:color w:val="FFFFFF" w:themeColor="background1"/>
                                <w:lang w:val="fr-FR"/>
                              </w:rPr>
                              <w:t>Jasons transport</w:t>
                            </w:r>
                            <w:r w:rsidRPr="00975340">
                              <w:rPr>
                                <w:color w:val="FFFFFF" w:themeColor="background1"/>
                                <w:lang w:val="fr-FR"/>
                              </w:rPr>
                              <w:tab/>
                            </w:r>
                            <w:r w:rsidR="001E75CA" w:rsidRPr="00975340">
                              <w:rPr>
                                <w:color w:val="FFFFFF" w:themeColor="background1"/>
                                <w:lang w:val="fr-FR"/>
                              </w:rPr>
                              <w:tab/>
                            </w:r>
                            <w:r w:rsidRPr="00975340">
                              <w:rPr>
                                <w:color w:val="FFFFFF" w:themeColor="background1"/>
                                <w:lang w:val="fr-FR"/>
                              </w:rPr>
                              <w:t>5</w:t>
                            </w:r>
                          </w:p>
                          <w:p w14:paraId="21EEF7AF" w14:textId="25B94B0B" w:rsidR="001E75CA" w:rsidRPr="004474F8" w:rsidRDefault="00303D5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Notre v</w:t>
                            </w:r>
                            <w:r w:rsidR="00975340">
                              <w:rPr>
                                <w:color w:val="FFFFFF" w:themeColor="background1"/>
                                <w:lang w:val="fr-FR"/>
                              </w:rPr>
                              <w:t>ie associative</w:t>
                            </w:r>
                            <w:r w:rsidR="001E75CA" w:rsidRPr="004474F8">
                              <w:rPr>
                                <w:color w:val="FFFFFF" w:themeColor="background1"/>
                                <w:lang w:val="fr-FR"/>
                              </w:rPr>
                              <w:tab/>
                            </w:r>
                            <w:r w:rsidR="003C08ED">
                              <w:rPr>
                                <w:color w:val="FFFFFF" w:themeColor="background1"/>
                                <w:lang w:val="fr-FR"/>
                              </w:rPr>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38" type="#_x0000_t202" style="position:absolute;margin-left:47.2pt;margin-top:521.2pt;width:125.25pt;height:124.8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" filled="f" stroked="f">
                <v:textbox inset="0,0,0,0">
                  <w:txbxContent>
                    <w:p w14:paraId="40091E2F" w14:textId="77777777" w:rsidR="001E75CA" w:rsidRPr="007E0511" w:rsidRDefault="0036203F" w:rsidP="007E0511">
                      <w:pPr>
                        <w:pStyle w:val="Corpsdetexte"/>
                        <w:rPr>
                          <w:b/>
                          <w:bCs/>
                          <w:i/>
                          <w:iCs/>
                          <w:color w:val="FFFFFF" w:themeColor="background1"/>
                          <w:u w:val="single"/>
                          <w:lang w:val="fr-FR"/>
                        </w:rPr>
                      </w:pPr>
                      <w:r w:rsidRPr="007E0511">
                        <w:rPr>
                          <w:b/>
                          <w:bCs/>
                          <w:i/>
                          <w:iCs/>
                          <w:color w:val="FFFFFF" w:themeColor="background1"/>
                          <w:lang w:val="fr-FR"/>
                        </w:rPr>
                        <w:t xml:space="preserve">   </w:t>
                      </w:r>
                      <w:proofErr w:type="gramStart"/>
                      <w:r w:rsidR="001E75CA" w:rsidRPr="007E0511">
                        <w:rPr>
                          <w:b/>
                          <w:bCs/>
                          <w:i/>
                          <w:iCs/>
                          <w:color w:val="FFFFFF" w:themeColor="background1"/>
                          <w:sz w:val="22"/>
                          <w:u w:val="single"/>
                          <w:lang w:val="fr-FR"/>
                        </w:rPr>
                        <w:t>Pleins feux sur</w:t>
                      </w:r>
                      <w:proofErr w:type="gramEnd"/>
                      <w:r w:rsidR="001E75CA" w:rsidRPr="007E0511">
                        <w:rPr>
                          <w:b/>
                          <w:bCs/>
                          <w:i/>
                          <w:iCs/>
                          <w:color w:val="FFFFFF" w:themeColor="background1"/>
                          <w:sz w:val="22"/>
                          <w:u w:val="single"/>
                          <w:lang w:val="fr-FR"/>
                        </w:rPr>
                        <w:t xml:space="preserve"> :</w:t>
                      </w:r>
                    </w:p>
                    <w:p w14:paraId="23883E31" w14:textId="77777777" w:rsidR="002E3F5E" w:rsidRDefault="002E3F5E" w:rsidP="002E3F5E">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Implication et </w:t>
                      </w:r>
                    </w:p>
                    <w:p w14:paraId="38D7D8C7" w14:textId="3CC6B1B9" w:rsidR="001E75CA" w:rsidRPr="004474F8" w:rsidRDefault="002E3F5E" w:rsidP="002E3F5E">
                      <w:pPr>
                        <w:pStyle w:val="Retraitcorpsdetexte"/>
                        <w:tabs>
                          <w:tab w:val="clear" w:pos="180"/>
                          <w:tab w:val="right" w:pos="1620"/>
                        </w:tabs>
                        <w:spacing w:line="240" w:lineRule="auto"/>
                        <w:ind w:firstLine="0"/>
                        <w:rPr>
                          <w:color w:val="FFFFFF" w:themeColor="background1"/>
                          <w:lang w:val="fr-FR"/>
                        </w:rPr>
                      </w:pPr>
                      <w:proofErr w:type="gramStart"/>
                      <w:r>
                        <w:rPr>
                          <w:color w:val="FFFFFF" w:themeColor="background1"/>
                          <w:lang w:val="fr-FR"/>
                        </w:rPr>
                        <w:t>participation</w:t>
                      </w:r>
                      <w:proofErr w:type="gramEnd"/>
                      <w:r>
                        <w:rPr>
                          <w:color w:val="FFFFFF" w:themeColor="background1"/>
                          <w:lang w:val="fr-FR"/>
                        </w:rPr>
                        <w:t xml:space="preserve"> citoyenne</w:t>
                      </w:r>
                      <w:r w:rsidR="001E75CA" w:rsidRPr="004474F8">
                        <w:rPr>
                          <w:color w:val="FFFFFF" w:themeColor="background1"/>
                          <w:lang w:val="fr-FR"/>
                        </w:rPr>
                        <w:tab/>
                      </w:r>
                      <w:r>
                        <w:rPr>
                          <w:color w:val="FFFFFF" w:themeColor="background1"/>
                          <w:lang w:val="fr-FR"/>
                        </w:rPr>
                        <w:t>3</w:t>
                      </w:r>
                    </w:p>
                    <w:p w14:paraId="32E91724" w14:textId="77777777" w:rsidR="003C08ED" w:rsidRDefault="003C08ED" w:rsidP="003C08ED">
                      <w:pPr>
                        <w:pStyle w:val="Retraitcorpsdetexte"/>
                        <w:tabs>
                          <w:tab w:val="clear" w:pos="180"/>
                          <w:tab w:val="right" w:pos="1620"/>
                        </w:tabs>
                        <w:spacing w:line="240" w:lineRule="auto"/>
                        <w:ind w:firstLine="0"/>
                        <w:rPr>
                          <w:color w:val="FFFFFF" w:themeColor="background1"/>
                          <w:lang w:val="fr-FR"/>
                        </w:rPr>
                      </w:pPr>
                    </w:p>
                    <w:p w14:paraId="3289D109" w14:textId="77777777" w:rsidR="00303D51" w:rsidRDefault="00303D51" w:rsidP="003C08ED">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L’accessibilité </w:t>
                      </w:r>
                    </w:p>
                    <w:p w14:paraId="4BA40CC1" w14:textId="632053F3" w:rsidR="001E75CA" w:rsidRPr="004474F8" w:rsidRDefault="00303D51" w:rsidP="003C08ED">
                      <w:pPr>
                        <w:pStyle w:val="Retraitcorpsdetexte"/>
                        <w:tabs>
                          <w:tab w:val="clear" w:pos="180"/>
                          <w:tab w:val="right" w:pos="1620"/>
                        </w:tabs>
                        <w:spacing w:line="240" w:lineRule="auto"/>
                        <w:ind w:firstLine="0"/>
                        <w:rPr>
                          <w:color w:val="FFFFFF" w:themeColor="background1"/>
                          <w:lang w:val="fr-FR"/>
                        </w:rPr>
                      </w:pPr>
                      <w:proofErr w:type="gramStart"/>
                      <w:r>
                        <w:rPr>
                          <w:color w:val="FFFFFF" w:themeColor="background1"/>
                          <w:lang w:val="fr-FR"/>
                        </w:rPr>
                        <w:t>universelle</w:t>
                      </w:r>
                      <w:proofErr w:type="gramEnd"/>
                      <w:r w:rsidR="003C08ED">
                        <w:rPr>
                          <w:color w:val="FFFFFF" w:themeColor="background1"/>
                          <w:lang w:val="fr-FR"/>
                        </w:rPr>
                        <w:tab/>
                      </w:r>
                      <w:r w:rsidR="001E75CA" w:rsidRPr="004474F8">
                        <w:rPr>
                          <w:color w:val="FFFFFF" w:themeColor="background1"/>
                          <w:lang w:val="fr-FR"/>
                        </w:rPr>
                        <w:tab/>
                      </w:r>
                      <w:r>
                        <w:rPr>
                          <w:color w:val="FFFFFF" w:themeColor="background1"/>
                          <w:lang w:val="fr-FR"/>
                        </w:rPr>
                        <w:t>4</w:t>
                      </w:r>
                    </w:p>
                    <w:p w14:paraId="6F8A265F" w14:textId="7C53D726" w:rsidR="001E75CA" w:rsidRPr="00975340" w:rsidRDefault="00975340">
                      <w:pPr>
                        <w:pStyle w:val="Retraitcorpsdetexte"/>
                        <w:tabs>
                          <w:tab w:val="clear" w:pos="180"/>
                          <w:tab w:val="right" w:pos="1620"/>
                        </w:tabs>
                        <w:spacing w:line="360" w:lineRule="exact"/>
                        <w:ind w:firstLine="0"/>
                        <w:rPr>
                          <w:color w:val="FFFFFF" w:themeColor="background1"/>
                          <w:lang w:val="fr-FR"/>
                        </w:rPr>
                      </w:pPr>
                      <w:r w:rsidRPr="00975340">
                        <w:rPr>
                          <w:color w:val="FFFFFF" w:themeColor="background1"/>
                          <w:lang w:val="fr-FR"/>
                        </w:rPr>
                        <w:t>Jasons transport</w:t>
                      </w:r>
                      <w:r w:rsidRPr="00975340">
                        <w:rPr>
                          <w:color w:val="FFFFFF" w:themeColor="background1"/>
                          <w:lang w:val="fr-FR"/>
                        </w:rPr>
                        <w:tab/>
                      </w:r>
                      <w:r w:rsidR="001E75CA" w:rsidRPr="00975340">
                        <w:rPr>
                          <w:color w:val="FFFFFF" w:themeColor="background1"/>
                          <w:lang w:val="fr-FR"/>
                        </w:rPr>
                        <w:tab/>
                      </w:r>
                      <w:r w:rsidRPr="00975340">
                        <w:rPr>
                          <w:color w:val="FFFFFF" w:themeColor="background1"/>
                          <w:lang w:val="fr-FR"/>
                        </w:rPr>
                        <w:t>5</w:t>
                      </w:r>
                    </w:p>
                    <w:p w14:paraId="21EEF7AF" w14:textId="25B94B0B" w:rsidR="001E75CA" w:rsidRPr="004474F8" w:rsidRDefault="00303D5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Notre v</w:t>
                      </w:r>
                      <w:r w:rsidR="00975340">
                        <w:rPr>
                          <w:color w:val="FFFFFF" w:themeColor="background1"/>
                          <w:lang w:val="fr-FR"/>
                        </w:rPr>
                        <w:t>ie associative</w:t>
                      </w:r>
                      <w:r w:rsidR="001E75CA" w:rsidRPr="004474F8">
                        <w:rPr>
                          <w:color w:val="FFFFFF" w:themeColor="background1"/>
                          <w:lang w:val="fr-FR"/>
                        </w:rPr>
                        <w:tab/>
                      </w:r>
                      <w:r w:rsidR="003C08ED">
                        <w:rPr>
                          <w:color w:val="FFFFFF" w:themeColor="background1"/>
                          <w:lang w:val="fr-FR"/>
                        </w:rPr>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2E3F5E">
        <w:rPr>
          <w:noProof/>
          <w:lang w:eastAsia="fr-CA" w:bidi="ar-SA"/>
        </w:rPr>
        <mc:AlternateContent>
          <mc:Choice Requires="wps">
            <w:drawing>
              <wp:anchor distT="0" distB="0" distL="114300" distR="114300" simplePos="0" relativeHeight="251610112" behindDoc="0" locked="0" layoutInCell="0" allowOverlap="1" wp14:anchorId="4F04EBCA" wp14:editId="0452AB83">
                <wp:simplePos x="0" y="0"/>
                <wp:positionH relativeFrom="page">
                  <wp:posOffset>650240</wp:posOffset>
                </wp:positionH>
                <wp:positionV relativeFrom="page">
                  <wp:posOffset>4099560</wp:posOffset>
                </wp:positionV>
                <wp:extent cx="1540510" cy="2387600"/>
                <wp:effectExtent l="0" t="0" r="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3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4F8BC4D1" w:rsidR="001E75CA" w:rsidRPr="007E0511" w:rsidRDefault="007E0511">
                            <w:pPr>
                              <w:pStyle w:val="Corpsdetexte"/>
                              <w:rPr>
                                <w:b/>
                                <w:bCs/>
                                <w:i/>
                                <w:iCs/>
                                <w:color w:val="FFFFFF" w:themeColor="background1"/>
                                <w:u w:val="single"/>
                                <w:lang w:val="fr-FR"/>
                              </w:rPr>
                            </w:pPr>
                            <w:r w:rsidRPr="007E0511">
                              <w:rPr>
                                <w:b/>
                                <w:bCs/>
                                <w:i/>
                                <w:iCs/>
                                <w:color w:val="FFFFFF" w:themeColor="background1"/>
                                <w:sz w:val="22"/>
                                <w:u w:val="single"/>
                                <w:lang w:val="fr-FR"/>
                              </w:rPr>
                              <w:t>À</w:t>
                            </w:r>
                            <w:r w:rsidR="004474F8" w:rsidRPr="007E0511">
                              <w:rPr>
                                <w:b/>
                                <w:bCs/>
                                <w:i/>
                                <w:iCs/>
                                <w:color w:val="FFFFFF" w:themeColor="background1"/>
                                <w:sz w:val="22"/>
                                <w:u w:val="single"/>
                                <w:lang w:val="fr-FR"/>
                              </w:rPr>
                              <w:t xml:space="preserve"> retenir</w:t>
                            </w:r>
                            <w:r w:rsidR="001E75CA" w:rsidRPr="007E0511">
                              <w:rPr>
                                <w:b/>
                                <w:bCs/>
                                <w:i/>
                                <w:iCs/>
                                <w:color w:val="FFFFFF" w:themeColor="background1"/>
                                <w:sz w:val="22"/>
                                <w:u w:val="single"/>
                                <w:lang w:val="fr-FR"/>
                              </w:rPr>
                              <w:t> :</w:t>
                            </w:r>
                          </w:p>
                          <w:p w14:paraId="5ABA33DF" w14:textId="45565BCB" w:rsidR="001E75CA" w:rsidRPr="007E0511" w:rsidRDefault="004516B5" w:rsidP="003C08ED">
                            <w:pPr>
                              <w:rPr>
                                <w:b/>
                                <w:bCs/>
                                <w:color w:val="FFFFFF" w:themeColor="background1"/>
                                <w:sz w:val="18"/>
                                <w:szCs w:val="20"/>
                                <w:lang w:val="fr-FR"/>
                              </w:rPr>
                            </w:pPr>
                            <w:r w:rsidRPr="007E0511">
                              <w:rPr>
                                <w:b/>
                                <w:bCs/>
                                <w:color w:val="FFFFFF" w:themeColor="background1"/>
                                <w:sz w:val="18"/>
                                <w:szCs w:val="20"/>
                                <w:lang w:val="fr-FR"/>
                              </w:rPr>
                              <w:t>DÉCEMBRE 2021</w:t>
                            </w:r>
                          </w:p>
                          <w:p w14:paraId="5DB54360" w14:textId="77777777" w:rsidR="007E0511" w:rsidRDefault="007E0511" w:rsidP="007E0511">
                            <w:pPr>
                              <w:pStyle w:val="Retraitcorpsdetexte"/>
                              <w:tabs>
                                <w:tab w:val="clear" w:pos="180"/>
                                <w:tab w:val="left" w:pos="720"/>
                              </w:tabs>
                              <w:spacing w:line="240" w:lineRule="auto"/>
                              <w:ind w:left="0" w:firstLine="0"/>
                              <w:rPr>
                                <w:color w:val="FFFFFF" w:themeColor="background1"/>
                                <w:szCs w:val="20"/>
                                <w:lang w:val="fr-FR"/>
                              </w:rPr>
                            </w:pPr>
                            <w:r>
                              <w:rPr>
                                <w:color w:val="FFFFFF" w:themeColor="background1"/>
                                <w:szCs w:val="20"/>
                                <w:lang w:val="fr-FR"/>
                              </w:rPr>
                              <w:t>Journée internationale des personnes handicapées</w:t>
                            </w:r>
                          </w:p>
                          <w:p w14:paraId="2A6941B3" w14:textId="02BB94A4" w:rsidR="007E0511" w:rsidRDefault="007E0511" w:rsidP="007E0511">
                            <w:pPr>
                              <w:pStyle w:val="Retraitcorpsdetexte"/>
                              <w:tabs>
                                <w:tab w:val="clear" w:pos="180"/>
                                <w:tab w:val="left" w:pos="720"/>
                              </w:tabs>
                              <w:spacing w:line="240" w:lineRule="auto"/>
                              <w:ind w:left="0" w:firstLine="0"/>
                              <w:rPr>
                                <w:color w:val="FFFFFF" w:themeColor="background1"/>
                                <w:szCs w:val="20"/>
                                <w:lang w:val="fr-FR"/>
                              </w:rPr>
                            </w:pPr>
                            <w:r>
                              <w:rPr>
                                <w:color w:val="FFFFFF" w:themeColor="background1"/>
                                <w:szCs w:val="20"/>
                                <w:lang w:val="fr-FR"/>
                              </w:rPr>
                              <w:t>(3 décembre)</w:t>
                            </w:r>
                          </w:p>
                          <w:p w14:paraId="53609712" w14:textId="0A89132D" w:rsidR="003C08ED" w:rsidRDefault="003C08ED" w:rsidP="003C08ED">
                            <w:pPr>
                              <w:pStyle w:val="Retraitcorpsdetexte"/>
                              <w:tabs>
                                <w:tab w:val="clear" w:pos="180"/>
                                <w:tab w:val="left" w:pos="720"/>
                              </w:tabs>
                              <w:spacing w:before="240" w:line="240" w:lineRule="auto"/>
                              <w:ind w:left="0" w:firstLine="0"/>
                              <w:rPr>
                                <w:color w:val="FFFFFF" w:themeColor="background1"/>
                                <w:szCs w:val="20"/>
                                <w:lang w:val="fr-FR"/>
                              </w:rPr>
                            </w:pPr>
                            <w:r>
                              <w:rPr>
                                <w:color w:val="FFFFFF" w:themeColor="background1"/>
                                <w:szCs w:val="20"/>
                                <w:lang w:val="fr-FR"/>
                              </w:rPr>
                              <w:t xml:space="preserve">Grand tirage du </w:t>
                            </w:r>
                            <w:r w:rsidR="00BA28CB">
                              <w:rPr>
                                <w:color w:val="FFFFFF" w:themeColor="background1"/>
                                <w:szCs w:val="20"/>
                                <w:lang w:val="fr-FR"/>
                              </w:rPr>
                              <w:t>T</w:t>
                            </w:r>
                            <w:r>
                              <w:rPr>
                                <w:color w:val="FFFFFF" w:themeColor="background1"/>
                                <w:szCs w:val="20"/>
                                <w:lang w:val="fr-FR"/>
                              </w:rPr>
                              <w:t>emps des fêtes</w:t>
                            </w:r>
                            <w:r w:rsidR="00246CFE">
                              <w:rPr>
                                <w:color w:val="FFFFFF" w:themeColor="background1"/>
                                <w:szCs w:val="20"/>
                                <w:lang w:val="fr-FR"/>
                              </w:rPr>
                              <w:t xml:space="preserve"> (15 décembre)</w:t>
                            </w:r>
                          </w:p>
                          <w:p w14:paraId="0DD43A34" w14:textId="77777777" w:rsidR="007E0511" w:rsidRDefault="007E0511" w:rsidP="007E0511">
                            <w:pPr>
                              <w:pStyle w:val="Retraitcorpsdetexte"/>
                              <w:tabs>
                                <w:tab w:val="clear" w:pos="180"/>
                                <w:tab w:val="left" w:pos="720"/>
                              </w:tabs>
                              <w:spacing w:line="240" w:lineRule="auto"/>
                              <w:ind w:left="0" w:firstLine="0"/>
                              <w:rPr>
                                <w:color w:val="FFFFFF" w:themeColor="background1"/>
                                <w:szCs w:val="20"/>
                                <w:lang w:val="fr-FR"/>
                              </w:rPr>
                            </w:pPr>
                          </w:p>
                          <w:p w14:paraId="67B9E88B" w14:textId="38EC36DB" w:rsidR="0015381C" w:rsidRDefault="009718D2" w:rsidP="007E0511">
                            <w:pPr>
                              <w:pStyle w:val="Retraitcorpsdetexte"/>
                              <w:tabs>
                                <w:tab w:val="clear" w:pos="180"/>
                                <w:tab w:val="left" w:pos="720"/>
                              </w:tabs>
                              <w:spacing w:line="240" w:lineRule="auto"/>
                              <w:ind w:left="0" w:firstLine="0"/>
                              <w:rPr>
                                <w:color w:val="FFFFFF" w:themeColor="background1"/>
                                <w:szCs w:val="20"/>
                                <w:lang w:val="fr-FR"/>
                              </w:rPr>
                            </w:pPr>
                            <w:r w:rsidRPr="006D5A53">
                              <w:rPr>
                                <w:color w:val="FFFFFF" w:themeColor="background1"/>
                                <w:szCs w:val="20"/>
                                <w:lang w:val="fr-FR"/>
                              </w:rPr>
                              <w:t xml:space="preserve">Congés </w:t>
                            </w:r>
                            <w:r w:rsidR="004474F8" w:rsidRPr="006D5A53">
                              <w:rPr>
                                <w:color w:val="FFFFFF" w:themeColor="background1"/>
                                <w:szCs w:val="20"/>
                                <w:lang w:val="fr-FR"/>
                              </w:rPr>
                              <w:t xml:space="preserve">: </w:t>
                            </w:r>
                            <w:r w:rsidR="0089467E">
                              <w:rPr>
                                <w:color w:val="FFFFFF" w:themeColor="background1"/>
                                <w:szCs w:val="20"/>
                                <w:lang w:val="fr-FR"/>
                              </w:rPr>
                              <w:t>Du 24 décembre 2021 au 9 janvier 2022 inclusivement.</w:t>
                            </w:r>
                          </w:p>
                          <w:p w14:paraId="621B0984" w14:textId="28719EC7" w:rsidR="001E75CA" w:rsidRPr="006D5A53" w:rsidRDefault="009718D2">
                            <w:pPr>
                              <w:pStyle w:val="Retraitcorpsdetexte"/>
                              <w:spacing w:line="220" w:lineRule="exact"/>
                              <w:rPr>
                                <w:color w:val="FFFFFF" w:themeColor="background1"/>
                                <w:szCs w:val="20"/>
                                <w:lang w:val="fr-FR"/>
                              </w:rPr>
                            </w:pPr>
                            <w:r w:rsidRPr="006D5A53">
                              <w:rPr>
                                <w:color w:val="FFFFFF" w:themeColor="background1"/>
                                <w:szCs w:val="20"/>
                                <w:lang w:val="fr-FR"/>
                              </w:rPr>
                              <w:t xml:space="preserve"> </w:t>
                            </w:r>
                          </w:p>
                          <w:p w14:paraId="03715869" w14:textId="2EE4FF58" w:rsidR="001E75CA" w:rsidRPr="007E0511" w:rsidRDefault="004516B5">
                            <w:pPr>
                              <w:pStyle w:val="Retraitcorpsdetexte"/>
                              <w:spacing w:line="220" w:lineRule="exact"/>
                              <w:rPr>
                                <w:b/>
                                <w:bCs/>
                                <w:color w:val="FFFFFF" w:themeColor="background1"/>
                                <w:szCs w:val="20"/>
                                <w:lang w:val="fr-FR"/>
                              </w:rPr>
                            </w:pPr>
                            <w:r w:rsidRPr="007E0511">
                              <w:rPr>
                                <w:b/>
                                <w:bCs/>
                                <w:color w:val="FFFFFF" w:themeColor="background1"/>
                                <w:szCs w:val="20"/>
                                <w:lang w:val="fr-FR"/>
                              </w:rPr>
                              <w:t>FÉVRIER 2022</w:t>
                            </w:r>
                          </w:p>
                          <w:p w14:paraId="380B635F" w14:textId="31D913EF" w:rsidR="001E75CA" w:rsidRPr="009914BC" w:rsidRDefault="009914BC" w:rsidP="002E3F5E">
                            <w:pPr>
                              <w:pStyle w:val="Retraitcorpsdetexte"/>
                              <w:tabs>
                                <w:tab w:val="clear" w:pos="180"/>
                                <w:tab w:val="left" w:pos="284"/>
                              </w:tabs>
                              <w:spacing w:line="220" w:lineRule="exact"/>
                              <w:ind w:left="0" w:firstLine="0"/>
                              <w:rPr>
                                <w:color w:val="FFFFFF" w:themeColor="background1"/>
                                <w:szCs w:val="20"/>
                                <w:lang w:val="fr-FR"/>
                              </w:rPr>
                            </w:pPr>
                            <w:r w:rsidRPr="009914BC">
                              <w:rPr>
                                <w:color w:val="FFFFFF" w:themeColor="background1"/>
                                <w:szCs w:val="20"/>
                                <w:lang w:val="fr-FR"/>
                              </w:rPr>
                              <w:t>Concours de la S</w:t>
                            </w:r>
                            <w:r w:rsidR="00975340">
                              <w:rPr>
                                <w:color w:val="FFFFFF" w:themeColor="background1"/>
                                <w:szCs w:val="20"/>
                                <w:lang w:val="fr-FR"/>
                              </w:rPr>
                              <w:t>ain</w:t>
                            </w:r>
                            <w:r w:rsidRPr="009914BC">
                              <w:rPr>
                                <w:color w:val="FFFFFF" w:themeColor="background1"/>
                                <w:szCs w:val="20"/>
                                <w:lang w:val="fr-FR"/>
                              </w:rPr>
                              <w:t>t-Valentin</w:t>
                            </w:r>
                            <w:r w:rsidR="00AF7112">
                              <w:rPr>
                                <w:color w:val="FFFFFF" w:themeColor="background1"/>
                                <w:szCs w:val="20"/>
                                <w:lang w:val="fr-FR"/>
                              </w:rPr>
                              <w:t xml:space="preserve"> (7 février)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39" type="#_x0000_t202" style="position:absolute;margin-left:51.2pt;margin-top:322.8pt;width:121.3pt;height:188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" o:allowincell="f" filled="f" stroked="f">
                <v:textbox>
                  <w:txbxContent>
                    <w:p w14:paraId="6D0F5FA2" w14:textId="4F8BC4D1" w:rsidR="001E75CA" w:rsidRPr="007E0511" w:rsidRDefault="007E0511">
                      <w:pPr>
                        <w:pStyle w:val="Corpsdetexte"/>
                        <w:rPr>
                          <w:b/>
                          <w:bCs/>
                          <w:i/>
                          <w:iCs/>
                          <w:color w:val="FFFFFF" w:themeColor="background1"/>
                          <w:u w:val="single"/>
                          <w:lang w:val="fr-FR"/>
                        </w:rPr>
                      </w:pPr>
                      <w:r w:rsidRPr="007E0511">
                        <w:rPr>
                          <w:b/>
                          <w:bCs/>
                          <w:i/>
                          <w:iCs/>
                          <w:color w:val="FFFFFF" w:themeColor="background1"/>
                          <w:sz w:val="22"/>
                          <w:u w:val="single"/>
                          <w:lang w:val="fr-FR"/>
                        </w:rPr>
                        <w:t>À</w:t>
                      </w:r>
                      <w:r w:rsidR="004474F8" w:rsidRPr="007E0511">
                        <w:rPr>
                          <w:b/>
                          <w:bCs/>
                          <w:i/>
                          <w:iCs/>
                          <w:color w:val="FFFFFF" w:themeColor="background1"/>
                          <w:sz w:val="22"/>
                          <w:u w:val="single"/>
                          <w:lang w:val="fr-FR"/>
                        </w:rPr>
                        <w:t xml:space="preserve"> retenir</w:t>
                      </w:r>
                      <w:r w:rsidR="001E75CA" w:rsidRPr="007E0511">
                        <w:rPr>
                          <w:b/>
                          <w:bCs/>
                          <w:i/>
                          <w:iCs/>
                          <w:color w:val="FFFFFF" w:themeColor="background1"/>
                          <w:sz w:val="22"/>
                          <w:u w:val="single"/>
                          <w:lang w:val="fr-FR"/>
                        </w:rPr>
                        <w:t> :</w:t>
                      </w:r>
                    </w:p>
                    <w:p w14:paraId="5ABA33DF" w14:textId="45565BCB" w:rsidR="001E75CA" w:rsidRPr="007E0511" w:rsidRDefault="004516B5" w:rsidP="003C08ED">
                      <w:pPr>
                        <w:rPr>
                          <w:b/>
                          <w:bCs/>
                          <w:color w:val="FFFFFF" w:themeColor="background1"/>
                          <w:sz w:val="18"/>
                          <w:szCs w:val="20"/>
                          <w:lang w:val="fr-FR"/>
                        </w:rPr>
                      </w:pPr>
                      <w:r w:rsidRPr="007E0511">
                        <w:rPr>
                          <w:b/>
                          <w:bCs/>
                          <w:color w:val="FFFFFF" w:themeColor="background1"/>
                          <w:sz w:val="18"/>
                          <w:szCs w:val="20"/>
                          <w:lang w:val="fr-FR"/>
                        </w:rPr>
                        <w:t>DÉCEMBRE 2021</w:t>
                      </w:r>
                    </w:p>
                    <w:p w14:paraId="5DB54360" w14:textId="77777777" w:rsidR="007E0511" w:rsidRDefault="007E0511" w:rsidP="007E0511">
                      <w:pPr>
                        <w:pStyle w:val="Retraitcorpsdetexte"/>
                        <w:tabs>
                          <w:tab w:val="clear" w:pos="180"/>
                          <w:tab w:val="left" w:pos="720"/>
                        </w:tabs>
                        <w:spacing w:line="240" w:lineRule="auto"/>
                        <w:ind w:left="0" w:firstLine="0"/>
                        <w:rPr>
                          <w:color w:val="FFFFFF" w:themeColor="background1"/>
                          <w:szCs w:val="20"/>
                          <w:lang w:val="fr-FR"/>
                        </w:rPr>
                      </w:pPr>
                      <w:r>
                        <w:rPr>
                          <w:color w:val="FFFFFF" w:themeColor="background1"/>
                          <w:szCs w:val="20"/>
                          <w:lang w:val="fr-FR"/>
                        </w:rPr>
                        <w:t>Journée internationale des personnes handicapées</w:t>
                      </w:r>
                    </w:p>
                    <w:p w14:paraId="2A6941B3" w14:textId="02BB94A4" w:rsidR="007E0511" w:rsidRDefault="007E0511" w:rsidP="007E0511">
                      <w:pPr>
                        <w:pStyle w:val="Retraitcorpsdetexte"/>
                        <w:tabs>
                          <w:tab w:val="clear" w:pos="180"/>
                          <w:tab w:val="left" w:pos="720"/>
                        </w:tabs>
                        <w:spacing w:line="240" w:lineRule="auto"/>
                        <w:ind w:left="0" w:firstLine="0"/>
                        <w:rPr>
                          <w:color w:val="FFFFFF" w:themeColor="background1"/>
                          <w:szCs w:val="20"/>
                          <w:lang w:val="fr-FR"/>
                        </w:rPr>
                      </w:pPr>
                      <w:r>
                        <w:rPr>
                          <w:color w:val="FFFFFF" w:themeColor="background1"/>
                          <w:szCs w:val="20"/>
                          <w:lang w:val="fr-FR"/>
                        </w:rPr>
                        <w:t>(3 décembre)</w:t>
                      </w:r>
                    </w:p>
                    <w:p w14:paraId="53609712" w14:textId="0A89132D" w:rsidR="003C08ED" w:rsidRDefault="003C08ED" w:rsidP="003C08ED">
                      <w:pPr>
                        <w:pStyle w:val="Retraitcorpsdetexte"/>
                        <w:tabs>
                          <w:tab w:val="clear" w:pos="180"/>
                          <w:tab w:val="left" w:pos="720"/>
                        </w:tabs>
                        <w:spacing w:before="240" w:line="240" w:lineRule="auto"/>
                        <w:ind w:left="0" w:firstLine="0"/>
                        <w:rPr>
                          <w:color w:val="FFFFFF" w:themeColor="background1"/>
                          <w:szCs w:val="20"/>
                          <w:lang w:val="fr-FR"/>
                        </w:rPr>
                      </w:pPr>
                      <w:r>
                        <w:rPr>
                          <w:color w:val="FFFFFF" w:themeColor="background1"/>
                          <w:szCs w:val="20"/>
                          <w:lang w:val="fr-FR"/>
                        </w:rPr>
                        <w:t xml:space="preserve">Grand tirage du </w:t>
                      </w:r>
                      <w:r w:rsidR="00BA28CB">
                        <w:rPr>
                          <w:color w:val="FFFFFF" w:themeColor="background1"/>
                          <w:szCs w:val="20"/>
                          <w:lang w:val="fr-FR"/>
                        </w:rPr>
                        <w:t>T</w:t>
                      </w:r>
                      <w:r>
                        <w:rPr>
                          <w:color w:val="FFFFFF" w:themeColor="background1"/>
                          <w:szCs w:val="20"/>
                          <w:lang w:val="fr-FR"/>
                        </w:rPr>
                        <w:t>emps des fêtes</w:t>
                      </w:r>
                      <w:r w:rsidR="00246CFE">
                        <w:rPr>
                          <w:color w:val="FFFFFF" w:themeColor="background1"/>
                          <w:szCs w:val="20"/>
                          <w:lang w:val="fr-FR"/>
                        </w:rPr>
                        <w:t xml:space="preserve"> (15 décembre)</w:t>
                      </w:r>
                    </w:p>
                    <w:p w14:paraId="0DD43A34" w14:textId="77777777" w:rsidR="007E0511" w:rsidRDefault="007E0511" w:rsidP="007E0511">
                      <w:pPr>
                        <w:pStyle w:val="Retraitcorpsdetexte"/>
                        <w:tabs>
                          <w:tab w:val="clear" w:pos="180"/>
                          <w:tab w:val="left" w:pos="720"/>
                        </w:tabs>
                        <w:spacing w:line="240" w:lineRule="auto"/>
                        <w:ind w:left="0" w:firstLine="0"/>
                        <w:rPr>
                          <w:color w:val="FFFFFF" w:themeColor="background1"/>
                          <w:szCs w:val="20"/>
                          <w:lang w:val="fr-FR"/>
                        </w:rPr>
                      </w:pPr>
                    </w:p>
                    <w:p w14:paraId="67B9E88B" w14:textId="38EC36DB" w:rsidR="0015381C" w:rsidRDefault="009718D2" w:rsidP="007E0511">
                      <w:pPr>
                        <w:pStyle w:val="Retraitcorpsdetexte"/>
                        <w:tabs>
                          <w:tab w:val="clear" w:pos="180"/>
                          <w:tab w:val="left" w:pos="720"/>
                        </w:tabs>
                        <w:spacing w:line="240" w:lineRule="auto"/>
                        <w:ind w:left="0" w:firstLine="0"/>
                        <w:rPr>
                          <w:color w:val="FFFFFF" w:themeColor="background1"/>
                          <w:szCs w:val="20"/>
                          <w:lang w:val="fr-FR"/>
                        </w:rPr>
                      </w:pPr>
                      <w:r w:rsidRPr="006D5A53">
                        <w:rPr>
                          <w:color w:val="FFFFFF" w:themeColor="background1"/>
                          <w:szCs w:val="20"/>
                          <w:lang w:val="fr-FR"/>
                        </w:rPr>
                        <w:t xml:space="preserve">Congés </w:t>
                      </w:r>
                      <w:r w:rsidR="004474F8" w:rsidRPr="006D5A53">
                        <w:rPr>
                          <w:color w:val="FFFFFF" w:themeColor="background1"/>
                          <w:szCs w:val="20"/>
                          <w:lang w:val="fr-FR"/>
                        </w:rPr>
                        <w:t xml:space="preserve">: </w:t>
                      </w:r>
                      <w:r w:rsidR="0089467E">
                        <w:rPr>
                          <w:color w:val="FFFFFF" w:themeColor="background1"/>
                          <w:szCs w:val="20"/>
                          <w:lang w:val="fr-FR"/>
                        </w:rPr>
                        <w:t>Du 24 décembre 2021 au 9 janvier 2022 inclusivement.</w:t>
                      </w:r>
                    </w:p>
                    <w:p w14:paraId="621B0984" w14:textId="28719EC7" w:rsidR="001E75CA" w:rsidRPr="006D5A53" w:rsidRDefault="009718D2">
                      <w:pPr>
                        <w:pStyle w:val="Retraitcorpsdetexte"/>
                        <w:spacing w:line="220" w:lineRule="exact"/>
                        <w:rPr>
                          <w:color w:val="FFFFFF" w:themeColor="background1"/>
                          <w:szCs w:val="20"/>
                          <w:lang w:val="fr-FR"/>
                        </w:rPr>
                      </w:pPr>
                      <w:r w:rsidRPr="006D5A53">
                        <w:rPr>
                          <w:color w:val="FFFFFF" w:themeColor="background1"/>
                          <w:szCs w:val="20"/>
                          <w:lang w:val="fr-FR"/>
                        </w:rPr>
                        <w:t xml:space="preserve"> </w:t>
                      </w:r>
                    </w:p>
                    <w:p w14:paraId="03715869" w14:textId="2EE4FF58" w:rsidR="001E75CA" w:rsidRPr="007E0511" w:rsidRDefault="004516B5">
                      <w:pPr>
                        <w:pStyle w:val="Retraitcorpsdetexte"/>
                        <w:spacing w:line="220" w:lineRule="exact"/>
                        <w:rPr>
                          <w:b/>
                          <w:bCs/>
                          <w:color w:val="FFFFFF" w:themeColor="background1"/>
                          <w:szCs w:val="20"/>
                          <w:lang w:val="fr-FR"/>
                        </w:rPr>
                      </w:pPr>
                      <w:r w:rsidRPr="007E0511">
                        <w:rPr>
                          <w:b/>
                          <w:bCs/>
                          <w:color w:val="FFFFFF" w:themeColor="background1"/>
                          <w:szCs w:val="20"/>
                          <w:lang w:val="fr-FR"/>
                        </w:rPr>
                        <w:t>FÉVRIER 2022</w:t>
                      </w:r>
                    </w:p>
                    <w:p w14:paraId="380B635F" w14:textId="31D913EF" w:rsidR="001E75CA" w:rsidRPr="009914BC" w:rsidRDefault="009914BC" w:rsidP="002E3F5E">
                      <w:pPr>
                        <w:pStyle w:val="Retraitcorpsdetexte"/>
                        <w:tabs>
                          <w:tab w:val="clear" w:pos="180"/>
                          <w:tab w:val="left" w:pos="284"/>
                        </w:tabs>
                        <w:spacing w:line="220" w:lineRule="exact"/>
                        <w:ind w:left="0" w:firstLine="0"/>
                        <w:rPr>
                          <w:color w:val="FFFFFF" w:themeColor="background1"/>
                          <w:szCs w:val="20"/>
                          <w:lang w:val="fr-FR"/>
                        </w:rPr>
                      </w:pPr>
                      <w:r w:rsidRPr="009914BC">
                        <w:rPr>
                          <w:color w:val="FFFFFF" w:themeColor="background1"/>
                          <w:szCs w:val="20"/>
                          <w:lang w:val="fr-FR"/>
                        </w:rPr>
                        <w:t>Concours de la S</w:t>
                      </w:r>
                      <w:r w:rsidR="00975340">
                        <w:rPr>
                          <w:color w:val="FFFFFF" w:themeColor="background1"/>
                          <w:szCs w:val="20"/>
                          <w:lang w:val="fr-FR"/>
                        </w:rPr>
                        <w:t>ain</w:t>
                      </w:r>
                      <w:r w:rsidRPr="009914BC">
                        <w:rPr>
                          <w:color w:val="FFFFFF" w:themeColor="background1"/>
                          <w:szCs w:val="20"/>
                          <w:lang w:val="fr-FR"/>
                        </w:rPr>
                        <w:t>t-Valentin</w:t>
                      </w:r>
                      <w:r w:rsidR="00AF7112">
                        <w:rPr>
                          <w:color w:val="FFFFFF" w:themeColor="background1"/>
                          <w:szCs w:val="20"/>
                          <w:lang w:val="fr-FR"/>
                        </w:rPr>
                        <w:t xml:space="preserve"> (7 février)</w:t>
                      </w:r>
                    </w:p>
                  </w:txbxContent>
                </v:textbox>
                <w10:wrap anchorx="page" anchory="page"/>
              </v:shape>
            </w:pict>
          </mc:Fallback>
        </mc:AlternateContent>
      </w:r>
      <w:r w:rsidR="005C6536">
        <w:rPr>
          <w:noProof/>
          <w:lang w:eastAsia="fr-CA" w:bidi="ar-SA"/>
        </w:rPr>
        <mc:AlternateContent>
          <mc:Choice Requires="wps">
            <w:drawing>
              <wp:anchor distT="0" distB="0" distL="114300" distR="114300" simplePos="0" relativeHeight="251659264" behindDoc="0" locked="0" layoutInCell="0" allowOverlap="1" wp14:anchorId="2389B80E" wp14:editId="359BB9F7">
                <wp:simplePos x="0" y="0"/>
                <wp:positionH relativeFrom="page">
                  <wp:posOffset>4079240</wp:posOffset>
                </wp:positionH>
                <wp:positionV relativeFrom="page">
                  <wp:posOffset>7101840</wp:posOffset>
                </wp:positionV>
                <wp:extent cx="1493520" cy="2299335"/>
                <wp:effectExtent l="0" t="0" r="11430" b="5715"/>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29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B80E" id="Text Box 136" o:spid="_x0000_s1040" type="#_x0000_t202" style="position:absolute;margin-left:321.2pt;margin-top:559.2pt;width:117.6pt;height:18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" o:allowincell="f" filled="f" stroked="f">
                <v:textbox style="mso-next-textbox:#Text Box 137" inset="0,0,0,0">
                  <w:txbxContent/>
                </v:textbox>
                <w10:wrap anchorx="page" anchory="page"/>
              </v:shape>
            </w:pict>
          </mc:Fallback>
        </mc:AlternateContent>
      </w:r>
      <w:r w:rsidR="008B6CAF">
        <w:rPr>
          <w:noProof/>
        </w:rPr>
        <w:drawing>
          <wp:anchor distT="0" distB="0" distL="114300" distR="114300" simplePos="0" relativeHeight="251873280" behindDoc="1" locked="0" layoutInCell="1" allowOverlap="1" wp14:anchorId="4538037B" wp14:editId="4D6A0013">
            <wp:simplePos x="0" y="0"/>
            <wp:positionH relativeFrom="margin">
              <wp:posOffset>3667948</wp:posOffset>
            </wp:positionH>
            <wp:positionV relativeFrom="paragraph">
              <wp:posOffset>2516505</wp:posOffset>
            </wp:positionV>
            <wp:extent cx="3116580" cy="2326780"/>
            <wp:effectExtent l="0" t="0" r="762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6580" cy="2326780"/>
                    </a:xfrm>
                    <a:prstGeom prst="rect">
                      <a:avLst/>
                    </a:prstGeom>
                    <a:noFill/>
                  </pic:spPr>
                </pic:pic>
              </a:graphicData>
            </a:graphic>
            <wp14:sizeRelH relativeFrom="margin">
              <wp14:pctWidth>0</wp14:pctWidth>
            </wp14:sizeRelH>
            <wp14:sizeRelV relativeFrom="margin">
              <wp14:pctHeight>0</wp14:pctHeight>
            </wp14:sizeRelV>
          </wp:anchor>
        </w:drawing>
      </w:r>
      <w:r w:rsidR="008B6CAF">
        <w:rPr>
          <w:noProof/>
          <w:lang w:eastAsia="fr-CA" w:bidi="ar-SA"/>
        </w:rPr>
        <mc:AlternateContent>
          <mc:Choice Requires="wps">
            <w:drawing>
              <wp:anchor distT="0" distB="0" distL="114300" distR="114300" simplePos="0" relativeHeight="251613184" behindDoc="1" locked="0" layoutInCell="0" allowOverlap="1" wp14:anchorId="7749CEF1" wp14:editId="57A1D905">
                <wp:simplePos x="0" y="0"/>
                <wp:positionH relativeFrom="page">
                  <wp:posOffset>2390140</wp:posOffset>
                </wp:positionH>
                <wp:positionV relativeFrom="page">
                  <wp:posOffset>3804920</wp:posOffset>
                </wp:positionV>
                <wp:extent cx="4732020" cy="2491740"/>
                <wp:effectExtent l="0" t="0" r="11430" b="3810"/>
                <wp:wrapTight wrapText="bothSides">
                  <wp:wrapPolygon edited="0">
                    <wp:start x="0" y="0"/>
                    <wp:lineTo x="0" y="21468"/>
                    <wp:lineTo x="21565" y="21468"/>
                    <wp:lineTo x="21565" y="0"/>
                    <wp:lineTo x="0" y="0"/>
                  </wp:wrapPolygon>
                </wp:wrapTight>
                <wp:docPr id="131"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249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C6A22" w14:textId="0E4B3F72" w:rsidR="001E75CA" w:rsidRPr="00980077" w:rsidRDefault="00251FCD" w:rsidP="00980077">
                            <w:pPr>
                              <w:pStyle w:val="Corpsdetexte"/>
                              <w:jc w:val="both"/>
                              <w:rPr>
                                <w:sz w:val="22"/>
                                <w:szCs w:val="22"/>
                                <w:lang w:val="fr-FR"/>
                              </w:rPr>
                            </w:pPr>
                            <w:r w:rsidRPr="00980077">
                              <w:rPr>
                                <w:sz w:val="22"/>
                                <w:szCs w:val="22"/>
                                <w:lang w:val="fr-FR"/>
                              </w:rPr>
                              <w:t>Les membres du conseil d’administration et le personnel de l’APHRSO s’unissent pour souhaiter à tous les membres et à leurs proches, nos meilleurs vœux pour la période du temps des fêtes.</w:t>
                            </w:r>
                          </w:p>
                          <w:p w14:paraId="73FC7AE8" w14:textId="2084E505" w:rsidR="0036402D" w:rsidRDefault="00251FCD" w:rsidP="0089467E">
                            <w:pPr>
                              <w:pStyle w:val="Corpsdetexte"/>
                              <w:spacing w:after="0" w:line="240" w:lineRule="auto"/>
                              <w:jc w:val="both"/>
                              <w:rPr>
                                <w:sz w:val="22"/>
                                <w:szCs w:val="22"/>
                                <w:lang w:val="fr-FR"/>
                              </w:rPr>
                            </w:pPr>
                            <w:r w:rsidRPr="00980077">
                              <w:rPr>
                                <w:sz w:val="22"/>
                                <w:szCs w:val="22"/>
                                <w:lang w:val="fr-FR"/>
                              </w:rPr>
                              <w:t xml:space="preserve">Profitez bien de ce </w:t>
                            </w:r>
                            <w:r w:rsidR="00F56A7A" w:rsidRPr="00980077">
                              <w:rPr>
                                <w:sz w:val="22"/>
                                <w:szCs w:val="22"/>
                                <w:lang w:val="fr-FR"/>
                              </w:rPr>
                              <w:t xml:space="preserve">doux </w:t>
                            </w:r>
                            <w:r w:rsidRPr="00980077">
                              <w:rPr>
                                <w:sz w:val="22"/>
                                <w:szCs w:val="22"/>
                                <w:lang w:val="fr-FR"/>
                              </w:rPr>
                              <w:t>moment pour</w:t>
                            </w:r>
                            <w:r w:rsidR="0036402D">
                              <w:rPr>
                                <w:sz w:val="22"/>
                                <w:szCs w:val="22"/>
                                <w:lang w:val="fr-FR"/>
                              </w:rPr>
                              <w:t xml:space="preserve"> faire le plein d’énergie,</w:t>
                            </w:r>
                            <w:r w:rsidRPr="00980077">
                              <w:rPr>
                                <w:sz w:val="22"/>
                                <w:szCs w:val="22"/>
                                <w:lang w:val="fr-FR"/>
                              </w:rPr>
                              <w:t xml:space="preserve"> vous </w:t>
                            </w:r>
                            <w:r w:rsidR="008A51EA">
                              <w:rPr>
                                <w:sz w:val="22"/>
                                <w:szCs w:val="22"/>
                                <w:lang w:val="fr-FR"/>
                              </w:rPr>
                              <w:t xml:space="preserve">amuser, vous </w:t>
                            </w:r>
                            <w:r w:rsidRPr="00980077">
                              <w:rPr>
                                <w:sz w:val="22"/>
                                <w:szCs w:val="22"/>
                                <w:lang w:val="fr-FR"/>
                              </w:rPr>
                              <w:t>reposer et vous ressourcer auprès de ceux</w:t>
                            </w:r>
                            <w:r w:rsidR="00980077">
                              <w:rPr>
                                <w:sz w:val="22"/>
                                <w:szCs w:val="22"/>
                                <w:lang w:val="fr-FR"/>
                              </w:rPr>
                              <w:t xml:space="preserve"> et celles</w:t>
                            </w:r>
                            <w:r w:rsidRPr="00980077">
                              <w:rPr>
                                <w:sz w:val="22"/>
                                <w:szCs w:val="22"/>
                                <w:lang w:val="fr-FR"/>
                              </w:rPr>
                              <w:t xml:space="preserve"> qui vous sont chers.</w:t>
                            </w:r>
                          </w:p>
                          <w:p w14:paraId="7D5C1B30" w14:textId="77777777" w:rsidR="0089467E" w:rsidRDefault="0089467E" w:rsidP="0089467E">
                            <w:pPr>
                              <w:pStyle w:val="Corpsdetexte"/>
                              <w:spacing w:after="0" w:line="240" w:lineRule="auto"/>
                              <w:jc w:val="both"/>
                              <w:rPr>
                                <w:sz w:val="22"/>
                                <w:szCs w:val="22"/>
                                <w:lang w:val="fr-FR"/>
                              </w:rPr>
                            </w:pPr>
                          </w:p>
                          <w:p w14:paraId="2E026D0D" w14:textId="77777777" w:rsidR="0089467E" w:rsidRDefault="0036402D" w:rsidP="0089467E">
                            <w:pPr>
                              <w:pStyle w:val="Corpsdetexte"/>
                              <w:spacing w:after="0" w:line="240" w:lineRule="auto"/>
                              <w:jc w:val="both"/>
                              <w:rPr>
                                <w:sz w:val="22"/>
                                <w:szCs w:val="22"/>
                                <w:lang w:val="fr-FR"/>
                              </w:rPr>
                            </w:pPr>
                            <w:r>
                              <w:rPr>
                                <w:sz w:val="22"/>
                                <w:szCs w:val="22"/>
                                <w:lang w:val="fr-FR"/>
                              </w:rPr>
                              <w:t>C’est ce que fera toute l’équipe de l’APHRSO</w:t>
                            </w:r>
                            <w:r w:rsidR="0089467E">
                              <w:rPr>
                                <w:sz w:val="22"/>
                                <w:szCs w:val="22"/>
                                <w:lang w:val="fr-FR"/>
                              </w:rPr>
                              <w:t xml:space="preserve"> </w:t>
                            </w:r>
                            <w:r>
                              <w:rPr>
                                <w:sz w:val="22"/>
                                <w:szCs w:val="22"/>
                                <w:lang w:val="fr-FR"/>
                              </w:rPr>
                              <w:t>à compter</w:t>
                            </w:r>
                          </w:p>
                          <w:p w14:paraId="0285D65D" w14:textId="2E1E56E1" w:rsidR="0036402D" w:rsidRDefault="0036402D" w:rsidP="0089467E">
                            <w:pPr>
                              <w:pStyle w:val="Corpsdetexte"/>
                              <w:spacing w:after="0" w:line="240" w:lineRule="auto"/>
                              <w:jc w:val="both"/>
                              <w:rPr>
                                <w:sz w:val="22"/>
                                <w:szCs w:val="22"/>
                                <w:lang w:val="fr-FR"/>
                              </w:rPr>
                            </w:pPr>
                            <w:proofErr w:type="gramStart"/>
                            <w:r>
                              <w:rPr>
                                <w:sz w:val="22"/>
                                <w:szCs w:val="22"/>
                                <w:lang w:val="fr-FR"/>
                              </w:rPr>
                              <w:t>du</w:t>
                            </w:r>
                            <w:proofErr w:type="gramEnd"/>
                            <w:r>
                              <w:rPr>
                                <w:sz w:val="22"/>
                                <w:szCs w:val="22"/>
                                <w:lang w:val="fr-FR"/>
                              </w:rPr>
                              <w:t xml:space="preserve"> 24 décembre prochain.</w:t>
                            </w:r>
                          </w:p>
                          <w:p w14:paraId="73187379" w14:textId="77777777" w:rsidR="0089467E" w:rsidRDefault="0089467E" w:rsidP="0089467E">
                            <w:pPr>
                              <w:pStyle w:val="Corpsdetexte"/>
                              <w:spacing w:after="0" w:line="240" w:lineRule="auto"/>
                              <w:jc w:val="both"/>
                              <w:rPr>
                                <w:sz w:val="22"/>
                                <w:szCs w:val="22"/>
                                <w:lang w:val="fr-FR"/>
                              </w:rPr>
                            </w:pPr>
                          </w:p>
                          <w:p w14:paraId="2552B11B" w14:textId="3A05A655" w:rsidR="0036402D" w:rsidRDefault="0036402D" w:rsidP="0089467E">
                            <w:pPr>
                              <w:pStyle w:val="Corpsdetexte"/>
                              <w:spacing w:after="0" w:line="240" w:lineRule="auto"/>
                              <w:jc w:val="both"/>
                              <w:rPr>
                                <w:sz w:val="22"/>
                                <w:szCs w:val="22"/>
                                <w:lang w:val="fr-FR"/>
                              </w:rPr>
                            </w:pPr>
                            <w:r>
                              <w:rPr>
                                <w:sz w:val="22"/>
                                <w:szCs w:val="22"/>
                                <w:lang w:val="fr-FR"/>
                              </w:rPr>
                              <w:t xml:space="preserve">Nous serons de retour </w:t>
                            </w:r>
                            <w:r w:rsidR="00B26A7A">
                              <w:rPr>
                                <w:sz w:val="22"/>
                                <w:szCs w:val="22"/>
                                <w:lang w:val="fr-FR"/>
                              </w:rPr>
                              <w:t>le</w:t>
                            </w:r>
                            <w:r w:rsidR="0089467E">
                              <w:rPr>
                                <w:sz w:val="22"/>
                                <w:szCs w:val="22"/>
                                <w:lang w:val="fr-FR"/>
                              </w:rPr>
                              <w:t xml:space="preserve"> 10 janvier 2022.</w:t>
                            </w:r>
                            <w:r>
                              <w:rPr>
                                <w:sz w:val="22"/>
                                <w:szCs w:val="22"/>
                                <w:lang w:val="fr-FR"/>
                              </w:rPr>
                              <w:t xml:space="preserve"> </w:t>
                            </w:r>
                          </w:p>
                          <w:p w14:paraId="3A32AD30" w14:textId="77777777" w:rsidR="0089467E" w:rsidRDefault="0089467E" w:rsidP="0089467E">
                            <w:pPr>
                              <w:pStyle w:val="Corpsdetexte"/>
                              <w:spacing w:after="0" w:line="240" w:lineRule="auto"/>
                              <w:jc w:val="both"/>
                              <w:rPr>
                                <w:sz w:val="22"/>
                                <w:szCs w:val="22"/>
                                <w:lang w:val="fr-FR"/>
                              </w:rPr>
                            </w:pPr>
                          </w:p>
                          <w:p w14:paraId="53E52FB6" w14:textId="3B216AB5" w:rsidR="0089467E" w:rsidRDefault="0089467E" w:rsidP="0089467E">
                            <w:pPr>
                              <w:pStyle w:val="Corpsdetexte"/>
                              <w:spacing w:after="0" w:line="240" w:lineRule="auto"/>
                              <w:jc w:val="both"/>
                              <w:rPr>
                                <w:sz w:val="22"/>
                                <w:szCs w:val="22"/>
                                <w:lang w:val="fr-FR"/>
                              </w:rPr>
                            </w:pPr>
                            <w:r>
                              <w:rPr>
                                <w:sz w:val="22"/>
                                <w:szCs w:val="22"/>
                                <w:lang w:val="fr-FR"/>
                              </w:rPr>
                              <w:t>D’ici là, Joyeuses Fêtes à tous !</w:t>
                            </w:r>
                          </w:p>
                          <w:p w14:paraId="0D1C449C" w14:textId="77777777" w:rsidR="0036402D" w:rsidRDefault="0036402D" w:rsidP="00980077">
                            <w:pPr>
                              <w:pStyle w:val="Corpsdetexte"/>
                              <w:jc w:val="both"/>
                              <w:rPr>
                                <w:sz w:val="22"/>
                                <w:szCs w:val="22"/>
                                <w:lang w:val="fr-FR"/>
                              </w:rPr>
                            </w:pPr>
                          </w:p>
                          <w:p w14:paraId="77CDAB5D" w14:textId="3804040D" w:rsidR="00251FCD" w:rsidRPr="00980077" w:rsidRDefault="00251FCD" w:rsidP="00980077">
                            <w:pPr>
                              <w:pStyle w:val="Corpsdetexte"/>
                              <w:jc w:val="both"/>
                              <w:rPr>
                                <w:i/>
                                <w:iCs/>
                                <w:sz w:val="18"/>
                                <w:szCs w:val="22"/>
                                <w:lang w:val="fr-FR"/>
                              </w:rPr>
                            </w:pPr>
                            <w:r w:rsidRPr="00980077">
                              <w:rPr>
                                <w:sz w:val="22"/>
                                <w:szCs w:val="22"/>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EF1" id="Text Box 12" o:spid="_x0000_s1041" type="#_x0000_t202" alt="&quot;&quot;" style="position:absolute;margin-left:188.2pt;margin-top:299.6pt;width:372.6pt;height:196.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" o:allowincell="f" filled="f" stroked="f">
                <v:textbox inset="0,0,0,0">
                  <w:txbxContent>
                    <w:p w14:paraId="51BC6A22" w14:textId="0E4B3F72" w:rsidR="001E75CA" w:rsidRPr="00980077" w:rsidRDefault="00251FCD" w:rsidP="00980077">
                      <w:pPr>
                        <w:pStyle w:val="Corpsdetexte"/>
                        <w:jc w:val="both"/>
                        <w:rPr>
                          <w:sz w:val="22"/>
                          <w:szCs w:val="22"/>
                          <w:lang w:val="fr-FR"/>
                        </w:rPr>
                      </w:pPr>
                      <w:r w:rsidRPr="00980077">
                        <w:rPr>
                          <w:sz w:val="22"/>
                          <w:szCs w:val="22"/>
                          <w:lang w:val="fr-FR"/>
                        </w:rPr>
                        <w:t>Les membres du conseil d’administration et le personnel de l’APHRSO s’unissent pour souhaiter à tous les membres et à leurs proches, nos meilleurs vœux pour la période du temps des fêtes.</w:t>
                      </w:r>
                    </w:p>
                    <w:p w14:paraId="73FC7AE8" w14:textId="2084E505" w:rsidR="0036402D" w:rsidRDefault="00251FCD" w:rsidP="0089467E">
                      <w:pPr>
                        <w:pStyle w:val="Corpsdetexte"/>
                        <w:spacing w:after="0" w:line="240" w:lineRule="auto"/>
                        <w:jc w:val="both"/>
                        <w:rPr>
                          <w:sz w:val="22"/>
                          <w:szCs w:val="22"/>
                          <w:lang w:val="fr-FR"/>
                        </w:rPr>
                      </w:pPr>
                      <w:r w:rsidRPr="00980077">
                        <w:rPr>
                          <w:sz w:val="22"/>
                          <w:szCs w:val="22"/>
                          <w:lang w:val="fr-FR"/>
                        </w:rPr>
                        <w:t xml:space="preserve">Profitez bien de ce </w:t>
                      </w:r>
                      <w:r w:rsidR="00F56A7A" w:rsidRPr="00980077">
                        <w:rPr>
                          <w:sz w:val="22"/>
                          <w:szCs w:val="22"/>
                          <w:lang w:val="fr-FR"/>
                        </w:rPr>
                        <w:t xml:space="preserve">doux </w:t>
                      </w:r>
                      <w:r w:rsidRPr="00980077">
                        <w:rPr>
                          <w:sz w:val="22"/>
                          <w:szCs w:val="22"/>
                          <w:lang w:val="fr-FR"/>
                        </w:rPr>
                        <w:t>moment pour</w:t>
                      </w:r>
                      <w:r w:rsidR="0036402D">
                        <w:rPr>
                          <w:sz w:val="22"/>
                          <w:szCs w:val="22"/>
                          <w:lang w:val="fr-FR"/>
                        </w:rPr>
                        <w:t xml:space="preserve"> faire le plein d’énergie,</w:t>
                      </w:r>
                      <w:r w:rsidRPr="00980077">
                        <w:rPr>
                          <w:sz w:val="22"/>
                          <w:szCs w:val="22"/>
                          <w:lang w:val="fr-FR"/>
                        </w:rPr>
                        <w:t xml:space="preserve"> vous </w:t>
                      </w:r>
                      <w:r w:rsidR="008A51EA">
                        <w:rPr>
                          <w:sz w:val="22"/>
                          <w:szCs w:val="22"/>
                          <w:lang w:val="fr-FR"/>
                        </w:rPr>
                        <w:t xml:space="preserve">amuser, vous </w:t>
                      </w:r>
                      <w:r w:rsidRPr="00980077">
                        <w:rPr>
                          <w:sz w:val="22"/>
                          <w:szCs w:val="22"/>
                          <w:lang w:val="fr-FR"/>
                        </w:rPr>
                        <w:t>reposer et vous ressourcer auprès de ceux</w:t>
                      </w:r>
                      <w:r w:rsidR="00980077">
                        <w:rPr>
                          <w:sz w:val="22"/>
                          <w:szCs w:val="22"/>
                          <w:lang w:val="fr-FR"/>
                        </w:rPr>
                        <w:t xml:space="preserve"> et celles</w:t>
                      </w:r>
                      <w:r w:rsidRPr="00980077">
                        <w:rPr>
                          <w:sz w:val="22"/>
                          <w:szCs w:val="22"/>
                          <w:lang w:val="fr-FR"/>
                        </w:rPr>
                        <w:t xml:space="preserve"> qui vous sont chers.</w:t>
                      </w:r>
                    </w:p>
                    <w:p w14:paraId="7D5C1B30" w14:textId="77777777" w:rsidR="0089467E" w:rsidRDefault="0089467E" w:rsidP="0089467E">
                      <w:pPr>
                        <w:pStyle w:val="Corpsdetexte"/>
                        <w:spacing w:after="0" w:line="240" w:lineRule="auto"/>
                        <w:jc w:val="both"/>
                        <w:rPr>
                          <w:sz w:val="22"/>
                          <w:szCs w:val="22"/>
                          <w:lang w:val="fr-FR"/>
                        </w:rPr>
                      </w:pPr>
                    </w:p>
                    <w:p w14:paraId="2E026D0D" w14:textId="77777777" w:rsidR="0089467E" w:rsidRDefault="0036402D" w:rsidP="0089467E">
                      <w:pPr>
                        <w:pStyle w:val="Corpsdetexte"/>
                        <w:spacing w:after="0" w:line="240" w:lineRule="auto"/>
                        <w:jc w:val="both"/>
                        <w:rPr>
                          <w:sz w:val="22"/>
                          <w:szCs w:val="22"/>
                          <w:lang w:val="fr-FR"/>
                        </w:rPr>
                      </w:pPr>
                      <w:r>
                        <w:rPr>
                          <w:sz w:val="22"/>
                          <w:szCs w:val="22"/>
                          <w:lang w:val="fr-FR"/>
                        </w:rPr>
                        <w:t>C’est ce que fera toute l’équipe de l’APHRSO</w:t>
                      </w:r>
                      <w:r w:rsidR="0089467E">
                        <w:rPr>
                          <w:sz w:val="22"/>
                          <w:szCs w:val="22"/>
                          <w:lang w:val="fr-FR"/>
                        </w:rPr>
                        <w:t xml:space="preserve"> </w:t>
                      </w:r>
                      <w:r>
                        <w:rPr>
                          <w:sz w:val="22"/>
                          <w:szCs w:val="22"/>
                          <w:lang w:val="fr-FR"/>
                        </w:rPr>
                        <w:t>à compter</w:t>
                      </w:r>
                    </w:p>
                    <w:p w14:paraId="0285D65D" w14:textId="2E1E56E1" w:rsidR="0036402D" w:rsidRDefault="0036402D" w:rsidP="0089467E">
                      <w:pPr>
                        <w:pStyle w:val="Corpsdetexte"/>
                        <w:spacing w:after="0" w:line="240" w:lineRule="auto"/>
                        <w:jc w:val="both"/>
                        <w:rPr>
                          <w:sz w:val="22"/>
                          <w:szCs w:val="22"/>
                          <w:lang w:val="fr-FR"/>
                        </w:rPr>
                      </w:pPr>
                      <w:proofErr w:type="gramStart"/>
                      <w:r>
                        <w:rPr>
                          <w:sz w:val="22"/>
                          <w:szCs w:val="22"/>
                          <w:lang w:val="fr-FR"/>
                        </w:rPr>
                        <w:t>du</w:t>
                      </w:r>
                      <w:proofErr w:type="gramEnd"/>
                      <w:r>
                        <w:rPr>
                          <w:sz w:val="22"/>
                          <w:szCs w:val="22"/>
                          <w:lang w:val="fr-FR"/>
                        </w:rPr>
                        <w:t xml:space="preserve"> 24 décembre prochain.</w:t>
                      </w:r>
                    </w:p>
                    <w:p w14:paraId="73187379" w14:textId="77777777" w:rsidR="0089467E" w:rsidRDefault="0089467E" w:rsidP="0089467E">
                      <w:pPr>
                        <w:pStyle w:val="Corpsdetexte"/>
                        <w:spacing w:after="0" w:line="240" w:lineRule="auto"/>
                        <w:jc w:val="both"/>
                        <w:rPr>
                          <w:sz w:val="22"/>
                          <w:szCs w:val="22"/>
                          <w:lang w:val="fr-FR"/>
                        </w:rPr>
                      </w:pPr>
                    </w:p>
                    <w:p w14:paraId="2552B11B" w14:textId="3A05A655" w:rsidR="0036402D" w:rsidRDefault="0036402D" w:rsidP="0089467E">
                      <w:pPr>
                        <w:pStyle w:val="Corpsdetexte"/>
                        <w:spacing w:after="0" w:line="240" w:lineRule="auto"/>
                        <w:jc w:val="both"/>
                        <w:rPr>
                          <w:sz w:val="22"/>
                          <w:szCs w:val="22"/>
                          <w:lang w:val="fr-FR"/>
                        </w:rPr>
                      </w:pPr>
                      <w:r>
                        <w:rPr>
                          <w:sz w:val="22"/>
                          <w:szCs w:val="22"/>
                          <w:lang w:val="fr-FR"/>
                        </w:rPr>
                        <w:t xml:space="preserve">Nous serons de retour </w:t>
                      </w:r>
                      <w:r w:rsidR="00B26A7A">
                        <w:rPr>
                          <w:sz w:val="22"/>
                          <w:szCs w:val="22"/>
                          <w:lang w:val="fr-FR"/>
                        </w:rPr>
                        <w:t>le</w:t>
                      </w:r>
                      <w:r w:rsidR="0089467E">
                        <w:rPr>
                          <w:sz w:val="22"/>
                          <w:szCs w:val="22"/>
                          <w:lang w:val="fr-FR"/>
                        </w:rPr>
                        <w:t xml:space="preserve"> 10 janvier 2022.</w:t>
                      </w:r>
                      <w:r>
                        <w:rPr>
                          <w:sz w:val="22"/>
                          <w:szCs w:val="22"/>
                          <w:lang w:val="fr-FR"/>
                        </w:rPr>
                        <w:t xml:space="preserve"> </w:t>
                      </w:r>
                    </w:p>
                    <w:p w14:paraId="3A32AD30" w14:textId="77777777" w:rsidR="0089467E" w:rsidRDefault="0089467E" w:rsidP="0089467E">
                      <w:pPr>
                        <w:pStyle w:val="Corpsdetexte"/>
                        <w:spacing w:after="0" w:line="240" w:lineRule="auto"/>
                        <w:jc w:val="both"/>
                        <w:rPr>
                          <w:sz w:val="22"/>
                          <w:szCs w:val="22"/>
                          <w:lang w:val="fr-FR"/>
                        </w:rPr>
                      </w:pPr>
                    </w:p>
                    <w:p w14:paraId="53E52FB6" w14:textId="3B216AB5" w:rsidR="0089467E" w:rsidRDefault="0089467E" w:rsidP="0089467E">
                      <w:pPr>
                        <w:pStyle w:val="Corpsdetexte"/>
                        <w:spacing w:after="0" w:line="240" w:lineRule="auto"/>
                        <w:jc w:val="both"/>
                        <w:rPr>
                          <w:sz w:val="22"/>
                          <w:szCs w:val="22"/>
                          <w:lang w:val="fr-FR"/>
                        </w:rPr>
                      </w:pPr>
                      <w:r>
                        <w:rPr>
                          <w:sz w:val="22"/>
                          <w:szCs w:val="22"/>
                          <w:lang w:val="fr-FR"/>
                        </w:rPr>
                        <w:t>D’ici là, Joyeuses Fêtes à tous !</w:t>
                      </w:r>
                    </w:p>
                    <w:p w14:paraId="0D1C449C" w14:textId="77777777" w:rsidR="0036402D" w:rsidRDefault="0036402D" w:rsidP="00980077">
                      <w:pPr>
                        <w:pStyle w:val="Corpsdetexte"/>
                        <w:jc w:val="both"/>
                        <w:rPr>
                          <w:sz w:val="22"/>
                          <w:szCs w:val="22"/>
                          <w:lang w:val="fr-FR"/>
                        </w:rPr>
                      </w:pPr>
                    </w:p>
                    <w:p w14:paraId="77CDAB5D" w14:textId="3804040D" w:rsidR="00251FCD" w:rsidRPr="00980077" w:rsidRDefault="00251FCD" w:rsidP="00980077">
                      <w:pPr>
                        <w:pStyle w:val="Corpsdetexte"/>
                        <w:jc w:val="both"/>
                        <w:rPr>
                          <w:i/>
                          <w:iCs/>
                          <w:sz w:val="18"/>
                          <w:szCs w:val="22"/>
                          <w:lang w:val="fr-FR"/>
                        </w:rPr>
                      </w:pPr>
                      <w:r w:rsidRPr="00980077">
                        <w:rPr>
                          <w:sz w:val="22"/>
                          <w:szCs w:val="22"/>
                          <w:lang w:val="fr-FR"/>
                        </w:rPr>
                        <w:t xml:space="preserve"> </w:t>
                      </w:r>
                    </w:p>
                  </w:txbxContent>
                </v:textbox>
                <w10:wrap type="tight" anchorx="page" anchory="page"/>
              </v:shape>
            </w:pict>
          </mc:Fallback>
        </mc:AlternateContent>
      </w:r>
      <w:r w:rsidR="008B6CAF">
        <w:rPr>
          <w:noProof/>
          <w:lang w:eastAsia="fr-CA" w:bidi="ar-SA"/>
        </w:rPr>
        <mc:AlternateContent>
          <mc:Choice Requires="wps">
            <w:drawing>
              <wp:anchor distT="0" distB="0" distL="114300" distR="114300" simplePos="0" relativeHeight="251614208" behindDoc="0" locked="0" layoutInCell="1" allowOverlap="1" wp14:anchorId="256336F1" wp14:editId="6F85C860">
                <wp:simplePos x="0" y="0"/>
                <wp:positionH relativeFrom="page">
                  <wp:posOffset>2395220</wp:posOffset>
                </wp:positionH>
                <wp:positionV relativeFrom="page">
                  <wp:posOffset>3296920</wp:posOffset>
                </wp:positionV>
                <wp:extent cx="4800600" cy="441960"/>
                <wp:effectExtent l="0" t="0" r="0" b="1524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7909" w14:textId="02EF1EFA" w:rsidR="001E75CA" w:rsidRPr="00251FCD" w:rsidRDefault="00A31C20">
                            <w:pPr>
                              <w:pStyle w:val="Titre1"/>
                              <w:rPr>
                                <w:rFonts w:ascii="Brush Script MT" w:hAnsi="Brush Script MT"/>
                                <w:color w:val="auto"/>
                                <w:sz w:val="96"/>
                                <w:szCs w:val="96"/>
                              </w:rPr>
                            </w:pPr>
                            <w:r w:rsidRPr="00251FCD">
                              <w:rPr>
                                <w:rFonts w:ascii="Brush Script MT" w:hAnsi="Brush Script MT"/>
                                <w:color w:val="auto"/>
                                <w:sz w:val="72"/>
                                <w:szCs w:val="72"/>
                              </w:rPr>
                              <w:t>Nos meilleurs v</w:t>
                            </w:r>
                            <w:r w:rsidR="00BA28CB">
                              <w:rPr>
                                <w:rFonts w:ascii="Brush Script MT" w:hAnsi="Brush Script MT"/>
                                <w:color w:val="auto"/>
                                <w:sz w:val="72"/>
                                <w:szCs w:val="72"/>
                              </w:rPr>
                              <w:t>œ</w:t>
                            </w:r>
                            <w:r w:rsidRPr="00251FCD">
                              <w:rPr>
                                <w:rFonts w:ascii="Brush Script MT" w:hAnsi="Brush Script MT"/>
                                <w:color w:val="auto"/>
                                <w:sz w:val="72"/>
                                <w:szCs w:val="72"/>
                              </w:rPr>
                              <w:t>ux</w:t>
                            </w:r>
                            <w:r w:rsidR="009718D2" w:rsidRPr="00251FCD">
                              <w:rPr>
                                <w:rFonts w:ascii="Brush Script MT" w:hAnsi="Brush Script MT"/>
                                <w:color w:val="auto"/>
                                <w:sz w:val="72"/>
                                <w:szCs w:val="72"/>
                              </w:rPr>
                              <w:t> !</w:t>
                            </w:r>
                          </w:p>
                          <w:p w14:paraId="373C4F12" w14:textId="77777777" w:rsidR="001E75CA" w:rsidRPr="00D828BA" w:rsidRDefault="001E75CA">
                            <w:pPr>
                              <w:pStyle w:val="Titre1"/>
                              <w:rPr>
                                <w:rFonts w:ascii="Baskerville Old Face" w:hAnsi="Baskerville Old Face"/>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6F1" id="Text Box 13" o:spid="_x0000_s1042" type="#_x0000_t202" style="position:absolute;margin-left:188.6pt;margin-top:259.6pt;width:378pt;height:34.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" filled="f" stroked="f">
                <v:textbox inset="0,0,0,0">
                  <w:txbxContent>
                    <w:p w14:paraId="797C7909" w14:textId="02EF1EFA" w:rsidR="001E75CA" w:rsidRPr="00251FCD" w:rsidRDefault="00A31C20">
                      <w:pPr>
                        <w:pStyle w:val="Titre1"/>
                        <w:rPr>
                          <w:rFonts w:ascii="Brush Script MT" w:hAnsi="Brush Script MT"/>
                          <w:color w:val="auto"/>
                          <w:sz w:val="96"/>
                          <w:szCs w:val="96"/>
                        </w:rPr>
                      </w:pPr>
                      <w:r w:rsidRPr="00251FCD">
                        <w:rPr>
                          <w:rFonts w:ascii="Brush Script MT" w:hAnsi="Brush Script MT"/>
                          <w:color w:val="auto"/>
                          <w:sz w:val="72"/>
                          <w:szCs w:val="72"/>
                        </w:rPr>
                        <w:t>Nos meilleurs v</w:t>
                      </w:r>
                      <w:r w:rsidR="00BA28CB">
                        <w:rPr>
                          <w:rFonts w:ascii="Brush Script MT" w:hAnsi="Brush Script MT"/>
                          <w:color w:val="auto"/>
                          <w:sz w:val="72"/>
                          <w:szCs w:val="72"/>
                        </w:rPr>
                        <w:t>œ</w:t>
                      </w:r>
                      <w:r w:rsidRPr="00251FCD">
                        <w:rPr>
                          <w:rFonts w:ascii="Brush Script MT" w:hAnsi="Brush Script MT"/>
                          <w:color w:val="auto"/>
                          <w:sz w:val="72"/>
                          <w:szCs w:val="72"/>
                        </w:rPr>
                        <w:t>ux</w:t>
                      </w:r>
                      <w:r w:rsidR="009718D2" w:rsidRPr="00251FCD">
                        <w:rPr>
                          <w:rFonts w:ascii="Brush Script MT" w:hAnsi="Brush Script MT"/>
                          <w:color w:val="auto"/>
                          <w:sz w:val="72"/>
                          <w:szCs w:val="72"/>
                        </w:rPr>
                        <w:t> !</w:t>
                      </w:r>
                    </w:p>
                    <w:p w14:paraId="373C4F12" w14:textId="77777777" w:rsidR="001E75CA" w:rsidRPr="00D828BA" w:rsidRDefault="001E75CA">
                      <w:pPr>
                        <w:pStyle w:val="Titre1"/>
                        <w:rPr>
                          <w:rFonts w:ascii="Baskerville Old Face" w:hAnsi="Baskerville Old Face"/>
                          <w:color w:val="auto"/>
                        </w:rPr>
                      </w:pPr>
                    </w:p>
                  </w:txbxContent>
                </v:textbox>
                <w10:wrap anchorx="page" anchory="page"/>
              </v:shape>
            </w:pict>
          </mc:Fallback>
        </mc:AlternateContent>
      </w:r>
      <w:r w:rsidR="000630F8">
        <w:rPr>
          <w:noProof/>
          <w:lang w:eastAsia="fr-CA" w:bidi="ar-SA"/>
        </w:rPr>
        <mc:AlternateContent>
          <mc:Choice Requires="wps">
            <w:drawing>
              <wp:anchor distT="0" distB="0" distL="114300" distR="114300" simplePos="0" relativeHeight="251615232" behindDoc="0" locked="0" layoutInCell="1" allowOverlap="1" wp14:anchorId="79FEE192" wp14:editId="33930313">
                <wp:simplePos x="0" y="0"/>
                <wp:positionH relativeFrom="page">
                  <wp:posOffset>2434590</wp:posOffset>
                </wp:positionH>
                <wp:positionV relativeFrom="page">
                  <wp:posOffset>6812280</wp:posOffset>
                </wp:positionV>
                <wp:extent cx="4800600" cy="312420"/>
                <wp:effectExtent l="0" t="0" r="0" b="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E2A09" w14:textId="12DED357" w:rsidR="00A31C20" w:rsidRPr="00993A17" w:rsidRDefault="00993A17" w:rsidP="00A31C20">
                            <w:pPr>
                              <w:pStyle w:val="Titre2"/>
                              <w:rPr>
                                <w:color w:val="335B74" w:themeColor="text2"/>
                              </w:rPr>
                            </w:pPr>
                            <w:r w:rsidRPr="00993A17">
                              <w:rPr>
                                <w:rFonts w:ascii="Bookman Old Style" w:hAnsi="Bookman Old Style"/>
                                <w:b/>
                                <w:bCs/>
                                <w:color w:val="335B74" w:themeColor="text2"/>
                              </w:rPr>
                              <w:t>Grand tirage</w:t>
                            </w:r>
                            <w:r w:rsidR="00A31C20" w:rsidRPr="00993A17">
                              <w:rPr>
                                <w:rFonts w:ascii="Bookman Old Style" w:hAnsi="Bookman Old Style"/>
                                <w:b/>
                                <w:bCs/>
                                <w:color w:val="335B74" w:themeColor="text2"/>
                              </w:rPr>
                              <w:t xml:space="preserve"> du </w:t>
                            </w:r>
                            <w:r w:rsidR="00302F5B">
                              <w:rPr>
                                <w:rFonts w:ascii="Bookman Old Style" w:hAnsi="Bookman Old Style"/>
                                <w:b/>
                                <w:bCs/>
                                <w:color w:val="335B74" w:themeColor="text2"/>
                              </w:rPr>
                              <w:t>T</w:t>
                            </w:r>
                            <w:r w:rsidR="00A31C20" w:rsidRPr="00993A17">
                              <w:rPr>
                                <w:rFonts w:ascii="Bookman Old Style" w:hAnsi="Bookman Old Style"/>
                                <w:b/>
                                <w:bCs/>
                                <w:color w:val="335B74" w:themeColor="text2"/>
                              </w:rPr>
                              <w:t>emps des fêtes</w:t>
                            </w:r>
                          </w:p>
                          <w:p w14:paraId="325D735A" w14:textId="5D334656" w:rsidR="001E75CA" w:rsidRDefault="001E75CA">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Text Box 14" o:spid="_x0000_s1043" type="#_x0000_t202" style="position:absolute;margin-left:191.7pt;margin-top:536.4pt;width:378pt;height:24.6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" filled="f" stroked="f">
                <v:textbox inset="0,0,0,0">
                  <w:txbxContent>
                    <w:p w14:paraId="131E2A09" w14:textId="12DED357" w:rsidR="00A31C20" w:rsidRPr="00993A17" w:rsidRDefault="00993A17" w:rsidP="00A31C20">
                      <w:pPr>
                        <w:pStyle w:val="Titre2"/>
                        <w:rPr>
                          <w:color w:val="335B74" w:themeColor="text2"/>
                        </w:rPr>
                      </w:pPr>
                      <w:r w:rsidRPr="00993A17">
                        <w:rPr>
                          <w:rFonts w:ascii="Bookman Old Style" w:hAnsi="Bookman Old Style"/>
                          <w:b/>
                          <w:bCs/>
                          <w:color w:val="335B74" w:themeColor="text2"/>
                        </w:rPr>
                        <w:t>Grand tirage</w:t>
                      </w:r>
                      <w:r w:rsidR="00A31C20" w:rsidRPr="00993A17">
                        <w:rPr>
                          <w:rFonts w:ascii="Bookman Old Style" w:hAnsi="Bookman Old Style"/>
                          <w:b/>
                          <w:bCs/>
                          <w:color w:val="335B74" w:themeColor="text2"/>
                        </w:rPr>
                        <w:t xml:space="preserve"> du </w:t>
                      </w:r>
                      <w:r w:rsidR="00302F5B">
                        <w:rPr>
                          <w:rFonts w:ascii="Bookman Old Style" w:hAnsi="Bookman Old Style"/>
                          <w:b/>
                          <w:bCs/>
                          <w:color w:val="335B74" w:themeColor="text2"/>
                        </w:rPr>
                        <w:t>T</w:t>
                      </w:r>
                      <w:r w:rsidR="00A31C20" w:rsidRPr="00993A17">
                        <w:rPr>
                          <w:rFonts w:ascii="Bookman Old Style" w:hAnsi="Bookman Old Style"/>
                          <w:b/>
                          <w:bCs/>
                          <w:color w:val="335B74" w:themeColor="text2"/>
                        </w:rPr>
                        <w:t>emps des fêtes</w:t>
                      </w:r>
                    </w:p>
                    <w:p w14:paraId="325D735A" w14:textId="5D334656" w:rsidR="001E75CA" w:rsidRDefault="001E75CA">
                      <w:pPr>
                        <w:pStyle w:val="Titre2"/>
                        <w:rPr>
                          <w:color w:val="auto"/>
                        </w:rPr>
                      </w:pPr>
                    </w:p>
                  </w:txbxContent>
                </v:textbox>
                <w10:wrap anchorx="page" anchory="page"/>
              </v:shape>
            </w:pict>
          </mc:Fallback>
        </mc:AlternateContent>
      </w:r>
      <w:r w:rsidR="007E0511">
        <w:rPr>
          <w:noProof/>
          <w:lang w:eastAsia="fr-CA" w:bidi="ar-SA"/>
        </w:rPr>
        <w:drawing>
          <wp:anchor distT="0" distB="0" distL="114300" distR="114300" simplePos="0" relativeHeight="251845632" behindDoc="1" locked="0" layoutInCell="1" allowOverlap="1" wp14:anchorId="20690E8E" wp14:editId="4F3E13BF">
            <wp:simplePos x="0" y="0"/>
            <wp:positionH relativeFrom="column">
              <wp:posOffset>228600</wp:posOffset>
            </wp:positionH>
            <wp:positionV relativeFrom="paragraph">
              <wp:posOffset>6350000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9914BC">
        <w:rPr>
          <w:noProof/>
          <w:lang w:eastAsia="fr-CA" w:bidi="ar-SA"/>
        </w:rPr>
        <w:drawing>
          <wp:anchor distT="0" distB="0" distL="114300" distR="114300" simplePos="0" relativeHeight="251843584" behindDoc="1" locked="0" layoutInCell="1" allowOverlap="1" wp14:anchorId="62D1B593" wp14:editId="60B0FDBF">
            <wp:simplePos x="0" y="0"/>
            <wp:positionH relativeFrom="column">
              <wp:posOffset>387350</wp:posOffset>
            </wp:positionH>
            <wp:positionV relativeFrom="paragraph">
              <wp:posOffset>1527810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4">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E34C43">
        <w:rPr>
          <w:noProof/>
          <w:lang w:eastAsia="fr-CA" w:bidi="ar-SA"/>
        </w:rPr>
        <mc:AlternateContent>
          <mc:Choice Requires="wps">
            <w:drawing>
              <wp:anchor distT="0" distB="0" distL="114300" distR="114300" simplePos="0" relativeHeight="251616256" behindDoc="0" locked="0" layoutInCell="0" allowOverlap="1" wp14:anchorId="00AF585D" wp14:editId="21687B19">
                <wp:simplePos x="0" y="0"/>
                <wp:positionH relativeFrom="page">
                  <wp:posOffset>2446020</wp:posOffset>
                </wp:positionH>
                <wp:positionV relativeFrom="page">
                  <wp:posOffset>7094220</wp:posOffset>
                </wp:positionV>
                <wp:extent cx="1497965" cy="2287905"/>
                <wp:effectExtent l="0" t="0" r="6985" b="17145"/>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28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A0D3779" w14:textId="29A28C11" w:rsidR="001E75CA" w:rsidRDefault="00F56A7A" w:rsidP="00F56A7A">
                            <w:pPr>
                              <w:pStyle w:val="Corpsdetexte"/>
                              <w:spacing w:line="240" w:lineRule="exact"/>
                              <w:jc w:val="both"/>
                              <w:rPr>
                                <w:lang w:val="fr-FR"/>
                              </w:rPr>
                            </w:pPr>
                            <w:r>
                              <w:rPr>
                                <w:lang w:val="fr-FR"/>
                              </w:rPr>
                              <w:t xml:space="preserve">Pour clore cette belle année que nous avons passé ensemble, </w:t>
                            </w:r>
                            <w:r w:rsidRPr="008A51EA">
                              <w:rPr>
                                <w:b/>
                                <w:bCs/>
                                <w:lang w:val="fr-FR"/>
                              </w:rPr>
                              <w:t xml:space="preserve">l’APHRSO fera </w:t>
                            </w:r>
                            <w:r w:rsidR="001D313D">
                              <w:rPr>
                                <w:b/>
                                <w:bCs/>
                                <w:lang w:val="fr-FR"/>
                              </w:rPr>
                              <w:t>trois heureux</w:t>
                            </w:r>
                            <w:r>
                              <w:rPr>
                                <w:lang w:val="fr-FR"/>
                              </w:rPr>
                              <w:t xml:space="preserve"> parmi ceux et celles qui s’inscriront à notre grand tirage du </w:t>
                            </w:r>
                            <w:r w:rsidR="00BA28CB">
                              <w:rPr>
                                <w:lang w:val="fr-FR"/>
                              </w:rPr>
                              <w:t>T</w:t>
                            </w:r>
                            <w:r>
                              <w:rPr>
                                <w:lang w:val="fr-FR"/>
                              </w:rPr>
                              <w:t>emps des fêtes.</w:t>
                            </w:r>
                          </w:p>
                          <w:p w14:paraId="3F8E7D04" w14:textId="0A2C19DD" w:rsidR="00F56A7A" w:rsidRPr="009C2472" w:rsidRDefault="00F56A7A" w:rsidP="00F56A7A">
                            <w:pPr>
                              <w:pStyle w:val="Corpsdetexte"/>
                              <w:spacing w:line="240" w:lineRule="exact"/>
                              <w:jc w:val="both"/>
                              <w:rPr>
                                <w:lang w:val="fr-FR"/>
                              </w:rPr>
                            </w:pPr>
                            <w:r>
                              <w:rPr>
                                <w:lang w:val="fr-FR"/>
                              </w:rPr>
                              <w:t xml:space="preserve">À gagner : </w:t>
                            </w:r>
                            <w:r w:rsidRPr="00303D51">
                              <w:rPr>
                                <w:color w:val="2683C6" w:themeColor="accent2"/>
                                <w:lang w:val="fr-FR"/>
                              </w:rPr>
                              <w:t xml:space="preserve">3 </w:t>
                            </w:r>
                            <w:r w:rsidR="00980077" w:rsidRPr="00303D51">
                              <w:rPr>
                                <w:color w:val="2683C6" w:themeColor="accent2"/>
                                <w:lang w:val="fr-FR"/>
                              </w:rPr>
                              <w:t>coffrets</w:t>
                            </w:r>
                            <w:r w:rsidRPr="00303D51">
                              <w:rPr>
                                <w:color w:val="2683C6" w:themeColor="accent2"/>
                                <w:lang w:val="fr-FR"/>
                              </w:rPr>
                              <w:t xml:space="preserve"> d’une valeur de 100$</w:t>
                            </w:r>
                            <w:r w:rsidR="00980077" w:rsidRPr="00303D51">
                              <w:rPr>
                                <w:color w:val="2683C6" w:themeColor="accent2"/>
                                <w:lang w:val="fr-FR"/>
                              </w:rPr>
                              <w:t xml:space="preserve"> </w:t>
                            </w:r>
                            <w:r w:rsidR="00980077" w:rsidRPr="00303D51">
                              <w:rPr>
                                <w:lang w:val="fr-FR"/>
                              </w:rPr>
                              <w:t>chacun</w:t>
                            </w:r>
                            <w:r w:rsidRPr="00303D51">
                              <w:rPr>
                                <w:lang w:val="fr-FR"/>
                              </w:rPr>
                              <w:t>,</w:t>
                            </w:r>
                            <w:r>
                              <w:rPr>
                                <w:lang w:val="fr-FR"/>
                              </w:rPr>
                              <w:t xml:space="preserve"> contenant des </w:t>
                            </w:r>
                            <w:r w:rsidR="00980077">
                              <w:rPr>
                                <w:lang w:val="fr-FR"/>
                              </w:rPr>
                              <w:t>gâteries</w:t>
                            </w:r>
                            <w:r w:rsidR="004B6266">
                              <w:rPr>
                                <w:lang w:val="fr-FR"/>
                              </w:rPr>
                              <w:t xml:space="preserve"> et de</w:t>
                            </w:r>
                            <w:r w:rsidR="009914BC">
                              <w:rPr>
                                <w:lang w:val="fr-FR"/>
                              </w:rPr>
                              <w:t>s</w:t>
                            </w:r>
                            <w:r w:rsidR="004B6266">
                              <w:rPr>
                                <w:lang w:val="fr-FR"/>
                              </w:rPr>
                              <w:t xml:space="preserve"> petites douceurs provenant de nos entreprises locales.</w:t>
                            </w:r>
                          </w:p>
                          <w:p w14:paraId="64A3F569" w14:textId="07E9392E" w:rsidR="004B6266" w:rsidRDefault="004B6266" w:rsidP="001C1979">
                            <w:pPr>
                              <w:pStyle w:val="Corpsdetexte"/>
                              <w:spacing w:line="240" w:lineRule="exact"/>
                              <w:jc w:val="both"/>
                              <w:rPr>
                                <w:lang w:val="fr-FR"/>
                              </w:rPr>
                            </w:pPr>
                            <w:r>
                              <w:rPr>
                                <w:lang w:val="fr-FR"/>
                              </w:rPr>
                              <w:t xml:space="preserve">Pour courir la chance de remporter l’un </w:t>
                            </w:r>
                            <w:r w:rsidR="009914BC">
                              <w:rPr>
                                <w:lang w:val="fr-FR"/>
                              </w:rPr>
                              <w:t>d’eux</w:t>
                            </w:r>
                            <w:r>
                              <w:rPr>
                                <w:lang w:val="fr-FR"/>
                              </w:rPr>
                              <w:t xml:space="preserve">, il vous </w:t>
                            </w:r>
                            <w:r w:rsidR="009914BC">
                              <w:rPr>
                                <w:lang w:val="fr-FR"/>
                              </w:rPr>
                              <w:t xml:space="preserve">suffit </w:t>
                            </w:r>
                            <w:r>
                              <w:rPr>
                                <w:lang w:val="fr-FR"/>
                              </w:rPr>
                              <w:t>de vous y inscrire.</w:t>
                            </w:r>
                          </w:p>
                          <w:p w14:paraId="1FAEB320" w14:textId="4EA78DE2" w:rsidR="00F56A7A" w:rsidRPr="008A51EA" w:rsidRDefault="004B6266" w:rsidP="001C1979">
                            <w:pPr>
                              <w:pStyle w:val="Corpsdetexte"/>
                              <w:spacing w:line="240" w:lineRule="exact"/>
                              <w:jc w:val="both"/>
                              <w:rPr>
                                <w:b/>
                                <w:bCs/>
                                <w:lang w:val="fr-FR"/>
                              </w:rPr>
                            </w:pPr>
                            <w:r w:rsidRPr="008A51EA">
                              <w:rPr>
                                <w:b/>
                                <w:bCs/>
                                <w:lang w:val="fr-FR"/>
                              </w:rPr>
                              <w:t>Les inscriptions se feront par téléphone du 6 au 14 décembre inclusivement</w:t>
                            </w:r>
                            <w:r w:rsidR="008C0CDE">
                              <w:rPr>
                                <w:b/>
                                <w:bCs/>
                                <w:lang w:val="fr-FR"/>
                              </w:rPr>
                              <w:t xml:space="preserve">. </w:t>
                            </w:r>
                          </w:p>
                          <w:p w14:paraId="74AAD62B" w14:textId="6B9A46D2" w:rsidR="00F56A7A" w:rsidRDefault="004B6266" w:rsidP="001C1979">
                            <w:pPr>
                              <w:pStyle w:val="Corpsdetexte"/>
                              <w:spacing w:line="240" w:lineRule="exact"/>
                              <w:jc w:val="both"/>
                              <w:rPr>
                                <w:lang w:val="fr-FR"/>
                              </w:rPr>
                            </w:pPr>
                            <w:r>
                              <w:rPr>
                                <w:lang w:val="fr-FR"/>
                              </w:rPr>
                              <w:t>Le tirage aura lieu le 15 décembre 2021 en matinée et nous communiquerons avec les gagna</w:t>
                            </w:r>
                            <w:r w:rsidR="001C1979">
                              <w:rPr>
                                <w:lang w:val="fr-FR"/>
                              </w:rPr>
                              <w:t>n</w:t>
                            </w:r>
                            <w:r>
                              <w:rPr>
                                <w:lang w:val="fr-FR"/>
                              </w:rPr>
                              <w:t>ts dans la journée.</w:t>
                            </w:r>
                          </w:p>
                          <w:p w14:paraId="3819E3B7" w14:textId="3AC0B89A" w:rsidR="00F56A7A" w:rsidRDefault="001C1979" w:rsidP="001C1979">
                            <w:pPr>
                              <w:pStyle w:val="Corpsdetexte"/>
                              <w:spacing w:line="240" w:lineRule="exact"/>
                              <w:jc w:val="both"/>
                              <w:rPr>
                                <w:lang w:val="fr-FR"/>
                              </w:rPr>
                            </w:pPr>
                            <w:r>
                              <w:rPr>
                                <w:lang w:val="fr-FR"/>
                              </w:rPr>
                              <w:t>Une seule inscription par famille sera autorisée.</w:t>
                            </w:r>
                          </w:p>
                          <w:p w14:paraId="7A4E703E" w14:textId="6A934D9A" w:rsidR="001C1979" w:rsidRDefault="001C1979" w:rsidP="001C1979">
                            <w:pPr>
                              <w:pStyle w:val="Corpsdetexte"/>
                              <w:spacing w:line="240" w:lineRule="exact"/>
                              <w:jc w:val="both"/>
                              <w:rPr>
                                <w:lang w:val="fr-FR"/>
                              </w:rPr>
                            </w:pPr>
                            <w:r>
                              <w:rPr>
                                <w:lang w:val="fr-FR"/>
                              </w:rPr>
                              <w:t>Notez que ce tirage est exclusif aux membres de l’APHRSO.</w:t>
                            </w:r>
                          </w:p>
                          <w:p w14:paraId="65BCCE50" w14:textId="1B72779F" w:rsidR="001C1979" w:rsidRDefault="001C1979" w:rsidP="001C1979">
                            <w:pPr>
                              <w:pStyle w:val="Corpsdetexte"/>
                              <w:spacing w:line="240" w:lineRule="exact"/>
                              <w:jc w:val="both"/>
                              <w:rPr>
                                <w:lang w:val="fr-FR"/>
                              </w:rPr>
                            </w:pPr>
                            <w:r>
                              <w:rPr>
                                <w:lang w:val="fr-FR"/>
                              </w:rPr>
                              <w:t>Bonne chance à tous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44" type="#_x0000_t202" style="position:absolute;margin-left:192.6pt;margin-top:558.6pt;width:117.95pt;height:180.1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" o:allowincell="f" filled="f" stroked="f">
                <v:textbox style="mso-next-textbox:#Text Box 136" inset="0,0,0,0">
                  <w:txbxContent>
                    <w:p w14:paraId="6A0D3779" w14:textId="29A28C11" w:rsidR="001E75CA" w:rsidRDefault="00F56A7A" w:rsidP="00F56A7A">
                      <w:pPr>
                        <w:pStyle w:val="Corpsdetexte"/>
                        <w:spacing w:line="240" w:lineRule="exact"/>
                        <w:jc w:val="both"/>
                        <w:rPr>
                          <w:lang w:val="fr-FR"/>
                        </w:rPr>
                      </w:pPr>
                      <w:r>
                        <w:rPr>
                          <w:lang w:val="fr-FR"/>
                        </w:rPr>
                        <w:t xml:space="preserve">Pour clore cette belle année que nous avons passé ensemble, </w:t>
                      </w:r>
                      <w:r w:rsidRPr="008A51EA">
                        <w:rPr>
                          <w:b/>
                          <w:bCs/>
                          <w:lang w:val="fr-FR"/>
                        </w:rPr>
                        <w:t xml:space="preserve">l’APHRSO fera </w:t>
                      </w:r>
                      <w:r w:rsidR="001D313D">
                        <w:rPr>
                          <w:b/>
                          <w:bCs/>
                          <w:lang w:val="fr-FR"/>
                        </w:rPr>
                        <w:t>trois heureux</w:t>
                      </w:r>
                      <w:r>
                        <w:rPr>
                          <w:lang w:val="fr-FR"/>
                        </w:rPr>
                        <w:t xml:space="preserve"> parmi ceux et celles qui s’inscriront à notre grand tirage du </w:t>
                      </w:r>
                      <w:r w:rsidR="00BA28CB">
                        <w:rPr>
                          <w:lang w:val="fr-FR"/>
                        </w:rPr>
                        <w:t>T</w:t>
                      </w:r>
                      <w:r>
                        <w:rPr>
                          <w:lang w:val="fr-FR"/>
                        </w:rPr>
                        <w:t>emps des fêtes.</w:t>
                      </w:r>
                    </w:p>
                    <w:p w14:paraId="3F8E7D04" w14:textId="0A2C19DD" w:rsidR="00F56A7A" w:rsidRPr="009C2472" w:rsidRDefault="00F56A7A" w:rsidP="00F56A7A">
                      <w:pPr>
                        <w:pStyle w:val="Corpsdetexte"/>
                        <w:spacing w:line="240" w:lineRule="exact"/>
                        <w:jc w:val="both"/>
                        <w:rPr>
                          <w:lang w:val="fr-FR"/>
                        </w:rPr>
                      </w:pPr>
                      <w:r>
                        <w:rPr>
                          <w:lang w:val="fr-FR"/>
                        </w:rPr>
                        <w:t xml:space="preserve">À gagner : </w:t>
                      </w:r>
                      <w:r w:rsidRPr="00303D51">
                        <w:rPr>
                          <w:color w:val="2683C6" w:themeColor="accent2"/>
                          <w:lang w:val="fr-FR"/>
                        </w:rPr>
                        <w:t xml:space="preserve">3 </w:t>
                      </w:r>
                      <w:r w:rsidR="00980077" w:rsidRPr="00303D51">
                        <w:rPr>
                          <w:color w:val="2683C6" w:themeColor="accent2"/>
                          <w:lang w:val="fr-FR"/>
                        </w:rPr>
                        <w:t>coffrets</w:t>
                      </w:r>
                      <w:r w:rsidRPr="00303D51">
                        <w:rPr>
                          <w:color w:val="2683C6" w:themeColor="accent2"/>
                          <w:lang w:val="fr-FR"/>
                        </w:rPr>
                        <w:t xml:space="preserve"> d’une valeur de 100$</w:t>
                      </w:r>
                      <w:r w:rsidR="00980077" w:rsidRPr="00303D51">
                        <w:rPr>
                          <w:color w:val="2683C6" w:themeColor="accent2"/>
                          <w:lang w:val="fr-FR"/>
                        </w:rPr>
                        <w:t xml:space="preserve"> </w:t>
                      </w:r>
                      <w:r w:rsidR="00980077" w:rsidRPr="00303D51">
                        <w:rPr>
                          <w:lang w:val="fr-FR"/>
                        </w:rPr>
                        <w:t>chacun</w:t>
                      </w:r>
                      <w:r w:rsidRPr="00303D51">
                        <w:rPr>
                          <w:lang w:val="fr-FR"/>
                        </w:rPr>
                        <w:t>,</w:t>
                      </w:r>
                      <w:r>
                        <w:rPr>
                          <w:lang w:val="fr-FR"/>
                        </w:rPr>
                        <w:t xml:space="preserve"> contenant des </w:t>
                      </w:r>
                      <w:r w:rsidR="00980077">
                        <w:rPr>
                          <w:lang w:val="fr-FR"/>
                        </w:rPr>
                        <w:t>gâteries</w:t>
                      </w:r>
                      <w:r w:rsidR="004B6266">
                        <w:rPr>
                          <w:lang w:val="fr-FR"/>
                        </w:rPr>
                        <w:t xml:space="preserve"> et de</w:t>
                      </w:r>
                      <w:r w:rsidR="009914BC">
                        <w:rPr>
                          <w:lang w:val="fr-FR"/>
                        </w:rPr>
                        <w:t>s</w:t>
                      </w:r>
                      <w:r w:rsidR="004B6266">
                        <w:rPr>
                          <w:lang w:val="fr-FR"/>
                        </w:rPr>
                        <w:t xml:space="preserve"> petites douceurs provenant de nos entreprises locales.</w:t>
                      </w:r>
                    </w:p>
                    <w:p w14:paraId="64A3F569" w14:textId="07E9392E" w:rsidR="004B6266" w:rsidRDefault="004B6266" w:rsidP="001C1979">
                      <w:pPr>
                        <w:pStyle w:val="Corpsdetexte"/>
                        <w:spacing w:line="240" w:lineRule="exact"/>
                        <w:jc w:val="both"/>
                        <w:rPr>
                          <w:lang w:val="fr-FR"/>
                        </w:rPr>
                      </w:pPr>
                      <w:r>
                        <w:rPr>
                          <w:lang w:val="fr-FR"/>
                        </w:rPr>
                        <w:t xml:space="preserve">Pour courir la chance de remporter l’un </w:t>
                      </w:r>
                      <w:r w:rsidR="009914BC">
                        <w:rPr>
                          <w:lang w:val="fr-FR"/>
                        </w:rPr>
                        <w:t>d’eux</w:t>
                      </w:r>
                      <w:r>
                        <w:rPr>
                          <w:lang w:val="fr-FR"/>
                        </w:rPr>
                        <w:t xml:space="preserve">, il vous </w:t>
                      </w:r>
                      <w:r w:rsidR="009914BC">
                        <w:rPr>
                          <w:lang w:val="fr-FR"/>
                        </w:rPr>
                        <w:t xml:space="preserve">suffit </w:t>
                      </w:r>
                      <w:r>
                        <w:rPr>
                          <w:lang w:val="fr-FR"/>
                        </w:rPr>
                        <w:t>de vous y inscrire.</w:t>
                      </w:r>
                    </w:p>
                    <w:p w14:paraId="1FAEB320" w14:textId="4EA78DE2" w:rsidR="00F56A7A" w:rsidRPr="008A51EA" w:rsidRDefault="004B6266" w:rsidP="001C1979">
                      <w:pPr>
                        <w:pStyle w:val="Corpsdetexte"/>
                        <w:spacing w:line="240" w:lineRule="exact"/>
                        <w:jc w:val="both"/>
                        <w:rPr>
                          <w:b/>
                          <w:bCs/>
                          <w:lang w:val="fr-FR"/>
                        </w:rPr>
                      </w:pPr>
                      <w:r w:rsidRPr="008A51EA">
                        <w:rPr>
                          <w:b/>
                          <w:bCs/>
                          <w:lang w:val="fr-FR"/>
                        </w:rPr>
                        <w:t>Les inscriptions se feront par téléphone du 6 au 14 décembre inclusivement</w:t>
                      </w:r>
                      <w:r w:rsidR="008C0CDE">
                        <w:rPr>
                          <w:b/>
                          <w:bCs/>
                          <w:lang w:val="fr-FR"/>
                        </w:rPr>
                        <w:t xml:space="preserve">. </w:t>
                      </w:r>
                    </w:p>
                    <w:p w14:paraId="74AAD62B" w14:textId="6B9A46D2" w:rsidR="00F56A7A" w:rsidRDefault="004B6266" w:rsidP="001C1979">
                      <w:pPr>
                        <w:pStyle w:val="Corpsdetexte"/>
                        <w:spacing w:line="240" w:lineRule="exact"/>
                        <w:jc w:val="both"/>
                        <w:rPr>
                          <w:lang w:val="fr-FR"/>
                        </w:rPr>
                      </w:pPr>
                      <w:r>
                        <w:rPr>
                          <w:lang w:val="fr-FR"/>
                        </w:rPr>
                        <w:t>Le tirage aura lieu le 15 décembre 2021 en matinée et nous communiquerons avec les gagna</w:t>
                      </w:r>
                      <w:r w:rsidR="001C1979">
                        <w:rPr>
                          <w:lang w:val="fr-FR"/>
                        </w:rPr>
                        <w:t>n</w:t>
                      </w:r>
                      <w:r>
                        <w:rPr>
                          <w:lang w:val="fr-FR"/>
                        </w:rPr>
                        <w:t>ts dans la journée.</w:t>
                      </w:r>
                    </w:p>
                    <w:p w14:paraId="3819E3B7" w14:textId="3AC0B89A" w:rsidR="00F56A7A" w:rsidRDefault="001C1979" w:rsidP="001C1979">
                      <w:pPr>
                        <w:pStyle w:val="Corpsdetexte"/>
                        <w:spacing w:line="240" w:lineRule="exact"/>
                        <w:jc w:val="both"/>
                        <w:rPr>
                          <w:lang w:val="fr-FR"/>
                        </w:rPr>
                      </w:pPr>
                      <w:r>
                        <w:rPr>
                          <w:lang w:val="fr-FR"/>
                        </w:rPr>
                        <w:t>Une seule inscription par famille sera autorisée.</w:t>
                      </w:r>
                    </w:p>
                    <w:p w14:paraId="7A4E703E" w14:textId="6A934D9A" w:rsidR="001C1979" w:rsidRDefault="001C1979" w:rsidP="001C1979">
                      <w:pPr>
                        <w:pStyle w:val="Corpsdetexte"/>
                        <w:spacing w:line="240" w:lineRule="exact"/>
                        <w:jc w:val="both"/>
                        <w:rPr>
                          <w:lang w:val="fr-FR"/>
                        </w:rPr>
                      </w:pPr>
                      <w:r>
                        <w:rPr>
                          <w:lang w:val="fr-FR"/>
                        </w:rPr>
                        <w:t>Notez que ce tirage est exclusif aux membres de l’APHRSO.</w:t>
                      </w:r>
                    </w:p>
                    <w:p w14:paraId="65BCCE50" w14:textId="1B72779F" w:rsidR="001C1979" w:rsidRDefault="001C1979" w:rsidP="001C1979">
                      <w:pPr>
                        <w:pStyle w:val="Corpsdetexte"/>
                        <w:spacing w:line="240" w:lineRule="exact"/>
                        <w:jc w:val="both"/>
                        <w:rPr>
                          <w:lang w:val="fr-FR"/>
                        </w:rPr>
                      </w:pPr>
                      <w:r>
                        <w:rPr>
                          <w:lang w:val="fr-FR"/>
                        </w:rPr>
                        <w:t>Bonne chance à tous !</w:t>
                      </w:r>
                    </w:p>
                  </w:txbxContent>
                </v:textbox>
                <w10:wrap anchorx="page" anchory="page"/>
              </v:shape>
            </w:pict>
          </mc:Fallback>
        </mc:AlternateContent>
      </w:r>
      <w:r w:rsidR="00215E18">
        <w:rPr>
          <w:noProof/>
          <w:lang w:eastAsia="fr-CA" w:bidi="ar-SA"/>
        </w:rPr>
        <mc:AlternateContent>
          <mc:Choice Requires="wps">
            <w:drawing>
              <wp:anchor distT="0" distB="0" distL="114300" distR="114300" simplePos="0" relativeHeight="251794432" behindDoc="0" locked="0" layoutInCell="1" allowOverlap="1" wp14:anchorId="335BAD4C" wp14:editId="005043D7">
                <wp:simplePos x="0" y="0"/>
                <wp:positionH relativeFrom="margin">
                  <wp:posOffset>1911350</wp:posOffset>
                </wp:positionH>
                <wp:positionV relativeFrom="paragraph">
                  <wp:posOffset>7666990</wp:posOffset>
                </wp:positionV>
                <wp:extent cx="4870450" cy="3492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45" type="#_x0000_t202" style="position:absolute;margin-left:150.5pt;margin-top:603.7pt;width:383.5pt;height: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" fillcolor="white [3201]" stroked="f" strokeweight=".5pt">
                <v:textbo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2E154E">
        <w:rPr>
          <w:noProof/>
          <w:lang w:eastAsia="fr-CA" w:bidi="ar-SA"/>
        </w:rPr>
        <w:drawing>
          <wp:anchor distT="0" distB="0" distL="114300" distR="114300" simplePos="0" relativeHeight="251815936" behindDoc="1" locked="0" layoutInCell="1" allowOverlap="1" wp14:anchorId="4FE42BA0" wp14:editId="4C192BD7">
            <wp:simplePos x="0" y="0"/>
            <wp:positionH relativeFrom="column">
              <wp:posOffset>99060</wp:posOffset>
            </wp:positionH>
            <wp:positionV relativeFrom="page">
              <wp:posOffset>9296400</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093AC1">
        <w:rPr>
          <w:noProof/>
          <w:lang w:eastAsia="fr-CA" w:bidi="ar-SA"/>
        </w:rPr>
        <mc:AlternateContent>
          <mc:Choice Requires="wps">
            <w:drawing>
              <wp:anchor distT="0" distB="0" distL="114300" distR="114300" simplePos="0" relativeHeight="251608064" behindDoc="1" locked="0" layoutInCell="0" allowOverlap="1" wp14:anchorId="78BCFEFA" wp14:editId="7B57B090">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30316D" w:rsidRDefault="0030316D"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6" alt="Rectangle vert" style="position:absolute;margin-left:39.35pt;margin-top:246pt;width:2in;height:49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" o:allowincell="f" fillcolor="#1c6194 [2405]" strokecolor="black [3213]">
                <v:textbox>
                  <w:txbxContent>
                    <w:p w14:paraId="38CAA45B" w14:textId="77777777" w:rsidR="0030316D" w:rsidRDefault="0030316D" w:rsidP="0030316D">
                      <w:pPr>
                        <w:jc w:val="center"/>
                      </w:pPr>
                    </w:p>
                  </w:txbxContent>
                </v:textbox>
                <w10:wrap anchorx="page" anchory="page"/>
              </v:rect>
            </w:pict>
          </mc:Fallback>
        </mc:AlternateContent>
      </w:r>
      <w:r w:rsidR="004474F8">
        <w:rPr>
          <w:noProof/>
          <w:lang w:eastAsia="fr-CA" w:bidi="ar-SA"/>
        </w:rPr>
        <mc:AlternateContent>
          <mc:Choice Requires="wps">
            <w:drawing>
              <wp:anchor distT="45720" distB="45720" distL="114300" distR="114300" simplePos="0" relativeHeight="251754496" behindDoc="0" locked="0" layoutInCell="1" allowOverlap="1" wp14:anchorId="330BFE78" wp14:editId="34C6898E">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4CBB5631" w:rsidR="003746C5" w:rsidRPr="003746C5" w:rsidRDefault="00A2493C">
                            <w:pPr>
                              <w:rPr>
                                <w:i/>
                                <w:sz w:val="20"/>
                              </w:rPr>
                            </w:pPr>
                            <w:r>
                              <w:rPr>
                                <w:i/>
                                <w:sz w:val="20"/>
                              </w:rPr>
                              <w:t>Décembre</w:t>
                            </w:r>
                            <w:r w:rsidR="0011149E">
                              <w:rPr>
                                <w:i/>
                                <w:sz w:val="20"/>
                              </w:rPr>
                              <w:t xml:space="preserve"> 2021</w:t>
                            </w:r>
                          </w:p>
                          <w:p w14:paraId="14C58F2B" w14:textId="27C03EFA" w:rsidR="003746C5" w:rsidRDefault="00EC2822">
                            <w:r>
                              <w:rPr>
                                <w:i/>
                                <w:sz w:val="20"/>
                              </w:rPr>
                              <w:t xml:space="preserve">Édition </w:t>
                            </w:r>
                            <w:r w:rsidR="0011149E">
                              <w:rPr>
                                <w:i/>
                                <w:sz w:val="20"/>
                              </w:rPr>
                              <w:t>28</w:t>
                            </w:r>
                            <w:r w:rsidR="003746C5" w:rsidRPr="003746C5">
                              <w:rPr>
                                <w:i/>
                                <w:sz w:val="20"/>
                              </w:rPr>
                              <w:t xml:space="preserve">, Numéro </w:t>
                            </w:r>
                            <w:r w:rsidR="00A2493C">
                              <w:rPr>
                                <w:i/>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Zone de texte 2" o:spid="_x0000_s1047"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" stroked="f">
                <v:textbox>
                  <w:txbxContent>
                    <w:p w14:paraId="1B6BE1E3" w14:textId="4CBB5631" w:rsidR="003746C5" w:rsidRPr="003746C5" w:rsidRDefault="00A2493C">
                      <w:pPr>
                        <w:rPr>
                          <w:i/>
                          <w:sz w:val="20"/>
                        </w:rPr>
                      </w:pPr>
                      <w:r>
                        <w:rPr>
                          <w:i/>
                          <w:sz w:val="20"/>
                        </w:rPr>
                        <w:t>Décembre</w:t>
                      </w:r>
                      <w:r w:rsidR="0011149E">
                        <w:rPr>
                          <w:i/>
                          <w:sz w:val="20"/>
                        </w:rPr>
                        <w:t xml:space="preserve"> 2021</w:t>
                      </w:r>
                    </w:p>
                    <w:p w14:paraId="14C58F2B" w14:textId="27C03EFA" w:rsidR="003746C5" w:rsidRDefault="00EC2822">
                      <w:r>
                        <w:rPr>
                          <w:i/>
                          <w:sz w:val="20"/>
                        </w:rPr>
                        <w:t xml:space="preserve">Édition </w:t>
                      </w:r>
                      <w:r w:rsidR="0011149E">
                        <w:rPr>
                          <w:i/>
                          <w:sz w:val="20"/>
                        </w:rPr>
                        <w:t>28</w:t>
                      </w:r>
                      <w:r w:rsidR="003746C5" w:rsidRPr="003746C5">
                        <w:rPr>
                          <w:i/>
                          <w:sz w:val="20"/>
                        </w:rPr>
                        <w:t xml:space="preserve">, Numéro </w:t>
                      </w:r>
                      <w:r w:rsidR="00A2493C">
                        <w:rPr>
                          <w:i/>
                          <w:sz w:val="20"/>
                        </w:rPr>
                        <w:t>3</w:t>
                      </w:r>
                    </w:p>
                  </w:txbxContent>
                </v:textbox>
                <w10:wrap type="square" anchorx="margin"/>
              </v:shape>
            </w:pict>
          </mc:Fallback>
        </mc:AlternateContent>
      </w:r>
      <w:r w:rsidR="001E75CA">
        <w:br w:type="page"/>
      </w:r>
    </w:p>
    <w:p w14:paraId="1E88271D" w14:textId="2D0E2589" w:rsidR="00EC2E2B" w:rsidRDefault="00473988">
      <w:r>
        <w:rPr>
          <w:noProof/>
        </w:rPr>
        <w:lastRenderedPageBreak/>
        <w:drawing>
          <wp:anchor distT="0" distB="0" distL="114300" distR="114300" simplePos="0" relativeHeight="251890688" behindDoc="1" locked="0" layoutInCell="1" allowOverlap="1" wp14:anchorId="11437DB8" wp14:editId="037E83C0">
            <wp:simplePos x="0" y="0"/>
            <wp:positionH relativeFrom="margin">
              <wp:posOffset>358775</wp:posOffset>
            </wp:positionH>
            <wp:positionV relativeFrom="paragraph">
              <wp:posOffset>1807755</wp:posOffset>
            </wp:positionV>
            <wp:extent cx="3408680" cy="1915160"/>
            <wp:effectExtent l="304800" t="304800" r="325120" b="332740"/>
            <wp:wrapTight wrapText="bothSides">
              <wp:wrapPolygon edited="0">
                <wp:start x="1086" y="-3438"/>
                <wp:lineTo x="-1449" y="-3008"/>
                <wp:lineTo x="-1449" y="430"/>
                <wp:lineTo x="-1931" y="430"/>
                <wp:lineTo x="-1931" y="21271"/>
                <wp:lineTo x="-966" y="24493"/>
                <wp:lineTo x="-121" y="25138"/>
                <wp:lineTo x="19677" y="25138"/>
                <wp:lineTo x="20642" y="24493"/>
                <wp:lineTo x="23057" y="21271"/>
                <wp:lineTo x="23057" y="21056"/>
                <wp:lineTo x="23539" y="17618"/>
                <wp:lineTo x="23539" y="430"/>
                <wp:lineTo x="22332" y="-2793"/>
                <wp:lineTo x="22212" y="-3438"/>
                <wp:lineTo x="1086" y="-3438"/>
              </wp:wrapPolygon>
            </wp:wrapTight>
            <wp:docPr id="700" name="Image 700" descr="Photo des membres du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 700" descr="Photo des membres du C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8680" cy="19151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6F9ADB8D">
                <wp:simplePos x="0" y="0"/>
                <wp:positionH relativeFrom="margin">
                  <wp:posOffset>201295</wp:posOffset>
                </wp:positionH>
                <wp:positionV relativeFrom="paragraph">
                  <wp:posOffset>550545</wp:posOffset>
                </wp:positionV>
                <wp:extent cx="6362700" cy="6416675"/>
                <wp:effectExtent l="0" t="0" r="0" b="31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416675"/>
                        </a:xfrm>
                        <a:prstGeom prst="rect">
                          <a:avLst/>
                        </a:prstGeom>
                        <a:solidFill>
                          <a:srgbClr val="FFFFFF"/>
                        </a:solidFill>
                        <a:ln w="9525">
                          <a:noFill/>
                          <a:miter lim="800000"/>
                          <a:headEnd/>
                          <a:tailEnd/>
                        </a:ln>
                      </wps:spPr>
                      <wps:txb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4E305400" w:rsidR="00EC2822" w:rsidRDefault="00EC2822" w:rsidP="00EC2822">
                            <w:pPr>
                              <w:rPr>
                                <w:i/>
                                <w:sz w:val="20"/>
                              </w:rPr>
                            </w:pPr>
                          </w:p>
                          <w:p w14:paraId="2F134FFB" w14:textId="68A39950" w:rsidR="003349FE" w:rsidRDefault="003349FE" w:rsidP="00EC2822">
                            <w:pPr>
                              <w:rPr>
                                <w:i/>
                                <w:sz w:val="20"/>
                              </w:rPr>
                            </w:pPr>
                          </w:p>
                          <w:p w14:paraId="673D8BAB" w14:textId="3F2417C2" w:rsidR="009570EA" w:rsidRDefault="009570EA" w:rsidP="00EC2822">
                            <w:pPr>
                              <w:rPr>
                                <w:i/>
                                <w:sz w:val="20"/>
                              </w:rPr>
                            </w:pPr>
                          </w:p>
                          <w:p w14:paraId="372AE9FE" w14:textId="7A63CCE6" w:rsidR="00EC2822" w:rsidRPr="00907FF3" w:rsidRDefault="00EC2822" w:rsidP="00EC2822">
                            <w:pPr>
                              <w:rPr>
                                <w:b/>
                                <w:bCs/>
                              </w:rPr>
                            </w:pPr>
                            <w:r w:rsidRPr="00907FF3">
                              <w:rPr>
                                <w:b/>
                                <w:bCs/>
                              </w:rPr>
                              <w:t>Votre Conseil d’administration pour 20</w:t>
                            </w:r>
                            <w:r w:rsidR="0011149E" w:rsidRPr="00907FF3">
                              <w:rPr>
                                <w:b/>
                                <w:bCs/>
                              </w:rPr>
                              <w:t>2</w:t>
                            </w:r>
                            <w:r w:rsidR="00A2493C" w:rsidRPr="00907FF3">
                              <w:rPr>
                                <w:b/>
                                <w:bCs/>
                              </w:rPr>
                              <w:t>1</w:t>
                            </w:r>
                            <w:r w:rsidRPr="00907FF3">
                              <w:rPr>
                                <w:b/>
                                <w:bCs/>
                              </w:rPr>
                              <w:t>-20</w:t>
                            </w:r>
                            <w:r w:rsidR="00A97FF3" w:rsidRPr="00907FF3">
                              <w:rPr>
                                <w:b/>
                                <w:bCs/>
                              </w:rPr>
                              <w:t>2</w:t>
                            </w:r>
                            <w:r w:rsidR="00A2493C" w:rsidRPr="00907FF3">
                              <w:rPr>
                                <w:b/>
                                <w:bCs/>
                              </w:rPr>
                              <w:t>2</w:t>
                            </w:r>
                          </w:p>
                          <w:p w14:paraId="045F7963" w14:textId="77777777" w:rsidR="00EC2822" w:rsidRPr="009C6BC9" w:rsidRDefault="00EC2822" w:rsidP="00EC2822"/>
                          <w:p w14:paraId="688C0803" w14:textId="77777777" w:rsidR="00473988" w:rsidRDefault="00473988" w:rsidP="00EC2822"/>
                          <w:p w14:paraId="5D8E01ED" w14:textId="77777777" w:rsidR="00473988" w:rsidRDefault="00473988" w:rsidP="00EC2822"/>
                          <w:p w14:paraId="35A0E5C8" w14:textId="77777777" w:rsidR="00473988" w:rsidRDefault="00473988" w:rsidP="00EC2822"/>
                          <w:p w14:paraId="113F7357" w14:textId="77777777" w:rsidR="00473988" w:rsidRDefault="00473988" w:rsidP="00EC2822"/>
                          <w:p w14:paraId="790CBECF" w14:textId="77777777" w:rsidR="00473988" w:rsidRDefault="00473988" w:rsidP="00EC2822"/>
                          <w:p w14:paraId="3852FDD6" w14:textId="77777777" w:rsidR="00473988" w:rsidRDefault="00473988" w:rsidP="00EC2822"/>
                          <w:p w14:paraId="67A6DA05" w14:textId="77777777" w:rsidR="00473988" w:rsidRDefault="00473988" w:rsidP="00EC2822"/>
                          <w:p w14:paraId="2FD30340" w14:textId="77777777" w:rsidR="00473988" w:rsidRDefault="00473988" w:rsidP="00EC2822"/>
                          <w:p w14:paraId="56A01188" w14:textId="77777777" w:rsidR="00473988" w:rsidRDefault="00473988" w:rsidP="00EC2822"/>
                          <w:p w14:paraId="44F4013F" w14:textId="77777777" w:rsidR="00473988" w:rsidRDefault="00473988" w:rsidP="00EC2822"/>
                          <w:p w14:paraId="4A050B6E" w14:textId="77777777" w:rsidR="00473988" w:rsidRDefault="00473988" w:rsidP="00EC2822"/>
                          <w:p w14:paraId="5BA88C97" w14:textId="77777777" w:rsidR="00473988" w:rsidRDefault="00473988" w:rsidP="00EC2822"/>
                          <w:p w14:paraId="5FF40B89" w14:textId="77777777" w:rsidR="00473988" w:rsidRDefault="00473988" w:rsidP="00EC2822"/>
                          <w:p w14:paraId="36E1C72A" w14:textId="77777777" w:rsidR="00473988" w:rsidRDefault="00473988" w:rsidP="00EC2822"/>
                          <w:p w14:paraId="5DC082B6" w14:textId="2C2F8A84" w:rsidR="00EC2822" w:rsidRPr="009C6BC9" w:rsidRDefault="00EC2822" w:rsidP="00EC2822">
                            <w:r w:rsidRPr="009C6BC9">
                              <w:t>Président</w:t>
                            </w:r>
                            <w:r w:rsidR="00246CFE">
                              <w:t>e</w:t>
                            </w:r>
                            <w:r w:rsidRPr="009C6BC9">
                              <w:t> :</w:t>
                            </w:r>
                            <w:r w:rsidRPr="009C6BC9">
                              <w:tab/>
                            </w:r>
                            <w:r w:rsidRPr="009C6BC9">
                              <w:tab/>
                            </w:r>
                            <w:r w:rsidR="00A2493C" w:rsidRPr="009C6BC9">
                              <w:t xml:space="preserve">Madame </w:t>
                            </w:r>
                            <w:r w:rsidR="00A2493C">
                              <w:t>Karine Lévesque</w:t>
                            </w:r>
                            <w:r w:rsidR="000630F8">
                              <w:tab/>
                            </w:r>
                            <w:r w:rsidR="000630F8">
                              <w:tab/>
                            </w:r>
                            <w:r w:rsidR="000630F8">
                              <w:tab/>
                            </w:r>
                          </w:p>
                          <w:p w14:paraId="3D635F5A" w14:textId="77777777" w:rsidR="00EC2822" w:rsidRPr="009C6BC9" w:rsidRDefault="00EC2822" w:rsidP="00EC2822">
                            <w:r>
                              <w:t>Vice-présidente :</w:t>
                            </w:r>
                            <w:r>
                              <w:tab/>
                            </w:r>
                            <w:r w:rsidRPr="009C6BC9">
                              <w:t>Madame Guylaine Rathel</w:t>
                            </w:r>
                          </w:p>
                          <w:p w14:paraId="284DD45E" w14:textId="77777777" w:rsidR="00EC2822" w:rsidRPr="009C6BC9" w:rsidRDefault="00EC2822" w:rsidP="00EC2822">
                            <w:r w:rsidRPr="009C6BC9">
                              <w:t>Secrétaire :</w:t>
                            </w:r>
                            <w:r w:rsidRPr="009C6BC9">
                              <w:tab/>
                            </w:r>
                            <w:r w:rsidRPr="009C6BC9">
                              <w:tab/>
                            </w:r>
                            <w:r>
                              <w:t>Madame Odette Gagnon</w:t>
                            </w:r>
                          </w:p>
                          <w:p w14:paraId="4CD8D75D" w14:textId="13BA5B37" w:rsidR="00EC2822" w:rsidRPr="009C6BC9" w:rsidRDefault="00EC2822" w:rsidP="00EC2822">
                            <w:r w:rsidRPr="009C6BC9">
                              <w:t>Trésori</w:t>
                            </w:r>
                            <w:r w:rsidR="005A0DF9">
                              <w:t>er</w:t>
                            </w:r>
                            <w:r w:rsidRPr="009C6BC9">
                              <w:t> :</w:t>
                            </w:r>
                            <w:r w:rsidRPr="009C6BC9">
                              <w:tab/>
                            </w:r>
                            <w:r w:rsidRPr="009C6BC9">
                              <w:tab/>
                            </w:r>
                            <w:r w:rsidR="00A2493C">
                              <w:t>Monsieur Éric Cyr</w:t>
                            </w:r>
                          </w:p>
                          <w:p w14:paraId="35CAF3FC" w14:textId="77777777" w:rsidR="00EC2822" w:rsidRPr="009C6BC9" w:rsidRDefault="00EC2822" w:rsidP="00EC2822"/>
                          <w:p w14:paraId="45FEE549" w14:textId="43EC1CE6" w:rsidR="00EC2822" w:rsidRPr="009C6BC9" w:rsidRDefault="00EC2822" w:rsidP="00EC2822">
                            <w:r w:rsidRPr="009C6BC9">
                              <w:t>Administrateurs</w:t>
                            </w:r>
                            <w:r w:rsidR="000A4EA1">
                              <w:t>.trices</w:t>
                            </w:r>
                            <w:r w:rsidRPr="009C6BC9">
                              <w:t> :</w:t>
                            </w:r>
                            <w:r w:rsidRPr="009C6BC9">
                              <w:tab/>
                            </w:r>
                            <w:r>
                              <w:t>Madame Christine Paquette</w:t>
                            </w:r>
                          </w:p>
                          <w:p w14:paraId="3D987B0A" w14:textId="541D89E8" w:rsidR="00A2493C" w:rsidRPr="00924008" w:rsidRDefault="00EC2822" w:rsidP="00E24D3C">
                            <w:r w:rsidRPr="009C6BC9">
                              <w:tab/>
                            </w:r>
                            <w:r w:rsidRPr="009C6BC9">
                              <w:tab/>
                            </w:r>
                            <w:r w:rsidRPr="009C6BC9">
                              <w:tab/>
                            </w:r>
                            <w:r w:rsidR="000A4EA1">
                              <w:tab/>
                            </w:r>
                            <w:r w:rsidR="00A2493C">
                              <w:t>(</w:t>
                            </w:r>
                            <w:r w:rsidR="00E24D3C">
                              <w:t>2 p</w:t>
                            </w:r>
                            <w:r w:rsidR="00A2493C">
                              <w:t>oste</w:t>
                            </w:r>
                            <w:r w:rsidR="00E24D3C">
                              <w:t>s</w:t>
                            </w:r>
                            <w:r w:rsidR="00A2493C">
                              <w:t xml:space="preserve"> vacant</w:t>
                            </w:r>
                            <w:r w:rsidR="00E24D3C">
                              <w:t>s</w:t>
                            </w:r>
                            <w:r w:rsidR="00A2493C">
                              <w:t>)</w:t>
                            </w:r>
                          </w:p>
                          <w:p w14:paraId="5FC1CBF7" w14:textId="77777777" w:rsidR="00EC2822" w:rsidRPr="009C6BC9" w:rsidRDefault="00EC2822" w:rsidP="00EC2822">
                            <w:pPr>
                              <w:rPr>
                                <w:i/>
                              </w:rPr>
                            </w:pPr>
                          </w:p>
                          <w:p w14:paraId="28BAB0F4" w14:textId="77777777" w:rsidR="00EC2822" w:rsidRPr="009C6BC9" w:rsidRDefault="00EC2822" w:rsidP="00EC2822">
                            <w:pPr>
                              <w:rPr>
                                <w:i/>
                              </w:rPr>
                            </w:pPr>
                          </w:p>
                          <w:p w14:paraId="1D233B89" w14:textId="45E7A2E1" w:rsidR="00EC2822" w:rsidRDefault="00EC2822" w:rsidP="00EC2822">
                            <w:pPr>
                              <w:rPr>
                                <w:i/>
                              </w:rPr>
                            </w:pPr>
                          </w:p>
                          <w:p w14:paraId="1CE2CA88" w14:textId="77777777" w:rsidR="00295A4A" w:rsidRDefault="00295A4A" w:rsidP="00EC2822"/>
                          <w:p w14:paraId="6BAFC7C4" w14:textId="142CFC96" w:rsidR="00EC2822" w:rsidRPr="00907FF3" w:rsidRDefault="00EC2822" w:rsidP="00EC2822">
                            <w:pPr>
                              <w:rPr>
                                <w:b/>
                                <w:bCs/>
                              </w:rPr>
                            </w:pPr>
                            <w:r w:rsidRPr="00907FF3">
                              <w:rPr>
                                <w:b/>
                                <w:bCs/>
                              </w:rPr>
                              <w:t>Le personnel permanent</w:t>
                            </w:r>
                          </w:p>
                          <w:p w14:paraId="518F919A" w14:textId="77777777" w:rsidR="00EC2822" w:rsidRPr="009C6BC9" w:rsidRDefault="00EC2822" w:rsidP="00EC2822">
                            <w:pPr>
                              <w:rPr>
                                <w:i/>
                              </w:rPr>
                            </w:pPr>
                          </w:p>
                          <w:p w14:paraId="0BD1B443" w14:textId="77777777" w:rsidR="00EC2822" w:rsidRPr="00907FF3" w:rsidRDefault="00EC2822" w:rsidP="00EC2822">
                            <w:pPr>
                              <w:rPr>
                                <w:iCs/>
                                <w:sz w:val="22"/>
                              </w:rPr>
                            </w:pPr>
                            <w:r w:rsidRPr="00907FF3">
                              <w:rPr>
                                <w:iCs/>
                                <w:sz w:val="22"/>
                              </w:rPr>
                              <w:t>Directrice générale :</w:t>
                            </w:r>
                            <w:r w:rsidRPr="00907FF3">
                              <w:rPr>
                                <w:iCs/>
                                <w:sz w:val="22"/>
                              </w:rPr>
                              <w:tab/>
                            </w:r>
                            <w:r w:rsidRPr="00907FF3">
                              <w:rPr>
                                <w:iCs/>
                                <w:sz w:val="22"/>
                              </w:rPr>
                              <w:tab/>
                            </w:r>
                            <w:r w:rsidRPr="00907FF3">
                              <w:rPr>
                                <w:iCs/>
                                <w:sz w:val="22"/>
                              </w:rPr>
                              <w:tab/>
                            </w:r>
                            <w:r w:rsidRPr="00907FF3">
                              <w:rPr>
                                <w:iCs/>
                                <w:sz w:val="22"/>
                              </w:rPr>
                              <w:tab/>
                            </w:r>
                            <w:r w:rsidRPr="00907FF3">
                              <w:rPr>
                                <w:iCs/>
                                <w:sz w:val="22"/>
                              </w:rPr>
                              <w:tab/>
                            </w:r>
                            <w:r w:rsidRPr="00907FF3">
                              <w:rPr>
                                <w:iCs/>
                                <w:sz w:val="22"/>
                              </w:rPr>
                              <w:tab/>
                              <w:t>Madame Nancy Côté</w:t>
                            </w:r>
                          </w:p>
                          <w:p w14:paraId="06FD36B9" w14:textId="77777777" w:rsidR="00EC2822" w:rsidRPr="00907FF3" w:rsidRDefault="00EC2822" w:rsidP="00EC2822">
                            <w:pPr>
                              <w:rPr>
                                <w:iCs/>
                                <w:sz w:val="22"/>
                              </w:rPr>
                            </w:pPr>
                            <w:r w:rsidRPr="00907FF3">
                              <w:rPr>
                                <w:iCs/>
                                <w:sz w:val="22"/>
                              </w:rPr>
                              <w:t>Responsable des services de soutien et d’informations :</w:t>
                            </w:r>
                            <w:r w:rsidRPr="00907FF3">
                              <w:rPr>
                                <w:iCs/>
                                <w:sz w:val="22"/>
                              </w:rPr>
                              <w:tab/>
                              <w:t>Madame Nancy Therrien</w:t>
                            </w:r>
                          </w:p>
                          <w:p w14:paraId="3B291C84" w14:textId="77777777" w:rsidR="00EC2822" w:rsidRPr="00907FF3" w:rsidRDefault="00EC2822" w:rsidP="00EC2822">
                            <w:pPr>
                              <w:rPr>
                                <w:iCs/>
                              </w:rPr>
                            </w:pPr>
                            <w:r w:rsidRPr="00907FF3">
                              <w:rPr>
                                <w:iCs/>
                                <w:sz w:val="22"/>
                              </w:rPr>
                              <w:t xml:space="preserve">Agente de promotion et de développement social :  </w:t>
                            </w:r>
                            <w:r w:rsidRPr="00907FF3">
                              <w:rPr>
                                <w:iCs/>
                                <w:sz w:val="22"/>
                              </w:rPr>
                              <w:tab/>
                            </w:r>
                            <w:r w:rsidRPr="00907FF3">
                              <w:rPr>
                                <w:iCs/>
                                <w:sz w:val="22"/>
                              </w:rPr>
                              <w:tab/>
                              <w:t>Madame Marie-Eve Clermont</w:t>
                            </w:r>
                            <w:r w:rsidRPr="00907FF3">
                              <w:rPr>
                                <w:iCs/>
                                <w:sz w:val="22"/>
                              </w:rPr>
                              <w:tab/>
                            </w:r>
                            <w:r w:rsidRPr="00907FF3">
                              <w:rPr>
                                <w:iCs/>
                              </w:rPr>
                              <w:tab/>
                            </w:r>
                            <w:r w:rsidRPr="00907FF3">
                              <w:rPr>
                                <w:iCs/>
                              </w:rPr>
                              <w:tab/>
                            </w:r>
                          </w:p>
                          <w:p w14:paraId="3337CE78" w14:textId="77777777" w:rsidR="00EC2822" w:rsidRPr="00907FF3" w:rsidRDefault="00EC2822" w:rsidP="00EC2822">
                            <w:pPr>
                              <w:rPr>
                                <w:iCs/>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645BBE1" w14:textId="77777777" w:rsidR="00EC2822" w:rsidRPr="008818B0" w:rsidRDefault="00EC282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EC2822" w:rsidRPr="009C6BC9" w:rsidRDefault="00EC2822" w:rsidP="00EC2822">
                            <w:pPr>
                              <w:rPr>
                                <w:i/>
                              </w:rPr>
                            </w:pPr>
                          </w:p>
                          <w:p w14:paraId="5F54771A" w14:textId="77777777" w:rsidR="00EC2822" w:rsidRPr="009C6BC9" w:rsidRDefault="00EC2822" w:rsidP="00EC2822">
                            <w:pPr>
                              <w:rPr>
                                <w:i/>
                              </w:rPr>
                            </w:pPr>
                            <w:r w:rsidRPr="009C6BC9">
                              <w:rPr>
                                <w:i/>
                              </w:rPr>
                              <w:t>Nancy Côté</w:t>
                            </w:r>
                          </w:p>
                          <w:p w14:paraId="466A1316" w14:textId="77777777" w:rsidR="00EC2822" w:rsidRPr="009C6BC9" w:rsidRDefault="00EC2822" w:rsidP="00EC2822">
                            <w:pPr>
                              <w:rPr>
                                <w:i/>
                              </w:rPr>
                            </w:pPr>
                            <w:r w:rsidRPr="009C6BC9">
                              <w:rPr>
                                <w:i/>
                              </w:rPr>
                              <w:t xml:space="preserve">Marie-Eve Clermont </w:t>
                            </w:r>
                          </w:p>
                          <w:p w14:paraId="6E6B0962" w14:textId="77777777" w:rsidR="00EC2822" w:rsidRPr="009C6BC9" w:rsidRDefault="00EC2822" w:rsidP="00EC2822">
                            <w:pPr>
                              <w:rPr>
                                <w:i/>
                              </w:rPr>
                            </w:pPr>
                            <w:r w:rsidRPr="009C6BC9">
                              <w:rPr>
                                <w:i/>
                              </w:rPr>
                              <w:t>Nancy Therrien</w:t>
                            </w:r>
                          </w:p>
                          <w:p w14:paraId="1B53DF01" w14:textId="77777777" w:rsidR="00EC2822" w:rsidRPr="009C6BC9" w:rsidRDefault="00EC282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48" type="#_x0000_t202" style="position:absolute;margin-left:15.85pt;margin-top:43.35pt;width:501pt;height:505.2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" stroked="f">
                <v:textbo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4E305400" w:rsidR="00EC2822" w:rsidRDefault="00EC2822" w:rsidP="00EC2822">
                      <w:pPr>
                        <w:rPr>
                          <w:i/>
                          <w:sz w:val="20"/>
                        </w:rPr>
                      </w:pPr>
                    </w:p>
                    <w:p w14:paraId="2F134FFB" w14:textId="68A39950" w:rsidR="003349FE" w:rsidRDefault="003349FE" w:rsidP="00EC2822">
                      <w:pPr>
                        <w:rPr>
                          <w:i/>
                          <w:sz w:val="20"/>
                        </w:rPr>
                      </w:pPr>
                    </w:p>
                    <w:p w14:paraId="673D8BAB" w14:textId="3F2417C2" w:rsidR="009570EA" w:rsidRDefault="009570EA" w:rsidP="00EC2822">
                      <w:pPr>
                        <w:rPr>
                          <w:i/>
                          <w:sz w:val="20"/>
                        </w:rPr>
                      </w:pPr>
                    </w:p>
                    <w:p w14:paraId="372AE9FE" w14:textId="7A63CCE6" w:rsidR="00EC2822" w:rsidRPr="00907FF3" w:rsidRDefault="00EC2822" w:rsidP="00EC2822">
                      <w:pPr>
                        <w:rPr>
                          <w:b/>
                          <w:bCs/>
                        </w:rPr>
                      </w:pPr>
                      <w:r w:rsidRPr="00907FF3">
                        <w:rPr>
                          <w:b/>
                          <w:bCs/>
                        </w:rPr>
                        <w:t>Votre Conseil d’administration pour 20</w:t>
                      </w:r>
                      <w:r w:rsidR="0011149E" w:rsidRPr="00907FF3">
                        <w:rPr>
                          <w:b/>
                          <w:bCs/>
                        </w:rPr>
                        <w:t>2</w:t>
                      </w:r>
                      <w:r w:rsidR="00A2493C" w:rsidRPr="00907FF3">
                        <w:rPr>
                          <w:b/>
                          <w:bCs/>
                        </w:rPr>
                        <w:t>1</w:t>
                      </w:r>
                      <w:r w:rsidRPr="00907FF3">
                        <w:rPr>
                          <w:b/>
                          <w:bCs/>
                        </w:rPr>
                        <w:t>-20</w:t>
                      </w:r>
                      <w:r w:rsidR="00A97FF3" w:rsidRPr="00907FF3">
                        <w:rPr>
                          <w:b/>
                          <w:bCs/>
                        </w:rPr>
                        <w:t>2</w:t>
                      </w:r>
                      <w:r w:rsidR="00A2493C" w:rsidRPr="00907FF3">
                        <w:rPr>
                          <w:b/>
                          <w:bCs/>
                        </w:rPr>
                        <w:t>2</w:t>
                      </w:r>
                    </w:p>
                    <w:p w14:paraId="045F7963" w14:textId="77777777" w:rsidR="00EC2822" w:rsidRPr="009C6BC9" w:rsidRDefault="00EC2822" w:rsidP="00EC2822"/>
                    <w:p w14:paraId="688C0803" w14:textId="77777777" w:rsidR="00473988" w:rsidRDefault="00473988" w:rsidP="00EC2822"/>
                    <w:p w14:paraId="5D8E01ED" w14:textId="77777777" w:rsidR="00473988" w:rsidRDefault="00473988" w:rsidP="00EC2822"/>
                    <w:p w14:paraId="35A0E5C8" w14:textId="77777777" w:rsidR="00473988" w:rsidRDefault="00473988" w:rsidP="00EC2822"/>
                    <w:p w14:paraId="113F7357" w14:textId="77777777" w:rsidR="00473988" w:rsidRDefault="00473988" w:rsidP="00EC2822"/>
                    <w:p w14:paraId="790CBECF" w14:textId="77777777" w:rsidR="00473988" w:rsidRDefault="00473988" w:rsidP="00EC2822"/>
                    <w:p w14:paraId="3852FDD6" w14:textId="77777777" w:rsidR="00473988" w:rsidRDefault="00473988" w:rsidP="00EC2822"/>
                    <w:p w14:paraId="67A6DA05" w14:textId="77777777" w:rsidR="00473988" w:rsidRDefault="00473988" w:rsidP="00EC2822"/>
                    <w:p w14:paraId="2FD30340" w14:textId="77777777" w:rsidR="00473988" w:rsidRDefault="00473988" w:rsidP="00EC2822"/>
                    <w:p w14:paraId="56A01188" w14:textId="77777777" w:rsidR="00473988" w:rsidRDefault="00473988" w:rsidP="00EC2822"/>
                    <w:p w14:paraId="44F4013F" w14:textId="77777777" w:rsidR="00473988" w:rsidRDefault="00473988" w:rsidP="00EC2822"/>
                    <w:p w14:paraId="4A050B6E" w14:textId="77777777" w:rsidR="00473988" w:rsidRDefault="00473988" w:rsidP="00EC2822"/>
                    <w:p w14:paraId="5BA88C97" w14:textId="77777777" w:rsidR="00473988" w:rsidRDefault="00473988" w:rsidP="00EC2822"/>
                    <w:p w14:paraId="5FF40B89" w14:textId="77777777" w:rsidR="00473988" w:rsidRDefault="00473988" w:rsidP="00EC2822"/>
                    <w:p w14:paraId="36E1C72A" w14:textId="77777777" w:rsidR="00473988" w:rsidRDefault="00473988" w:rsidP="00EC2822"/>
                    <w:p w14:paraId="5DC082B6" w14:textId="2C2F8A84" w:rsidR="00EC2822" w:rsidRPr="009C6BC9" w:rsidRDefault="00EC2822" w:rsidP="00EC2822">
                      <w:r w:rsidRPr="009C6BC9">
                        <w:t>Président</w:t>
                      </w:r>
                      <w:r w:rsidR="00246CFE">
                        <w:t>e</w:t>
                      </w:r>
                      <w:r w:rsidRPr="009C6BC9">
                        <w:t> :</w:t>
                      </w:r>
                      <w:r w:rsidRPr="009C6BC9">
                        <w:tab/>
                      </w:r>
                      <w:r w:rsidRPr="009C6BC9">
                        <w:tab/>
                      </w:r>
                      <w:r w:rsidR="00A2493C" w:rsidRPr="009C6BC9">
                        <w:t xml:space="preserve">Madame </w:t>
                      </w:r>
                      <w:r w:rsidR="00A2493C">
                        <w:t>Karine Lévesque</w:t>
                      </w:r>
                      <w:r w:rsidR="000630F8">
                        <w:tab/>
                      </w:r>
                      <w:r w:rsidR="000630F8">
                        <w:tab/>
                      </w:r>
                      <w:r w:rsidR="000630F8">
                        <w:tab/>
                      </w:r>
                    </w:p>
                    <w:p w14:paraId="3D635F5A" w14:textId="77777777" w:rsidR="00EC2822" w:rsidRPr="009C6BC9" w:rsidRDefault="00EC2822" w:rsidP="00EC2822">
                      <w:r>
                        <w:t>Vice-présidente :</w:t>
                      </w:r>
                      <w:r>
                        <w:tab/>
                      </w:r>
                      <w:r w:rsidRPr="009C6BC9">
                        <w:t>Madame Guylaine Rathel</w:t>
                      </w:r>
                    </w:p>
                    <w:p w14:paraId="284DD45E" w14:textId="77777777" w:rsidR="00EC2822" w:rsidRPr="009C6BC9" w:rsidRDefault="00EC2822" w:rsidP="00EC2822">
                      <w:r w:rsidRPr="009C6BC9">
                        <w:t>Secrétaire :</w:t>
                      </w:r>
                      <w:r w:rsidRPr="009C6BC9">
                        <w:tab/>
                      </w:r>
                      <w:r w:rsidRPr="009C6BC9">
                        <w:tab/>
                      </w:r>
                      <w:r>
                        <w:t>Madame Odette Gagnon</w:t>
                      </w:r>
                    </w:p>
                    <w:p w14:paraId="4CD8D75D" w14:textId="13BA5B37" w:rsidR="00EC2822" w:rsidRPr="009C6BC9" w:rsidRDefault="00EC2822" w:rsidP="00EC2822">
                      <w:r w:rsidRPr="009C6BC9">
                        <w:t>Trésori</w:t>
                      </w:r>
                      <w:r w:rsidR="005A0DF9">
                        <w:t>er</w:t>
                      </w:r>
                      <w:r w:rsidRPr="009C6BC9">
                        <w:t> :</w:t>
                      </w:r>
                      <w:r w:rsidRPr="009C6BC9">
                        <w:tab/>
                      </w:r>
                      <w:r w:rsidRPr="009C6BC9">
                        <w:tab/>
                      </w:r>
                      <w:r w:rsidR="00A2493C">
                        <w:t>Monsieur Éric Cyr</w:t>
                      </w:r>
                    </w:p>
                    <w:p w14:paraId="35CAF3FC" w14:textId="77777777" w:rsidR="00EC2822" w:rsidRPr="009C6BC9" w:rsidRDefault="00EC2822" w:rsidP="00EC2822"/>
                    <w:p w14:paraId="45FEE549" w14:textId="43EC1CE6" w:rsidR="00EC2822" w:rsidRPr="009C6BC9" w:rsidRDefault="00EC2822" w:rsidP="00EC2822">
                      <w:r w:rsidRPr="009C6BC9">
                        <w:t>Administrateurs</w:t>
                      </w:r>
                      <w:r w:rsidR="000A4EA1">
                        <w:t>.trices</w:t>
                      </w:r>
                      <w:r w:rsidRPr="009C6BC9">
                        <w:t> :</w:t>
                      </w:r>
                      <w:r w:rsidRPr="009C6BC9">
                        <w:tab/>
                      </w:r>
                      <w:r>
                        <w:t>Madame Christine Paquette</w:t>
                      </w:r>
                    </w:p>
                    <w:p w14:paraId="3D987B0A" w14:textId="541D89E8" w:rsidR="00A2493C" w:rsidRPr="00924008" w:rsidRDefault="00EC2822" w:rsidP="00E24D3C">
                      <w:r w:rsidRPr="009C6BC9">
                        <w:tab/>
                      </w:r>
                      <w:r w:rsidRPr="009C6BC9">
                        <w:tab/>
                      </w:r>
                      <w:r w:rsidRPr="009C6BC9">
                        <w:tab/>
                      </w:r>
                      <w:r w:rsidR="000A4EA1">
                        <w:tab/>
                      </w:r>
                      <w:r w:rsidR="00A2493C">
                        <w:t>(</w:t>
                      </w:r>
                      <w:r w:rsidR="00E24D3C">
                        <w:t>2 p</w:t>
                      </w:r>
                      <w:r w:rsidR="00A2493C">
                        <w:t>oste</w:t>
                      </w:r>
                      <w:r w:rsidR="00E24D3C">
                        <w:t>s</w:t>
                      </w:r>
                      <w:r w:rsidR="00A2493C">
                        <w:t xml:space="preserve"> vacant</w:t>
                      </w:r>
                      <w:r w:rsidR="00E24D3C">
                        <w:t>s</w:t>
                      </w:r>
                      <w:r w:rsidR="00A2493C">
                        <w:t>)</w:t>
                      </w:r>
                    </w:p>
                    <w:p w14:paraId="5FC1CBF7" w14:textId="77777777" w:rsidR="00EC2822" w:rsidRPr="009C6BC9" w:rsidRDefault="00EC2822" w:rsidP="00EC2822">
                      <w:pPr>
                        <w:rPr>
                          <w:i/>
                        </w:rPr>
                      </w:pPr>
                    </w:p>
                    <w:p w14:paraId="28BAB0F4" w14:textId="77777777" w:rsidR="00EC2822" w:rsidRPr="009C6BC9" w:rsidRDefault="00EC2822" w:rsidP="00EC2822">
                      <w:pPr>
                        <w:rPr>
                          <w:i/>
                        </w:rPr>
                      </w:pPr>
                    </w:p>
                    <w:p w14:paraId="1D233B89" w14:textId="45E7A2E1" w:rsidR="00EC2822" w:rsidRDefault="00EC2822" w:rsidP="00EC2822">
                      <w:pPr>
                        <w:rPr>
                          <w:i/>
                        </w:rPr>
                      </w:pPr>
                    </w:p>
                    <w:p w14:paraId="1CE2CA88" w14:textId="77777777" w:rsidR="00295A4A" w:rsidRDefault="00295A4A" w:rsidP="00EC2822"/>
                    <w:p w14:paraId="6BAFC7C4" w14:textId="142CFC96" w:rsidR="00EC2822" w:rsidRPr="00907FF3" w:rsidRDefault="00EC2822" w:rsidP="00EC2822">
                      <w:pPr>
                        <w:rPr>
                          <w:b/>
                          <w:bCs/>
                        </w:rPr>
                      </w:pPr>
                      <w:r w:rsidRPr="00907FF3">
                        <w:rPr>
                          <w:b/>
                          <w:bCs/>
                        </w:rPr>
                        <w:t>Le personnel permanent</w:t>
                      </w:r>
                    </w:p>
                    <w:p w14:paraId="518F919A" w14:textId="77777777" w:rsidR="00EC2822" w:rsidRPr="009C6BC9" w:rsidRDefault="00EC2822" w:rsidP="00EC2822">
                      <w:pPr>
                        <w:rPr>
                          <w:i/>
                        </w:rPr>
                      </w:pPr>
                    </w:p>
                    <w:p w14:paraId="0BD1B443" w14:textId="77777777" w:rsidR="00EC2822" w:rsidRPr="00907FF3" w:rsidRDefault="00EC2822" w:rsidP="00EC2822">
                      <w:pPr>
                        <w:rPr>
                          <w:iCs/>
                          <w:sz w:val="22"/>
                        </w:rPr>
                      </w:pPr>
                      <w:r w:rsidRPr="00907FF3">
                        <w:rPr>
                          <w:iCs/>
                          <w:sz w:val="22"/>
                        </w:rPr>
                        <w:t>Directrice générale :</w:t>
                      </w:r>
                      <w:r w:rsidRPr="00907FF3">
                        <w:rPr>
                          <w:iCs/>
                          <w:sz w:val="22"/>
                        </w:rPr>
                        <w:tab/>
                      </w:r>
                      <w:r w:rsidRPr="00907FF3">
                        <w:rPr>
                          <w:iCs/>
                          <w:sz w:val="22"/>
                        </w:rPr>
                        <w:tab/>
                      </w:r>
                      <w:r w:rsidRPr="00907FF3">
                        <w:rPr>
                          <w:iCs/>
                          <w:sz w:val="22"/>
                        </w:rPr>
                        <w:tab/>
                      </w:r>
                      <w:r w:rsidRPr="00907FF3">
                        <w:rPr>
                          <w:iCs/>
                          <w:sz w:val="22"/>
                        </w:rPr>
                        <w:tab/>
                      </w:r>
                      <w:r w:rsidRPr="00907FF3">
                        <w:rPr>
                          <w:iCs/>
                          <w:sz w:val="22"/>
                        </w:rPr>
                        <w:tab/>
                      </w:r>
                      <w:r w:rsidRPr="00907FF3">
                        <w:rPr>
                          <w:iCs/>
                          <w:sz w:val="22"/>
                        </w:rPr>
                        <w:tab/>
                        <w:t>Madame Nancy Côté</w:t>
                      </w:r>
                    </w:p>
                    <w:p w14:paraId="06FD36B9" w14:textId="77777777" w:rsidR="00EC2822" w:rsidRPr="00907FF3" w:rsidRDefault="00EC2822" w:rsidP="00EC2822">
                      <w:pPr>
                        <w:rPr>
                          <w:iCs/>
                          <w:sz w:val="22"/>
                        </w:rPr>
                      </w:pPr>
                      <w:r w:rsidRPr="00907FF3">
                        <w:rPr>
                          <w:iCs/>
                          <w:sz w:val="22"/>
                        </w:rPr>
                        <w:t>Responsable des services de soutien et d’informations :</w:t>
                      </w:r>
                      <w:r w:rsidRPr="00907FF3">
                        <w:rPr>
                          <w:iCs/>
                          <w:sz w:val="22"/>
                        </w:rPr>
                        <w:tab/>
                        <w:t>Madame Nancy Therrien</w:t>
                      </w:r>
                    </w:p>
                    <w:p w14:paraId="3B291C84" w14:textId="77777777" w:rsidR="00EC2822" w:rsidRPr="00907FF3" w:rsidRDefault="00EC2822" w:rsidP="00EC2822">
                      <w:pPr>
                        <w:rPr>
                          <w:iCs/>
                        </w:rPr>
                      </w:pPr>
                      <w:r w:rsidRPr="00907FF3">
                        <w:rPr>
                          <w:iCs/>
                          <w:sz w:val="22"/>
                        </w:rPr>
                        <w:t xml:space="preserve">Agente de promotion et de développement social :  </w:t>
                      </w:r>
                      <w:r w:rsidRPr="00907FF3">
                        <w:rPr>
                          <w:iCs/>
                          <w:sz w:val="22"/>
                        </w:rPr>
                        <w:tab/>
                      </w:r>
                      <w:r w:rsidRPr="00907FF3">
                        <w:rPr>
                          <w:iCs/>
                          <w:sz w:val="22"/>
                        </w:rPr>
                        <w:tab/>
                        <w:t>Madame Marie-Eve Clermont</w:t>
                      </w:r>
                      <w:r w:rsidRPr="00907FF3">
                        <w:rPr>
                          <w:iCs/>
                          <w:sz w:val="22"/>
                        </w:rPr>
                        <w:tab/>
                      </w:r>
                      <w:r w:rsidRPr="00907FF3">
                        <w:rPr>
                          <w:iCs/>
                        </w:rPr>
                        <w:tab/>
                      </w:r>
                      <w:r w:rsidRPr="00907FF3">
                        <w:rPr>
                          <w:iCs/>
                        </w:rPr>
                        <w:tab/>
                      </w:r>
                    </w:p>
                    <w:p w14:paraId="3337CE78" w14:textId="77777777" w:rsidR="00EC2822" w:rsidRPr="00907FF3" w:rsidRDefault="00EC2822" w:rsidP="00EC2822">
                      <w:pPr>
                        <w:rPr>
                          <w:iCs/>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645BBE1" w14:textId="77777777" w:rsidR="00EC2822" w:rsidRPr="008818B0" w:rsidRDefault="00EC282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EC2822" w:rsidRPr="009C6BC9" w:rsidRDefault="00EC2822" w:rsidP="00EC2822">
                      <w:pPr>
                        <w:rPr>
                          <w:i/>
                        </w:rPr>
                      </w:pPr>
                    </w:p>
                    <w:p w14:paraId="5F54771A" w14:textId="77777777" w:rsidR="00EC2822" w:rsidRPr="009C6BC9" w:rsidRDefault="00EC2822" w:rsidP="00EC2822">
                      <w:pPr>
                        <w:rPr>
                          <w:i/>
                        </w:rPr>
                      </w:pPr>
                      <w:r w:rsidRPr="009C6BC9">
                        <w:rPr>
                          <w:i/>
                        </w:rPr>
                        <w:t>Nancy Côté</w:t>
                      </w:r>
                    </w:p>
                    <w:p w14:paraId="466A1316" w14:textId="77777777" w:rsidR="00EC2822" w:rsidRPr="009C6BC9" w:rsidRDefault="00EC2822" w:rsidP="00EC2822">
                      <w:pPr>
                        <w:rPr>
                          <w:i/>
                        </w:rPr>
                      </w:pPr>
                      <w:r w:rsidRPr="009C6BC9">
                        <w:rPr>
                          <w:i/>
                        </w:rPr>
                        <w:t xml:space="preserve">Marie-Eve Clermont </w:t>
                      </w:r>
                    </w:p>
                    <w:p w14:paraId="6E6B0962" w14:textId="77777777" w:rsidR="00EC2822" w:rsidRPr="009C6BC9" w:rsidRDefault="00EC2822" w:rsidP="00EC2822">
                      <w:pPr>
                        <w:rPr>
                          <w:i/>
                        </w:rPr>
                      </w:pPr>
                      <w:r w:rsidRPr="009C6BC9">
                        <w:rPr>
                          <w:i/>
                        </w:rPr>
                        <w:t>Nancy Therrien</w:t>
                      </w:r>
                    </w:p>
                    <w:p w14:paraId="1B53DF01" w14:textId="77777777" w:rsidR="00EC2822" w:rsidRPr="009C6BC9" w:rsidRDefault="00EC2822" w:rsidP="00EC2822">
                      <w:pPr>
                        <w:rPr>
                          <w:i/>
                        </w:rPr>
                      </w:pPr>
                    </w:p>
                  </w:txbxContent>
                </v:textbox>
                <w10:wrap type="square" anchorx="margin"/>
              </v:shape>
            </w:pict>
          </mc:Fallback>
        </mc:AlternateContent>
      </w:r>
      <w:r>
        <w:rPr>
          <w:rFonts w:ascii="Times New Roman" w:hAnsi="Times New Roman"/>
          <w:noProof/>
          <w:lang w:eastAsia="fr-CA" w:bidi="ar-SA"/>
        </w:rPr>
        <w:drawing>
          <wp:anchor distT="36576" distB="36576" distL="36576" distR="36576" simplePos="0" relativeHeight="251748352" behindDoc="0" locked="0" layoutInCell="1" allowOverlap="1" wp14:anchorId="0DF626E1" wp14:editId="0212257F">
            <wp:simplePos x="0" y="0"/>
            <wp:positionH relativeFrom="column">
              <wp:posOffset>1933847</wp:posOffset>
            </wp:positionH>
            <wp:positionV relativeFrom="paragraph">
              <wp:posOffset>7355114</wp:posOffset>
            </wp:positionV>
            <wp:extent cx="1271270" cy="858520"/>
            <wp:effectExtent l="0" t="0" r="5080" b="0"/>
            <wp:wrapNone/>
            <wp:docPr id="697" name="Image 697" descr="main tenant un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7B96F78C">
                <wp:simplePos x="0" y="0"/>
                <wp:positionH relativeFrom="margin">
                  <wp:align>center</wp:align>
                </wp:positionH>
                <wp:positionV relativeFrom="paragraph">
                  <wp:posOffset>7727134</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8"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49" type="#_x0000_t202" style="position:absolute;margin-left:0;margin-top:608.45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" stroked="f" strokecolor="black [0]" strokeweight="0" insetpen="t">
                <v:shadow color="#ccc"/>
                <v:textbox inset="2.85pt,2.85pt,2.85pt,2.85pt">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9"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E2B">
        <w:br w:type="page"/>
      </w:r>
    </w:p>
    <w:p w14:paraId="685132F6" w14:textId="799621C0" w:rsidR="00E14BBD" w:rsidRDefault="00E14BBD"/>
    <w:p w14:paraId="0E1D06C0" w14:textId="5BEF48EC" w:rsidR="001E75CA" w:rsidRDefault="001E75CA"/>
    <w:p w14:paraId="0A989F23" w14:textId="28C82941" w:rsidR="001E75CA" w:rsidRDefault="00624E32">
      <w:r>
        <w:rPr>
          <w:noProof/>
          <w:lang w:eastAsia="fr-CA" w:bidi="ar-SA"/>
        </w:rPr>
        <mc:AlternateContent>
          <mc:Choice Requires="wps">
            <w:drawing>
              <wp:anchor distT="0" distB="0" distL="114300" distR="114300" simplePos="0" relativeHeight="251619328" behindDoc="0" locked="0" layoutInCell="1" allowOverlap="1" wp14:anchorId="479B3120" wp14:editId="565A4222">
                <wp:simplePos x="0" y="0"/>
                <wp:positionH relativeFrom="page">
                  <wp:posOffset>2339340</wp:posOffset>
                </wp:positionH>
                <wp:positionV relativeFrom="page">
                  <wp:posOffset>1059180</wp:posOffset>
                </wp:positionV>
                <wp:extent cx="4991100" cy="548640"/>
                <wp:effectExtent l="0" t="0" r="0" b="381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BC2D8" w14:textId="7463F694" w:rsidR="006110E9" w:rsidRPr="00897DC4" w:rsidRDefault="006110E9" w:rsidP="006110E9">
                            <w:pPr>
                              <w:pStyle w:val="Titre2"/>
                              <w:spacing w:after="0" w:line="240" w:lineRule="auto"/>
                              <w:rPr>
                                <w:rFonts w:ascii="Bookman Old Style" w:hAnsi="Bookman Old Style"/>
                                <w:b/>
                                <w:bCs/>
                                <w:color w:val="auto"/>
                              </w:rPr>
                            </w:pPr>
                            <w:r w:rsidRPr="00897DC4">
                              <w:rPr>
                                <w:rFonts w:ascii="Bookman Old Style" w:hAnsi="Bookman Old Style"/>
                                <w:b/>
                                <w:bCs/>
                                <w:color w:val="auto"/>
                              </w:rPr>
                              <w:t>Implication et participation</w:t>
                            </w:r>
                            <w:r w:rsidR="00624E32" w:rsidRPr="00897DC4">
                              <w:rPr>
                                <w:rFonts w:ascii="Bookman Old Style" w:hAnsi="Bookman Old Style"/>
                                <w:b/>
                                <w:bCs/>
                                <w:color w:val="auto"/>
                              </w:rPr>
                              <w:t xml:space="preserve"> </w:t>
                            </w:r>
                            <w:r w:rsidRPr="00897DC4">
                              <w:rPr>
                                <w:rFonts w:ascii="Bookman Old Style" w:hAnsi="Bookman Old Style"/>
                                <w:b/>
                                <w:bCs/>
                                <w:color w:val="auto"/>
                              </w:rPr>
                              <w:t>citoyenne :</w:t>
                            </w:r>
                          </w:p>
                          <w:p w14:paraId="136DA66F" w14:textId="7E5D9003" w:rsidR="001E75CA" w:rsidRPr="00784666" w:rsidRDefault="006110E9" w:rsidP="006110E9">
                            <w:pPr>
                              <w:pStyle w:val="Titre2"/>
                              <w:spacing w:after="0" w:line="240" w:lineRule="auto"/>
                              <w:rPr>
                                <w:color w:val="335B74" w:themeColor="text2"/>
                                <w:sz w:val="28"/>
                                <w:szCs w:val="28"/>
                              </w:rPr>
                            </w:pPr>
                            <w:r w:rsidRPr="00784666">
                              <w:rPr>
                                <w:rFonts w:ascii="Bookman Old Style" w:hAnsi="Bookman Old Style"/>
                                <w:b/>
                                <w:bCs/>
                                <w:color w:val="335B74" w:themeColor="text2"/>
                                <w:sz w:val="32"/>
                                <w:szCs w:val="32"/>
                              </w:rPr>
                              <w:t>Le point de vue de votre présidente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120" id="Text Box 25" o:spid="_x0000_s1050" type="#_x0000_t202" style="position:absolute;margin-left:184.2pt;margin-top:83.4pt;width:393pt;height:43.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" filled="f" stroked="f">
                <v:textbox inset="0,0,0,0">
                  <w:txbxContent>
                    <w:p w14:paraId="2BCBC2D8" w14:textId="7463F694" w:rsidR="006110E9" w:rsidRPr="00897DC4" w:rsidRDefault="006110E9" w:rsidP="006110E9">
                      <w:pPr>
                        <w:pStyle w:val="Titre2"/>
                        <w:spacing w:after="0" w:line="240" w:lineRule="auto"/>
                        <w:rPr>
                          <w:rFonts w:ascii="Bookman Old Style" w:hAnsi="Bookman Old Style"/>
                          <w:b/>
                          <w:bCs/>
                          <w:color w:val="auto"/>
                        </w:rPr>
                      </w:pPr>
                      <w:r w:rsidRPr="00897DC4">
                        <w:rPr>
                          <w:rFonts w:ascii="Bookman Old Style" w:hAnsi="Bookman Old Style"/>
                          <w:b/>
                          <w:bCs/>
                          <w:color w:val="auto"/>
                        </w:rPr>
                        <w:t>Implication et participation</w:t>
                      </w:r>
                      <w:r w:rsidR="00624E32" w:rsidRPr="00897DC4">
                        <w:rPr>
                          <w:rFonts w:ascii="Bookman Old Style" w:hAnsi="Bookman Old Style"/>
                          <w:b/>
                          <w:bCs/>
                          <w:color w:val="auto"/>
                        </w:rPr>
                        <w:t xml:space="preserve"> </w:t>
                      </w:r>
                      <w:r w:rsidRPr="00897DC4">
                        <w:rPr>
                          <w:rFonts w:ascii="Bookman Old Style" w:hAnsi="Bookman Old Style"/>
                          <w:b/>
                          <w:bCs/>
                          <w:color w:val="auto"/>
                        </w:rPr>
                        <w:t>citoyenne :</w:t>
                      </w:r>
                    </w:p>
                    <w:p w14:paraId="136DA66F" w14:textId="7E5D9003" w:rsidR="001E75CA" w:rsidRPr="00784666" w:rsidRDefault="006110E9" w:rsidP="006110E9">
                      <w:pPr>
                        <w:pStyle w:val="Titre2"/>
                        <w:spacing w:after="0" w:line="240" w:lineRule="auto"/>
                        <w:rPr>
                          <w:color w:val="335B74" w:themeColor="text2"/>
                          <w:sz w:val="28"/>
                          <w:szCs w:val="28"/>
                        </w:rPr>
                      </w:pPr>
                      <w:r w:rsidRPr="00784666">
                        <w:rPr>
                          <w:rFonts w:ascii="Bookman Old Style" w:hAnsi="Bookman Old Style"/>
                          <w:b/>
                          <w:bCs/>
                          <w:color w:val="335B74" w:themeColor="text2"/>
                          <w:sz w:val="32"/>
                          <w:szCs w:val="32"/>
                        </w:rPr>
                        <w:t>Le point de vue de votre présidente</w:t>
                      </w:r>
                    </w:p>
                  </w:txbxContent>
                </v:textbox>
                <w10:wrap anchorx="page" anchory="page"/>
              </v:shape>
            </w:pict>
          </mc:Fallback>
        </mc:AlternateContent>
      </w:r>
    </w:p>
    <w:p w14:paraId="1C1DBBB6" w14:textId="7AB8D9B1" w:rsidR="001E75CA" w:rsidRDefault="001E75CA"/>
    <w:p w14:paraId="3BB6FF39" w14:textId="40B189EF" w:rsidR="001E75CA" w:rsidRDefault="001E75CA"/>
    <w:p w14:paraId="7669F9D5" w14:textId="043584EB" w:rsidR="001E75CA" w:rsidRDefault="001E75CA"/>
    <w:p w14:paraId="5AA24F32" w14:textId="363115C8" w:rsidR="001E75CA" w:rsidRDefault="002A1D91">
      <w:r>
        <w:rPr>
          <w:noProof/>
          <w:lang w:eastAsia="fr-CA" w:bidi="ar-SA"/>
        </w:rPr>
        <mc:AlternateContent>
          <mc:Choice Requires="wps">
            <w:drawing>
              <wp:anchor distT="0" distB="0" distL="114300" distR="114300" simplePos="0" relativeHeight="251889664" behindDoc="0" locked="0" layoutInCell="1" allowOverlap="1" wp14:anchorId="7D7553D1" wp14:editId="191903CB">
                <wp:simplePos x="0" y="0"/>
                <wp:positionH relativeFrom="page">
                  <wp:posOffset>5708650</wp:posOffset>
                </wp:positionH>
                <wp:positionV relativeFrom="page">
                  <wp:posOffset>1727200</wp:posOffset>
                </wp:positionV>
                <wp:extent cx="1530350" cy="965200"/>
                <wp:effectExtent l="0" t="0" r="12700" b="6350"/>
                <wp:wrapNone/>
                <wp:docPr id="7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6F66D" w14:textId="20E02446" w:rsidR="00D036B0" w:rsidRPr="009C2472" w:rsidRDefault="00555796" w:rsidP="00E61DA2">
                            <w:pPr>
                              <w:pStyle w:val="Corpsdetexte"/>
                              <w:spacing w:line="240" w:lineRule="auto"/>
                              <w:jc w:val="both"/>
                              <w:rPr>
                                <w:lang w:val="fr-FR"/>
                              </w:rPr>
                            </w:pPr>
                            <w:r>
                              <w:rPr>
                                <w:lang w:val="fr-FR"/>
                              </w:rPr>
                              <w:t>Voici donc le</w:t>
                            </w:r>
                            <w:r w:rsidR="00D036B0">
                              <w:rPr>
                                <w:lang w:val="fr-FR"/>
                              </w:rPr>
                              <w:t xml:space="preserve"> fruit de cet échange</w:t>
                            </w:r>
                            <w:r>
                              <w:rPr>
                                <w:lang w:val="fr-FR"/>
                              </w:rPr>
                              <w:t xml:space="preserve"> inspirant</w:t>
                            </w:r>
                            <w:r w:rsidR="00784666">
                              <w:rPr>
                                <w:lang w:val="fr-FR"/>
                              </w:rPr>
                              <w:t xml:space="preserve"> avec madame Karine Lévesque, votre présidente</w:t>
                            </w:r>
                            <w:r w:rsidR="00E61DA2">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553D1" id="Text Box 140" o:spid="_x0000_s1051" type="#_x0000_t202" style="position:absolute;margin-left:449.5pt;margin-top:136pt;width:120.5pt;height:76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" filled="f" stroked="f">
                <v:textbox inset="0,0,0,0">
                  <w:txbxContent>
                    <w:p w14:paraId="2786F66D" w14:textId="20E02446" w:rsidR="00D036B0" w:rsidRPr="009C2472" w:rsidRDefault="00555796" w:rsidP="00E61DA2">
                      <w:pPr>
                        <w:pStyle w:val="Corpsdetexte"/>
                        <w:spacing w:line="240" w:lineRule="auto"/>
                        <w:jc w:val="both"/>
                        <w:rPr>
                          <w:lang w:val="fr-FR"/>
                        </w:rPr>
                      </w:pPr>
                      <w:r>
                        <w:rPr>
                          <w:lang w:val="fr-FR"/>
                        </w:rPr>
                        <w:t>Voici donc le</w:t>
                      </w:r>
                      <w:r w:rsidR="00D036B0">
                        <w:rPr>
                          <w:lang w:val="fr-FR"/>
                        </w:rPr>
                        <w:t xml:space="preserve"> fruit de cet échange</w:t>
                      </w:r>
                      <w:r>
                        <w:rPr>
                          <w:lang w:val="fr-FR"/>
                        </w:rPr>
                        <w:t xml:space="preserve"> inspirant</w:t>
                      </w:r>
                      <w:r w:rsidR="00784666">
                        <w:rPr>
                          <w:lang w:val="fr-FR"/>
                        </w:rPr>
                        <w:t xml:space="preserve"> avec madame Karine Lévesque, votre présidente</w:t>
                      </w:r>
                      <w:r w:rsidR="00E61DA2">
                        <w:rPr>
                          <w:lang w:val="fr-FR"/>
                        </w:rPr>
                        <w:t xml:space="preserve">. </w:t>
                      </w:r>
                    </w:p>
                  </w:txbxContent>
                </v:textbox>
                <w10:wrap anchorx="page" anchory="page"/>
              </v:shape>
            </w:pict>
          </mc:Fallback>
        </mc:AlternateContent>
      </w:r>
      <w:r>
        <w:rPr>
          <w:noProof/>
        </w:rPr>
        <w:drawing>
          <wp:anchor distT="0" distB="0" distL="114300" distR="114300" simplePos="0" relativeHeight="251887616" behindDoc="1" locked="0" layoutInCell="1" allowOverlap="1" wp14:anchorId="2BAC13E9" wp14:editId="451D5915">
            <wp:simplePos x="0" y="0"/>
            <wp:positionH relativeFrom="column">
              <wp:posOffset>27060</wp:posOffset>
            </wp:positionH>
            <wp:positionV relativeFrom="paragraph">
              <wp:posOffset>117426</wp:posOffset>
            </wp:positionV>
            <wp:extent cx="1724906" cy="530470"/>
            <wp:effectExtent l="133350" t="114300" r="142240" b="155575"/>
            <wp:wrapNone/>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4906" cy="530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61312" behindDoc="0" locked="0" layoutInCell="1" allowOverlap="1" wp14:anchorId="6DF96C12" wp14:editId="0AA82127">
                <wp:simplePos x="0" y="0"/>
                <wp:positionH relativeFrom="page">
                  <wp:posOffset>4130040</wp:posOffset>
                </wp:positionH>
                <wp:positionV relativeFrom="page">
                  <wp:posOffset>1714500</wp:posOffset>
                </wp:positionV>
                <wp:extent cx="1498600" cy="1371600"/>
                <wp:effectExtent l="0" t="0" r="6350" b="0"/>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_x0000_s1052" type="#_x0000_t202" style="position:absolute;margin-left:325.2pt;margin-top:135pt;width:118pt;height:1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18304" behindDoc="0" locked="0" layoutInCell="1" allowOverlap="1" wp14:anchorId="564ADBCD" wp14:editId="79063D5F">
                <wp:simplePos x="0" y="0"/>
                <wp:positionH relativeFrom="page">
                  <wp:posOffset>2354580</wp:posOffset>
                </wp:positionH>
                <wp:positionV relativeFrom="page">
                  <wp:posOffset>1699260</wp:posOffset>
                </wp:positionV>
                <wp:extent cx="1684020" cy="1531620"/>
                <wp:effectExtent l="0" t="0" r="11430" b="1143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53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19AD5B6F" w14:textId="0CBAB994" w:rsidR="001E75CA" w:rsidRDefault="00A2493C" w:rsidP="00D036B0">
                            <w:pPr>
                              <w:pStyle w:val="Corpsdetexte"/>
                              <w:spacing w:after="0" w:line="240" w:lineRule="auto"/>
                              <w:jc w:val="both"/>
                              <w:rPr>
                                <w:lang w:val="fr-FR"/>
                              </w:rPr>
                            </w:pPr>
                            <w:r>
                              <w:rPr>
                                <w:lang w:val="fr-FR"/>
                              </w:rPr>
                              <w:t xml:space="preserve">Dans le cadre </w:t>
                            </w:r>
                            <w:r w:rsidR="00FE1FA6">
                              <w:rPr>
                                <w:lang w:val="fr-FR"/>
                              </w:rPr>
                              <w:t>de la journée internationale des personnes handicapées, l’APHRSO s’est entretenu</w:t>
                            </w:r>
                            <w:r w:rsidR="009B2A93">
                              <w:rPr>
                                <w:lang w:val="fr-FR"/>
                              </w:rPr>
                              <w:t xml:space="preserve">e avec sa nouvelle présidente afin de recueillir </w:t>
                            </w:r>
                            <w:r w:rsidR="00555796">
                              <w:rPr>
                                <w:lang w:val="fr-FR"/>
                              </w:rPr>
                              <w:t>son témoignage</w:t>
                            </w:r>
                            <w:r w:rsidR="009B2A93">
                              <w:rPr>
                                <w:lang w:val="fr-FR"/>
                              </w:rPr>
                              <w:t xml:space="preserve"> sur l’importance pour une personne vivant avec des limitations de s’impliquer et d’avoir une participation sociale active. </w:t>
                            </w:r>
                            <w:r w:rsidR="00FE1FA6">
                              <w:rPr>
                                <w:lang w:val="fr-FR"/>
                              </w:rPr>
                              <w:t xml:space="preserve"> </w:t>
                            </w:r>
                          </w:p>
                          <w:p w14:paraId="40B38B89" w14:textId="13293A23" w:rsidR="00FE1FA6" w:rsidRDefault="009B2A93" w:rsidP="002E3F5E">
                            <w:pPr>
                              <w:pStyle w:val="Corpsdetexte"/>
                              <w:spacing w:line="240" w:lineRule="auto"/>
                              <w:jc w:val="both"/>
                              <w:rPr>
                                <w:lang w:val="fr-FR"/>
                              </w:rPr>
                            </w:pPr>
                            <w:r>
                              <w:rPr>
                                <w:lang w:val="fr-FR"/>
                              </w:rPr>
                              <w:t>L’objectif</w:t>
                            </w:r>
                            <w:r w:rsidR="00555796">
                              <w:rPr>
                                <w:lang w:val="fr-FR"/>
                              </w:rPr>
                              <w:t> :</w:t>
                            </w:r>
                            <w:r>
                              <w:rPr>
                                <w:lang w:val="fr-FR"/>
                              </w:rPr>
                              <w:t xml:space="preserve"> rendre visible la contribution que peut apporter une personne handicapée au sein de sa communauté et rendre </w:t>
                            </w:r>
                            <w:r w:rsidR="00BA28CB">
                              <w:rPr>
                                <w:lang w:val="fr-FR"/>
                              </w:rPr>
                              <w:t>concrets</w:t>
                            </w:r>
                            <w:r>
                              <w:rPr>
                                <w:lang w:val="fr-FR"/>
                              </w:rPr>
                              <w:t xml:space="preserve"> les bienfaits d’une telle contribution pour la personne elle-même.</w:t>
                            </w:r>
                          </w:p>
                          <w:p w14:paraId="7C01FE2A" w14:textId="73809A4D" w:rsidR="00FE1FA6" w:rsidRDefault="00FE1FA6" w:rsidP="002E3F5E">
                            <w:pPr>
                              <w:pStyle w:val="Corpsdetexte"/>
                              <w:spacing w:line="240" w:lineRule="auto"/>
                              <w:rPr>
                                <w:lang w:val="fr-FR"/>
                              </w:rPr>
                            </w:pPr>
                          </w:p>
                          <w:p w14:paraId="27AC5E5B" w14:textId="1AAC8F92" w:rsidR="00FE1FA6" w:rsidRDefault="00FE1FA6">
                            <w:pPr>
                              <w:pStyle w:val="Corpsdetexte"/>
                              <w:rPr>
                                <w:lang w:val="fr-FR"/>
                              </w:rPr>
                            </w:pPr>
                          </w:p>
                          <w:p w14:paraId="690C8497" w14:textId="77777777" w:rsidR="00FE1FA6" w:rsidRPr="009C2472" w:rsidRDefault="00FE1FA6">
                            <w:pPr>
                              <w:pStyle w:val="Corpsdetexte"/>
                              <w:rPr>
                                <w:lang w:val="fr-FR"/>
                              </w:rPr>
                            </w:pPr>
                          </w:p>
                          <w:p w14:paraId="1D621535" w14:textId="2FA8005F"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3" type="#_x0000_t202" style="position:absolute;margin-left:185.4pt;margin-top:133.8pt;width:132.6pt;height:120.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" filled="f" stroked="f">
                <v:textbox style="mso-next-textbox:#_x0000_s1052" inset="0,0,0,0">
                  <w:txbxContent>
                    <w:p w14:paraId="19AD5B6F" w14:textId="0CBAB994" w:rsidR="001E75CA" w:rsidRDefault="00A2493C" w:rsidP="00D036B0">
                      <w:pPr>
                        <w:pStyle w:val="Corpsdetexte"/>
                        <w:spacing w:after="0" w:line="240" w:lineRule="auto"/>
                        <w:jc w:val="both"/>
                        <w:rPr>
                          <w:lang w:val="fr-FR"/>
                        </w:rPr>
                      </w:pPr>
                      <w:r>
                        <w:rPr>
                          <w:lang w:val="fr-FR"/>
                        </w:rPr>
                        <w:t xml:space="preserve">Dans le cadre </w:t>
                      </w:r>
                      <w:r w:rsidR="00FE1FA6">
                        <w:rPr>
                          <w:lang w:val="fr-FR"/>
                        </w:rPr>
                        <w:t>de la journée internationale des personnes handicapées, l’APHRSO s’est entretenu</w:t>
                      </w:r>
                      <w:r w:rsidR="009B2A93">
                        <w:rPr>
                          <w:lang w:val="fr-FR"/>
                        </w:rPr>
                        <w:t xml:space="preserve">e avec sa nouvelle présidente afin de recueillir </w:t>
                      </w:r>
                      <w:r w:rsidR="00555796">
                        <w:rPr>
                          <w:lang w:val="fr-FR"/>
                        </w:rPr>
                        <w:t>son témoignage</w:t>
                      </w:r>
                      <w:r w:rsidR="009B2A93">
                        <w:rPr>
                          <w:lang w:val="fr-FR"/>
                        </w:rPr>
                        <w:t xml:space="preserve"> sur l’importance pour une personne vivant avec des limitations de s’impliquer et d’avoir une participation sociale active. </w:t>
                      </w:r>
                      <w:r w:rsidR="00FE1FA6">
                        <w:rPr>
                          <w:lang w:val="fr-FR"/>
                        </w:rPr>
                        <w:t xml:space="preserve"> </w:t>
                      </w:r>
                    </w:p>
                    <w:p w14:paraId="40B38B89" w14:textId="13293A23" w:rsidR="00FE1FA6" w:rsidRDefault="009B2A93" w:rsidP="002E3F5E">
                      <w:pPr>
                        <w:pStyle w:val="Corpsdetexte"/>
                        <w:spacing w:line="240" w:lineRule="auto"/>
                        <w:jc w:val="both"/>
                        <w:rPr>
                          <w:lang w:val="fr-FR"/>
                        </w:rPr>
                      </w:pPr>
                      <w:r>
                        <w:rPr>
                          <w:lang w:val="fr-FR"/>
                        </w:rPr>
                        <w:t>L’objectif</w:t>
                      </w:r>
                      <w:r w:rsidR="00555796">
                        <w:rPr>
                          <w:lang w:val="fr-FR"/>
                        </w:rPr>
                        <w:t> :</w:t>
                      </w:r>
                      <w:r>
                        <w:rPr>
                          <w:lang w:val="fr-FR"/>
                        </w:rPr>
                        <w:t xml:space="preserve"> rendre visible la contribution que peut apporter une personne handicapée au sein de sa communauté et rendre </w:t>
                      </w:r>
                      <w:r w:rsidR="00BA28CB">
                        <w:rPr>
                          <w:lang w:val="fr-FR"/>
                        </w:rPr>
                        <w:t>concrets</w:t>
                      </w:r>
                      <w:r>
                        <w:rPr>
                          <w:lang w:val="fr-FR"/>
                        </w:rPr>
                        <w:t xml:space="preserve"> les bienfaits d’une telle contribution pour la personne elle-même.</w:t>
                      </w:r>
                    </w:p>
                    <w:p w14:paraId="7C01FE2A" w14:textId="73809A4D" w:rsidR="00FE1FA6" w:rsidRDefault="00FE1FA6" w:rsidP="002E3F5E">
                      <w:pPr>
                        <w:pStyle w:val="Corpsdetexte"/>
                        <w:spacing w:line="240" w:lineRule="auto"/>
                        <w:rPr>
                          <w:lang w:val="fr-FR"/>
                        </w:rPr>
                      </w:pPr>
                    </w:p>
                    <w:p w14:paraId="27AC5E5B" w14:textId="1AAC8F92" w:rsidR="00FE1FA6" w:rsidRDefault="00FE1FA6">
                      <w:pPr>
                        <w:pStyle w:val="Corpsdetexte"/>
                        <w:rPr>
                          <w:lang w:val="fr-FR"/>
                        </w:rPr>
                      </w:pPr>
                    </w:p>
                    <w:p w14:paraId="690C8497" w14:textId="77777777" w:rsidR="00FE1FA6" w:rsidRPr="009C2472" w:rsidRDefault="00FE1FA6">
                      <w:pPr>
                        <w:pStyle w:val="Corpsdetexte"/>
                        <w:rPr>
                          <w:lang w:val="fr-FR"/>
                        </w:rPr>
                      </w:pPr>
                    </w:p>
                    <w:p w14:paraId="1D621535" w14:textId="2FA8005F" w:rsidR="001E75CA" w:rsidRPr="009C2472" w:rsidRDefault="001E75CA">
                      <w:pPr>
                        <w:pStyle w:val="Corpsdetexte"/>
                        <w:rPr>
                          <w:lang w:val="fr-FR"/>
                        </w:rPr>
                      </w:pPr>
                    </w:p>
                  </w:txbxContent>
                </v:textbox>
                <w10:wrap anchorx="page" anchory="page"/>
              </v:shape>
            </w:pict>
          </mc:Fallback>
        </mc:AlternateContent>
      </w:r>
    </w:p>
    <w:p w14:paraId="1FC523E2" w14:textId="04E04FB1" w:rsidR="001E75CA" w:rsidRDefault="001E75CA"/>
    <w:p w14:paraId="68FE4C19" w14:textId="1993F350" w:rsidR="001E75CA" w:rsidRDefault="001E75CA"/>
    <w:p w14:paraId="7EBA415B" w14:textId="71D21992" w:rsidR="001E75CA" w:rsidRDefault="001E75CA"/>
    <w:p w14:paraId="4A6A3DF0" w14:textId="4FA2907B" w:rsidR="001E75CA" w:rsidRDefault="001E75CA"/>
    <w:p w14:paraId="68D70005" w14:textId="4C86DB9E" w:rsidR="001E75CA" w:rsidRDefault="001E75CA"/>
    <w:p w14:paraId="1B28A5DF" w14:textId="2A07630F" w:rsidR="001E75CA" w:rsidRDefault="001E75CA"/>
    <w:p w14:paraId="01701EA1" w14:textId="7942AC9C" w:rsidR="001E75CA" w:rsidRDefault="009F5F5F">
      <w:r>
        <w:rPr>
          <w:noProof/>
        </w:rPr>
        <w:drawing>
          <wp:anchor distT="0" distB="0" distL="114300" distR="114300" simplePos="0" relativeHeight="251883520" behindDoc="1" locked="0" layoutInCell="1" allowOverlap="1" wp14:anchorId="39E57FBF" wp14:editId="28262BCF">
            <wp:simplePos x="0" y="0"/>
            <wp:positionH relativeFrom="margin">
              <wp:posOffset>11430</wp:posOffset>
            </wp:positionH>
            <wp:positionV relativeFrom="page">
              <wp:posOffset>3740150</wp:posOffset>
            </wp:positionV>
            <wp:extent cx="1315720" cy="2722880"/>
            <wp:effectExtent l="0" t="114300" r="0" b="896620"/>
            <wp:wrapTight wrapText="bothSides">
              <wp:wrapPolygon edited="0">
                <wp:start x="0" y="-907"/>
                <wp:lineTo x="313" y="28562"/>
                <wp:lineTo x="2502" y="28562"/>
                <wp:lineTo x="6880" y="28259"/>
                <wp:lineTo x="19703" y="26597"/>
                <wp:lineTo x="20015" y="-604"/>
                <wp:lineTo x="5942" y="-907"/>
                <wp:lineTo x="0" y="-907"/>
              </wp:wrapPolygon>
            </wp:wrapTight>
            <wp:docPr id="675" name="Image 675" descr="Phot de madame Karine Léve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675" descr="Phot de madame Karine Lévesqu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5720" cy="272288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63360" behindDoc="0" locked="0" layoutInCell="1" allowOverlap="1" wp14:anchorId="65B9B518" wp14:editId="3D7B3B52">
                <wp:simplePos x="0" y="0"/>
                <wp:positionH relativeFrom="page">
                  <wp:posOffset>4171950</wp:posOffset>
                </wp:positionH>
                <wp:positionV relativeFrom="page">
                  <wp:posOffset>3688080</wp:posOffset>
                </wp:positionV>
                <wp:extent cx="1445260" cy="3533140"/>
                <wp:effectExtent l="0" t="0" r="2540" b="10160"/>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353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9B518" id="_x0000_t202" coordsize="21600,21600" o:spt="202" path="m,l,21600r21600,l21600,xe">
                <v:stroke joinstyle="miter"/>
                <v:path gradientshapeok="t" o:connecttype="rect"/>
              </v:shapetype>
              <v:shape id="Text Box 144" o:spid="_x0000_s1054" type="#_x0000_t202" style="position:absolute;margin-left:328.5pt;margin-top:290.4pt;width:113.8pt;height:278.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" filled="f" stroked="f">
                <v:textbox style="mso-next-textbox:#Text Box 145" inset="0,0,0,0">
                  <w:txbxContent/>
                </v:textbox>
                <w10:wrap anchorx="page" anchory="page"/>
              </v:shape>
            </w:pict>
          </mc:Fallback>
        </mc:AlternateContent>
      </w:r>
      <w:r w:rsidR="006C46CC">
        <w:rPr>
          <w:noProof/>
          <w:lang w:eastAsia="fr-CA" w:bidi="ar-SA"/>
        </w:rPr>
        <mc:AlternateContent>
          <mc:Choice Requires="wps">
            <w:drawing>
              <wp:anchor distT="0" distB="0" distL="114300" distR="114300" simplePos="0" relativeHeight="251664384" behindDoc="0" locked="0" layoutInCell="1" allowOverlap="1" wp14:anchorId="09F2B292" wp14:editId="1960CE0A">
                <wp:simplePos x="0" y="0"/>
                <wp:positionH relativeFrom="page">
                  <wp:posOffset>5732585</wp:posOffset>
                </wp:positionH>
                <wp:positionV relativeFrom="page">
                  <wp:posOffset>3698631</wp:posOffset>
                </wp:positionV>
                <wp:extent cx="1497965" cy="3751384"/>
                <wp:effectExtent l="0" t="0" r="6985" b="1905"/>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75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2B292" id="_x0000_t202" coordsize="21600,21600" o:spt="202" path="m,l,21600r21600,l21600,xe">
                <v:stroke joinstyle="miter"/>
                <v:path gradientshapeok="t" o:connecttype="rect"/>
              </v:shapetype>
              <v:shape id="Text Box 145" o:spid="_x0000_s1054" type="#_x0000_t202" style="position:absolute;margin-left:451.4pt;margin-top:291.25pt;width:117.95pt;height:29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" filled="f" stroked="f">
                <v:textbox inset="0,0,0,0">
                  <w:txbxContent/>
                </v:textbox>
                <w10:wrap anchorx="page" anchory="page"/>
              </v:shape>
            </w:pict>
          </mc:Fallback>
        </mc:AlternateContent>
      </w:r>
      <w:r w:rsidR="006C46CC">
        <w:rPr>
          <w:noProof/>
          <w:lang w:eastAsia="fr-CA" w:bidi="ar-SA"/>
        </w:rPr>
        <mc:AlternateContent>
          <mc:Choice Requires="wps">
            <w:drawing>
              <wp:anchor distT="0" distB="0" distL="114300" distR="114300" simplePos="0" relativeHeight="251620352" behindDoc="0" locked="0" layoutInCell="1" allowOverlap="1" wp14:anchorId="69CD54B3" wp14:editId="6A2B166C">
                <wp:simplePos x="0" y="0"/>
                <wp:positionH relativeFrom="page">
                  <wp:posOffset>2373923</wp:posOffset>
                </wp:positionH>
                <wp:positionV relativeFrom="margin">
                  <wp:posOffset>3089518</wp:posOffset>
                </wp:positionV>
                <wp:extent cx="1695450" cy="3475893"/>
                <wp:effectExtent l="0" t="0" r="0" b="10795"/>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475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2A728AD5" w14:textId="77777777" w:rsidR="00BA2818" w:rsidRDefault="00E61DA2" w:rsidP="00BA2818">
                            <w:pPr>
                              <w:pStyle w:val="Corpsdetexte"/>
                              <w:spacing w:line="240" w:lineRule="auto"/>
                              <w:jc w:val="both"/>
                              <w:rPr>
                                <w:lang w:val="fr-FR"/>
                              </w:rPr>
                            </w:pPr>
                            <w:r>
                              <w:rPr>
                                <w:lang w:val="fr-FR"/>
                              </w:rPr>
                              <w:t>Pour</w:t>
                            </w:r>
                            <w:r w:rsidR="00784666">
                              <w:rPr>
                                <w:lang w:val="fr-FR"/>
                              </w:rPr>
                              <w:t xml:space="preserve"> madame Lévesque, </w:t>
                            </w:r>
                            <w:r>
                              <w:rPr>
                                <w:lang w:val="fr-FR"/>
                              </w:rPr>
                              <w:t>il y a de nombreuses raisons dans la vie pour lesquelles une personne peut vouloir s’impliquer.</w:t>
                            </w:r>
                            <w:r w:rsidR="00BA2818">
                              <w:rPr>
                                <w:lang w:val="fr-FR"/>
                              </w:rPr>
                              <w:t xml:space="preserve"> </w:t>
                            </w:r>
                          </w:p>
                          <w:p w14:paraId="3B8D19F9" w14:textId="2C4A76C2" w:rsidR="001C7537" w:rsidRDefault="00BA2818" w:rsidP="00BA2818">
                            <w:pPr>
                              <w:pStyle w:val="Corpsdetexte"/>
                              <w:spacing w:line="240" w:lineRule="auto"/>
                              <w:jc w:val="both"/>
                              <w:rPr>
                                <w:lang w:val="fr-FR"/>
                              </w:rPr>
                            </w:pPr>
                            <w:r>
                              <w:rPr>
                                <w:lang w:val="fr-FR"/>
                              </w:rPr>
                              <w:t>Pour sa part, l</w:t>
                            </w:r>
                            <w:r w:rsidR="00E61DA2">
                              <w:rPr>
                                <w:lang w:val="fr-FR"/>
                              </w:rPr>
                              <w:t xml:space="preserve">e besoin </w:t>
                            </w:r>
                            <w:r w:rsidR="00DF79D0">
                              <w:rPr>
                                <w:lang w:val="fr-FR"/>
                              </w:rPr>
                              <w:t xml:space="preserve">de répondre à un sentiment de vide </w:t>
                            </w:r>
                            <w:r w:rsidR="00BA28CB">
                              <w:rPr>
                                <w:lang w:val="fr-FR"/>
                              </w:rPr>
                              <w:t xml:space="preserve">et celui de trouver un sens </w:t>
                            </w:r>
                            <w:r w:rsidR="006C46CC">
                              <w:rPr>
                                <w:lang w:val="fr-FR"/>
                              </w:rPr>
                              <w:t xml:space="preserve">à </w:t>
                            </w:r>
                            <w:r w:rsidR="001C7537">
                              <w:rPr>
                                <w:lang w:val="fr-FR"/>
                              </w:rPr>
                              <w:t xml:space="preserve">sa vie </w:t>
                            </w:r>
                            <w:r w:rsidR="00DF79D0">
                              <w:rPr>
                                <w:lang w:val="fr-FR"/>
                              </w:rPr>
                              <w:t xml:space="preserve">ont été de grandes sources de motivation </w:t>
                            </w:r>
                            <w:r>
                              <w:rPr>
                                <w:lang w:val="fr-FR"/>
                              </w:rPr>
                              <w:t xml:space="preserve">qui l’ont mené entre autres à </w:t>
                            </w:r>
                            <w:r w:rsidR="00BA239A">
                              <w:rPr>
                                <w:lang w:val="fr-FR"/>
                              </w:rPr>
                              <w:t xml:space="preserve">s’impliquer à </w:t>
                            </w:r>
                            <w:r>
                              <w:rPr>
                                <w:lang w:val="fr-FR"/>
                              </w:rPr>
                              <w:t xml:space="preserve">l’APHRSO. </w:t>
                            </w:r>
                          </w:p>
                          <w:p w14:paraId="6FA7AB74" w14:textId="3FBABC9B" w:rsidR="00DF79D0" w:rsidRDefault="001C7537" w:rsidP="00BA2818">
                            <w:pPr>
                              <w:pStyle w:val="Corpsdetexte"/>
                              <w:spacing w:line="240" w:lineRule="auto"/>
                              <w:jc w:val="both"/>
                              <w:rPr>
                                <w:lang w:val="fr-FR"/>
                              </w:rPr>
                            </w:pPr>
                            <w:r>
                              <w:rPr>
                                <w:lang w:val="fr-FR"/>
                              </w:rPr>
                              <w:t xml:space="preserve">Elle qualifie d’ailleurs son implication comme étant un </w:t>
                            </w:r>
                            <w:r w:rsidR="00BA2818">
                              <w:rPr>
                                <w:lang w:val="fr-FR"/>
                              </w:rPr>
                              <w:t xml:space="preserve">engagement social qui lui permet </w:t>
                            </w:r>
                            <w:r w:rsidR="00BA239A">
                              <w:rPr>
                                <w:lang w:val="fr-FR"/>
                              </w:rPr>
                              <w:t xml:space="preserve">notamment </w:t>
                            </w:r>
                            <w:r w:rsidR="00614E89">
                              <w:rPr>
                                <w:lang w:val="fr-FR"/>
                              </w:rPr>
                              <w:t xml:space="preserve">de s’investir sur des </w:t>
                            </w:r>
                            <w:r w:rsidR="00BA239A">
                              <w:rPr>
                                <w:lang w:val="fr-FR"/>
                              </w:rPr>
                              <w:t>enjeux</w:t>
                            </w:r>
                            <w:r>
                              <w:rPr>
                                <w:lang w:val="fr-FR"/>
                              </w:rPr>
                              <w:t xml:space="preserve"> qui la touche</w:t>
                            </w:r>
                            <w:r w:rsidR="00BA239A">
                              <w:rPr>
                                <w:lang w:val="fr-FR"/>
                              </w:rPr>
                              <w:t>nt</w:t>
                            </w:r>
                            <w:r>
                              <w:rPr>
                                <w:lang w:val="fr-FR"/>
                              </w:rPr>
                              <w:t xml:space="preserve"> directement, </w:t>
                            </w:r>
                            <w:r w:rsidRPr="001C7537">
                              <w:t>soit l’accessibilité universelle et la défense de l’ensemble des droits collectifs et individuels des personnes handicapé</w:t>
                            </w:r>
                            <w:r>
                              <w:t>e</w:t>
                            </w:r>
                            <w:r w:rsidRPr="001C7537">
                              <w:t>s</w:t>
                            </w:r>
                            <w:r>
                              <w:t>.</w:t>
                            </w:r>
                          </w:p>
                          <w:p w14:paraId="005A614E" w14:textId="05A45626" w:rsidR="00DF79D0" w:rsidRDefault="00BE7AE8" w:rsidP="00422A15">
                            <w:pPr>
                              <w:pStyle w:val="Corpsdetexte"/>
                              <w:jc w:val="both"/>
                              <w:rPr>
                                <w:lang w:val="fr-FR"/>
                              </w:rPr>
                            </w:pPr>
                            <w:r>
                              <w:rPr>
                                <w:lang w:val="fr-FR"/>
                              </w:rPr>
                              <w:t>Selon elle, c</w:t>
                            </w:r>
                            <w:r w:rsidR="00614E89">
                              <w:rPr>
                                <w:lang w:val="fr-FR"/>
                              </w:rPr>
                              <w:t>et</w:t>
                            </w:r>
                            <w:r w:rsidR="00BA239A">
                              <w:rPr>
                                <w:lang w:val="fr-FR"/>
                              </w:rPr>
                              <w:t xml:space="preserve"> engagement</w:t>
                            </w:r>
                            <w:r w:rsidR="00614E89">
                              <w:rPr>
                                <w:lang w:val="fr-FR"/>
                              </w:rPr>
                              <w:t xml:space="preserve"> lui permet </w:t>
                            </w:r>
                            <w:r w:rsidR="007A2FD5">
                              <w:rPr>
                                <w:lang w:val="fr-FR"/>
                              </w:rPr>
                              <w:t xml:space="preserve">de faire partie de ceux et celles qui travaillent à </w:t>
                            </w:r>
                            <w:r>
                              <w:rPr>
                                <w:lang w:val="fr-FR"/>
                              </w:rPr>
                              <w:t xml:space="preserve">améliorer les choses autour d’eux et </w:t>
                            </w:r>
                            <w:r w:rsidR="006E0C93">
                              <w:rPr>
                                <w:lang w:val="fr-FR"/>
                              </w:rPr>
                              <w:t>par</w:t>
                            </w:r>
                            <w:r>
                              <w:rPr>
                                <w:lang w:val="fr-FR"/>
                              </w:rPr>
                              <w:t xml:space="preserve"> sa</w:t>
                            </w:r>
                            <w:r w:rsidR="00614E89">
                              <w:rPr>
                                <w:lang w:val="fr-FR"/>
                              </w:rPr>
                              <w:t xml:space="preserve"> </w:t>
                            </w:r>
                            <w:r w:rsidR="007A2FD5">
                              <w:rPr>
                                <w:lang w:val="fr-FR"/>
                              </w:rPr>
                              <w:t>contribution</w:t>
                            </w:r>
                            <w:r>
                              <w:rPr>
                                <w:lang w:val="fr-FR"/>
                              </w:rPr>
                              <w:t xml:space="preserve"> et son implication bénévole, elle a le sentiment de faire partie intégrante </w:t>
                            </w:r>
                            <w:r w:rsidR="00B46694">
                              <w:rPr>
                                <w:lang w:val="fr-FR"/>
                              </w:rPr>
                              <w:t>de la solution</w:t>
                            </w:r>
                            <w:r w:rsidR="007A2FD5">
                              <w:rPr>
                                <w:lang w:val="fr-FR"/>
                              </w:rPr>
                              <w:t xml:space="preserve">, </w:t>
                            </w:r>
                            <w:r>
                              <w:rPr>
                                <w:lang w:val="fr-FR"/>
                              </w:rPr>
                              <w:t xml:space="preserve">pour </w:t>
                            </w:r>
                            <w:r w:rsidR="006E0C93">
                              <w:rPr>
                                <w:lang w:val="fr-FR"/>
                              </w:rPr>
                              <w:t xml:space="preserve">faire en sorte </w:t>
                            </w:r>
                            <w:r>
                              <w:rPr>
                                <w:lang w:val="fr-FR"/>
                              </w:rPr>
                              <w:t>que notre collectivité soit</w:t>
                            </w:r>
                            <w:r w:rsidR="006E0C93">
                              <w:rPr>
                                <w:lang w:val="fr-FR"/>
                              </w:rPr>
                              <w:t xml:space="preserve"> progressivement</w:t>
                            </w:r>
                            <w:r>
                              <w:rPr>
                                <w:lang w:val="fr-FR"/>
                              </w:rPr>
                              <w:t xml:space="preserve"> plus juste et</w:t>
                            </w:r>
                            <w:r w:rsidR="006E0C93">
                              <w:rPr>
                                <w:lang w:val="fr-FR"/>
                              </w:rPr>
                              <w:t xml:space="preserve"> plus</w:t>
                            </w:r>
                            <w:r>
                              <w:rPr>
                                <w:lang w:val="fr-FR"/>
                              </w:rPr>
                              <w:t xml:space="preserve"> inclusive.</w:t>
                            </w:r>
                          </w:p>
                          <w:p w14:paraId="59B2DB6D" w14:textId="77777777" w:rsidR="008C0ECE" w:rsidRDefault="006E0C93" w:rsidP="00D80A9D">
                            <w:pPr>
                              <w:pStyle w:val="Corpsdetexte"/>
                              <w:spacing w:line="240" w:lineRule="auto"/>
                              <w:jc w:val="both"/>
                              <w:rPr>
                                <w:lang w:val="fr-FR"/>
                              </w:rPr>
                            </w:pPr>
                            <w:r>
                              <w:rPr>
                                <w:lang w:val="fr-FR"/>
                              </w:rPr>
                              <w:t>Sur une note plus personnelle, madame Lévesque avoue que de s’impliquer dans la communauté lui permet d’élargir ses horizons</w:t>
                            </w:r>
                            <w:r w:rsidR="008C0ECE">
                              <w:rPr>
                                <w:lang w:val="fr-FR"/>
                              </w:rPr>
                              <w:t xml:space="preserve"> et son réseau</w:t>
                            </w:r>
                            <w:r>
                              <w:rPr>
                                <w:lang w:val="fr-FR"/>
                              </w:rPr>
                              <w:t xml:space="preserve">, de faire de nouvelles connaissances et de pouvoir échanger </w:t>
                            </w:r>
                            <w:r w:rsidR="008C0ECE">
                              <w:rPr>
                                <w:lang w:val="fr-FR"/>
                              </w:rPr>
                              <w:t xml:space="preserve">avec ses pairs </w:t>
                            </w:r>
                            <w:r>
                              <w:rPr>
                                <w:lang w:val="fr-FR"/>
                              </w:rPr>
                              <w:t xml:space="preserve">sur </w:t>
                            </w:r>
                            <w:r w:rsidR="007F3781">
                              <w:rPr>
                                <w:lang w:val="fr-FR"/>
                              </w:rPr>
                              <w:t>divers</w:t>
                            </w:r>
                            <w:r>
                              <w:rPr>
                                <w:lang w:val="fr-FR"/>
                              </w:rPr>
                              <w:t xml:space="preserve"> sujets touchant</w:t>
                            </w:r>
                            <w:r w:rsidR="007F3781">
                              <w:rPr>
                                <w:lang w:val="fr-FR"/>
                              </w:rPr>
                              <w:t xml:space="preserve"> le quotidien des personnes handicapées et leurs proches.</w:t>
                            </w:r>
                          </w:p>
                          <w:p w14:paraId="419AA4D2" w14:textId="77777777" w:rsidR="00D80A9D" w:rsidRDefault="007F3781" w:rsidP="00D80A9D">
                            <w:pPr>
                              <w:pStyle w:val="Corpsdetexte"/>
                              <w:spacing w:line="240" w:lineRule="auto"/>
                              <w:jc w:val="both"/>
                              <w:rPr>
                                <w:lang w:val="fr-FR"/>
                              </w:rPr>
                            </w:pPr>
                            <w:r>
                              <w:rPr>
                                <w:lang w:val="fr-FR"/>
                              </w:rPr>
                              <w:t>Cette expérience lui permet d’apprendre constamment, de rehausser son estime personnelle, de développer un sentiment d’</w:t>
                            </w:r>
                            <w:r w:rsidR="008C0ECE">
                              <w:rPr>
                                <w:lang w:val="fr-FR"/>
                              </w:rPr>
                              <w:t xml:space="preserve">appartenance et de sentir qu’elle peut contribuer à la réalisation d’un projet commun, tout en continuant de cheminer dans la vie. </w:t>
                            </w:r>
                          </w:p>
                          <w:p w14:paraId="3EE112D9" w14:textId="4CB6BC5B" w:rsidR="00E61DA2" w:rsidRDefault="006E26E3" w:rsidP="00422A15">
                            <w:pPr>
                              <w:pStyle w:val="Corpsdetexte"/>
                              <w:jc w:val="both"/>
                              <w:rPr>
                                <w:lang w:val="fr-FR"/>
                              </w:rPr>
                            </w:pPr>
                            <w:r>
                              <w:rPr>
                                <w:lang w:val="fr-FR"/>
                              </w:rPr>
                              <w:t xml:space="preserve">Pour elle, il s’agit d’un excellent moyen </w:t>
                            </w:r>
                            <w:r w:rsidR="007055D6">
                              <w:rPr>
                                <w:lang w:val="fr-FR"/>
                              </w:rPr>
                              <w:t xml:space="preserve">de relever de nouveaux défis, </w:t>
                            </w:r>
                            <w:r>
                              <w:rPr>
                                <w:lang w:val="fr-FR"/>
                              </w:rPr>
                              <w:t>d’explorer ses capacités et de mettre à profit ses compétences au service de la collectivité…et tout cela dans le plaisir !</w:t>
                            </w:r>
                          </w:p>
                          <w:p w14:paraId="2ED8D1AC" w14:textId="4EF08BAD" w:rsidR="00E61DA2" w:rsidRDefault="00E61DA2" w:rsidP="00422A15">
                            <w:pPr>
                              <w:pStyle w:val="Corpsdetexte"/>
                              <w:jc w:val="both"/>
                              <w:rPr>
                                <w:lang w:val="fr-FR"/>
                              </w:rPr>
                            </w:pPr>
                          </w:p>
                          <w:p w14:paraId="7D2B3DAA" w14:textId="7EE9B072" w:rsidR="00E61DA2" w:rsidRDefault="00E61DA2" w:rsidP="00422A15">
                            <w:pPr>
                              <w:pStyle w:val="Corpsdetexte"/>
                              <w:jc w:val="both"/>
                              <w:rPr>
                                <w:lang w:val="fr-FR"/>
                              </w:rPr>
                            </w:pPr>
                          </w:p>
                          <w:p w14:paraId="6622F1D5" w14:textId="65A47249" w:rsidR="00E61DA2" w:rsidRDefault="00E61DA2" w:rsidP="00422A15">
                            <w:pPr>
                              <w:pStyle w:val="Corpsdetexte"/>
                              <w:jc w:val="both"/>
                              <w:rPr>
                                <w:lang w:val="fr-FR"/>
                              </w:rPr>
                            </w:pPr>
                          </w:p>
                          <w:p w14:paraId="70C148A9" w14:textId="77777777" w:rsidR="00E61DA2" w:rsidRPr="009C2472" w:rsidRDefault="00E61DA2" w:rsidP="00422A15">
                            <w:pPr>
                              <w:pStyle w:val="Corpsdetexte"/>
                              <w:jc w:val="both"/>
                              <w:rPr>
                                <w:lang w:val="fr-FR"/>
                              </w:rPr>
                            </w:pPr>
                          </w:p>
                          <w:p w14:paraId="3A2370DF" w14:textId="33C5F78D" w:rsidR="001E75CA" w:rsidRPr="009C2472" w:rsidRDefault="001E75CA" w:rsidP="00422A15">
                            <w:pPr>
                              <w:pStyle w:val="Corpsdetexte"/>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56" type="#_x0000_t202" style="position:absolute;margin-left:186.9pt;margin-top:243.25pt;width:133.5pt;height:273.7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" filled="f" stroked="f">
                <v:textbox style="mso-next-textbox:#Text Box 144" inset="0,0,0,0">
                  <w:txbxContent>
                    <w:p w14:paraId="2A728AD5" w14:textId="77777777" w:rsidR="00BA2818" w:rsidRDefault="00E61DA2" w:rsidP="00BA2818">
                      <w:pPr>
                        <w:pStyle w:val="Corpsdetexte"/>
                        <w:spacing w:line="240" w:lineRule="auto"/>
                        <w:jc w:val="both"/>
                        <w:rPr>
                          <w:lang w:val="fr-FR"/>
                        </w:rPr>
                      </w:pPr>
                      <w:r>
                        <w:rPr>
                          <w:lang w:val="fr-FR"/>
                        </w:rPr>
                        <w:t>Pour</w:t>
                      </w:r>
                      <w:r w:rsidR="00784666">
                        <w:rPr>
                          <w:lang w:val="fr-FR"/>
                        </w:rPr>
                        <w:t xml:space="preserve"> madame Lévesque, </w:t>
                      </w:r>
                      <w:r>
                        <w:rPr>
                          <w:lang w:val="fr-FR"/>
                        </w:rPr>
                        <w:t>il y a de nombreuses raisons dans la vie pour lesquelles une personne peut vouloir s’impliquer.</w:t>
                      </w:r>
                      <w:r w:rsidR="00BA2818">
                        <w:rPr>
                          <w:lang w:val="fr-FR"/>
                        </w:rPr>
                        <w:t xml:space="preserve"> </w:t>
                      </w:r>
                    </w:p>
                    <w:p w14:paraId="3B8D19F9" w14:textId="2C4A76C2" w:rsidR="001C7537" w:rsidRDefault="00BA2818" w:rsidP="00BA2818">
                      <w:pPr>
                        <w:pStyle w:val="Corpsdetexte"/>
                        <w:spacing w:line="240" w:lineRule="auto"/>
                        <w:jc w:val="both"/>
                        <w:rPr>
                          <w:lang w:val="fr-FR"/>
                        </w:rPr>
                      </w:pPr>
                      <w:r>
                        <w:rPr>
                          <w:lang w:val="fr-FR"/>
                        </w:rPr>
                        <w:t>Pour sa part, l</w:t>
                      </w:r>
                      <w:r w:rsidR="00E61DA2">
                        <w:rPr>
                          <w:lang w:val="fr-FR"/>
                        </w:rPr>
                        <w:t xml:space="preserve">e besoin </w:t>
                      </w:r>
                      <w:r w:rsidR="00DF79D0">
                        <w:rPr>
                          <w:lang w:val="fr-FR"/>
                        </w:rPr>
                        <w:t xml:space="preserve">de répondre à un sentiment de vide </w:t>
                      </w:r>
                      <w:r w:rsidR="00BA28CB">
                        <w:rPr>
                          <w:lang w:val="fr-FR"/>
                        </w:rPr>
                        <w:t xml:space="preserve">et celui de trouver un sens </w:t>
                      </w:r>
                      <w:r w:rsidR="006C46CC">
                        <w:rPr>
                          <w:lang w:val="fr-FR"/>
                        </w:rPr>
                        <w:t xml:space="preserve">à </w:t>
                      </w:r>
                      <w:r w:rsidR="001C7537">
                        <w:rPr>
                          <w:lang w:val="fr-FR"/>
                        </w:rPr>
                        <w:t xml:space="preserve">sa vie </w:t>
                      </w:r>
                      <w:r w:rsidR="00DF79D0">
                        <w:rPr>
                          <w:lang w:val="fr-FR"/>
                        </w:rPr>
                        <w:t xml:space="preserve">ont été de grandes sources de motivation </w:t>
                      </w:r>
                      <w:r>
                        <w:rPr>
                          <w:lang w:val="fr-FR"/>
                        </w:rPr>
                        <w:t xml:space="preserve">qui l’ont mené entre autres à </w:t>
                      </w:r>
                      <w:r w:rsidR="00BA239A">
                        <w:rPr>
                          <w:lang w:val="fr-FR"/>
                        </w:rPr>
                        <w:t xml:space="preserve">s’impliquer à </w:t>
                      </w:r>
                      <w:r>
                        <w:rPr>
                          <w:lang w:val="fr-FR"/>
                        </w:rPr>
                        <w:t xml:space="preserve">l’APHRSO. </w:t>
                      </w:r>
                    </w:p>
                    <w:p w14:paraId="6FA7AB74" w14:textId="3FBABC9B" w:rsidR="00DF79D0" w:rsidRDefault="001C7537" w:rsidP="00BA2818">
                      <w:pPr>
                        <w:pStyle w:val="Corpsdetexte"/>
                        <w:spacing w:line="240" w:lineRule="auto"/>
                        <w:jc w:val="both"/>
                        <w:rPr>
                          <w:lang w:val="fr-FR"/>
                        </w:rPr>
                      </w:pPr>
                      <w:r>
                        <w:rPr>
                          <w:lang w:val="fr-FR"/>
                        </w:rPr>
                        <w:t xml:space="preserve">Elle qualifie d’ailleurs son implication comme étant un </w:t>
                      </w:r>
                      <w:r w:rsidR="00BA2818">
                        <w:rPr>
                          <w:lang w:val="fr-FR"/>
                        </w:rPr>
                        <w:t xml:space="preserve">engagement social qui lui permet </w:t>
                      </w:r>
                      <w:r w:rsidR="00BA239A">
                        <w:rPr>
                          <w:lang w:val="fr-FR"/>
                        </w:rPr>
                        <w:t xml:space="preserve">notamment </w:t>
                      </w:r>
                      <w:r w:rsidR="00614E89">
                        <w:rPr>
                          <w:lang w:val="fr-FR"/>
                        </w:rPr>
                        <w:t xml:space="preserve">de s’investir sur des </w:t>
                      </w:r>
                      <w:r w:rsidR="00BA239A">
                        <w:rPr>
                          <w:lang w:val="fr-FR"/>
                        </w:rPr>
                        <w:t>enjeux</w:t>
                      </w:r>
                      <w:r>
                        <w:rPr>
                          <w:lang w:val="fr-FR"/>
                        </w:rPr>
                        <w:t xml:space="preserve"> qui la touche</w:t>
                      </w:r>
                      <w:r w:rsidR="00BA239A">
                        <w:rPr>
                          <w:lang w:val="fr-FR"/>
                        </w:rPr>
                        <w:t>nt</w:t>
                      </w:r>
                      <w:r>
                        <w:rPr>
                          <w:lang w:val="fr-FR"/>
                        </w:rPr>
                        <w:t xml:space="preserve"> directement, </w:t>
                      </w:r>
                      <w:r w:rsidRPr="001C7537">
                        <w:t>soit l’accessibilité universelle et la défense de l’ensemble des droits collectifs et individuels des personnes handicapé</w:t>
                      </w:r>
                      <w:r>
                        <w:t>e</w:t>
                      </w:r>
                      <w:r w:rsidRPr="001C7537">
                        <w:t>s</w:t>
                      </w:r>
                      <w:r>
                        <w:t>.</w:t>
                      </w:r>
                    </w:p>
                    <w:p w14:paraId="005A614E" w14:textId="05A45626" w:rsidR="00DF79D0" w:rsidRDefault="00BE7AE8" w:rsidP="00422A15">
                      <w:pPr>
                        <w:pStyle w:val="Corpsdetexte"/>
                        <w:jc w:val="both"/>
                        <w:rPr>
                          <w:lang w:val="fr-FR"/>
                        </w:rPr>
                      </w:pPr>
                      <w:r>
                        <w:rPr>
                          <w:lang w:val="fr-FR"/>
                        </w:rPr>
                        <w:t>Selon elle, c</w:t>
                      </w:r>
                      <w:r w:rsidR="00614E89">
                        <w:rPr>
                          <w:lang w:val="fr-FR"/>
                        </w:rPr>
                        <w:t>et</w:t>
                      </w:r>
                      <w:r w:rsidR="00BA239A">
                        <w:rPr>
                          <w:lang w:val="fr-FR"/>
                        </w:rPr>
                        <w:t xml:space="preserve"> engagement</w:t>
                      </w:r>
                      <w:r w:rsidR="00614E89">
                        <w:rPr>
                          <w:lang w:val="fr-FR"/>
                        </w:rPr>
                        <w:t xml:space="preserve"> lui permet </w:t>
                      </w:r>
                      <w:r w:rsidR="007A2FD5">
                        <w:rPr>
                          <w:lang w:val="fr-FR"/>
                        </w:rPr>
                        <w:t xml:space="preserve">de faire partie de ceux et celles qui travaillent à </w:t>
                      </w:r>
                      <w:r>
                        <w:rPr>
                          <w:lang w:val="fr-FR"/>
                        </w:rPr>
                        <w:t xml:space="preserve">améliorer les choses autour d’eux et </w:t>
                      </w:r>
                      <w:r w:rsidR="006E0C93">
                        <w:rPr>
                          <w:lang w:val="fr-FR"/>
                        </w:rPr>
                        <w:t>par</w:t>
                      </w:r>
                      <w:r>
                        <w:rPr>
                          <w:lang w:val="fr-FR"/>
                        </w:rPr>
                        <w:t xml:space="preserve"> sa</w:t>
                      </w:r>
                      <w:r w:rsidR="00614E89">
                        <w:rPr>
                          <w:lang w:val="fr-FR"/>
                        </w:rPr>
                        <w:t xml:space="preserve"> </w:t>
                      </w:r>
                      <w:r w:rsidR="007A2FD5">
                        <w:rPr>
                          <w:lang w:val="fr-FR"/>
                        </w:rPr>
                        <w:t>contribution</w:t>
                      </w:r>
                      <w:r>
                        <w:rPr>
                          <w:lang w:val="fr-FR"/>
                        </w:rPr>
                        <w:t xml:space="preserve"> et son implication bénévole, elle a le sentiment de faire partie intégrante </w:t>
                      </w:r>
                      <w:r w:rsidR="00B46694">
                        <w:rPr>
                          <w:lang w:val="fr-FR"/>
                        </w:rPr>
                        <w:t>de la solution</w:t>
                      </w:r>
                      <w:r w:rsidR="007A2FD5">
                        <w:rPr>
                          <w:lang w:val="fr-FR"/>
                        </w:rPr>
                        <w:t xml:space="preserve">, </w:t>
                      </w:r>
                      <w:r>
                        <w:rPr>
                          <w:lang w:val="fr-FR"/>
                        </w:rPr>
                        <w:t xml:space="preserve">pour </w:t>
                      </w:r>
                      <w:r w:rsidR="006E0C93">
                        <w:rPr>
                          <w:lang w:val="fr-FR"/>
                        </w:rPr>
                        <w:t xml:space="preserve">faire en sorte </w:t>
                      </w:r>
                      <w:r>
                        <w:rPr>
                          <w:lang w:val="fr-FR"/>
                        </w:rPr>
                        <w:t>que notre collectivité soit</w:t>
                      </w:r>
                      <w:r w:rsidR="006E0C93">
                        <w:rPr>
                          <w:lang w:val="fr-FR"/>
                        </w:rPr>
                        <w:t xml:space="preserve"> progressivement</w:t>
                      </w:r>
                      <w:r>
                        <w:rPr>
                          <w:lang w:val="fr-FR"/>
                        </w:rPr>
                        <w:t xml:space="preserve"> plus juste et</w:t>
                      </w:r>
                      <w:r w:rsidR="006E0C93">
                        <w:rPr>
                          <w:lang w:val="fr-FR"/>
                        </w:rPr>
                        <w:t xml:space="preserve"> plus</w:t>
                      </w:r>
                      <w:r>
                        <w:rPr>
                          <w:lang w:val="fr-FR"/>
                        </w:rPr>
                        <w:t xml:space="preserve"> inclusive.</w:t>
                      </w:r>
                    </w:p>
                    <w:p w14:paraId="59B2DB6D" w14:textId="77777777" w:rsidR="008C0ECE" w:rsidRDefault="006E0C93" w:rsidP="00D80A9D">
                      <w:pPr>
                        <w:pStyle w:val="Corpsdetexte"/>
                        <w:spacing w:line="240" w:lineRule="auto"/>
                        <w:jc w:val="both"/>
                        <w:rPr>
                          <w:lang w:val="fr-FR"/>
                        </w:rPr>
                      </w:pPr>
                      <w:r>
                        <w:rPr>
                          <w:lang w:val="fr-FR"/>
                        </w:rPr>
                        <w:t>Sur une note plus personnelle, madame Lévesque avoue que de s’impliquer dans la communauté lui permet d’élargir ses horizons</w:t>
                      </w:r>
                      <w:r w:rsidR="008C0ECE">
                        <w:rPr>
                          <w:lang w:val="fr-FR"/>
                        </w:rPr>
                        <w:t xml:space="preserve"> et son réseau</w:t>
                      </w:r>
                      <w:r>
                        <w:rPr>
                          <w:lang w:val="fr-FR"/>
                        </w:rPr>
                        <w:t xml:space="preserve">, de faire de nouvelles connaissances et de pouvoir échanger </w:t>
                      </w:r>
                      <w:r w:rsidR="008C0ECE">
                        <w:rPr>
                          <w:lang w:val="fr-FR"/>
                        </w:rPr>
                        <w:t xml:space="preserve">avec ses pairs </w:t>
                      </w:r>
                      <w:r>
                        <w:rPr>
                          <w:lang w:val="fr-FR"/>
                        </w:rPr>
                        <w:t xml:space="preserve">sur </w:t>
                      </w:r>
                      <w:r w:rsidR="007F3781">
                        <w:rPr>
                          <w:lang w:val="fr-FR"/>
                        </w:rPr>
                        <w:t>divers</w:t>
                      </w:r>
                      <w:r>
                        <w:rPr>
                          <w:lang w:val="fr-FR"/>
                        </w:rPr>
                        <w:t xml:space="preserve"> sujets touchant</w:t>
                      </w:r>
                      <w:r w:rsidR="007F3781">
                        <w:rPr>
                          <w:lang w:val="fr-FR"/>
                        </w:rPr>
                        <w:t xml:space="preserve"> le quotidien des personnes handicapées et leurs proches.</w:t>
                      </w:r>
                    </w:p>
                    <w:p w14:paraId="419AA4D2" w14:textId="77777777" w:rsidR="00D80A9D" w:rsidRDefault="007F3781" w:rsidP="00D80A9D">
                      <w:pPr>
                        <w:pStyle w:val="Corpsdetexte"/>
                        <w:spacing w:line="240" w:lineRule="auto"/>
                        <w:jc w:val="both"/>
                        <w:rPr>
                          <w:lang w:val="fr-FR"/>
                        </w:rPr>
                      </w:pPr>
                      <w:r>
                        <w:rPr>
                          <w:lang w:val="fr-FR"/>
                        </w:rPr>
                        <w:t>Cette expérience lui permet d’apprendre constamment, de rehausser son estime personnelle, de développer un sentiment d’</w:t>
                      </w:r>
                      <w:r w:rsidR="008C0ECE">
                        <w:rPr>
                          <w:lang w:val="fr-FR"/>
                        </w:rPr>
                        <w:t xml:space="preserve">appartenance et de sentir qu’elle peut contribuer à la réalisation d’un projet commun, tout en continuant de cheminer dans la vie. </w:t>
                      </w:r>
                    </w:p>
                    <w:p w14:paraId="3EE112D9" w14:textId="4CB6BC5B" w:rsidR="00E61DA2" w:rsidRDefault="006E26E3" w:rsidP="00422A15">
                      <w:pPr>
                        <w:pStyle w:val="Corpsdetexte"/>
                        <w:jc w:val="both"/>
                        <w:rPr>
                          <w:lang w:val="fr-FR"/>
                        </w:rPr>
                      </w:pPr>
                      <w:r>
                        <w:rPr>
                          <w:lang w:val="fr-FR"/>
                        </w:rPr>
                        <w:t xml:space="preserve">Pour elle, il s’agit d’un excellent moyen </w:t>
                      </w:r>
                      <w:r w:rsidR="007055D6">
                        <w:rPr>
                          <w:lang w:val="fr-FR"/>
                        </w:rPr>
                        <w:t xml:space="preserve">de relever de nouveaux défis, </w:t>
                      </w:r>
                      <w:r>
                        <w:rPr>
                          <w:lang w:val="fr-FR"/>
                        </w:rPr>
                        <w:t>d’explorer ses capacités et de mettre à profit ses compétences au service de la collectivité…et tout cela dans le plaisir !</w:t>
                      </w:r>
                    </w:p>
                    <w:p w14:paraId="2ED8D1AC" w14:textId="4EF08BAD" w:rsidR="00E61DA2" w:rsidRDefault="00E61DA2" w:rsidP="00422A15">
                      <w:pPr>
                        <w:pStyle w:val="Corpsdetexte"/>
                        <w:jc w:val="both"/>
                        <w:rPr>
                          <w:lang w:val="fr-FR"/>
                        </w:rPr>
                      </w:pPr>
                    </w:p>
                    <w:p w14:paraId="7D2B3DAA" w14:textId="7EE9B072" w:rsidR="00E61DA2" w:rsidRDefault="00E61DA2" w:rsidP="00422A15">
                      <w:pPr>
                        <w:pStyle w:val="Corpsdetexte"/>
                        <w:jc w:val="both"/>
                        <w:rPr>
                          <w:lang w:val="fr-FR"/>
                        </w:rPr>
                      </w:pPr>
                    </w:p>
                    <w:p w14:paraId="6622F1D5" w14:textId="65A47249" w:rsidR="00E61DA2" w:rsidRDefault="00E61DA2" w:rsidP="00422A15">
                      <w:pPr>
                        <w:pStyle w:val="Corpsdetexte"/>
                        <w:jc w:val="both"/>
                        <w:rPr>
                          <w:lang w:val="fr-FR"/>
                        </w:rPr>
                      </w:pPr>
                    </w:p>
                    <w:p w14:paraId="70C148A9" w14:textId="77777777" w:rsidR="00E61DA2" w:rsidRPr="009C2472" w:rsidRDefault="00E61DA2" w:rsidP="00422A15">
                      <w:pPr>
                        <w:pStyle w:val="Corpsdetexte"/>
                        <w:jc w:val="both"/>
                        <w:rPr>
                          <w:lang w:val="fr-FR"/>
                        </w:rPr>
                      </w:pPr>
                    </w:p>
                    <w:p w14:paraId="3A2370DF" w14:textId="33C5F78D" w:rsidR="001E75CA" w:rsidRPr="009C2472" w:rsidRDefault="001E75CA" w:rsidP="00422A15">
                      <w:pPr>
                        <w:pStyle w:val="Corpsdetexte"/>
                        <w:jc w:val="both"/>
                        <w:rPr>
                          <w:lang w:val="fr-FR"/>
                        </w:rPr>
                      </w:pPr>
                    </w:p>
                  </w:txbxContent>
                </v:textbox>
                <w10:wrap anchorx="page" anchory="margin"/>
              </v:shape>
            </w:pict>
          </mc:Fallback>
        </mc:AlternateContent>
      </w:r>
      <w:r w:rsidR="00D80A9D">
        <w:rPr>
          <w:noProof/>
          <w:lang w:eastAsia="fr-CA" w:bidi="ar-SA"/>
        </w:rPr>
        <mc:AlternateContent>
          <mc:Choice Requires="wps">
            <w:drawing>
              <wp:anchor distT="0" distB="0" distL="114300" distR="114300" simplePos="0" relativeHeight="251666432" behindDoc="0" locked="0" layoutInCell="1" allowOverlap="1" wp14:anchorId="19494575" wp14:editId="6626EE41">
                <wp:simplePos x="0" y="0"/>
                <wp:positionH relativeFrom="page">
                  <wp:posOffset>5767754</wp:posOffset>
                </wp:positionH>
                <wp:positionV relativeFrom="page">
                  <wp:posOffset>7567246</wp:posOffset>
                </wp:positionV>
                <wp:extent cx="1453661" cy="2080260"/>
                <wp:effectExtent l="0" t="0" r="13335" b="15240"/>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661"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94575" id="_x0000_t202" coordsize="21600,21600" o:spt="202" path="m,l,21600r21600,l21600,xe">
                <v:stroke joinstyle="miter"/>
                <v:path gradientshapeok="t" o:connecttype="rect"/>
              </v:shapetype>
              <v:shape id="Text Box 149" o:spid="_x0000_s1054" type="#_x0000_t202" style="position:absolute;margin-left:454.15pt;margin-top:595.85pt;width:114.45pt;height:16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" filled="f" stroked="f">
                <v:textbox inset="0,0,0,0">
                  <w:txbxContent/>
                </v:textbox>
                <w10:wrap anchorx="page" anchory="page"/>
              </v:shape>
            </w:pict>
          </mc:Fallback>
        </mc:AlternateContent>
      </w:r>
      <w:r w:rsidR="00D80A9D">
        <w:rPr>
          <w:noProof/>
          <w:lang w:eastAsia="fr-CA" w:bidi="ar-SA"/>
        </w:rPr>
        <mc:AlternateContent>
          <mc:Choice Requires="wps">
            <w:drawing>
              <wp:anchor distT="0" distB="0" distL="114300" distR="114300" simplePos="0" relativeHeight="251665408" behindDoc="0" locked="0" layoutInCell="1" allowOverlap="1" wp14:anchorId="3739107C" wp14:editId="2C30A4A2">
                <wp:simplePos x="0" y="0"/>
                <wp:positionH relativeFrom="page">
                  <wp:posOffset>4103077</wp:posOffset>
                </wp:positionH>
                <wp:positionV relativeFrom="page">
                  <wp:posOffset>7555524</wp:posOffset>
                </wp:positionV>
                <wp:extent cx="1498600" cy="2619864"/>
                <wp:effectExtent l="0" t="0" r="6350" b="9525"/>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619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55" type="#_x0000_t202" style="position:absolute;margin-left:323.1pt;margin-top:594.9pt;width:118pt;height:206.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" filled="f" stroked="f">
                <v:textbox style="mso-next-textbox:#Text Box 149" inset="0,0,0,0">
                  <w:txbxContent/>
                </v:textbox>
                <w10:wrap anchorx="page" anchory="page"/>
              </v:shape>
            </w:pict>
          </mc:Fallback>
        </mc:AlternateContent>
      </w:r>
      <w:r w:rsidR="00D80A9D">
        <w:rPr>
          <w:noProof/>
          <w:lang w:eastAsia="fr-CA" w:bidi="ar-SA"/>
        </w:rPr>
        <mc:AlternateContent>
          <mc:Choice Requires="wps">
            <w:drawing>
              <wp:anchor distT="0" distB="0" distL="114300" distR="114300" simplePos="0" relativeHeight="251622400" behindDoc="0" locked="0" layoutInCell="1" allowOverlap="1" wp14:anchorId="60F4B902" wp14:editId="34C387C2">
                <wp:simplePos x="0" y="0"/>
                <wp:positionH relativeFrom="page">
                  <wp:posOffset>2373923</wp:posOffset>
                </wp:positionH>
                <wp:positionV relativeFrom="page">
                  <wp:posOffset>7543800</wp:posOffset>
                </wp:positionV>
                <wp:extent cx="1569720" cy="2162517"/>
                <wp:effectExtent l="0" t="0" r="11430" b="9525"/>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16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1F2A645D" w14:textId="5B230411" w:rsidR="0009187E" w:rsidRDefault="007055D6" w:rsidP="007055D6">
                            <w:pPr>
                              <w:pStyle w:val="Corpsdetexte"/>
                              <w:jc w:val="both"/>
                              <w:rPr>
                                <w:lang w:val="fr-FR"/>
                              </w:rPr>
                            </w:pPr>
                            <w:r>
                              <w:rPr>
                                <w:lang w:val="fr-FR"/>
                              </w:rPr>
                              <w:t>En terminant, nous lui avons demandé ce que lui apporte cette implication, sur le plan personnel</w:t>
                            </w:r>
                            <w:r w:rsidR="00BA28CB">
                              <w:rPr>
                                <w:lang w:val="fr-FR"/>
                              </w:rPr>
                              <w:t>,</w:t>
                            </w:r>
                            <w:r>
                              <w:rPr>
                                <w:lang w:val="fr-FR"/>
                              </w:rPr>
                              <w:t xml:space="preserve"> et voici ce qu’elle nous a répondu : </w:t>
                            </w:r>
                          </w:p>
                          <w:p w14:paraId="10C2A267" w14:textId="695FEBEC" w:rsidR="00AC5960" w:rsidRDefault="007055D6" w:rsidP="007055D6">
                            <w:pPr>
                              <w:pStyle w:val="Corpsdetexte"/>
                              <w:jc w:val="both"/>
                              <w:rPr>
                                <w:lang w:val="fr-FR"/>
                              </w:rPr>
                            </w:pPr>
                            <w:r>
                              <w:rPr>
                                <w:lang w:val="fr-FR"/>
                              </w:rPr>
                              <w:t>« M’impliquer me permet de renforcer ma confiance en moi. En rendant service aux autres et à la collectivité</w:t>
                            </w:r>
                            <w:r w:rsidR="00AC5960">
                              <w:rPr>
                                <w:lang w:val="fr-FR"/>
                              </w:rPr>
                              <w:t>,</w:t>
                            </w:r>
                            <w:r>
                              <w:rPr>
                                <w:lang w:val="fr-FR"/>
                              </w:rPr>
                              <w:t xml:space="preserve"> cela me procure naturellement un sentiment du devoir accompli. </w:t>
                            </w:r>
                          </w:p>
                          <w:p w14:paraId="3EC6DCCD" w14:textId="15DCF481" w:rsidR="001E75CA" w:rsidRDefault="007055D6" w:rsidP="007055D6">
                            <w:pPr>
                              <w:pStyle w:val="Corpsdetexte"/>
                              <w:jc w:val="both"/>
                              <w:rPr>
                                <w:lang w:val="fr-FR"/>
                              </w:rPr>
                            </w:pPr>
                            <w:r>
                              <w:rPr>
                                <w:lang w:val="fr-FR"/>
                              </w:rPr>
                              <w:t>De plus, cela me donne la chance de m’épanouir et de sentir que malgré mes limitations, j’apprends toujours et je me sens utile.</w:t>
                            </w:r>
                            <w:r w:rsidR="00516273">
                              <w:rPr>
                                <w:lang w:val="fr-FR"/>
                              </w:rPr>
                              <w:t xml:space="preserve"> Cela m’apporte donc un grand sentiment d’accomplissement.</w:t>
                            </w:r>
                          </w:p>
                          <w:p w14:paraId="0537F899" w14:textId="1CE1E19E" w:rsidR="00516273" w:rsidRDefault="00516273" w:rsidP="00516273">
                            <w:pPr>
                              <w:pStyle w:val="Corpsdetexte"/>
                              <w:jc w:val="both"/>
                              <w:rPr>
                                <w:lang w:val="fr-FR"/>
                              </w:rPr>
                            </w:pPr>
                            <w:r>
                              <w:rPr>
                                <w:lang w:val="fr-FR"/>
                              </w:rPr>
                              <w:t xml:space="preserve">En gros, m’impliquer donne un sens à ma vie, tout en m'aidant à la fois à garder mon mental stimulé et à réduire </w:t>
                            </w:r>
                            <w:r w:rsidR="00AC5960">
                              <w:rPr>
                                <w:lang w:val="fr-FR"/>
                              </w:rPr>
                              <w:t>les</w:t>
                            </w:r>
                            <w:r>
                              <w:rPr>
                                <w:lang w:val="fr-FR"/>
                              </w:rPr>
                              <w:t xml:space="preserve"> douleurs et raideurs chroniques</w:t>
                            </w:r>
                            <w:r w:rsidR="00AC5960">
                              <w:rPr>
                                <w:lang w:val="fr-FR"/>
                              </w:rPr>
                              <w:t xml:space="preserve"> avec lesquelles je dois composer</w:t>
                            </w:r>
                            <w:r>
                              <w:rPr>
                                <w:lang w:val="fr-FR"/>
                              </w:rPr>
                              <w:t>.</w:t>
                            </w:r>
                          </w:p>
                          <w:p w14:paraId="53BD312D" w14:textId="0212A848" w:rsidR="0009187E" w:rsidRPr="0009187E" w:rsidRDefault="00516273" w:rsidP="007055D6">
                            <w:pPr>
                              <w:pStyle w:val="Corpsdetexte"/>
                              <w:jc w:val="both"/>
                              <w:rPr>
                                <w:lang w:val="fr-FR"/>
                              </w:rPr>
                            </w:pPr>
                            <w:r w:rsidRPr="0009187E">
                              <w:rPr>
                                <w:lang w:val="fr-FR"/>
                              </w:rPr>
                              <w:t xml:space="preserve">M’impliquer </w:t>
                            </w:r>
                            <w:r w:rsidR="00AC5960" w:rsidRPr="0009187E">
                              <w:rPr>
                                <w:lang w:val="fr-FR"/>
                              </w:rPr>
                              <w:t xml:space="preserve">socialement m’aide donc </w:t>
                            </w:r>
                            <w:r w:rsidRPr="0009187E">
                              <w:rPr>
                                <w:lang w:val="fr-FR"/>
                              </w:rPr>
                              <w:t xml:space="preserve">à </w:t>
                            </w:r>
                            <w:r w:rsidR="0009187E" w:rsidRPr="0009187E">
                              <w:rPr>
                                <w:lang w:val="fr-FR"/>
                              </w:rPr>
                              <w:t xml:space="preserve">me réaliser, à me découvrir, à prendre conscience de ma propre valeur et m’aide à </w:t>
                            </w:r>
                            <w:r w:rsidRPr="0009187E">
                              <w:rPr>
                                <w:lang w:val="fr-FR"/>
                              </w:rPr>
                              <w:t>demeurer active au quotidien</w:t>
                            </w:r>
                            <w:r w:rsidR="0009187E" w:rsidRPr="0009187E">
                              <w:rPr>
                                <w:lang w:val="fr-FR"/>
                              </w:rPr>
                              <w:t>.</w:t>
                            </w:r>
                            <w:r w:rsidR="00AC5960" w:rsidRPr="0009187E">
                              <w:rPr>
                                <w:lang w:val="fr-FR"/>
                              </w:rPr>
                              <w:t xml:space="preserve"> </w:t>
                            </w:r>
                          </w:p>
                          <w:p w14:paraId="6FBB9538" w14:textId="1FEA9E38" w:rsidR="00516273" w:rsidRPr="009C2472" w:rsidRDefault="0009187E" w:rsidP="007055D6">
                            <w:pPr>
                              <w:pStyle w:val="Corpsdetexte"/>
                              <w:jc w:val="both"/>
                              <w:rPr>
                                <w:lang w:val="fr-FR"/>
                              </w:rPr>
                            </w:pPr>
                            <w:r>
                              <w:rPr>
                                <w:lang w:val="fr-FR"/>
                              </w:rPr>
                              <w:t xml:space="preserve">Bref, ma contribution et mon implication sociale </w:t>
                            </w:r>
                            <w:r w:rsidR="00AC5960">
                              <w:rPr>
                                <w:lang w:val="fr-FR"/>
                              </w:rPr>
                              <w:t>ajoute</w:t>
                            </w:r>
                            <w:r w:rsidR="00BA28CB">
                              <w:rPr>
                                <w:lang w:val="fr-FR"/>
                              </w:rPr>
                              <w:t>nt</w:t>
                            </w:r>
                            <w:r w:rsidR="00AC5960">
                              <w:rPr>
                                <w:lang w:val="fr-FR"/>
                              </w:rPr>
                              <w:t xml:space="preserve"> </w:t>
                            </w:r>
                            <w:r>
                              <w:rPr>
                                <w:lang w:val="fr-FR"/>
                              </w:rPr>
                              <w:t xml:space="preserve">indéniablement </w:t>
                            </w:r>
                            <w:r w:rsidR="00AC5960">
                              <w:rPr>
                                <w:lang w:val="fr-FR"/>
                              </w:rPr>
                              <w:t>du tonus à ma vie</w:t>
                            </w:r>
                            <w:r>
                              <w:rPr>
                                <w:lang w:val="fr-FR"/>
                              </w:rPr>
                              <w:t> »</w:t>
                            </w:r>
                            <w:r w:rsidR="00AC5960">
                              <w:rPr>
                                <w:lang w:val="fr-FR"/>
                              </w:rPr>
                              <w:t> !</w:t>
                            </w:r>
                            <w:r w:rsidR="00516273">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59" type="#_x0000_t202" style="position:absolute;margin-left:186.9pt;margin-top:594pt;width:123.6pt;height:170.3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" filled="f" stroked="f">
                <v:textbox style="mso-next-textbox:#Text Box 148" inset="0,0,0,0">
                  <w:txbxContent>
                    <w:p w14:paraId="1F2A645D" w14:textId="5B230411" w:rsidR="0009187E" w:rsidRDefault="007055D6" w:rsidP="007055D6">
                      <w:pPr>
                        <w:pStyle w:val="Corpsdetexte"/>
                        <w:jc w:val="both"/>
                        <w:rPr>
                          <w:lang w:val="fr-FR"/>
                        </w:rPr>
                      </w:pPr>
                      <w:r>
                        <w:rPr>
                          <w:lang w:val="fr-FR"/>
                        </w:rPr>
                        <w:t>En terminant, nous lui avons demandé ce que lui apporte cette implication, sur le plan personnel</w:t>
                      </w:r>
                      <w:r w:rsidR="00BA28CB">
                        <w:rPr>
                          <w:lang w:val="fr-FR"/>
                        </w:rPr>
                        <w:t>,</w:t>
                      </w:r>
                      <w:r>
                        <w:rPr>
                          <w:lang w:val="fr-FR"/>
                        </w:rPr>
                        <w:t xml:space="preserve"> et voici ce qu’elle nous a répondu : </w:t>
                      </w:r>
                    </w:p>
                    <w:p w14:paraId="10C2A267" w14:textId="695FEBEC" w:rsidR="00AC5960" w:rsidRDefault="007055D6" w:rsidP="007055D6">
                      <w:pPr>
                        <w:pStyle w:val="Corpsdetexte"/>
                        <w:jc w:val="both"/>
                        <w:rPr>
                          <w:lang w:val="fr-FR"/>
                        </w:rPr>
                      </w:pPr>
                      <w:r>
                        <w:rPr>
                          <w:lang w:val="fr-FR"/>
                        </w:rPr>
                        <w:t>« M’impliquer me permet de renforcer ma confiance en moi. En rendant service aux autres et à la collectivité</w:t>
                      </w:r>
                      <w:r w:rsidR="00AC5960">
                        <w:rPr>
                          <w:lang w:val="fr-FR"/>
                        </w:rPr>
                        <w:t>,</w:t>
                      </w:r>
                      <w:r>
                        <w:rPr>
                          <w:lang w:val="fr-FR"/>
                        </w:rPr>
                        <w:t xml:space="preserve"> cela me procure naturellement un sentiment du devoir accompli. </w:t>
                      </w:r>
                    </w:p>
                    <w:p w14:paraId="3EC6DCCD" w14:textId="15DCF481" w:rsidR="001E75CA" w:rsidRDefault="007055D6" w:rsidP="007055D6">
                      <w:pPr>
                        <w:pStyle w:val="Corpsdetexte"/>
                        <w:jc w:val="both"/>
                        <w:rPr>
                          <w:lang w:val="fr-FR"/>
                        </w:rPr>
                      </w:pPr>
                      <w:r>
                        <w:rPr>
                          <w:lang w:val="fr-FR"/>
                        </w:rPr>
                        <w:t>De plus, cela me donne la chance de m’épanouir et de sentir que malgré mes limitations, j’apprends toujours et je me sens utile.</w:t>
                      </w:r>
                      <w:r w:rsidR="00516273">
                        <w:rPr>
                          <w:lang w:val="fr-FR"/>
                        </w:rPr>
                        <w:t xml:space="preserve"> Cela m’apporte donc un grand sentiment d’accomplissement.</w:t>
                      </w:r>
                    </w:p>
                    <w:p w14:paraId="0537F899" w14:textId="1CE1E19E" w:rsidR="00516273" w:rsidRDefault="00516273" w:rsidP="00516273">
                      <w:pPr>
                        <w:pStyle w:val="Corpsdetexte"/>
                        <w:jc w:val="both"/>
                        <w:rPr>
                          <w:lang w:val="fr-FR"/>
                        </w:rPr>
                      </w:pPr>
                      <w:r>
                        <w:rPr>
                          <w:lang w:val="fr-FR"/>
                        </w:rPr>
                        <w:t xml:space="preserve">En gros, m’impliquer donne un sens à ma vie, tout en m'aidant à la fois à garder mon mental stimulé et à réduire </w:t>
                      </w:r>
                      <w:r w:rsidR="00AC5960">
                        <w:rPr>
                          <w:lang w:val="fr-FR"/>
                        </w:rPr>
                        <w:t>les</w:t>
                      </w:r>
                      <w:r>
                        <w:rPr>
                          <w:lang w:val="fr-FR"/>
                        </w:rPr>
                        <w:t xml:space="preserve"> douleurs et raideurs chroniques</w:t>
                      </w:r>
                      <w:r w:rsidR="00AC5960">
                        <w:rPr>
                          <w:lang w:val="fr-FR"/>
                        </w:rPr>
                        <w:t xml:space="preserve"> avec lesquelles je dois composer</w:t>
                      </w:r>
                      <w:r>
                        <w:rPr>
                          <w:lang w:val="fr-FR"/>
                        </w:rPr>
                        <w:t>.</w:t>
                      </w:r>
                    </w:p>
                    <w:p w14:paraId="53BD312D" w14:textId="0212A848" w:rsidR="0009187E" w:rsidRPr="0009187E" w:rsidRDefault="00516273" w:rsidP="007055D6">
                      <w:pPr>
                        <w:pStyle w:val="Corpsdetexte"/>
                        <w:jc w:val="both"/>
                        <w:rPr>
                          <w:lang w:val="fr-FR"/>
                        </w:rPr>
                      </w:pPr>
                      <w:r w:rsidRPr="0009187E">
                        <w:rPr>
                          <w:lang w:val="fr-FR"/>
                        </w:rPr>
                        <w:t xml:space="preserve">M’impliquer </w:t>
                      </w:r>
                      <w:r w:rsidR="00AC5960" w:rsidRPr="0009187E">
                        <w:rPr>
                          <w:lang w:val="fr-FR"/>
                        </w:rPr>
                        <w:t xml:space="preserve">socialement m’aide donc </w:t>
                      </w:r>
                      <w:r w:rsidRPr="0009187E">
                        <w:rPr>
                          <w:lang w:val="fr-FR"/>
                        </w:rPr>
                        <w:t xml:space="preserve">à </w:t>
                      </w:r>
                      <w:r w:rsidR="0009187E" w:rsidRPr="0009187E">
                        <w:rPr>
                          <w:lang w:val="fr-FR"/>
                        </w:rPr>
                        <w:t xml:space="preserve">me réaliser, à me découvrir, à prendre conscience de ma propre valeur et m’aide à </w:t>
                      </w:r>
                      <w:r w:rsidRPr="0009187E">
                        <w:rPr>
                          <w:lang w:val="fr-FR"/>
                        </w:rPr>
                        <w:t>demeurer active au quotidien</w:t>
                      </w:r>
                      <w:r w:rsidR="0009187E" w:rsidRPr="0009187E">
                        <w:rPr>
                          <w:lang w:val="fr-FR"/>
                        </w:rPr>
                        <w:t>.</w:t>
                      </w:r>
                      <w:r w:rsidR="00AC5960" w:rsidRPr="0009187E">
                        <w:rPr>
                          <w:lang w:val="fr-FR"/>
                        </w:rPr>
                        <w:t xml:space="preserve"> </w:t>
                      </w:r>
                    </w:p>
                    <w:p w14:paraId="6FBB9538" w14:textId="1FEA9E38" w:rsidR="00516273" w:rsidRPr="009C2472" w:rsidRDefault="0009187E" w:rsidP="007055D6">
                      <w:pPr>
                        <w:pStyle w:val="Corpsdetexte"/>
                        <w:jc w:val="both"/>
                        <w:rPr>
                          <w:lang w:val="fr-FR"/>
                        </w:rPr>
                      </w:pPr>
                      <w:r>
                        <w:rPr>
                          <w:lang w:val="fr-FR"/>
                        </w:rPr>
                        <w:t xml:space="preserve">Bref, ma contribution et mon implication sociale </w:t>
                      </w:r>
                      <w:r w:rsidR="00AC5960">
                        <w:rPr>
                          <w:lang w:val="fr-FR"/>
                        </w:rPr>
                        <w:t>ajoute</w:t>
                      </w:r>
                      <w:r w:rsidR="00BA28CB">
                        <w:rPr>
                          <w:lang w:val="fr-FR"/>
                        </w:rPr>
                        <w:t>nt</w:t>
                      </w:r>
                      <w:r w:rsidR="00AC5960">
                        <w:rPr>
                          <w:lang w:val="fr-FR"/>
                        </w:rPr>
                        <w:t xml:space="preserve"> </w:t>
                      </w:r>
                      <w:r>
                        <w:rPr>
                          <w:lang w:val="fr-FR"/>
                        </w:rPr>
                        <w:t xml:space="preserve">indéniablement </w:t>
                      </w:r>
                      <w:r w:rsidR="00AC5960">
                        <w:rPr>
                          <w:lang w:val="fr-FR"/>
                        </w:rPr>
                        <w:t>du tonus à ma vie</w:t>
                      </w:r>
                      <w:r>
                        <w:rPr>
                          <w:lang w:val="fr-FR"/>
                        </w:rPr>
                        <w:t> »</w:t>
                      </w:r>
                      <w:r w:rsidR="00AC5960">
                        <w:rPr>
                          <w:lang w:val="fr-FR"/>
                        </w:rPr>
                        <w:t> !</w:t>
                      </w:r>
                      <w:r w:rsidR="00516273">
                        <w:rPr>
                          <w:lang w:val="fr-FR"/>
                        </w:rPr>
                        <w:t xml:space="preserve"> </w:t>
                      </w:r>
                    </w:p>
                  </w:txbxContent>
                </v:textbox>
                <w10:wrap anchorx="page" anchory="page"/>
              </v:shape>
            </w:pict>
          </mc:Fallback>
        </mc:AlternateContent>
      </w:r>
      <w:r w:rsidR="00D80A9D">
        <w:rPr>
          <w:noProof/>
          <w:lang w:eastAsia="fr-CA" w:bidi="ar-SA"/>
        </w:rPr>
        <mc:AlternateContent>
          <mc:Choice Requires="wps">
            <w:drawing>
              <wp:anchor distT="0" distB="0" distL="114300" distR="114300" simplePos="0" relativeHeight="251623424" behindDoc="0" locked="0" layoutInCell="1" allowOverlap="1" wp14:anchorId="45EF1D2C" wp14:editId="1944F47A">
                <wp:simplePos x="0" y="0"/>
                <wp:positionH relativeFrom="page">
                  <wp:posOffset>2385353</wp:posOffset>
                </wp:positionH>
                <wp:positionV relativeFrom="page">
                  <wp:posOffset>7225812</wp:posOffset>
                </wp:positionV>
                <wp:extent cx="4800600" cy="281353"/>
                <wp:effectExtent l="0" t="0" r="0" b="4445"/>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8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F677" w14:textId="7FCCCFBF" w:rsidR="001E75CA" w:rsidRPr="007055D6" w:rsidRDefault="002E3F5E">
                            <w:pPr>
                              <w:pStyle w:val="Titre2"/>
                              <w:rPr>
                                <w:rFonts w:ascii="Bookman Old Style" w:hAnsi="Bookman Old Style"/>
                                <w:b/>
                                <w:bCs/>
                                <w:color w:val="335B74" w:themeColor="text2"/>
                              </w:rPr>
                            </w:pPr>
                            <w:r w:rsidRPr="007055D6">
                              <w:rPr>
                                <w:rFonts w:ascii="Bookman Old Style" w:hAnsi="Bookman Old Style"/>
                                <w:b/>
                                <w:bCs/>
                                <w:color w:val="335B74" w:themeColor="text2"/>
                              </w:rPr>
                              <w:t>L’impact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1D2C" id="Text Box 29" o:spid="_x0000_s1060" type="#_x0000_t202" style="position:absolute;margin-left:187.8pt;margin-top:568.95pt;width:378pt;height:22.1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" filled="f" stroked="f">
                <v:textbox inset="0,0,0,0">
                  <w:txbxContent>
                    <w:p w14:paraId="0600F677" w14:textId="7FCCCFBF" w:rsidR="001E75CA" w:rsidRPr="007055D6" w:rsidRDefault="002E3F5E">
                      <w:pPr>
                        <w:pStyle w:val="Titre2"/>
                        <w:rPr>
                          <w:rFonts w:ascii="Bookman Old Style" w:hAnsi="Bookman Old Style"/>
                          <w:b/>
                          <w:bCs/>
                          <w:color w:val="335B74" w:themeColor="text2"/>
                        </w:rPr>
                      </w:pPr>
                      <w:r w:rsidRPr="007055D6">
                        <w:rPr>
                          <w:rFonts w:ascii="Bookman Old Style" w:hAnsi="Bookman Old Style"/>
                          <w:b/>
                          <w:bCs/>
                          <w:color w:val="335B74" w:themeColor="text2"/>
                        </w:rPr>
                        <w:t>L’impact</w:t>
                      </w:r>
                    </w:p>
                  </w:txbxContent>
                </v:textbox>
                <w10:wrap anchorx="page" anchory="page"/>
              </v:shape>
            </w:pict>
          </mc:Fallback>
        </mc:AlternateContent>
      </w:r>
      <w:r w:rsidR="00FF034F">
        <w:rPr>
          <w:noProof/>
          <w:lang w:eastAsia="fr-CA" w:bidi="ar-SA"/>
        </w:rPr>
        <mc:AlternateContent>
          <mc:Choice Requires="wps">
            <w:drawing>
              <wp:anchor distT="0" distB="0" distL="114300" distR="114300" simplePos="0" relativeHeight="251621376" behindDoc="0" locked="0" layoutInCell="1" allowOverlap="1" wp14:anchorId="68E6F9C9" wp14:editId="20C41363">
                <wp:simplePos x="0" y="0"/>
                <wp:positionH relativeFrom="page">
                  <wp:posOffset>2364252</wp:posOffset>
                </wp:positionH>
                <wp:positionV relativeFrom="page">
                  <wp:posOffset>3362032</wp:posOffset>
                </wp:positionV>
                <wp:extent cx="4800600" cy="312420"/>
                <wp:effectExtent l="0" t="0" r="0" b="0"/>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A367" w14:textId="3181A374" w:rsidR="001E75CA" w:rsidRPr="00784666" w:rsidRDefault="002E3F5E">
                            <w:pPr>
                              <w:pStyle w:val="Titre2"/>
                              <w:rPr>
                                <w:b/>
                                <w:bCs/>
                                <w:color w:val="335B74" w:themeColor="text2"/>
                              </w:rPr>
                            </w:pPr>
                            <w:r w:rsidRPr="00784666">
                              <w:rPr>
                                <w:rFonts w:ascii="Bookman Old Style" w:hAnsi="Bookman Old Style"/>
                                <w:b/>
                                <w:bCs/>
                                <w:color w:val="335B74" w:themeColor="text2"/>
                              </w:rPr>
                              <w:t>Pourquoi s’impliquer</w:t>
                            </w:r>
                            <w:r w:rsidR="006C46CC">
                              <w:rPr>
                                <w:rFonts w:ascii="Bookman Old Style" w:hAnsi="Bookman Old Style"/>
                                <w:b/>
                                <w:bCs/>
                                <w:color w:val="335B74" w:themeColor="text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F9C9" id="Text Box 27" o:spid="_x0000_s1061" type="#_x0000_t202" style="position:absolute;margin-left:186.15pt;margin-top:264.75pt;width:378pt;height:24.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" filled="f" stroked="f">
                <v:textbox inset="0,0,0,0">
                  <w:txbxContent>
                    <w:p w14:paraId="0EBDA367" w14:textId="3181A374" w:rsidR="001E75CA" w:rsidRPr="00784666" w:rsidRDefault="002E3F5E">
                      <w:pPr>
                        <w:pStyle w:val="Titre2"/>
                        <w:rPr>
                          <w:b/>
                          <w:bCs/>
                          <w:color w:val="335B74" w:themeColor="text2"/>
                        </w:rPr>
                      </w:pPr>
                      <w:r w:rsidRPr="00784666">
                        <w:rPr>
                          <w:rFonts w:ascii="Bookman Old Style" w:hAnsi="Bookman Old Style"/>
                          <w:b/>
                          <w:bCs/>
                          <w:color w:val="335B74" w:themeColor="text2"/>
                        </w:rPr>
                        <w:t>Pourquoi s’impliquer</w:t>
                      </w:r>
                      <w:r w:rsidR="006C46CC">
                        <w:rPr>
                          <w:rFonts w:ascii="Bookman Old Style" w:hAnsi="Bookman Old Style"/>
                          <w:b/>
                          <w:bCs/>
                          <w:color w:val="335B74" w:themeColor="text2"/>
                        </w:rPr>
                        <w:t>?</w:t>
                      </w:r>
                    </w:p>
                  </w:txbxContent>
                </v:textbox>
                <w10:wrap anchorx="page" anchory="page"/>
              </v:shape>
            </w:pict>
          </mc:Fallback>
        </mc:AlternateContent>
      </w:r>
      <w:r w:rsidR="000768FE">
        <w:rPr>
          <w:noProof/>
          <w:lang w:eastAsia="fr-CA" w:bidi="ar-SA"/>
        </w:rPr>
        <mc:AlternateContent>
          <mc:Choice Requires="wpg">
            <w:drawing>
              <wp:anchor distT="0" distB="0" distL="114300" distR="114300" simplePos="0" relativeHeight="251617280" behindDoc="0" locked="0" layoutInCell="1" allowOverlap="1" wp14:anchorId="433D62FE" wp14:editId="0A8671B8">
                <wp:simplePos x="0" y="0"/>
                <wp:positionH relativeFrom="page">
                  <wp:posOffset>505460</wp:posOffset>
                </wp:positionH>
                <wp:positionV relativeFrom="page">
                  <wp:posOffset>6847840</wp:posOffset>
                </wp:positionV>
                <wp:extent cx="1468120" cy="406400"/>
                <wp:effectExtent l="0" t="0" r="36830" b="12700"/>
                <wp:wrapNone/>
                <wp:docPr id="11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120" cy="406400"/>
                          <a:chOff x="1152" y="7425"/>
                          <a:chExt cx="2160" cy="2016"/>
                        </a:xfrm>
                      </wpg:grpSpPr>
                      <wps:wsp>
                        <wps:cNvPr id="116" name="Line 22"/>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23"/>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CEDE6" w14:textId="7AEE6426" w:rsidR="001E75CA" w:rsidRDefault="001D313D" w:rsidP="000768FE">
                              <w:pPr>
                                <w:pStyle w:val="QuoteText"/>
                                <w:jc w:val="left"/>
                                <w:rPr>
                                  <w:color w:val="auto"/>
                                  <w:lang w:val="fr-FR"/>
                                </w:rPr>
                              </w:pPr>
                              <w:r>
                                <w:rPr>
                                  <w:color w:val="auto"/>
                                  <w:lang w:val="fr-FR"/>
                                </w:rPr>
                                <w:t>Karine Lévesque</w:t>
                              </w:r>
                              <w:r w:rsidR="000768FE">
                                <w:rPr>
                                  <w:color w:val="auto"/>
                                  <w:lang w:val="fr-FR"/>
                                </w:rPr>
                                <w:t>,</w:t>
                              </w:r>
                            </w:p>
                            <w:p w14:paraId="00E3B3F7" w14:textId="2A0399B3" w:rsidR="000768FE" w:rsidRPr="009C2472" w:rsidRDefault="000768FE" w:rsidP="000768FE">
                              <w:pPr>
                                <w:pStyle w:val="QuoteText"/>
                                <w:jc w:val="left"/>
                                <w:rPr>
                                  <w:color w:val="auto"/>
                                  <w:lang w:val="fr-FR"/>
                                </w:rPr>
                              </w:pPr>
                              <w:r>
                                <w:rPr>
                                  <w:color w:val="auto"/>
                                  <w:lang w:val="fr-FR"/>
                                </w:rPr>
                                <w:t>Présidente de l’APHRSO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D62FE" id="Group 21" o:spid="_x0000_s1062" style="position:absolute;margin-left:39.8pt;margin-top:539.2pt;width:115.6pt;height:32pt;z-index:251617280;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">
                <v:line id="Line 22" o:spid="_x0000_s1063"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shape id="Text Box 23" o:spid="_x0000_s1064"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68CEDE6" w14:textId="7AEE6426" w:rsidR="001E75CA" w:rsidRDefault="001D313D" w:rsidP="000768FE">
                        <w:pPr>
                          <w:pStyle w:val="QuoteText"/>
                          <w:jc w:val="left"/>
                          <w:rPr>
                            <w:color w:val="auto"/>
                            <w:lang w:val="fr-FR"/>
                          </w:rPr>
                        </w:pPr>
                        <w:r>
                          <w:rPr>
                            <w:color w:val="auto"/>
                            <w:lang w:val="fr-FR"/>
                          </w:rPr>
                          <w:t>Karine Lévesque</w:t>
                        </w:r>
                        <w:r w:rsidR="000768FE">
                          <w:rPr>
                            <w:color w:val="auto"/>
                            <w:lang w:val="fr-FR"/>
                          </w:rPr>
                          <w:t>,</w:t>
                        </w:r>
                      </w:p>
                      <w:p w14:paraId="00E3B3F7" w14:textId="2A0399B3" w:rsidR="000768FE" w:rsidRPr="009C2472" w:rsidRDefault="000768FE" w:rsidP="000768FE">
                        <w:pPr>
                          <w:pStyle w:val="QuoteText"/>
                          <w:jc w:val="left"/>
                          <w:rPr>
                            <w:color w:val="auto"/>
                            <w:lang w:val="fr-FR"/>
                          </w:rPr>
                        </w:pPr>
                        <w:r>
                          <w:rPr>
                            <w:color w:val="auto"/>
                            <w:lang w:val="fr-FR"/>
                          </w:rPr>
                          <w:t>Présidente de l’APHRSO</w:t>
                        </w:r>
                      </w:p>
                    </w:txbxContent>
                  </v:textbox>
                </v:shape>
                <w10:wrap anchorx="page" anchory="page"/>
              </v:group>
            </w:pict>
          </mc:Fallback>
        </mc:AlternateContent>
      </w:r>
      <w:r w:rsidR="001E75CA">
        <w:br w:type="page"/>
      </w:r>
    </w:p>
    <w:p w14:paraId="4553A5F5" w14:textId="764FDF59" w:rsidR="001E75CA" w:rsidRDefault="001E75CA"/>
    <w:p w14:paraId="35128CEF" w14:textId="7EC092F5" w:rsidR="001E75CA" w:rsidRDefault="001E75CA"/>
    <w:p w14:paraId="23B58577" w14:textId="2787ACC2" w:rsidR="001E75CA" w:rsidRDefault="008818B0">
      <w:r>
        <w:rPr>
          <w:noProof/>
          <w:lang w:eastAsia="fr-CA" w:bidi="ar-SA"/>
        </w:rPr>
        <mc:AlternateContent>
          <mc:Choice Requires="wps">
            <w:drawing>
              <wp:anchor distT="0" distB="0" distL="114300" distR="114300" simplePos="0" relativeHeight="251625472" behindDoc="0" locked="0" layoutInCell="1" allowOverlap="1" wp14:anchorId="0C579E78" wp14:editId="2A520388">
                <wp:simplePos x="0" y="0"/>
                <wp:positionH relativeFrom="margin">
                  <wp:align>right</wp:align>
                </wp:positionH>
                <wp:positionV relativeFrom="page">
                  <wp:posOffset>1109980</wp:posOffset>
                </wp:positionV>
                <wp:extent cx="6598920" cy="312420"/>
                <wp:effectExtent l="0" t="0" r="11430" b="1143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C527" w14:textId="596CBBF8" w:rsidR="001E75CA" w:rsidRPr="001428D8" w:rsidRDefault="00A2493C">
                            <w:pPr>
                              <w:pStyle w:val="Titre2"/>
                              <w:rPr>
                                <w:color w:val="auto"/>
                              </w:rPr>
                            </w:pPr>
                            <w:r>
                              <w:rPr>
                                <w:rFonts w:ascii="Bookman Old Style" w:hAnsi="Bookman Old Style"/>
                                <w:b/>
                                <w:bCs/>
                                <w:color w:val="auto"/>
                                <w:sz w:val="40"/>
                                <w:szCs w:val="40"/>
                              </w:rPr>
                              <w:t>L’accessibilité universelle et les municipalités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65" type="#_x0000_t202" style="position:absolute;margin-left:468.4pt;margin-top:87.4pt;width:519.6pt;height:24.6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" filled="f" stroked="f">
                <v:textbox inset="0,0,0,0">
                  <w:txbxContent>
                    <w:p w14:paraId="7169C527" w14:textId="596CBBF8" w:rsidR="001E75CA" w:rsidRPr="001428D8" w:rsidRDefault="00A2493C">
                      <w:pPr>
                        <w:pStyle w:val="Titre2"/>
                        <w:rPr>
                          <w:color w:val="auto"/>
                        </w:rPr>
                      </w:pPr>
                      <w:r>
                        <w:rPr>
                          <w:rFonts w:ascii="Bookman Old Style" w:hAnsi="Bookman Old Style"/>
                          <w:b/>
                          <w:bCs/>
                          <w:color w:val="auto"/>
                          <w:sz w:val="40"/>
                          <w:szCs w:val="40"/>
                        </w:rPr>
                        <w:t>L’accessibilité universelle et les municipalités</w:t>
                      </w:r>
                    </w:p>
                  </w:txbxContent>
                </v:textbox>
                <w10:wrap anchorx="margin" anchory="page"/>
              </v:shape>
            </w:pict>
          </mc:Fallback>
        </mc:AlternateContent>
      </w:r>
    </w:p>
    <w:p w14:paraId="05CDFB81" w14:textId="5D120074" w:rsidR="001E75CA" w:rsidRDefault="001E75CA"/>
    <w:p w14:paraId="4A362C19" w14:textId="51CD38C2" w:rsidR="001E75CA" w:rsidRDefault="00EB09D2">
      <w:r>
        <w:rPr>
          <w:noProof/>
          <w:lang w:eastAsia="fr-CA" w:bidi="ar-SA"/>
        </w:rPr>
        <mc:AlternateContent>
          <mc:Choice Requires="wps">
            <w:drawing>
              <wp:anchor distT="0" distB="0" distL="114300" distR="114300" simplePos="0" relativeHeight="251667456" behindDoc="0" locked="0" layoutInCell="1" allowOverlap="1" wp14:anchorId="0A902CD8" wp14:editId="375BDA06">
                <wp:simplePos x="0" y="0"/>
                <wp:positionH relativeFrom="page">
                  <wp:posOffset>2153920</wp:posOffset>
                </wp:positionH>
                <wp:positionV relativeFrom="page">
                  <wp:posOffset>1473200</wp:posOffset>
                </wp:positionV>
                <wp:extent cx="1524000" cy="4244340"/>
                <wp:effectExtent l="0" t="0" r="0" b="3810"/>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4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66" type="#_x0000_t202" style="position:absolute;margin-left:169.6pt;margin-top:116pt;width:120pt;height:334.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" filled="f" stroked="f">
                <v:textbox style="mso-next-textbox:#Text Box 153"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4448" behindDoc="0" locked="0" layoutInCell="1" allowOverlap="1" wp14:anchorId="3C853A69" wp14:editId="5F94C619">
                <wp:simplePos x="0" y="0"/>
                <wp:positionH relativeFrom="page">
                  <wp:posOffset>487680</wp:posOffset>
                </wp:positionH>
                <wp:positionV relativeFrom="page">
                  <wp:posOffset>1473200</wp:posOffset>
                </wp:positionV>
                <wp:extent cx="1524000" cy="4419600"/>
                <wp:effectExtent l="0" t="0" r="0" b="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1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5B36D74F" w14:textId="1D340FBB" w:rsidR="004516B5" w:rsidRPr="001D313D" w:rsidRDefault="00A31C20" w:rsidP="003E7589">
                            <w:pPr>
                              <w:pStyle w:val="Corpsdetexte"/>
                              <w:spacing w:after="0" w:line="240" w:lineRule="auto"/>
                              <w:jc w:val="both"/>
                              <w:rPr>
                                <w:i/>
                                <w:iCs/>
                                <w:color w:val="2683C6" w:themeColor="accent2"/>
                                <w:sz w:val="18"/>
                                <w:szCs w:val="18"/>
                                <w:lang w:val="fr-FR"/>
                              </w:rPr>
                            </w:pPr>
                            <w:r w:rsidRPr="001D313D">
                              <w:rPr>
                                <w:i/>
                                <w:iCs/>
                                <w:color w:val="2683C6" w:themeColor="accent2"/>
                                <w:sz w:val="18"/>
                                <w:szCs w:val="18"/>
                                <w:lang w:val="fr-FR"/>
                              </w:rPr>
                              <w:t xml:space="preserve">Texte rédigé </w:t>
                            </w:r>
                            <w:r w:rsidR="00357819" w:rsidRPr="001D313D">
                              <w:rPr>
                                <w:i/>
                                <w:iCs/>
                                <w:color w:val="2683C6" w:themeColor="accent2"/>
                                <w:sz w:val="18"/>
                                <w:szCs w:val="18"/>
                                <w:lang w:val="fr-FR"/>
                              </w:rPr>
                              <w:t xml:space="preserve">et publié </w:t>
                            </w:r>
                            <w:r w:rsidRPr="001D313D">
                              <w:rPr>
                                <w:i/>
                                <w:iCs/>
                                <w:color w:val="2683C6" w:themeColor="accent2"/>
                                <w:sz w:val="18"/>
                                <w:szCs w:val="18"/>
                                <w:lang w:val="fr-FR"/>
                              </w:rPr>
                              <w:t xml:space="preserve">par l’APHRSO dans </w:t>
                            </w:r>
                            <w:r w:rsidR="004516B5" w:rsidRPr="001D313D">
                              <w:rPr>
                                <w:i/>
                                <w:iCs/>
                                <w:color w:val="2683C6" w:themeColor="accent2"/>
                                <w:sz w:val="18"/>
                                <w:szCs w:val="18"/>
                                <w:lang w:val="fr-FR"/>
                              </w:rPr>
                              <w:t>le cadre de la journée international</w:t>
                            </w:r>
                            <w:r w:rsidR="00357819" w:rsidRPr="001D313D">
                              <w:rPr>
                                <w:i/>
                                <w:iCs/>
                                <w:color w:val="2683C6" w:themeColor="accent2"/>
                                <w:sz w:val="18"/>
                                <w:szCs w:val="18"/>
                                <w:lang w:val="fr-FR"/>
                              </w:rPr>
                              <w:t>e des personnes handicapées.</w:t>
                            </w:r>
                          </w:p>
                          <w:p w14:paraId="714C298F" w14:textId="77777777" w:rsidR="003E7589" w:rsidRPr="00357819" w:rsidRDefault="003E7589" w:rsidP="003E7589">
                            <w:pPr>
                              <w:pStyle w:val="Corpsdetexte"/>
                              <w:spacing w:after="0" w:line="240" w:lineRule="auto"/>
                              <w:jc w:val="both"/>
                              <w:rPr>
                                <w:i/>
                                <w:iCs/>
                                <w:sz w:val="18"/>
                                <w:szCs w:val="18"/>
                                <w:lang w:val="fr-FR"/>
                              </w:rPr>
                            </w:pPr>
                          </w:p>
                          <w:p w14:paraId="3E131D74" w14:textId="3021BB3F" w:rsidR="00357819" w:rsidRPr="00357819" w:rsidRDefault="00357819" w:rsidP="00357819">
                            <w:pPr>
                              <w:jc w:val="both"/>
                              <w:rPr>
                                <w:sz w:val="20"/>
                                <w:szCs w:val="20"/>
                              </w:rPr>
                            </w:pPr>
                            <w:r w:rsidRPr="00357819">
                              <w:rPr>
                                <w:sz w:val="20"/>
                                <w:szCs w:val="20"/>
                              </w:rPr>
                              <w:t xml:space="preserve">Dans le cadre de la journée internationale des personnes handicapées qui se tient le 3 décembre de chaque année, il est bon de se rappeler que les municipalités ont un rôle important à jouer en matière d’accessibilité universelle et de participation citoyenne. </w:t>
                            </w:r>
                          </w:p>
                          <w:p w14:paraId="19193B3A" w14:textId="77777777" w:rsidR="00357819" w:rsidRPr="00357819" w:rsidRDefault="00357819" w:rsidP="00357819">
                            <w:pPr>
                              <w:jc w:val="both"/>
                              <w:rPr>
                                <w:sz w:val="20"/>
                                <w:szCs w:val="20"/>
                              </w:rPr>
                            </w:pPr>
                          </w:p>
                          <w:p w14:paraId="7E5DBCBC" w14:textId="6C9BACB4" w:rsidR="00357819" w:rsidRPr="00357819" w:rsidRDefault="00357819" w:rsidP="00357819">
                            <w:pPr>
                              <w:jc w:val="both"/>
                              <w:rPr>
                                <w:rFonts w:eastAsia="Calibri"/>
                                <w:color w:val="000000"/>
                                <w:sz w:val="20"/>
                                <w:szCs w:val="20"/>
                              </w:rPr>
                            </w:pPr>
                            <w:r w:rsidRPr="00357819">
                              <w:rPr>
                                <w:color w:val="000000" w:themeColor="text1"/>
                                <w:sz w:val="20"/>
                                <w:szCs w:val="20"/>
                              </w:rPr>
                              <w:t xml:space="preserve">En effet, </w:t>
                            </w:r>
                            <w:r w:rsidRPr="00357819">
                              <w:rPr>
                                <w:rFonts w:eastAsia="Calibri"/>
                                <w:color w:val="000000"/>
                                <w:sz w:val="20"/>
                                <w:szCs w:val="20"/>
                              </w:rPr>
                              <w:t xml:space="preserve">les décisions et les actions prises par une municipalité peuvent soient abolir, réduire ou engendrer des obstacles ou encore constituer des facilitateurs permettant aux </w:t>
                            </w:r>
                            <w:r w:rsidR="00CC452C" w:rsidRPr="00357819">
                              <w:rPr>
                                <w:rFonts w:eastAsia="Calibri"/>
                                <w:color w:val="000000"/>
                                <w:sz w:val="20"/>
                                <w:szCs w:val="20"/>
                              </w:rPr>
                              <w:t>citoyens.nes</w:t>
                            </w:r>
                            <w:r w:rsidRPr="00357819">
                              <w:rPr>
                                <w:rFonts w:eastAsia="Calibri"/>
                                <w:color w:val="000000"/>
                                <w:sz w:val="20"/>
                                <w:szCs w:val="20"/>
                              </w:rPr>
                              <w:t xml:space="preserve"> de réaliser leurs activités courantes et exercer leurs rôles sociaux. </w:t>
                            </w:r>
                          </w:p>
                          <w:p w14:paraId="76DEC811" w14:textId="77777777" w:rsidR="00357819" w:rsidRPr="00357819" w:rsidRDefault="00357819" w:rsidP="00357819">
                            <w:pPr>
                              <w:jc w:val="both"/>
                              <w:rPr>
                                <w:rFonts w:eastAsia="Calibri"/>
                                <w:color w:val="000000"/>
                                <w:sz w:val="22"/>
                                <w:szCs w:val="22"/>
                              </w:rPr>
                            </w:pPr>
                          </w:p>
                          <w:p w14:paraId="3FF8F9B3" w14:textId="2A83F634" w:rsidR="00357819" w:rsidRPr="00357819" w:rsidRDefault="00357819" w:rsidP="00357819">
                            <w:pPr>
                              <w:jc w:val="both"/>
                              <w:rPr>
                                <w:color w:val="000000" w:themeColor="text1"/>
                                <w:sz w:val="20"/>
                                <w:szCs w:val="20"/>
                              </w:rPr>
                            </w:pPr>
                            <w:r w:rsidRPr="00357819">
                              <w:rPr>
                                <w:color w:val="000000" w:themeColor="text1"/>
                                <w:sz w:val="20"/>
                                <w:szCs w:val="20"/>
                              </w:rPr>
                              <w:t xml:space="preserve">De plus, l’implantation du concept d’accessibilité universelle dans les pratiques municipales peut également constituer un élément majeur </w:t>
                            </w:r>
                            <w:r w:rsidR="00D6035F">
                              <w:rPr>
                                <w:color w:val="000000" w:themeColor="text1"/>
                                <w:sz w:val="20"/>
                                <w:szCs w:val="20"/>
                              </w:rPr>
                              <w:t>en matière de</w:t>
                            </w:r>
                            <w:r w:rsidRPr="00357819">
                              <w:rPr>
                                <w:color w:val="000000" w:themeColor="text1"/>
                                <w:sz w:val="20"/>
                                <w:szCs w:val="20"/>
                              </w:rPr>
                              <w:t xml:space="preserve"> participation sociale pour les personnes qui présentent des limitations. </w:t>
                            </w:r>
                          </w:p>
                          <w:p w14:paraId="4D9010A2" w14:textId="77777777" w:rsidR="00357819" w:rsidRPr="00357819" w:rsidRDefault="00357819" w:rsidP="00357819">
                            <w:pPr>
                              <w:jc w:val="both"/>
                              <w:rPr>
                                <w:color w:val="000000" w:themeColor="text1"/>
                                <w:sz w:val="20"/>
                                <w:szCs w:val="20"/>
                              </w:rPr>
                            </w:pPr>
                          </w:p>
                          <w:p w14:paraId="58503878" w14:textId="77777777" w:rsidR="003E7589" w:rsidRDefault="00357819" w:rsidP="00357819">
                            <w:pPr>
                              <w:jc w:val="both"/>
                              <w:rPr>
                                <w:rFonts w:eastAsia="Calibri"/>
                                <w:sz w:val="20"/>
                                <w:szCs w:val="20"/>
                              </w:rPr>
                            </w:pPr>
                            <w:r w:rsidRPr="00357819">
                              <w:rPr>
                                <w:color w:val="000000" w:themeColor="text1"/>
                                <w:sz w:val="20"/>
                                <w:szCs w:val="20"/>
                              </w:rPr>
                              <w:t>Qu’il s’agisse d’avoir accès aux bâtiments, aux infrastructures, aux services publics ou aux communications, l</w:t>
                            </w:r>
                            <w:r w:rsidRPr="00357819">
                              <w:rPr>
                                <w:rFonts w:eastAsia="Calibri"/>
                                <w:bCs/>
                                <w:sz w:val="20"/>
                                <w:szCs w:val="20"/>
                              </w:rPr>
                              <w:t>’accessibilité universelle</w:t>
                            </w:r>
                            <w:r w:rsidRPr="00357819">
                              <w:rPr>
                                <w:rFonts w:eastAsia="Calibri"/>
                                <w:sz w:val="20"/>
                                <w:szCs w:val="20"/>
                              </w:rPr>
                              <w:t xml:space="preserve"> est indéniablement la clé de l’inclusion sociale des personnes </w:t>
                            </w:r>
                            <w:r w:rsidRPr="003E7589">
                              <w:rPr>
                                <w:rFonts w:eastAsia="Calibri"/>
                                <w:sz w:val="20"/>
                                <w:szCs w:val="20"/>
                              </w:rPr>
                              <w:t xml:space="preserve">handicapées, car elle leur permet de bénéficier de l’ensemble des programmes et services offerts à la population. </w:t>
                            </w:r>
                          </w:p>
                          <w:p w14:paraId="6322D766" w14:textId="77777777" w:rsidR="003E7589" w:rsidRDefault="003E7589" w:rsidP="00357819">
                            <w:pPr>
                              <w:jc w:val="both"/>
                              <w:rPr>
                                <w:rFonts w:eastAsia="Calibri"/>
                                <w:sz w:val="20"/>
                                <w:szCs w:val="20"/>
                              </w:rPr>
                            </w:pPr>
                          </w:p>
                          <w:p w14:paraId="30039D8D" w14:textId="08387F25" w:rsidR="003E7589" w:rsidRDefault="00357819" w:rsidP="00357819">
                            <w:pPr>
                              <w:jc w:val="both"/>
                              <w:rPr>
                                <w:rFonts w:eastAsia="Calibri"/>
                                <w:sz w:val="20"/>
                                <w:szCs w:val="20"/>
                              </w:rPr>
                            </w:pPr>
                            <w:r w:rsidRPr="003E7589">
                              <w:rPr>
                                <w:rFonts w:eastAsia="Calibri"/>
                                <w:sz w:val="20"/>
                                <w:szCs w:val="20"/>
                              </w:rPr>
                              <w:t>Inversement, la population peut également bénéficier des aménagements qui ont été mis en</w:t>
                            </w:r>
                            <w:r w:rsidRPr="00357819">
                              <w:rPr>
                                <w:rFonts w:eastAsia="Calibri"/>
                                <w:sz w:val="22"/>
                                <w:szCs w:val="22"/>
                              </w:rPr>
                              <w:t xml:space="preserve"> </w:t>
                            </w:r>
                            <w:r w:rsidRPr="003E7589">
                              <w:rPr>
                                <w:rFonts w:eastAsia="Calibri"/>
                                <w:sz w:val="20"/>
                                <w:szCs w:val="20"/>
                              </w:rPr>
                              <w:t xml:space="preserve">place pour les personnes handicapées. </w:t>
                            </w:r>
                          </w:p>
                          <w:p w14:paraId="3E211A4E" w14:textId="43CF856D" w:rsidR="00357819" w:rsidRDefault="00357819" w:rsidP="00357819">
                            <w:pPr>
                              <w:jc w:val="both"/>
                              <w:rPr>
                                <w:rFonts w:eastAsia="Calibri"/>
                                <w:sz w:val="20"/>
                                <w:szCs w:val="20"/>
                              </w:rPr>
                            </w:pPr>
                            <w:r w:rsidRPr="003E7589">
                              <w:rPr>
                                <w:rFonts w:eastAsia="Calibri"/>
                                <w:sz w:val="20"/>
                                <w:szCs w:val="20"/>
                              </w:rPr>
                              <w:t>Pensons aux portes automatiques ou aux rampes d’accès qui sont fort utiles aux personnes âgées, aux mamans avec des poussettes et aux personnes ayant une blessure temporaire.</w:t>
                            </w:r>
                          </w:p>
                          <w:p w14:paraId="0B3E75A7" w14:textId="77777777" w:rsidR="003E7589" w:rsidRPr="003E7589" w:rsidRDefault="003E7589" w:rsidP="00357819">
                            <w:pPr>
                              <w:jc w:val="both"/>
                              <w:rPr>
                                <w:rFonts w:eastAsia="Calibri"/>
                                <w:sz w:val="20"/>
                                <w:szCs w:val="20"/>
                              </w:rPr>
                            </w:pPr>
                          </w:p>
                          <w:p w14:paraId="471F0F1C" w14:textId="77777777" w:rsidR="003E7589" w:rsidRDefault="00357819" w:rsidP="003E7589">
                            <w:pPr>
                              <w:jc w:val="both"/>
                            </w:pPr>
                            <w:r w:rsidRPr="003E7589">
                              <w:rPr>
                                <w:rFonts w:eastAsia="Calibri"/>
                                <w:sz w:val="20"/>
                                <w:szCs w:val="20"/>
                              </w:rPr>
                              <w:t>Concevoir une municipalité en tenant compte de l’accessibilité universelle, c’est non seulement réfléchir en termes de développement durable, mais c’est aussi s’assurer de répondre à l’ensemble des besoins d’une population en permettant à tous d’exercer leur citoyenneté.</w:t>
                            </w:r>
                          </w:p>
                          <w:p w14:paraId="6C34E203" w14:textId="77777777" w:rsidR="003E7589" w:rsidRDefault="003E7589" w:rsidP="003E7589">
                            <w:pPr>
                              <w:jc w:val="both"/>
                            </w:pPr>
                          </w:p>
                          <w:p w14:paraId="413926E4" w14:textId="0D936FCE" w:rsidR="003E7589" w:rsidRPr="003E7589" w:rsidRDefault="003E7589" w:rsidP="003E7589">
                            <w:pPr>
                              <w:jc w:val="both"/>
                              <w:rPr>
                                <w:sz w:val="20"/>
                                <w:szCs w:val="20"/>
                              </w:rPr>
                            </w:pPr>
                            <w:r w:rsidRPr="003E7589">
                              <w:rPr>
                                <w:sz w:val="20"/>
                                <w:szCs w:val="20"/>
                              </w:rPr>
                              <w:t>Rappelons-nous que la participation citoyenne est une prémisse à la démocratie municipale. Plus elle est active, plus les citoyens.nes se sentent concernés.es, et plus les citoyens.nes se sentent concernés.es, plus elle est active.</w:t>
                            </w:r>
                          </w:p>
                          <w:p w14:paraId="1B7242BE" w14:textId="4895C422" w:rsidR="00357819" w:rsidRPr="003E7589" w:rsidRDefault="00357819" w:rsidP="00357819">
                            <w:pPr>
                              <w:jc w:val="both"/>
                              <w:rPr>
                                <w:rFonts w:eastAsia="Calibri"/>
                                <w:sz w:val="20"/>
                                <w:szCs w:val="20"/>
                              </w:rPr>
                            </w:pPr>
                          </w:p>
                          <w:p w14:paraId="25758B98" w14:textId="77777777" w:rsidR="004516B5" w:rsidRPr="00357819" w:rsidRDefault="004516B5">
                            <w:pPr>
                              <w:pStyle w:val="Corpsdetexte"/>
                              <w:rPr>
                                <w:sz w:val="22"/>
                                <w:szCs w:val="22"/>
                              </w:rPr>
                            </w:pPr>
                          </w:p>
                          <w:p w14:paraId="23A51598" w14:textId="77777777" w:rsidR="004516B5" w:rsidRPr="00357819" w:rsidRDefault="004516B5">
                            <w:pPr>
                              <w:pStyle w:val="Corpsdetexte"/>
                              <w:rPr>
                                <w:sz w:val="22"/>
                                <w:szCs w:val="22"/>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7" type="#_x0000_t202" style="position:absolute;margin-left:38.4pt;margin-top:116pt;width:120pt;height:348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" filled="f" stroked="f">
                <v:textbox style="mso-next-textbox:#Text Box 152" inset="0,0,0,0">
                  <w:txbxContent>
                    <w:p w14:paraId="5B36D74F" w14:textId="1D340FBB" w:rsidR="004516B5" w:rsidRPr="001D313D" w:rsidRDefault="00A31C20" w:rsidP="003E7589">
                      <w:pPr>
                        <w:pStyle w:val="Corpsdetexte"/>
                        <w:spacing w:after="0" w:line="240" w:lineRule="auto"/>
                        <w:jc w:val="both"/>
                        <w:rPr>
                          <w:i/>
                          <w:iCs/>
                          <w:color w:val="2683C6" w:themeColor="accent2"/>
                          <w:sz w:val="18"/>
                          <w:szCs w:val="18"/>
                          <w:lang w:val="fr-FR"/>
                        </w:rPr>
                      </w:pPr>
                      <w:r w:rsidRPr="001D313D">
                        <w:rPr>
                          <w:i/>
                          <w:iCs/>
                          <w:color w:val="2683C6" w:themeColor="accent2"/>
                          <w:sz w:val="18"/>
                          <w:szCs w:val="18"/>
                          <w:lang w:val="fr-FR"/>
                        </w:rPr>
                        <w:t xml:space="preserve">Texte rédigé </w:t>
                      </w:r>
                      <w:r w:rsidR="00357819" w:rsidRPr="001D313D">
                        <w:rPr>
                          <w:i/>
                          <w:iCs/>
                          <w:color w:val="2683C6" w:themeColor="accent2"/>
                          <w:sz w:val="18"/>
                          <w:szCs w:val="18"/>
                          <w:lang w:val="fr-FR"/>
                        </w:rPr>
                        <w:t xml:space="preserve">et publié </w:t>
                      </w:r>
                      <w:r w:rsidRPr="001D313D">
                        <w:rPr>
                          <w:i/>
                          <w:iCs/>
                          <w:color w:val="2683C6" w:themeColor="accent2"/>
                          <w:sz w:val="18"/>
                          <w:szCs w:val="18"/>
                          <w:lang w:val="fr-FR"/>
                        </w:rPr>
                        <w:t xml:space="preserve">par l’APHRSO dans </w:t>
                      </w:r>
                      <w:r w:rsidR="004516B5" w:rsidRPr="001D313D">
                        <w:rPr>
                          <w:i/>
                          <w:iCs/>
                          <w:color w:val="2683C6" w:themeColor="accent2"/>
                          <w:sz w:val="18"/>
                          <w:szCs w:val="18"/>
                          <w:lang w:val="fr-FR"/>
                        </w:rPr>
                        <w:t>le cadre de la journée international</w:t>
                      </w:r>
                      <w:r w:rsidR="00357819" w:rsidRPr="001D313D">
                        <w:rPr>
                          <w:i/>
                          <w:iCs/>
                          <w:color w:val="2683C6" w:themeColor="accent2"/>
                          <w:sz w:val="18"/>
                          <w:szCs w:val="18"/>
                          <w:lang w:val="fr-FR"/>
                        </w:rPr>
                        <w:t>e des personnes handicapées.</w:t>
                      </w:r>
                    </w:p>
                    <w:p w14:paraId="714C298F" w14:textId="77777777" w:rsidR="003E7589" w:rsidRPr="00357819" w:rsidRDefault="003E7589" w:rsidP="003E7589">
                      <w:pPr>
                        <w:pStyle w:val="Corpsdetexte"/>
                        <w:spacing w:after="0" w:line="240" w:lineRule="auto"/>
                        <w:jc w:val="both"/>
                        <w:rPr>
                          <w:i/>
                          <w:iCs/>
                          <w:sz w:val="18"/>
                          <w:szCs w:val="18"/>
                          <w:lang w:val="fr-FR"/>
                        </w:rPr>
                      </w:pPr>
                    </w:p>
                    <w:p w14:paraId="3E131D74" w14:textId="3021BB3F" w:rsidR="00357819" w:rsidRPr="00357819" w:rsidRDefault="00357819" w:rsidP="00357819">
                      <w:pPr>
                        <w:jc w:val="both"/>
                        <w:rPr>
                          <w:sz w:val="20"/>
                          <w:szCs w:val="20"/>
                        </w:rPr>
                      </w:pPr>
                      <w:r w:rsidRPr="00357819">
                        <w:rPr>
                          <w:sz w:val="20"/>
                          <w:szCs w:val="20"/>
                        </w:rPr>
                        <w:t xml:space="preserve">Dans le cadre de la journée internationale des personnes handicapées qui se tient le 3 décembre de chaque année, il est bon de se rappeler que les municipalités ont un rôle important à jouer en matière d’accessibilité universelle et de participation citoyenne. </w:t>
                      </w:r>
                    </w:p>
                    <w:p w14:paraId="19193B3A" w14:textId="77777777" w:rsidR="00357819" w:rsidRPr="00357819" w:rsidRDefault="00357819" w:rsidP="00357819">
                      <w:pPr>
                        <w:jc w:val="both"/>
                        <w:rPr>
                          <w:sz w:val="20"/>
                          <w:szCs w:val="20"/>
                        </w:rPr>
                      </w:pPr>
                    </w:p>
                    <w:p w14:paraId="7E5DBCBC" w14:textId="6C9BACB4" w:rsidR="00357819" w:rsidRPr="00357819" w:rsidRDefault="00357819" w:rsidP="00357819">
                      <w:pPr>
                        <w:jc w:val="both"/>
                        <w:rPr>
                          <w:rFonts w:eastAsia="Calibri"/>
                          <w:color w:val="000000"/>
                          <w:sz w:val="20"/>
                          <w:szCs w:val="20"/>
                        </w:rPr>
                      </w:pPr>
                      <w:r w:rsidRPr="00357819">
                        <w:rPr>
                          <w:color w:val="000000" w:themeColor="text1"/>
                          <w:sz w:val="20"/>
                          <w:szCs w:val="20"/>
                        </w:rPr>
                        <w:t xml:space="preserve">En effet, </w:t>
                      </w:r>
                      <w:r w:rsidRPr="00357819">
                        <w:rPr>
                          <w:rFonts w:eastAsia="Calibri"/>
                          <w:color w:val="000000"/>
                          <w:sz w:val="20"/>
                          <w:szCs w:val="20"/>
                        </w:rPr>
                        <w:t xml:space="preserve">les décisions et les actions prises par une municipalité peuvent soient abolir, réduire ou engendrer des obstacles ou encore constituer des facilitateurs permettant aux </w:t>
                      </w:r>
                      <w:r w:rsidR="00CC452C" w:rsidRPr="00357819">
                        <w:rPr>
                          <w:rFonts w:eastAsia="Calibri"/>
                          <w:color w:val="000000"/>
                          <w:sz w:val="20"/>
                          <w:szCs w:val="20"/>
                        </w:rPr>
                        <w:t>citoyens.nes</w:t>
                      </w:r>
                      <w:r w:rsidRPr="00357819">
                        <w:rPr>
                          <w:rFonts w:eastAsia="Calibri"/>
                          <w:color w:val="000000"/>
                          <w:sz w:val="20"/>
                          <w:szCs w:val="20"/>
                        </w:rPr>
                        <w:t xml:space="preserve"> de réaliser leurs activités courantes et exercer leurs rôles sociaux. </w:t>
                      </w:r>
                    </w:p>
                    <w:p w14:paraId="76DEC811" w14:textId="77777777" w:rsidR="00357819" w:rsidRPr="00357819" w:rsidRDefault="00357819" w:rsidP="00357819">
                      <w:pPr>
                        <w:jc w:val="both"/>
                        <w:rPr>
                          <w:rFonts w:eastAsia="Calibri"/>
                          <w:color w:val="000000"/>
                          <w:sz w:val="22"/>
                          <w:szCs w:val="22"/>
                        </w:rPr>
                      </w:pPr>
                    </w:p>
                    <w:p w14:paraId="3FF8F9B3" w14:textId="2A83F634" w:rsidR="00357819" w:rsidRPr="00357819" w:rsidRDefault="00357819" w:rsidP="00357819">
                      <w:pPr>
                        <w:jc w:val="both"/>
                        <w:rPr>
                          <w:color w:val="000000" w:themeColor="text1"/>
                          <w:sz w:val="20"/>
                          <w:szCs w:val="20"/>
                        </w:rPr>
                      </w:pPr>
                      <w:r w:rsidRPr="00357819">
                        <w:rPr>
                          <w:color w:val="000000" w:themeColor="text1"/>
                          <w:sz w:val="20"/>
                          <w:szCs w:val="20"/>
                        </w:rPr>
                        <w:t xml:space="preserve">De plus, l’implantation du concept d’accessibilité universelle dans les pratiques municipales peut également constituer un élément majeur </w:t>
                      </w:r>
                      <w:r w:rsidR="00D6035F">
                        <w:rPr>
                          <w:color w:val="000000" w:themeColor="text1"/>
                          <w:sz w:val="20"/>
                          <w:szCs w:val="20"/>
                        </w:rPr>
                        <w:t>en matière de</w:t>
                      </w:r>
                      <w:r w:rsidRPr="00357819">
                        <w:rPr>
                          <w:color w:val="000000" w:themeColor="text1"/>
                          <w:sz w:val="20"/>
                          <w:szCs w:val="20"/>
                        </w:rPr>
                        <w:t xml:space="preserve"> participation sociale pour les personnes qui présentent des limitations. </w:t>
                      </w:r>
                    </w:p>
                    <w:p w14:paraId="4D9010A2" w14:textId="77777777" w:rsidR="00357819" w:rsidRPr="00357819" w:rsidRDefault="00357819" w:rsidP="00357819">
                      <w:pPr>
                        <w:jc w:val="both"/>
                        <w:rPr>
                          <w:color w:val="000000" w:themeColor="text1"/>
                          <w:sz w:val="20"/>
                          <w:szCs w:val="20"/>
                        </w:rPr>
                      </w:pPr>
                    </w:p>
                    <w:p w14:paraId="58503878" w14:textId="77777777" w:rsidR="003E7589" w:rsidRDefault="00357819" w:rsidP="00357819">
                      <w:pPr>
                        <w:jc w:val="both"/>
                        <w:rPr>
                          <w:rFonts w:eastAsia="Calibri"/>
                          <w:sz w:val="20"/>
                          <w:szCs w:val="20"/>
                        </w:rPr>
                      </w:pPr>
                      <w:r w:rsidRPr="00357819">
                        <w:rPr>
                          <w:color w:val="000000" w:themeColor="text1"/>
                          <w:sz w:val="20"/>
                          <w:szCs w:val="20"/>
                        </w:rPr>
                        <w:t>Qu’il s’agisse d’avoir accès aux bâtiments, aux infrastructures, aux services publics ou aux communications, l</w:t>
                      </w:r>
                      <w:r w:rsidRPr="00357819">
                        <w:rPr>
                          <w:rFonts w:eastAsia="Calibri"/>
                          <w:bCs/>
                          <w:sz w:val="20"/>
                          <w:szCs w:val="20"/>
                        </w:rPr>
                        <w:t>’accessibilité universelle</w:t>
                      </w:r>
                      <w:r w:rsidRPr="00357819">
                        <w:rPr>
                          <w:rFonts w:eastAsia="Calibri"/>
                          <w:sz w:val="20"/>
                          <w:szCs w:val="20"/>
                        </w:rPr>
                        <w:t xml:space="preserve"> est indéniablement la clé de l’inclusion sociale des personnes </w:t>
                      </w:r>
                      <w:r w:rsidRPr="003E7589">
                        <w:rPr>
                          <w:rFonts w:eastAsia="Calibri"/>
                          <w:sz w:val="20"/>
                          <w:szCs w:val="20"/>
                        </w:rPr>
                        <w:t xml:space="preserve">handicapées, car elle leur permet de bénéficier de l’ensemble des programmes et services offerts à la population. </w:t>
                      </w:r>
                    </w:p>
                    <w:p w14:paraId="6322D766" w14:textId="77777777" w:rsidR="003E7589" w:rsidRDefault="003E7589" w:rsidP="00357819">
                      <w:pPr>
                        <w:jc w:val="both"/>
                        <w:rPr>
                          <w:rFonts w:eastAsia="Calibri"/>
                          <w:sz w:val="20"/>
                          <w:szCs w:val="20"/>
                        </w:rPr>
                      </w:pPr>
                    </w:p>
                    <w:p w14:paraId="30039D8D" w14:textId="08387F25" w:rsidR="003E7589" w:rsidRDefault="00357819" w:rsidP="00357819">
                      <w:pPr>
                        <w:jc w:val="both"/>
                        <w:rPr>
                          <w:rFonts w:eastAsia="Calibri"/>
                          <w:sz w:val="20"/>
                          <w:szCs w:val="20"/>
                        </w:rPr>
                      </w:pPr>
                      <w:r w:rsidRPr="003E7589">
                        <w:rPr>
                          <w:rFonts w:eastAsia="Calibri"/>
                          <w:sz w:val="20"/>
                          <w:szCs w:val="20"/>
                        </w:rPr>
                        <w:t>Inversement, la population peut également bénéficier des aménagements qui ont été mis en</w:t>
                      </w:r>
                      <w:r w:rsidRPr="00357819">
                        <w:rPr>
                          <w:rFonts w:eastAsia="Calibri"/>
                          <w:sz w:val="22"/>
                          <w:szCs w:val="22"/>
                        </w:rPr>
                        <w:t xml:space="preserve"> </w:t>
                      </w:r>
                      <w:r w:rsidRPr="003E7589">
                        <w:rPr>
                          <w:rFonts w:eastAsia="Calibri"/>
                          <w:sz w:val="20"/>
                          <w:szCs w:val="20"/>
                        </w:rPr>
                        <w:t xml:space="preserve">place pour les personnes handicapées. </w:t>
                      </w:r>
                    </w:p>
                    <w:p w14:paraId="3E211A4E" w14:textId="43CF856D" w:rsidR="00357819" w:rsidRDefault="00357819" w:rsidP="00357819">
                      <w:pPr>
                        <w:jc w:val="both"/>
                        <w:rPr>
                          <w:rFonts w:eastAsia="Calibri"/>
                          <w:sz w:val="20"/>
                          <w:szCs w:val="20"/>
                        </w:rPr>
                      </w:pPr>
                      <w:r w:rsidRPr="003E7589">
                        <w:rPr>
                          <w:rFonts w:eastAsia="Calibri"/>
                          <w:sz w:val="20"/>
                          <w:szCs w:val="20"/>
                        </w:rPr>
                        <w:t>Pensons aux portes automatiques ou aux rampes d’accès qui sont fort utiles aux personnes âgées, aux mamans avec des poussettes et aux personnes ayant une blessure temporaire.</w:t>
                      </w:r>
                    </w:p>
                    <w:p w14:paraId="0B3E75A7" w14:textId="77777777" w:rsidR="003E7589" w:rsidRPr="003E7589" w:rsidRDefault="003E7589" w:rsidP="00357819">
                      <w:pPr>
                        <w:jc w:val="both"/>
                        <w:rPr>
                          <w:rFonts w:eastAsia="Calibri"/>
                          <w:sz w:val="20"/>
                          <w:szCs w:val="20"/>
                        </w:rPr>
                      </w:pPr>
                    </w:p>
                    <w:p w14:paraId="471F0F1C" w14:textId="77777777" w:rsidR="003E7589" w:rsidRDefault="00357819" w:rsidP="003E7589">
                      <w:pPr>
                        <w:jc w:val="both"/>
                      </w:pPr>
                      <w:r w:rsidRPr="003E7589">
                        <w:rPr>
                          <w:rFonts w:eastAsia="Calibri"/>
                          <w:sz w:val="20"/>
                          <w:szCs w:val="20"/>
                        </w:rPr>
                        <w:t>Concevoir une municipalité en tenant compte de l’accessibilité universelle, c’est non seulement réfléchir en termes de développement durable, mais c’est aussi s’assurer de répondre à l’ensemble des besoins d’une population en permettant à tous d’exercer leur citoyenneté.</w:t>
                      </w:r>
                    </w:p>
                    <w:p w14:paraId="6C34E203" w14:textId="77777777" w:rsidR="003E7589" w:rsidRDefault="003E7589" w:rsidP="003E7589">
                      <w:pPr>
                        <w:jc w:val="both"/>
                      </w:pPr>
                    </w:p>
                    <w:p w14:paraId="413926E4" w14:textId="0D936FCE" w:rsidR="003E7589" w:rsidRPr="003E7589" w:rsidRDefault="003E7589" w:rsidP="003E7589">
                      <w:pPr>
                        <w:jc w:val="both"/>
                        <w:rPr>
                          <w:sz w:val="20"/>
                          <w:szCs w:val="20"/>
                        </w:rPr>
                      </w:pPr>
                      <w:r w:rsidRPr="003E7589">
                        <w:rPr>
                          <w:sz w:val="20"/>
                          <w:szCs w:val="20"/>
                        </w:rPr>
                        <w:t>Rappelons-nous que la participation citoyenne est une prémisse à la démocratie municipale. Plus elle est active, plus les citoyens.nes se sentent concernés.es, et plus les citoyens.nes se sentent concernés.es, plus elle est active.</w:t>
                      </w:r>
                    </w:p>
                    <w:p w14:paraId="1B7242BE" w14:textId="4895C422" w:rsidR="00357819" w:rsidRPr="003E7589" w:rsidRDefault="00357819" w:rsidP="00357819">
                      <w:pPr>
                        <w:jc w:val="both"/>
                        <w:rPr>
                          <w:rFonts w:eastAsia="Calibri"/>
                          <w:sz w:val="20"/>
                          <w:szCs w:val="20"/>
                        </w:rPr>
                      </w:pPr>
                    </w:p>
                    <w:p w14:paraId="25758B98" w14:textId="77777777" w:rsidR="004516B5" w:rsidRPr="00357819" w:rsidRDefault="004516B5">
                      <w:pPr>
                        <w:pStyle w:val="Corpsdetexte"/>
                        <w:rPr>
                          <w:sz w:val="22"/>
                          <w:szCs w:val="22"/>
                        </w:rPr>
                      </w:pPr>
                    </w:p>
                    <w:p w14:paraId="23A51598" w14:textId="77777777" w:rsidR="004516B5" w:rsidRPr="00357819" w:rsidRDefault="004516B5">
                      <w:pPr>
                        <w:pStyle w:val="Corpsdetexte"/>
                        <w:rPr>
                          <w:sz w:val="22"/>
                          <w:szCs w:val="22"/>
                          <w:lang w:val="fr-FR"/>
                        </w:rPr>
                      </w:pPr>
                    </w:p>
                  </w:txbxContent>
                </v:textbox>
                <w10:wrap anchorx="page" anchory="page"/>
              </v:shape>
            </w:pict>
          </mc:Fallback>
        </mc:AlternateContent>
      </w:r>
    </w:p>
    <w:p w14:paraId="1B46A9AE" w14:textId="3437DD1F" w:rsidR="001E75CA" w:rsidRDefault="00EB09D2">
      <w:r>
        <w:rPr>
          <w:noProof/>
          <w:lang w:eastAsia="fr-CA" w:bidi="ar-SA"/>
        </w:rPr>
        <mc:AlternateContent>
          <mc:Choice Requires="wps">
            <w:drawing>
              <wp:anchor distT="0" distB="0" distL="114300" distR="114300" simplePos="0" relativeHeight="251668480" behindDoc="0" locked="0" layoutInCell="1" allowOverlap="1" wp14:anchorId="452D2A62" wp14:editId="44B8B323">
                <wp:simplePos x="0" y="0"/>
                <wp:positionH relativeFrom="page">
                  <wp:posOffset>3830320</wp:posOffset>
                </wp:positionH>
                <wp:positionV relativeFrom="page">
                  <wp:posOffset>1483360</wp:posOffset>
                </wp:positionV>
                <wp:extent cx="1524000" cy="4663440"/>
                <wp:effectExtent l="0" t="0" r="0" b="3810"/>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66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2A62" id="Text Box 153" o:spid="_x0000_s1068" type="#_x0000_t202" style="position:absolute;margin-left:301.6pt;margin-top:116.8pt;width:120pt;height:367.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" filled="f" stroked="f">
                <v:textbox inset="0,0,0,0">
                  <w:txbxContent/>
                </v:textbox>
                <w10:wrap anchorx="page" anchory="page"/>
              </v:shape>
            </w:pict>
          </mc:Fallback>
        </mc:AlternateContent>
      </w:r>
    </w:p>
    <w:p w14:paraId="00E82F96" w14:textId="7BB283E4" w:rsidR="001E75CA" w:rsidRDefault="001E75CA"/>
    <w:p w14:paraId="667649E2" w14:textId="36B50FC2" w:rsidR="001E75CA" w:rsidRDefault="001E75CA"/>
    <w:p w14:paraId="62FD4C60" w14:textId="556FAC59" w:rsidR="001E75CA" w:rsidRDefault="001E75CA"/>
    <w:p w14:paraId="2A67EC0C" w14:textId="1D5ECFC3" w:rsidR="001E75CA" w:rsidRDefault="001E75CA"/>
    <w:p w14:paraId="6FD754C9" w14:textId="088B57DA" w:rsidR="001E75CA" w:rsidRDefault="001E75CA"/>
    <w:p w14:paraId="32DC875A" w14:textId="512742A1" w:rsidR="001E75CA" w:rsidRDefault="001E75CA"/>
    <w:p w14:paraId="51414390" w14:textId="5E2ACB3F" w:rsidR="001E75CA" w:rsidRDefault="00D036B0">
      <w:r w:rsidRPr="00080A3E">
        <w:rPr>
          <w:noProof/>
        </w:rPr>
        <w:drawing>
          <wp:anchor distT="0" distB="0" distL="114300" distR="114300" simplePos="0" relativeHeight="251886592" behindDoc="1" locked="0" layoutInCell="1" allowOverlap="1" wp14:anchorId="49B11BCA" wp14:editId="43B03500">
            <wp:simplePos x="0" y="0"/>
            <wp:positionH relativeFrom="page">
              <wp:posOffset>5501640</wp:posOffset>
            </wp:positionH>
            <wp:positionV relativeFrom="paragraph">
              <wp:posOffset>158750</wp:posOffset>
            </wp:positionV>
            <wp:extent cx="1524000" cy="1303655"/>
            <wp:effectExtent l="152400" t="152400" r="361950" b="353695"/>
            <wp:wrapTight wrapText="bothSides">
              <wp:wrapPolygon edited="0">
                <wp:start x="1080" y="-2525"/>
                <wp:lineTo x="-2160" y="-1894"/>
                <wp:lineTo x="-1890" y="23673"/>
                <wp:lineTo x="2430" y="26513"/>
                <wp:lineTo x="2700" y="27145"/>
                <wp:lineTo x="21600" y="27145"/>
                <wp:lineTo x="21870" y="26513"/>
                <wp:lineTo x="25920" y="23673"/>
                <wp:lineTo x="26460" y="18307"/>
                <wp:lineTo x="26460" y="3156"/>
                <wp:lineTo x="23220" y="-1578"/>
                <wp:lineTo x="22950" y="-2525"/>
                <wp:lineTo x="1080" y="-2525"/>
              </wp:wrapPolygon>
            </wp:wrapTight>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1303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FC9CA2C" w14:textId="7F96ACFD" w:rsidR="001E75CA" w:rsidRDefault="001E75CA"/>
    <w:p w14:paraId="0B5DD22E" w14:textId="3A40D3CC" w:rsidR="001E75CA" w:rsidRDefault="00975340">
      <w:r>
        <w:rPr>
          <w:noProof/>
        </w:rPr>
        <w:drawing>
          <wp:anchor distT="0" distB="0" distL="114300" distR="114300" simplePos="0" relativeHeight="251884544" behindDoc="1" locked="0" layoutInCell="1" allowOverlap="1" wp14:anchorId="7D30BF12" wp14:editId="59D5E088">
            <wp:simplePos x="0" y="0"/>
            <wp:positionH relativeFrom="margin">
              <wp:align>right</wp:align>
            </wp:positionH>
            <wp:positionV relativeFrom="paragraph">
              <wp:posOffset>3557532</wp:posOffset>
            </wp:positionV>
            <wp:extent cx="1623695" cy="2103120"/>
            <wp:effectExtent l="19050" t="19050" r="14605" b="11430"/>
            <wp:wrapTight wrapText="bothSides">
              <wp:wrapPolygon edited="0">
                <wp:start x="-253" y="-196"/>
                <wp:lineTo x="-253" y="21522"/>
                <wp:lineTo x="21541" y="21522"/>
                <wp:lineTo x="21541" y="-196"/>
                <wp:lineTo x="-253" y="-196"/>
              </wp:wrapPolygon>
            </wp:wrapTight>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3695" cy="21031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F2DCE">
        <w:rPr>
          <w:noProof/>
          <w:lang w:eastAsia="fr-CA" w:bidi="ar-SA"/>
        </w:rPr>
        <mc:AlternateContent>
          <mc:Choice Requires="wps">
            <w:drawing>
              <wp:anchor distT="0" distB="0" distL="114300" distR="114300" simplePos="0" relativeHeight="251626496" behindDoc="0" locked="0" layoutInCell="1" allowOverlap="1" wp14:anchorId="2A30A690" wp14:editId="00507636">
                <wp:simplePos x="0" y="0"/>
                <wp:positionH relativeFrom="margin">
                  <wp:align>left</wp:align>
                </wp:positionH>
                <wp:positionV relativeFrom="page">
                  <wp:posOffset>6537960</wp:posOffset>
                </wp:positionV>
                <wp:extent cx="1590040" cy="3622040"/>
                <wp:effectExtent l="0" t="0" r="10160" b="1651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62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3">
                        <w:txbxContent>
                          <w:p w14:paraId="0C17CA87" w14:textId="322447B8" w:rsidR="00420515" w:rsidRDefault="00C02FF5" w:rsidP="00D92A74">
                            <w:pPr>
                              <w:pStyle w:val="Corpsdetexte"/>
                              <w:spacing w:line="240" w:lineRule="auto"/>
                              <w:jc w:val="both"/>
                              <w:rPr>
                                <w:lang w:val="fr-FR"/>
                              </w:rPr>
                            </w:pPr>
                            <w:r>
                              <w:rPr>
                                <w:lang w:val="fr-FR"/>
                              </w:rPr>
                              <w:t xml:space="preserve">Alors qu’il nous serait facile en 2021 de conclure que l’accessibilité universelle est un concept connu de tous, un sondage Léger mené cet automne </w:t>
                            </w:r>
                            <w:r w:rsidRPr="00C02FF5">
                              <w:rPr>
                                <w:lang w:val="fr-FR"/>
                              </w:rPr>
                              <w:t>par le Collectif Accessibilité Universelle (Collectif AU) auprès de la population québécoise</w:t>
                            </w:r>
                            <w:r>
                              <w:rPr>
                                <w:lang w:val="fr-FR"/>
                              </w:rPr>
                              <w:t xml:space="preserve"> a révélé que très peu de citoyens</w:t>
                            </w:r>
                            <w:r w:rsidR="00D16D8D">
                              <w:rPr>
                                <w:lang w:val="fr-FR"/>
                              </w:rPr>
                              <w:t xml:space="preserve"> en ont entendu parler ou comprennent de quoi il en retourne.</w:t>
                            </w:r>
                          </w:p>
                          <w:p w14:paraId="24618988" w14:textId="17A3688A" w:rsidR="00453AFF" w:rsidRDefault="00D16D8D" w:rsidP="00D92A74">
                            <w:pPr>
                              <w:pStyle w:val="Corpsdetexte"/>
                              <w:spacing w:line="240" w:lineRule="auto"/>
                              <w:jc w:val="both"/>
                              <w:rPr>
                                <w:lang w:val="fr-FR"/>
                              </w:rPr>
                            </w:pPr>
                            <w:r>
                              <w:rPr>
                                <w:lang w:val="fr-FR"/>
                              </w:rPr>
                              <w:t>En f</w:t>
                            </w:r>
                            <w:r w:rsidR="00453AFF">
                              <w:rPr>
                                <w:lang w:val="fr-FR"/>
                              </w:rPr>
                              <w:t>a</w:t>
                            </w:r>
                            <w:r>
                              <w:rPr>
                                <w:lang w:val="fr-FR"/>
                              </w:rPr>
                              <w:t xml:space="preserve">it, seulement 10% des répondants </w:t>
                            </w:r>
                            <w:r w:rsidR="00453AFF">
                              <w:rPr>
                                <w:lang w:val="fr-FR"/>
                              </w:rPr>
                              <w:t xml:space="preserve">au sondage </w:t>
                            </w:r>
                            <w:r>
                              <w:rPr>
                                <w:lang w:val="fr-FR"/>
                              </w:rPr>
                              <w:t>avaient entend</w:t>
                            </w:r>
                            <w:r w:rsidR="00453AFF">
                              <w:rPr>
                                <w:lang w:val="fr-FR"/>
                              </w:rPr>
                              <w:t>u</w:t>
                            </w:r>
                            <w:r>
                              <w:rPr>
                                <w:lang w:val="fr-FR"/>
                              </w:rPr>
                              <w:t xml:space="preserve"> parler d’accessibi</w:t>
                            </w:r>
                            <w:r w:rsidR="00453AFF">
                              <w:rPr>
                                <w:lang w:val="fr-FR"/>
                              </w:rPr>
                              <w:t>l</w:t>
                            </w:r>
                            <w:r>
                              <w:rPr>
                                <w:lang w:val="fr-FR"/>
                              </w:rPr>
                              <w:t>it</w:t>
                            </w:r>
                            <w:r w:rsidR="00453AFF">
                              <w:rPr>
                                <w:lang w:val="fr-FR"/>
                              </w:rPr>
                              <w:t>é</w:t>
                            </w:r>
                            <w:r>
                              <w:rPr>
                                <w:lang w:val="fr-FR"/>
                              </w:rPr>
                              <w:t xml:space="preserve"> </w:t>
                            </w:r>
                            <w:r w:rsidR="00453AFF">
                              <w:rPr>
                                <w:lang w:val="fr-FR"/>
                              </w:rPr>
                              <w:t>universelle</w:t>
                            </w:r>
                            <w:r>
                              <w:rPr>
                                <w:lang w:val="fr-FR"/>
                              </w:rPr>
                              <w:t xml:space="preserve"> au cours des derniers mois</w:t>
                            </w:r>
                            <w:r w:rsidR="00453AFF">
                              <w:rPr>
                                <w:lang w:val="fr-FR"/>
                              </w:rPr>
                              <w:t>. Ce même sondage révèle également que seuls 19 % des répondants sont parvenus à identifier la définition de ce qu’est l’accessibilité universelle parmi divers énoncés.</w:t>
                            </w:r>
                          </w:p>
                          <w:p w14:paraId="25D5A159" w14:textId="4827DCB0" w:rsidR="0032551A" w:rsidRDefault="00453AFF" w:rsidP="00D92A74">
                            <w:pPr>
                              <w:pStyle w:val="Corpsdetexte"/>
                              <w:spacing w:line="240" w:lineRule="auto"/>
                              <w:jc w:val="both"/>
                              <w:rPr>
                                <w:lang w:val="fr-FR"/>
                              </w:rPr>
                            </w:pPr>
                            <w:r>
                              <w:rPr>
                                <w:lang w:val="fr-FR"/>
                              </w:rPr>
                              <w:t>Il y a donc lieu de croire qu’il reste encore beaucoup de travail à faire pour faire connaître ce qu’est l’</w:t>
                            </w:r>
                            <w:r w:rsidR="0032551A">
                              <w:rPr>
                                <w:lang w:val="fr-FR"/>
                              </w:rPr>
                              <w:t>accessibilité</w:t>
                            </w:r>
                            <w:r>
                              <w:rPr>
                                <w:lang w:val="fr-FR"/>
                              </w:rPr>
                              <w:t xml:space="preserve"> universelle</w:t>
                            </w:r>
                            <w:r w:rsidR="0032551A">
                              <w:rPr>
                                <w:lang w:val="fr-FR"/>
                              </w:rPr>
                              <w:t xml:space="preserve"> et sensibiliser les différents décideurs à l’importance d’intégrer ce concept dans </w:t>
                            </w:r>
                            <w:r w:rsidR="00D92A74">
                              <w:rPr>
                                <w:lang w:val="fr-FR"/>
                              </w:rPr>
                              <w:t>leurs</w:t>
                            </w:r>
                            <w:r w:rsidR="0032551A">
                              <w:rPr>
                                <w:lang w:val="fr-FR"/>
                              </w:rPr>
                              <w:t xml:space="preserve"> pratiques </w:t>
                            </w:r>
                            <w:r w:rsidR="002F2DCE">
                              <w:rPr>
                                <w:lang w:val="fr-FR"/>
                              </w:rPr>
                              <w:t>de gestion</w:t>
                            </w:r>
                            <w:r w:rsidR="0032551A">
                              <w:rPr>
                                <w:lang w:val="fr-FR"/>
                              </w:rPr>
                              <w:t>.</w:t>
                            </w:r>
                          </w:p>
                          <w:p w14:paraId="21E6439A" w14:textId="2388F432" w:rsidR="00886097" w:rsidRDefault="00886097" w:rsidP="00D92A74">
                            <w:pPr>
                              <w:pStyle w:val="Corpsdetexte"/>
                              <w:spacing w:line="240" w:lineRule="auto"/>
                              <w:jc w:val="both"/>
                              <w:rPr>
                                <w:lang w:val="fr-FR"/>
                              </w:rPr>
                            </w:pPr>
                            <w:r>
                              <w:rPr>
                                <w:lang w:val="fr-FR"/>
                              </w:rPr>
                              <w:t>À cet égard, l’APHRSO croit que les municipalités ont un rôle important à jouer et c’est pourquoi</w:t>
                            </w:r>
                            <w:r w:rsidR="00D6035F">
                              <w:rPr>
                                <w:lang w:val="fr-FR"/>
                              </w:rPr>
                              <w:t>,</w:t>
                            </w:r>
                            <w:r>
                              <w:rPr>
                                <w:lang w:val="fr-FR"/>
                              </w:rPr>
                              <w:t xml:space="preserve"> cet enjeu a été identifié comme étant d’une grande importance.</w:t>
                            </w:r>
                          </w:p>
                          <w:p w14:paraId="417945A0" w14:textId="7A4590C8" w:rsidR="00C02FF5" w:rsidRDefault="00886097" w:rsidP="00D92A74">
                            <w:pPr>
                              <w:pStyle w:val="Corpsdetexte"/>
                              <w:spacing w:line="240" w:lineRule="auto"/>
                              <w:jc w:val="both"/>
                              <w:rPr>
                                <w:lang w:val="fr-FR"/>
                              </w:rPr>
                            </w:pPr>
                            <w:r>
                              <w:rPr>
                                <w:lang w:val="fr-FR"/>
                              </w:rPr>
                              <w:t xml:space="preserve">Notons que le sondage réalisé par le Collectif AU met également en lumière que 79 % des répondants pensent que les personnes en situation de handicap sont </w:t>
                            </w:r>
                            <w:r w:rsidR="00D6035F">
                              <w:rPr>
                                <w:lang w:val="fr-FR"/>
                              </w:rPr>
                              <w:t>mises</w:t>
                            </w:r>
                            <w:r>
                              <w:rPr>
                                <w:lang w:val="fr-FR"/>
                              </w:rPr>
                              <w:t xml:space="preserve"> à l’écart dans leur vie de tous les jours.</w:t>
                            </w:r>
                          </w:p>
                          <w:p w14:paraId="3A885E7F" w14:textId="2956EF94" w:rsidR="00D92A74" w:rsidRDefault="00886097" w:rsidP="00D92A74">
                            <w:pPr>
                              <w:pStyle w:val="Corpsdetexte"/>
                              <w:spacing w:line="240" w:lineRule="auto"/>
                              <w:jc w:val="both"/>
                              <w:rPr>
                                <w:lang w:val="fr-FR"/>
                              </w:rPr>
                            </w:pPr>
                            <w:r>
                              <w:rPr>
                                <w:lang w:val="fr-FR"/>
                              </w:rPr>
                              <w:t>D</w:t>
                            </w:r>
                            <w:r w:rsidR="00D92A74">
                              <w:rPr>
                                <w:lang w:val="fr-FR"/>
                              </w:rPr>
                              <w:t xml:space="preserve">evant </w:t>
                            </w:r>
                            <w:r w:rsidR="002F2DCE">
                              <w:rPr>
                                <w:lang w:val="fr-FR"/>
                              </w:rPr>
                              <w:t>ce constat</w:t>
                            </w:r>
                            <w:r w:rsidR="00D92A74">
                              <w:rPr>
                                <w:lang w:val="fr-FR"/>
                              </w:rPr>
                              <w:t xml:space="preserve"> et d</w:t>
                            </w:r>
                            <w:r>
                              <w:rPr>
                                <w:lang w:val="fr-FR"/>
                              </w:rPr>
                              <w:t xml:space="preserve">ans une perspective d’inclusion et de pleine participation sociale des personnes handicapées, il va de </w:t>
                            </w:r>
                            <w:r w:rsidR="00D92A74">
                              <w:rPr>
                                <w:lang w:val="fr-FR"/>
                              </w:rPr>
                              <w:t>soi</w:t>
                            </w:r>
                            <w:r>
                              <w:rPr>
                                <w:lang w:val="fr-FR"/>
                              </w:rPr>
                              <w:t xml:space="preserve"> que nous devons collectivement travailler </w:t>
                            </w:r>
                            <w:r w:rsidR="00D92A74">
                              <w:rPr>
                                <w:lang w:val="fr-FR"/>
                              </w:rPr>
                              <w:t xml:space="preserve">à ce que tous les citoyens puissent jouer un rôle actif et être partie prenante de l’environnement qui les entoure. </w:t>
                            </w:r>
                          </w:p>
                          <w:p w14:paraId="205468AF" w14:textId="2B71B3F8" w:rsidR="00886097" w:rsidRDefault="00D92A74" w:rsidP="00D92A74">
                            <w:pPr>
                              <w:pStyle w:val="Corpsdetexte"/>
                              <w:spacing w:line="240" w:lineRule="auto"/>
                              <w:jc w:val="both"/>
                              <w:rPr>
                                <w:lang w:val="fr-FR"/>
                              </w:rPr>
                            </w:pPr>
                            <w:r>
                              <w:rPr>
                                <w:lang w:val="fr-FR"/>
                              </w:rPr>
                              <w:t xml:space="preserve">Pour </w:t>
                            </w:r>
                            <w:r w:rsidR="00260089">
                              <w:rPr>
                                <w:lang w:val="fr-FR"/>
                              </w:rPr>
                              <w:t xml:space="preserve">y parvenir, </w:t>
                            </w:r>
                            <w:r>
                              <w:rPr>
                                <w:lang w:val="fr-FR"/>
                              </w:rPr>
                              <w:t>l’APHRSO</w:t>
                            </w:r>
                            <w:r w:rsidR="00260089">
                              <w:rPr>
                                <w:lang w:val="fr-FR"/>
                              </w:rPr>
                              <w:t xml:space="preserve"> croit que la solution se trouve</w:t>
                            </w:r>
                            <w:r>
                              <w:rPr>
                                <w:lang w:val="fr-FR"/>
                              </w:rPr>
                              <w:t xml:space="preserve"> </w:t>
                            </w:r>
                            <w:r w:rsidR="00260089">
                              <w:rPr>
                                <w:lang w:val="fr-FR"/>
                              </w:rPr>
                              <w:t xml:space="preserve">dans </w:t>
                            </w:r>
                            <w:r>
                              <w:rPr>
                                <w:lang w:val="fr-FR"/>
                              </w:rPr>
                              <w:t>l’accessibilité universelle</w:t>
                            </w:r>
                            <w:r w:rsidR="00260089">
                              <w:rPr>
                                <w:lang w:val="fr-FR"/>
                              </w:rPr>
                              <w:t xml:space="preserve"> des milieux de vie des citoyens. Voilà pourquoi nous en parlons et nous continuerons de le faire</w:t>
                            </w:r>
                            <w:r w:rsidR="002F2DCE">
                              <w:rPr>
                                <w:lang w:val="fr-FR"/>
                              </w:rPr>
                              <w:t xml:space="preserve"> pour que collectivement, nous arrivions à créer une société juste et plus inclusive, une action à la fois.</w:t>
                            </w:r>
                            <w:r w:rsidR="00975340">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69" type="#_x0000_t202" style="position:absolute;margin-left:0;margin-top:514.8pt;width:125.2pt;height:285.2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" filled="f" stroked="f">
                <v:textbox style="mso-next-textbox:#Text Box 156" inset="0,0,0,0">
                  <w:txbxContent>
                    <w:p w14:paraId="0C17CA87" w14:textId="322447B8" w:rsidR="00420515" w:rsidRDefault="00C02FF5" w:rsidP="00D92A74">
                      <w:pPr>
                        <w:pStyle w:val="Corpsdetexte"/>
                        <w:spacing w:line="240" w:lineRule="auto"/>
                        <w:jc w:val="both"/>
                        <w:rPr>
                          <w:lang w:val="fr-FR"/>
                        </w:rPr>
                      </w:pPr>
                      <w:r>
                        <w:rPr>
                          <w:lang w:val="fr-FR"/>
                        </w:rPr>
                        <w:t xml:space="preserve">Alors qu’il nous serait facile en 2021 de conclure que l’accessibilité universelle est un concept connu de tous, un sondage Léger mené cet automne </w:t>
                      </w:r>
                      <w:r w:rsidRPr="00C02FF5">
                        <w:rPr>
                          <w:lang w:val="fr-FR"/>
                        </w:rPr>
                        <w:t>par le Collectif Accessibilité Universelle (Collectif AU) auprès de la population québécoise</w:t>
                      </w:r>
                      <w:r>
                        <w:rPr>
                          <w:lang w:val="fr-FR"/>
                        </w:rPr>
                        <w:t xml:space="preserve"> a révélé que très peu de citoyens</w:t>
                      </w:r>
                      <w:r w:rsidR="00D16D8D">
                        <w:rPr>
                          <w:lang w:val="fr-FR"/>
                        </w:rPr>
                        <w:t xml:space="preserve"> en ont entendu parler ou comprennent de quoi il en retourne.</w:t>
                      </w:r>
                    </w:p>
                    <w:p w14:paraId="24618988" w14:textId="17A3688A" w:rsidR="00453AFF" w:rsidRDefault="00D16D8D" w:rsidP="00D92A74">
                      <w:pPr>
                        <w:pStyle w:val="Corpsdetexte"/>
                        <w:spacing w:line="240" w:lineRule="auto"/>
                        <w:jc w:val="both"/>
                        <w:rPr>
                          <w:lang w:val="fr-FR"/>
                        </w:rPr>
                      </w:pPr>
                      <w:r>
                        <w:rPr>
                          <w:lang w:val="fr-FR"/>
                        </w:rPr>
                        <w:t>En f</w:t>
                      </w:r>
                      <w:r w:rsidR="00453AFF">
                        <w:rPr>
                          <w:lang w:val="fr-FR"/>
                        </w:rPr>
                        <w:t>a</w:t>
                      </w:r>
                      <w:r>
                        <w:rPr>
                          <w:lang w:val="fr-FR"/>
                        </w:rPr>
                        <w:t xml:space="preserve">it, seulement 10% des répondants </w:t>
                      </w:r>
                      <w:r w:rsidR="00453AFF">
                        <w:rPr>
                          <w:lang w:val="fr-FR"/>
                        </w:rPr>
                        <w:t xml:space="preserve">au sondage </w:t>
                      </w:r>
                      <w:r>
                        <w:rPr>
                          <w:lang w:val="fr-FR"/>
                        </w:rPr>
                        <w:t>avaient entend</w:t>
                      </w:r>
                      <w:r w:rsidR="00453AFF">
                        <w:rPr>
                          <w:lang w:val="fr-FR"/>
                        </w:rPr>
                        <w:t>u</w:t>
                      </w:r>
                      <w:r>
                        <w:rPr>
                          <w:lang w:val="fr-FR"/>
                        </w:rPr>
                        <w:t xml:space="preserve"> parler d’accessibi</w:t>
                      </w:r>
                      <w:r w:rsidR="00453AFF">
                        <w:rPr>
                          <w:lang w:val="fr-FR"/>
                        </w:rPr>
                        <w:t>l</w:t>
                      </w:r>
                      <w:r>
                        <w:rPr>
                          <w:lang w:val="fr-FR"/>
                        </w:rPr>
                        <w:t>it</w:t>
                      </w:r>
                      <w:r w:rsidR="00453AFF">
                        <w:rPr>
                          <w:lang w:val="fr-FR"/>
                        </w:rPr>
                        <w:t>é</w:t>
                      </w:r>
                      <w:r>
                        <w:rPr>
                          <w:lang w:val="fr-FR"/>
                        </w:rPr>
                        <w:t xml:space="preserve"> </w:t>
                      </w:r>
                      <w:r w:rsidR="00453AFF">
                        <w:rPr>
                          <w:lang w:val="fr-FR"/>
                        </w:rPr>
                        <w:t>universelle</w:t>
                      </w:r>
                      <w:r>
                        <w:rPr>
                          <w:lang w:val="fr-FR"/>
                        </w:rPr>
                        <w:t xml:space="preserve"> au cours des derniers mois</w:t>
                      </w:r>
                      <w:r w:rsidR="00453AFF">
                        <w:rPr>
                          <w:lang w:val="fr-FR"/>
                        </w:rPr>
                        <w:t>. Ce même sondage révèle également que seuls 19 % des répondants sont parvenus à identifier la définition de ce qu’est l’accessibilité universelle parmi divers énoncés.</w:t>
                      </w:r>
                    </w:p>
                    <w:p w14:paraId="25D5A159" w14:textId="4827DCB0" w:rsidR="0032551A" w:rsidRDefault="00453AFF" w:rsidP="00D92A74">
                      <w:pPr>
                        <w:pStyle w:val="Corpsdetexte"/>
                        <w:spacing w:line="240" w:lineRule="auto"/>
                        <w:jc w:val="both"/>
                        <w:rPr>
                          <w:lang w:val="fr-FR"/>
                        </w:rPr>
                      </w:pPr>
                      <w:r>
                        <w:rPr>
                          <w:lang w:val="fr-FR"/>
                        </w:rPr>
                        <w:t>Il y a donc lieu de croire qu’il reste encore beaucoup de travail à faire pour faire connaître ce qu’est l’</w:t>
                      </w:r>
                      <w:r w:rsidR="0032551A">
                        <w:rPr>
                          <w:lang w:val="fr-FR"/>
                        </w:rPr>
                        <w:t>accessibilité</w:t>
                      </w:r>
                      <w:r>
                        <w:rPr>
                          <w:lang w:val="fr-FR"/>
                        </w:rPr>
                        <w:t xml:space="preserve"> universelle</w:t>
                      </w:r>
                      <w:r w:rsidR="0032551A">
                        <w:rPr>
                          <w:lang w:val="fr-FR"/>
                        </w:rPr>
                        <w:t xml:space="preserve"> et sensibiliser les différents décideurs à l’importance d’intégrer ce concept dans </w:t>
                      </w:r>
                      <w:r w:rsidR="00D92A74">
                        <w:rPr>
                          <w:lang w:val="fr-FR"/>
                        </w:rPr>
                        <w:t>leurs</w:t>
                      </w:r>
                      <w:r w:rsidR="0032551A">
                        <w:rPr>
                          <w:lang w:val="fr-FR"/>
                        </w:rPr>
                        <w:t xml:space="preserve"> pratiques </w:t>
                      </w:r>
                      <w:r w:rsidR="002F2DCE">
                        <w:rPr>
                          <w:lang w:val="fr-FR"/>
                        </w:rPr>
                        <w:t>de gestion</w:t>
                      </w:r>
                      <w:r w:rsidR="0032551A">
                        <w:rPr>
                          <w:lang w:val="fr-FR"/>
                        </w:rPr>
                        <w:t>.</w:t>
                      </w:r>
                    </w:p>
                    <w:p w14:paraId="21E6439A" w14:textId="2388F432" w:rsidR="00886097" w:rsidRDefault="00886097" w:rsidP="00D92A74">
                      <w:pPr>
                        <w:pStyle w:val="Corpsdetexte"/>
                        <w:spacing w:line="240" w:lineRule="auto"/>
                        <w:jc w:val="both"/>
                        <w:rPr>
                          <w:lang w:val="fr-FR"/>
                        </w:rPr>
                      </w:pPr>
                      <w:r>
                        <w:rPr>
                          <w:lang w:val="fr-FR"/>
                        </w:rPr>
                        <w:t>À cet égard, l’APHRSO croit que les municipalités ont un rôle important à jouer et c’est pourquoi</w:t>
                      </w:r>
                      <w:r w:rsidR="00D6035F">
                        <w:rPr>
                          <w:lang w:val="fr-FR"/>
                        </w:rPr>
                        <w:t>,</w:t>
                      </w:r>
                      <w:r>
                        <w:rPr>
                          <w:lang w:val="fr-FR"/>
                        </w:rPr>
                        <w:t xml:space="preserve"> cet enjeu a été identifié comme étant d’une grande importance.</w:t>
                      </w:r>
                    </w:p>
                    <w:p w14:paraId="417945A0" w14:textId="7A4590C8" w:rsidR="00C02FF5" w:rsidRDefault="00886097" w:rsidP="00D92A74">
                      <w:pPr>
                        <w:pStyle w:val="Corpsdetexte"/>
                        <w:spacing w:line="240" w:lineRule="auto"/>
                        <w:jc w:val="both"/>
                        <w:rPr>
                          <w:lang w:val="fr-FR"/>
                        </w:rPr>
                      </w:pPr>
                      <w:r>
                        <w:rPr>
                          <w:lang w:val="fr-FR"/>
                        </w:rPr>
                        <w:t xml:space="preserve">Notons que le sondage réalisé par le Collectif AU met également en lumière que 79 % des répondants pensent que les personnes en situation de handicap sont </w:t>
                      </w:r>
                      <w:r w:rsidR="00D6035F">
                        <w:rPr>
                          <w:lang w:val="fr-FR"/>
                        </w:rPr>
                        <w:t>mises</w:t>
                      </w:r>
                      <w:r>
                        <w:rPr>
                          <w:lang w:val="fr-FR"/>
                        </w:rPr>
                        <w:t xml:space="preserve"> à l’écart dans leur vie de tous les jours.</w:t>
                      </w:r>
                    </w:p>
                    <w:p w14:paraId="3A885E7F" w14:textId="2956EF94" w:rsidR="00D92A74" w:rsidRDefault="00886097" w:rsidP="00D92A74">
                      <w:pPr>
                        <w:pStyle w:val="Corpsdetexte"/>
                        <w:spacing w:line="240" w:lineRule="auto"/>
                        <w:jc w:val="both"/>
                        <w:rPr>
                          <w:lang w:val="fr-FR"/>
                        </w:rPr>
                      </w:pPr>
                      <w:r>
                        <w:rPr>
                          <w:lang w:val="fr-FR"/>
                        </w:rPr>
                        <w:t>D</w:t>
                      </w:r>
                      <w:r w:rsidR="00D92A74">
                        <w:rPr>
                          <w:lang w:val="fr-FR"/>
                        </w:rPr>
                        <w:t xml:space="preserve">evant </w:t>
                      </w:r>
                      <w:r w:rsidR="002F2DCE">
                        <w:rPr>
                          <w:lang w:val="fr-FR"/>
                        </w:rPr>
                        <w:t>ce constat</w:t>
                      </w:r>
                      <w:r w:rsidR="00D92A74">
                        <w:rPr>
                          <w:lang w:val="fr-FR"/>
                        </w:rPr>
                        <w:t xml:space="preserve"> et d</w:t>
                      </w:r>
                      <w:r>
                        <w:rPr>
                          <w:lang w:val="fr-FR"/>
                        </w:rPr>
                        <w:t xml:space="preserve">ans une perspective d’inclusion et de pleine participation sociale des personnes handicapées, il va de </w:t>
                      </w:r>
                      <w:r w:rsidR="00D92A74">
                        <w:rPr>
                          <w:lang w:val="fr-FR"/>
                        </w:rPr>
                        <w:t>soi</w:t>
                      </w:r>
                      <w:r>
                        <w:rPr>
                          <w:lang w:val="fr-FR"/>
                        </w:rPr>
                        <w:t xml:space="preserve"> que nous devons collectivement travailler </w:t>
                      </w:r>
                      <w:r w:rsidR="00D92A74">
                        <w:rPr>
                          <w:lang w:val="fr-FR"/>
                        </w:rPr>
                        <w:t xml:space="preserve">à ce que tous les citoyens puissent jouer un rôle actif et être partie prenante de l’environnement qui les entoure. </w:t>
                      </w:r>
                    </w:p>
                    <w:p w14:paraId="205468AF" w14:textId="2B71B3F8" w:rsidR="00886097" w:rsidRDefault="00D92A74" w:rsidP="00D92A74">
                      <w:pPr>
                        <w:pStyle w:val="Corpsdetexte"/>
                        <w:spacing w:line="240" w:lineRule="auto"/>
                        <w:jc w:val="both"/>
                        <w:rPr>
                          <w:lang w:val="fr-FR"/>
                        </w:rPr>
                      </w:pPr>
                      <w:r>
                        <w:rPr>
                          <w:lang w:val="fr-FR"/>
                        </w:rPr>
                        <w:t xml:space="preserve">Pour </w:t>
                      </w:r>
                      <w:r w:rsidR="00260089">
                        <w:rPr>
                          <w:lang w:val="fr-FR"/>
                        </w:rPr>
                        <w:t xml:space="preserve">y parvenir, </w:t>
                      </w:r>
                      <w:r>
                        <w:rPr>
                          <w:lang w:val="fr-FR"/>
                        </w:rPr>
                        <w:t>l’APHRSO</w:t>
                      </w:r>
                      <w:r w:rsidR="00260089">
                        <w:rPr>
                          <w:lang w:val="fr-FR"/>
                        </w:rPr>
                        <w:t xml:space="preserve"> croit que la solution se trouve</w:t>
                      </w:r>
                      <w:r>
                        <w:rPr>
                          <w:lang w:val="fr-FR"/>
                        </w:rPr>
                        <w:t xml:space="preserve"> </w:t>
                      </w:r>
                      <w:r w:rsidR="00260089">
                        <w:rPr>
                          <w:lang w:val="fr-FR"/>
                        </w:rPr>
                        <w:t xml:space="preserve">dans </w:t>
                      </w:r>
                      <w:r>
                        <w:rPr>
                          <w:lang w:val="fr-FR"/>
                        </w:rPr>
                        <w:t>l’accessibilité universelle</w:t>
                      </w:r>
                      <w:r w:rsidR="00260089">
                        <w:rPr>
                          <w:lang w:val="fr-FR"/>
                        </w:rPr>
                        <w:t xml:space="preserve"> des milieux de vie des citoyens. Voilà pourquoi nous en parlons et nous continuerons de le faire</w:t>
                      </w:r>
                      <w:r w:rsidR="002F2DCE">
                        <w:rPr>
                          <w:lang w:val="fr-FR"/>
                        </w:rPr>
                        <w:t xml:space="preserve"> pour que collectivement, nous arrivions à créer une société juste et plus inclusive, une action à la fois.</w:t>
                      </w:r>
                      <w:r w:rsidR="00975340">
                        <w:rPr>
                          <w:lang w:val="fr-FR"/>
                        </w:rPr>
                        <w:t xml:space="preserve"> </w:t>
                      </w:r>
                    </w:p>
                  </w:txbxContent>
                </v:textbox>
                <w10:wrap anchorx="margin" anchory="page"/>
              </v:shape>
            </w:pict>
          </mc:Fallback>
        </mc:AlternateContent>
      </w:r>
      <w:r w:rsidR="00260089">
        <w:rPr>
          <w:noProof/>
          <w:lang w:eastAsia="fr-CA" w:bidi="ar-SA"/>
        </w:rPr>
        <mc:AlternateContent>
          <mc:Choice Requires="wps">
            <w:drawing>
              <wp:anchor distT="0" distB="0" distL="114300" distR="114300" simplePos="0" relativeHeight="251669504" behindDoc="0" locked="0" layoutInCell="1" allowOverlap="1" wp14:anchorId="0222CE28" wp14:editId="533B51BB">
                <wp:simplePos x="0" y="0"/>
                <wp:positionH relativeFrom="page">
                  <wp:posOffset>2153920</wp:posOffset>
                </wp:positionH>
                <wp:positionV relativeFrom="page">
                  <wp:posOffset>6548120</wp:posOffset>
                </wp:positionV>
                <wp:extent cx="1554480" cy="3606800"/>
                <wp:effectExtent l="0" t="0" r="7620" b="12700"/>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0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69" type="#_x0000_t202" style="position:absolute;margin-left:169.6pt;margin-top:515.6pt;width:122.4pt;height:28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" filled="f" stroked="f">
                <v:textbox style="mso-next-textbox:#Text Box 157" inset="0,0,0,0">
                  <w:txbxContent/>
                </v:textbox>
                <w10:wrap anchorx="page" anchory="page"/>
              </v:shape>
            </w:pict>
          </mc:Fallback>
        </mc:AlternateContent>
      </w:r>
      <w:r w:rsidR="009E1D6D">
        <w:rPr>
          <w:noProof/>
          <w:lang w:eastAsia="fr-CA" w:bidi="ar-SA"/>
        </w:rPr>
        <mc:AlternateContent>
          <mc:Choice Requires="wps">
            <w:drawing>
              <wp:anchor distT="0" distB="0" distL="114300" distR="114300" simplePos="0" relativeHeight="251670528" behindDoc="0" locked="0" layoutInCell="1" allowOverlap="1" wp14:anchorId="466320C8" wp14:editId="5655CCA7">
                <wp:simplePos x="0" y="0"/>
                <wp:positionH relativeFrom="page">
                  <wp:posOffset>3835400</wp:posOffset>
                </wp:positionH>
                <wp:positionV relativeFrom="margin">
                  <wp:posOffset>5949950</wp:posOffset>
                </wp:positionV>
                <wp:extent cx="1539240" cy="3627120"/>
                <wp:effectExtent l="0" t="0" r="3810" b="1143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362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70" type="#_x0000_t202" style="position:absolute;margin-left:302pt;margin-top:468.5pt;width:121.2pt;height:285.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" filled="f" stroked="f">
                <v:textbox inset="0,0,0,0">
                  <w:txbxContent/>
                </v:textbox>
                <w10:wrap anchorx="page" anchory="margin"/>
              </v:shape>
            </w:pict>
          </mc:Fallback>
        </mc:AlternateContent>
      </w:r>
      <w:r w:rsidR="009E1D6D">
        <w:rPr>
          <w:noProof/>
          <w:lang w:eastAsia="fr-CA" w:bidi="ar-SA"/>
        </w:rPr>
        <mc:AlternateContent>
          <mc:Choice Requires="wps">
            <w:drawing>
              <wp:anchor distT="0" distB="0" distL="114300" distR="114300" simplePos="0" relativeHeight="251627520" behindDoc="0" locked="0" layoutInCell="1" allowOverlap="1" wp14:anchorId="0B8B2002" wp14:editId="1ECEC7B6">
                <wp:simplePos x="0" y="0"/>
                <wp:positionH relativeFrom="margin">
                  <wp:align>left</wp:align>
                </wp:positionH>
                <wp:positionV relativeFrom="page">
                  <wp:posOffset>6225540</wp:posOffset>
                </wp:positionV>
                <wp:extent cx="5562600" cy="312420"/>
                <wp:effectExtent l="0" t="0" r="0" b="1143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1A72935B" w:rsidR="001E75CA" w:rsidRPr="005C6536" w:rsidRDefault="00B53634">
                            <w:pPr>
                              <w:pStyle w:val="Titre2"/>
                              <w:rPr>
                                <w:color w:val="2683C6" w:themeColor="accent2"/>
                              </w:rPr>
                            </w:pPr>
                            <w:r>
                              <w:rPr>
                                <w:rFonts w:ascii="Bookman Old Style" w:hAnsi="Bookman Old Style"/>
                                <w:b/>
                                <w:bCs/>
                                <w:color w:val="2683C6" w:themeColor="accent2"/>
                              </w:rPr>
                              <w:t>Pourquoi parler d’accessibilité universelle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72" type="#_x0000_t202" style="position:absolute;margin-left:0;margin-top:490.2pt;width:438pt;height:24.6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" filled="f" stroked="f">
                <v:textbox inset="0,0,0,0">
                  <w:txbxContent>
                    <w:p w14:paraId="7E00FE67" w14:textId="1A72935B" w:rsidR="001E75CA" w:rsidRPr="005C6536" w:rsidRDefault="00B53634">
                      <w:pPr>
                        <w:pStyle w:val="Titre2"/>
                        <w:rPr>
                          <w:color w:val="2683C6" w:themeColor="accent2"/>
                        </w:rPr>
                      </w:pPr>
                      <w:r>
                        <w:rPr>
                          <w:rFonts w:ascii="Bookman Old Style" w:hAnsi="Bookman Old Style"/>
                          <w:b/>
                          <w:bCs/>
                          <w:color w:val="2683C6" w:themeColor="accent2"/>
                        </w:rPr>
                        <w:t>Pourquoi parler d’accessibilité universelle</w:t>
                      </w:r>
                    </w:p>
                  </w:txbxContent>
                </v:textbox>
                <w10:wrap anchorx="margin" anchory="page"/>
              </v:shape>
            </w:pict>
          </mc:Fallback>
        </mc:AlternateContent>
      </w:r>
      <w:r w:rsidR="001E75CA">
        <w:br w:type="page"/>
      </w:r>
    </w:p>
    <w:p w14:paraId="2954DA2C" w14:textId="377704C8" w:rsidR="001E75CA" w:rsidRDefault="001E75CA"/>
    <w:p w14:paraId="37428AF3" w14:textId="7407D642" w:rsidR="001E75CA" w:rsidRDefault="001E75CA"/>
    <w:p w14:paraId="0ED95244" w14:textId="5260D6DF" w:rsidR="001E75CA" w:rsidRDefault="00FF4495">
      <w:r>
        <w:rPr>
          <w:noProof/>
          <w:lang w:eastAsia="fr-CA" w:bidi="ar-SA"/>
        </w:rPr>
        <mc:AlternateContent>
          <mc:Choice Requires="wps">
            <w:drawing>
              <wp:anchor distT="0" distB="0" distL="114300" distR="114300" simplePos="0" relativeHeight="251633664" behindDoc="0" locked="0" layoutInCell="1" allowOverlap="1" wp14:anchorId="2661E837" wp14:editId="2341F978">
                <wp:simplePos x="0" y="0"/>
                <wp:positionH relativeFrom="page">
                  <wp:posOffset>2438400</wp:posOffset>
                </wp:positionH>
                <wp:positionV relativeFrom="page">
                  <wp:posOffset>1127760</wp:posOffset>
                </wp:positionV>
                <wp:extent cx="4975860" cy="312420"/>
                <wp:effectExtent l="0" t="0" r="15240" b="1143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0B53" w14:textId="00CBA9FD" w:rsidR="001E75CA" w:rsidRPr="006D3048" w:rsidRDefault="0006162E">
                            <w:pPr>
                              <w:pStyle w:val="Titre2"/>
                              <w:rPr>
                                <w:color w:val="1D99A0" w:themeColor="accent3" w:themeShade="BF"/>
                                <w:sz w:val="40"/>
                                <w:szCs w:val="40"/>
                              </w:rPr>
                            </w:pPr>
                            <w:r w:rsidRPr="006D3048">
                              <w:rPr>
                                <w:rFonts w:ascii="Bookman Old Style" w:hAnsi="Bookman Old Style"/>
                                <w:b/>
                                <w:bCs/>
                                <w:color w:val="1D99A0" w:themeColor="accent3" w:themeShade="BF"/>
                                <w:sz w:val="40"/>
                                <w:szCs w:val="40"/>
                              </w:rPr>
                              <w:t>N’oubliez pas de suivre Chloé!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73" type="#_x0000_t202" style="position:absolute;margin-left:192pt;margin-top:88.8pt;width:391.8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" filled="f" stroked="f">
                <v:textbox inset="0,0,0,0">
                  <w:txbxContent>
                    <w:p w14:paraId="14D70B53" w14:textId="00CBA9FD" w:rsidR="001E75CA" w:rsidRPr="006D3048" w:rsidRDefault="0006162E">
                      <w:pPr>
                        <w:pStyle w:val="Titre2"/>
                        <w:rPr>
                          <w:color w:val="1D99A0" w:themeColor="accent3" w:themeShade="BF"/>
                          <w:sz w:val="40"/>
                          <w:szCs w:val="40"/>
                        </w:rPr>
                      </w:pPr>
                      <w:r w:rsidRPr="006D3048">
                        <w:rPr>
                          <w:rFonts w:ascii="Bookman Old Style" w:hAnsi="Bookman Old Style"/>
                          <w:b/>
                          <w:bCs/>
                          <w:color w:val="1D99A0" w:themeColor="accent3" w:themeShade="BF"/>
                          <w:sz w:val="40"/>
                          <w:szCs w:val="40"/>
                        </w:rPr>
                        <w:t>N’oubliez pas de suivre Chloé!</w:t>
                      </w:r>
                    </w:p>
                  </w:txbxContent>
                </v:textbox>
                <w10:wrap anchorx="page" anchory="page"/>
              </v:shape>
            </w:pict>
          </mc:Fallback>
        </mc:AlternateContent>
      </w:r>
    </w:p>
    <w:p w14:paraId="4235A0D8" w14:textId="162CC640" w:rsidR="001E75CA" w:rsidRDefault="006D3048">
      <w:r>
        <w:rPr>
          <w:noProof/>
        </w:rPr>
        <w:drawing>
          <wp:anchor distT="0" distB="0" distL="114300" distR="114300" simplePos="0" relativeHeight="251866112" behindDoc="1" locked="0" layoutInCell="1" allowOverlap="1" wp14:anchorId="64C28E94" wp14:editId="0CB90109">
            <wp:simplePos x="0" y="0"/>
            <wp:positionH relativeFrom="column">
              <wp:posOffset>-330200</wp:posOffset>
            </wp:positionH>
            <wp:positionV relativeFrom="paragraph">
              <wp:posOffset>77470</wp:posOffset>
            </wp:positionV>
            <wp:extent cx="2468880" cy="2468880"/>
            <wp:effectExtent l="0" t="0" r="0" b="0"/>
            <wp:wrapTight wrapText="bothSides">
              <wp:wrapPolygon edited="0">
                <wp:start x="8333" y="1667"/>
                <wp:lineTo x="7667" y="2333"/>
                <wp:lineTo x="6667" y="4000"/>
                <wp:lineTo x="6667" y="4667"/>
                <wp:lineTo x="5333" y="10000"/>
                <wp:lineTo x="4000" y="12667"/>
                <wp:lineTo x="4000" y="15667"/>
                <wp:lineTo x="5167" y="18000"/>
                <wp:lineTo x="5333" y="18167"/>
                <wp:lineTo x="9000" y="19500"/>
                <wp:lineTo x="9333" y="19833"/>
                <wp:lineTo x="10833" y="19833"/>
                <wp:lineTo x="13000" y="19500"/>
                <wp:lineTo x="17833" y="18500"/>
                <wp:lineTo x="16833" y="15333"/>
                <wp:lineTo x="15000" y="10000"/>
                <wp:lineTo x="12000" y="7333"/>
                <wp:lineTo x="11333" y="3833"/>
                <wp:lineTo x="10667" y="2333"/>
                <wp:lineTo x="9833" y="1667"/>
                <wp:lineTo x="8333" y="1667"/>
              </wp:wrapPolygon>
            </wp:wrapTight>
            <wp:docPr id="680" name="Image 680" descr="Image de Chlo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 680" descr="Image de Chloé"/>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pic:spPr>
                </pic:pic>
              </a:graphicData>
            </a:graphic>
          </wp:anchor>
        </w:drawing>
      </w:r>
    </w:p>
    <w:p w14:paraId="1E684368" w14:textId="6DA1F1A7" w:rsidR="001E75CA" w:rsidRDefault="008B6CAF">
      <w:r>
        <w:rPr>
          <w:noProof/>
          <w:lang w:eastAsia="fr-CA" w:bidi="ar-SA"/>
        </w:rPr>
        <mc:AlternateContent>
          <mc:Choice Requires="wps">
            <w:drawing>
              <wp:anchor distT="0" distB="0" distL="114300" distR="114300" simplePos="0" relativeHeight="251672576" behindDoc="0" locked="0" layoutInCell="1" allowOverlap="1" wp14:anchorId="73C94274" wp14:editId="08361DE6">
                <wp:simplePos x="0" y="0"/>
                <wp:positionH relativeFrom="page">
                  <wp:posOffset>5704840</wp:posOffset>
                </wp:positionH>
                <wp:positionV relativeFrom="page">
                  <wp:posOffset>1447800</wp:posOffset>
                </wp:positionV>
                <wp:extent cx="1498600" cy="2060575"/>
                <wp:effectExtent l="0" t="0" r="6350" b="15875"/>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6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76" type="#_x0000_t202" style="position:absolute;margin-left:449.2pt;margin-top:114pt;width:118pt;height:162.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1552" behindDoc="0" locked="0" layoutInCell="1" allowOverlap="1" wp14:anchorId="5C729E63" wp14:editId="378AD1B2">
                <wp:simplePos x="0" y="0"/>
                <wp:positionH relativeFrom="page">
                  <wp:posOffset>4094480</wp:posOffset>
                </wp:positionH>
                <wp:positionV relativeFrom="page">
                  <wp:posOffset>1437640</wp:posOffset>
                </wp:positionV>
                <wp:extent cx="1498600" cy="2192020"/>
                <wp:effectExtent l="0" t="0" r="6350" b="17780"/>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9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77" type="#_x0000_t202" style="position:absolute;margin-left:322.4pt;margin-top:113.2pt;width:118pt;height:172.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" filled="f" stroked="f">
                <v:textbox style="mso-next-textbox:#Text Box 161"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9568" behindDoc="0" locked="0" layoutInCell="1" allowOverlap="1" wp14:anchorId="34B64A69" wp14:editId="68C3A787">
                <wp:simplePos x="0" y="0"/>
                <wp:positionH relativeFrom="page">
                  <wp:posOffset>2453640</wp:posOffset>
                </wp:positionH>
                <wp:positionV relativeFrom="page">
                  <wp:posOffset>1432560</wp:posOffset>
                </wp:positionV>
                <wp:extent cx="1554480" cy="1498600"/>
                <wp:effectExtent l="0" t="0" r="7620" b="635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14:paraId="5879B393" w14:textId="5BE9D794" w:rsidR="0006162E" w:rsidRPr="00B26A7A" w:rsidRDefault="0006162E" w:rsidP="0006162E">
                            <w:pPr>
                              <w:pStyle w:val="Corpsdetexte"/>
                              <w:spacing w:line="240" w:lineRule="auto"/>
                              <w:jc w:val="both"/>
                            </w:pPr>
                            <w:r w:rsidRPr="00B26A7A">
                              <w:t xml:space="preserve">Nous vous invitons </w:t>
                            </w:r>
                            <w:r w:rsidR="0059103E" w:rsidRPr="00B26A7A">
                              <w:t xml:space="preserve">de nouveau </w:t>
                            </w:r>
                            <w:r w:rsidRPr="00B26A7A">
                              <w:t xml:space="preserve">à suivre notre page Facebook pour </w:t>
                            </w:r>
                            <w:r w:rsidR="0059103E" w:rsidRPr="00B26A7A">
                              <w:t xml:space="preserve">voir et </w:t>
                            </w:r>
                            <w:r w:rsidRPr="00B26A7A">
                              <w:t>participer aux aventures de Chloé qui cherche périodiquement des endroits accessibles dans le Roussillon:</w:t>
                            </w:r>
                          </w:p>
                          <w:p w14:paraId="6990431E" w14:textId="334EB97F" w:rsidR="00B26A7A" w:rsidRPr="006D3048" w:rsidRDefault="00057132" w:rsidP="0006162E">
                            <w:pPr>
                              <w:pStyle w:val="Corpsdetexte"/>
                              <w:spacing w:line="240" w:lineRule="auto"/>
                              <w:jc w:val="both"/>
                              <w:rPr>
                                <w:color w:val="1D99A0" w:themeColor="accent3" w:themeShade="BF"/>
                              </w:rPr>
                            </w:pPr>
                            <w:hyperlink r:id="rId25" w:history="1">
                              <w:r w:rsidR="00B26A7A" w:rsidRPr="006D3048">
                                <w:rPr>
                                  <w:rStyle w:val="Lienhypertexte"/>
                                  <w:color w:val="1D99A0" w:themeColor="accent3" w:themeShade="BF"/>
                                </w:rPr>
                                <w:t>www.facebook.com/aphrso</w:t>
                              </w:r>
                            </w:hyperlink>
                          </w:p>
                          <w:p w14:paraId="12F08207" w14:textId="79C14CF6" w:rsidR="0006162E" w:rsidRDefault="001E2F8A" w:rsidP="00CC452C">
                            <w:pPr>
                              <w:pStyle w:val="Corpsdetexte"/>
                              <w:spacing w:line="240" w:lineRule="auto"/>
                              <w:jc w:val="both"/>
                              <w:rPr>
                                <w:lang w:val="fr-FR"/>
                              </w:rPr>
                            </w:pPr>
                            <w:r w:rsidRPr="00B26A7A">
                              <w:rPr>
                                <w:lang w:val="fr-FR"/>
                              </w:rPr>
                              <w:t xml:space="preserve">Pour en apprendre davantage sur Chloé, nous vous invitons également à consulter notre site web au </w:t>
                            </w:r>
                            <w:hyperlink r:id="rId26" w:history="1">
                              <w:r w:rsidR="00B26A7A" w:rsidRPr="006D3048">
                                <w:rPr>
                                  <w:rStyle w:val="Lienhypertexte"/>
                                  <w:color w:val="1D99A0" w:themeColor="accent3" w:themeShade="BF"/>
                                  <w:lang w:val="fr-FR"/>
                                </w:rPr>
                                <w:t>www.aphrso.org/suivez-chloe</w:t>
                              </w:r>
                            </w:hyperlink>
                          </w:p>
                          <w:p w14:paraId="01761D3E" w14:textId="74CCD11E" w:rsidR="001E2F8A" w:rsidRPr="00B26A7A" w:rsidRDefault="001E2F8A" w:rsidP="005E79B4">
                            <w:pPr>
                              <w:pStyle w:val="Corpsdetexte"/>
                              <w:jc w:val="both"/>
                              <w:rPr>
                                <w:lang w:val="fr-FR"/>
                              </w:rPr>
                            </w:pPr>
                            <w:r w:rsidRPr="00B26A7A">
                              <w:rPr>
                                <w:lang w:val="fr-FR"/>
                              </w:rPr>
                              <w:t>Jusq</w:t>
                            </w:r>
                            <w:r w:rsidR="005E79B4" w:rsidRPr="00B26A7A">
                              <w:rPr>
                                <w:lang w:val="fr-FR"/>
                              </w:rPr>
                              <w:t>u</w:t>
                            </w:r>
                            <w:r w:rsidRPr="00B26A7A">
                              <w:rPr>
                                <w:lang w:val="fr-FR"/>
                              </w:rPr>
                              <w:t xml:space="preserve">’à présent, </w:t>
                            </w:r>
                            <w:r w:rsidR="005E79B4" w:rsidRPr="00B26A7A">
                              <w:rPr>
                                <w:lang w:val="fr-FR"/>
                              </w:rPr>
                              <w:t xml:space="preserve">les recherches de Chloé apportent une très belle visibilité à notre organisme et semblent susciter l’intérêt de ceux et celles qui la suivent. </w:t>
                            </w:r>
                          </w:p>
                          <w:p w14:paraId="7B1D5282" w14:textId="78A520BE" w:rsidR="005E79B4" w:rsidRDefault="005E79B4" w:rsidP="005E79B4">
                            <w:pPr>
                              <w:pStyle w:val="Corpsdetexte"/>
                              <w:jc w:val="both"/>
                              <w:rPr>
                                <w:lang w:val="fr-FR"/>
                              </w:rPr>
                            </w:pPr>
                            <w:r>
                              <w:rPr>
                                <w:lang w:val="fr-FR"/>
                              </w:rPr>
                              <w:t>Faites comme plus de 14</w:t>
                            </w:r>
                            <w:r w:rsidR="001D313D">
                              <w:rPr>
                                <w:lang w:val="fr-FR"/>
                              </w:rPr>
                              <w:t>30</w:t>
                            </w:r>
                            <w:r>
                              <w:rPr>
                                <w:lang w:val="fr-FR"/>
                              </w:rPr>
                              <w:t xml:space="preserve"> personnes et rejoignez-nous sur Facebook pour partager les aventures de Chloé</w:t>
                            </w:r>
                            <w:r w:rsidR="00452A64">
                              <w:rPr>
                                <w:lang w:val="fr-FR"/>
                              </w:rPr>
                              <w:t xml:space="preserve"> dans vos réseaux</w:t>
                            </w:r>
                            <w:r>
                              <w:rPr>
                                <w:lang w:val="fr-FR"/>
                              </w:rPr>
                              <w:t xml:space="preserve"> et contribuer vous aussi à la soutenir dans ses recherches !</w:t>
                            </w:r>
                          </w:p>
                          <w:p w14:paraId="046F8725" w14:textId="50C04E90" w:rsidR="001E2F8A" w:rsidRDefault="006D3048">
                            <w:pPr>
                              <w:pStyle w:val="Corpsdetexte"/>
                              <w:rPr>
                                <w:lang w:val="fr-FR"/>
                              </w:rPr>
                            </w:pPr>
                            <w:r w:rsidRPr="00452A64">
                              <w:rPr>
                                <w:noProof/>
                                <w:lang w:val="fr-FR"/>
                              </w:rPr>
                              <w:drawing>
                                <wp:inline distT="0" distB="0" distL="0" distR="0" wp14:anchorId="7C92D010" wp14:editId="3069652D">
                                  <wp:extent cx="1498600" cy="408305"/>
                                  <wp:effectExtent l="0" t="0" r="6350" b="0"/>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8600" cy="408305"/>
                                          </a:xfrm>
                                          <a:prstGeom prst="rect">
                                            <a:avLst/>
                                          </a:prstGeom>
                                          <a:noFill/>
                                          <a:ln>
                                            <a:noFill/>
                                          </a:ln>
                                        </pic:spPr>
                                      </pic:pic>
                                    </a:graphicData>
                                  </a:graphic>
                                </wp:inline>
                              </w:drawing>
                            </w:r>
                          </w:p>
                          <w:p w14:paraId="654E2FA5" w14:textId="129ECE4A" w:rsidR="0006162E" w:rsidRDefault="0006162E">
                            <w:pPr>
                              <w:pStyle w:val="Corpsdetexte"/>
                              <w:rPr>
                                <w:lang w:val="fr-FR"/>
                              </w:rPr>
                            </w:pPr>
                          </w:p>
                          <w:p w14:paraId="603792A3" w14:textId="77777777" w:rsidR="0006162E" w:rsidRDefault="0006162E">
                            <w:pPr>
                              <w:pStyle w:val="Corpsdetexte"/>
                              <w:rPr>
                                <w:lang w:val="fr-FR"/>
                              </w:rPr>
                            </w:pPr>
                          </w:p>
                          <w:p w14:paraId="0210866F" w14:textId="77777777" w:rsidR="0006162E" w:rsidRDefault="0006162E">
                            <w:pPr>
                              <w:pStyle w:val="Corpsdetexte"/>
                              <w:rPr>
                                <w:lang w:val="fr-FR"/>
                              </w:rPr>
                            </w:pPr>
                          </w:p>
                          <w:p w14:paraId="1902BC0D" w14:textId="77777777" w:rsidR="0006162E" w:rsidRDefault="0006162E">
                            <w:pPr>
                              <w:pStyle w:val="Corpsdetexte"/>
                              <w:rPr>
                                <w:lang w:val="fr-FR"/>
                              </w:rPr>
                            </w:pPr>
                          </w:p>
                          <w:p w14:paraId="0797C4BB" w14:textId="77777777" w:rsidR="0006162E" w:rsidRDefault="0006162E">
                            <w:pPr>
                              <w:pStyle w:val="Corpsdetexte"/>
                              <w:rPr>
                                <w:lang w:val="fr-FR"/>
                              </w:rPr>
                            </w:pPr>
                          </w:p>
                          <w:p w14:paraId="40C7D780" w14:textId="77777777" w:rsidR="0006162E" w:rsidRDefault="0006162E">
                            <w:pPr>
                              <w:pStyle w:val="Corpsdetexte"/>
                              <w:rPr>
                                <w:lang w:val="fr-FR"/>
                              </w:rPr>
                            </w:pPr>
                          </w:p>
                          <w:p w14:paraId="05AC7C7F" w14:textId="77777777" w:rsidR="0006162E" w:rsidRDefault="0006162E">
                            <w:pPr>
                              <w:pStyle w:val="Corpsdetexte"/>
                              <w:rPr>
                                <w:lang w:val="fr-FR"/>
                              </w:rPr>
                            </w:pPr>
                          </w:p>
                          <w:p w14:paraId="7E212447" w14:textId="77777777" w:rsidR="0006162E" w:rsidRDefault="0006162E">
                            <w:pPr>
                              <w:pStyle w:val="Corpsdetexte"/>
                              <w:rPr>
                                <w:lang w:val="fr-FR"/>
                              </w:rPr>
                            </w:pPr>
                          </w:p>
                          <w:p w14:paraId="3E95849B" w14:textId="59D03347" w:rsidR="001E75CA" w:rsidRPr="00D828B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76" type="#_x0000_t202" style="position:absolute;margin-left:193.2pt;margin-top:112.8pt;width:122.4pt;height:11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" filled="f" stroked="f">
                <v:textbox style="mso-next-textbox:#Text Box 160" inset="0,0,0,0">
                  <w:txbxContent>
                    <w:p w14:paraId="5879B393" w14:textId="5BE9D794" w:rsidR="0006162E" w:rsidRPr="00B26A7A" w:rsidRDefault="0006162E" w:rsidP="0006162E">
                      <w:pPr>
                        <w:pStyle w:val="Corpsdetexte"/>
                        <w:spacing w:line="240" w:lineRule="auto"/>
                        <w:jc w:val="both"/>
                      </w:pPr>
                      <w:r w:rsidRPr="00B26A7A">
                        <w:t xml:space="preserve">Nous vous invitons </w:t>
                      </w:r>
                      <w:r w:rsidR="0059103E" w:rsidRPr="00B26A7A">
                        <w:t xml:space="preserve">de nouveau </w:t>
                      </w:r>
                      <w:r w:rsidRPr="00B26A7A">
                        <w:t xml:space="preserve">à suivre notre page Facebook pour </w:t>
                      </w:r>
                      <w:r w:rsidR="0059103E" w:rsidRPr="00B26A7A">
                        <w:t xml:space="preserve">voir et </w:t>
                      </w:r>
                      <w:r w:rsidRPr="00B26A7A">
                        <w:t>participer aux aventures de Chloé qui cherche périodiquement des endroits accessibles dans le Roussillon:</w:t>
                      </w:r>
                    </w:p>
                    <w:p w14:paraId="6990431E" w14:textId="334EB97F" w:rsidR="00B26A7A" w:rsidRPr="006D3048" w:rsidRDefault="00057132" w:rsidP="0006162E">
                      <w:pPr>
                        <w:pStyle w:val="Corpsdetexte"/>
                        <w:spacing w:line="240" w:lineRule="auto"/>
                        <w:jc w:val="both"/>
                        <w:rPr>
                          <w:color w:val="1D99A0" w:themeColor="accent3" w:themeShade="BF"/>
                        </w:rPr>
                      </w:pPr>
                      <w:hyperlink r:id="rId28" w:history="1">
                        <w:r w:rsidR="00B26A7A" w:rsidRPr="006D3048">
                          <w:rPr>
                            <w:rStyle w:val="Lienhypertexte"/>
                            <w:color w:val="1D99A0" w:themeColor="accent3" w:themeShade="BF"/>
                          </w:rPr>
                          <w:t>www.facebook.com/aphrso</w:t>
                        </w:r>
                      </w:hyperlink>
                    </w:p>
                    <w:p w14:paraId="12F08207" w14:textId="79C14CF6" w:rsidR="0006162E" w:rsidRDefault="001E2F8A" w:rsidP="00CC452C">
                      <w:pPr>
                        <w:pStyle w:val="Corpsdetexte"/>
                        <w:spacing w:line="240" w:lineRule="auto"/>
                        <w:jc w:val="both"/>
                        <w:rPr>
                          <w:lang w:val="fr-FR"/>
                        </w:rPr>
                      </w:pPr>
                      <w:r w:rsidRPr="00B26A7A">
                        <w:rPr>
                          <w:lang w:val="fr-FR"/>
                        </w:rPr>
                        <w:t xml:space="preserve">Pour en apprendre davantage sur Chloé, nous vous invitons également à consulter notre site web au </w:t>
                      </w:r>
                      <w:hyperlink r:id="rId29" w:history="1">
                        <w:r w:rsidR="00B26A7A" w:rsidRPr="006D3048">
                          <w:rPr>
                            <w:rStyle w:val="Lienhypertexte"/>
                            <w:color w:val="1D99A0" w:themeColor="accent3" w:themeShade="BF"/>
                            <w:lang w:val="fr-FR"/>
                          </w:rPr>
                          <w:t>www.aphrso.org/suivez-chloe</w:t>
                        </w:r>
                      </w:hyperlink>
                    </w:p>
                    <w:p w14:paraId="01761D3E" w14:textId="74CCD11E" w:rsidR="001E2F8A" w:rsidRPr="00B26A7A" w:rsidRDefault="001E2F8A" w:rsidP="005E79B4">
                      <w:pPr>
                        <w:pStyle w:val="Corpsdetexte"/>
                        <w:jc w:val="both"/>
                        <w:rPr>
                          <w:lang w:val="fr-FR"/>
                        </w:rPr>
                      </w:pPr>
                      <w:r w:rsidRPr="00B26A7A">
                        <w:rPr>
                          <w:lang w:val="fr-FR"/>
                        </w:rPr>
                        <w:t>Jusq</w:t>
                      </w:r>
                      <w:r w:rsidR="005E79B4" w:rsidRPr="00B26A7A">
                        <w:rPr>
                          <w:lang w:val="fr-FR"/>
                        </w:rPr>
                        <w:t>u</w:t>
                      </w:r>
                      <w:r w:rsidRPr="00B26A7A">
                        <w:rPr>
                          <w:lang w:val="fr-FR"/>
                        </w:rPr>
                        <w:t xml:space="preserve">’à présent, </w:t>
                      </w:r>
                      <w:r w:rsidR="005E79B4" w:rsidRPr="00B26A7A">
                        <w:rPr>
                          <w:lang w:val="fr-FR"/>
                        </w:rPr>
                        <w:t xml:space="preserve">les recherches de Chloé apportent une très belle visibilité à notre organisme et semblent susciter l’intérêt de ceux et celles qui la suivent. </w:t>
                      </w:r>
                    </w:p>
                    <w:p w14:paraId="7B1D5282" w14:textId="78A520BE" w:rsidR="005E79B4" w:rsidRDefault="005E79B4" w:rsidP="005E79B4">
                      <w:pPr>
                        <w:pStyle w:val="Corpsdetexte"/>
                        <w:jc w:val="both"/>
                        <w:rPr>
                          <w:lang w:val="fr-FR"/>
                        </w:rPr>
                      </w:pPr>
                      <w:r>
                        <w:rPr>
                          <w:lang w:val="fr-FR"/>
                        </w:rPr>
                        <w:t>Faites comme plus de 14</w:t>
                      </w:r>
                      <w:r w:rsidR="001D313D">
                        <w:rPr>
                          <w:lang w:val="fr-FR"/>
                        </w:rPr>
                        <w:t>30</w:t>
                      </w:r>
                      <w:r>
                        <w:rPr>
                          <w:lang w:val="fr-FR"/>
                        </w:rPr>
                        <w:t xml:space="preserve"> personnes et rejoignez-nous sur Facebook pour partager les aventures de Chloé</w:t>
                      </w:r>
                      <w:r w:rsidR="00452A64">
                        <w:rPr>
                          <w:lang w:val="fr-FR"/>
                        </w:rPr>
                        <w:t xml:space="preserve"> dans vos réseaux</w:t>
                      </w:r>
                      <w:r>
                        <w:rPr>
                          <w:lang w:val="fr-FR"/>
                        </w:rPr>
                        <w:t xml:space="preserve"> et contribuer vous aussi à la soutenir dans ses recherches !</w:t>
                      </w:r>
                    </w:p>
                    <w:p w14:paraId="046F8725" w14:textId="50C04E90" w:rsidR="001E2F8A" w:rsidRDefault="006D3048">
                      <w:pPr>
                        <w:pStyle w:val="Corpsdetexte"/>
                        <w:rPr>
                          <w:lang w:val="fr-FR"/>
                        </w:rPr>
                      </w:pPr>
                      <w:r w:rsidRPr="00452A64">
                        <w:rPr>
                          <w:noProof/>
                          <w:lang w:val="fr-FR"/>
                        </w:rPr>
                        <w:drawing>
                          <wp:inline distT="0" distB="0" distL="0" distR="0" wp14:anchorId="7C92D010" wp14:editId="3069652D">
                            <wp:extent cx="1498600" cy="408305"/>
                            <wp:effectExtent l="0" t="0" r="6350" b="0"/>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8600" cy="408305"/>
                                    </a:xfrm>
                                    <a:prstGeom prst="rect">
                                      <a:avLst/>
                                    </a:prstGeom>
                                    <a:noFill/>
                                    <a:ln>
                                      <a:noFill/>
                                    </a:ln>
                                  </pic:spPr>
                                </pic:pic>
                              </a:graphicData>
                            </a:graphic>
                          </wp:inline>
                        </w:drawing>
                      </w:r>
                    </w:p>
                    <w:p w14:paraId="654E2FA5" w14:textId="129ECE4A" w:rsidR="0006162E" w:rsidRDefault="0006162E">
                      <w:pPr>
                        <w:pStyle w:val="Corpsdetexte"/>
                        <w:rPr>
                          <w:lang w:val="fr-FR"/>
                        </w:rPr>
                      </w:pPr>
                    </w:p>
                    <w:p w14:paraId="603792A3" w14:textId="77777777" w:rsidR="0006162E" w:rsidRDefault="0006162E">
                      <w:pPr>
                        <w:pStyle w:val="Corpsdetexte"/>
                        <w:rPr>
                          <w:lang w:val="fr-FR"/>
                        </w:rPr>
                      </w:pPr>
                    </w:p>
                    <w:p w14:paraId="0210866F" w14:textId="77777777" w:rsidR="0006162E" w:rsidRDefault="0006162E">
                      <w:pPr>
                        <w:pStyle w:val="Corpsdetexte"/>
                        <w:rPr>
                          <w:lang w:val="fr-FR"/>
                        </w:rPr>
                      </w:pPr>
                    </w:p>
                    <w:p w14:paraId="1902BC0D" w14:textId="77777777" w:rsidR="0006162E" w:rsidRDefault="0006162E">
                      <w:pPr>
                        <w:pStyle w:val="Corpsdetexte"/>
                        <w:rPr>
                          <w:lang w:val="fr-FR"/>
                        </w:rPr>
                      </w:pPr>
                    </w:p>
                    <w:p w14:paraId="0797C4BB" w14:textId="77777777" w:rsidR="0006162E" w:rsidRDefault="0006162E">
                      <w:pPr>
                        <w:pStyle w:val="Corpsdetexte"/>
                        <w:rPr>
                          <w:lang w:val="fr-FR"/>
                        </w:rPr>
                      </w:pPr>
                    </w:p>
                    <w:p w14:paraId="40C7D780" w14:textId="77777777" w:rsidR="0006162E" w:rsidRDefault="0006162E">
                      <w:pPr>
                        <w:pStyle w:val="Corpsdetexte"/>
                        <w:rPr>
                          <w:lang w:val="fr-FR"/>
                        </w:rPr>
                      </w:pPr>
                    </w:p>
                    <w:p w14:paraId="05AC7C7F" w14:textId="77777777" w:rsidR="0006162E" w:rsidRDefault="0006162E">
                      <w:pPr>
                        <w:pStyle w:val="Corpsdetexte"/>
                        <w:rPr>
                          <w:lang w:val="fr-FR"/>
                        </w:rPr>
                      </w:pPr>
                    </w:p>
                    <w:p w14:paraId="7E212447" w14:textId="77777777" w:rsidR="0006162E" w:rsidRDefault="0006162E">
                      <w:pPr>
                        <w:pStyle w:val="Corpsdetexte"/>
                        <w:rPr>
                          <w:lang w:val="fr-FR"/>
                        </w:rPr>
                      </w:pPr>
                    </w:p>
                    <w:p w14:paraId="3E95849B" w14:textId="59D03347" w:rsidR="001E75CA" w:rsidRPr="00D828BA" w:rsidRDefault="001E75CA">
                      <w:pPr>
                        <w:pStyle w:val="Corpsdetexte"/>
                      </w:pPr>
                    </w:p>
                  </w:txbxContent>
                </v:textbox>
                <w10:wrap anchorx="page" anchory="page"/>
              </v:shape>
            </w:pict>
          </mc:Fallback>
        </mc:AlternateContent>
      </w:r>
    </w:p>
    <w:p w14:paraId="20EEA475" w14:textId="77F00C19" w:rsidR="001E75CA" w:rsidRDefault="001E75CA"/>
    <w:p w14:paraId="7E27CE67" w14:textId="158DB0CC" w:rsidR="001E75CA" w:rsidRDefault="001E75CA"/>
    <w:p w14:paraId="58264492" w14:textId="26852A6C" w:rsidR="001E75CA" w:rsidRDefault="001E75CA"/>
    <w:p w14:paraId="4F217852" w14:textId="3498E5EC" w:rsidR="001E75CA" w:rsidRDefault="001E75CA"/>
    <w:p w14:paraId="5211AF1D" w14:textId="3146BFC5" w:rsidR="001E75CA" w:rsidRDefault="001E75CA"/>
    <w:p w14:paraId="0B77D6C3" w14:textId="7D7987B7" w:rsidR="001E75CA" w:rsidRDefault="001E75CA"/>
    <w:p w14:paraId="0F76A78C" w14:textId="2CF75BEA" w:rsidR="001E75CA" w:rsidRDefault="001E75CA"/>
    <w:p w14:paraId="56065BE2" w14:textId="51BEAFB3" w:rsidR="001E75CA" w:rsidRDefault="001E75CA"/>
    <w:p w14:paraId="4CFFC584" w14:textId="70348EE4" w:rsidR="001E75CA" w:rsidRDefault="001E75CA"/>
    <w:p w14:paraId="0B493FAF" w14:textId="3E6FA5D1" w:rsidR="001E75CA" w:rsidRDefault="001E75CA"/>
    <w:p w14:paraId="141CD12D" w14:textId="6A80512E" w:rsidR="001E75CA" w:rsidRDefault="00331EDD">
      <w:r>
        <w:rPr>
          <w:noProof/>
          <w:lang w:eastAsia="fr-CA" w:bidi="ar-SA"/>
        </w:rPr>
        <mc:AlternateContent>
          <mc:Choice Requires="wps">
            <w:drawing>
              <wp:anchor distT="0" distB="0" distL="114300" distR="114300" simplePos="0" relativeHeight="251673600" behindDoc="0" locked="0" layoutInCell="0" allowOverlap="1" wp14:anchorId="41C9A388" wp14:editId="29B82A44">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401A"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A388" id="Text Box 162" o:spid="_x0000_s1077" type="#_x0000_t202" style="position:absolute;margin-left:228pt;margin-top:369pt;width:7.2pt;height: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" o:allowincell="f" filled="f" stroked="f">
                <v:textbox inset="0,0,0,0">
                  <w:txbxContent>
                    <w:p w14:paraId="076E401A" w14:textId="77777777" w:rsidR="001E75CA" w:rsidRDefault="001E75CA">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4624" behindDoc="0" locked="0" layoutInCell="0" allowOverlap="1" wp14:anchorId="04736501" wp14:editId="59F69614">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1BA0"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6501" id="Text Box 163" o:spid="_x0000_s1078" type="#_x0000_t202" style="position:absolute;margin-left:203.2pt;margin-top:369pt;width:7.2pt;height: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" o:allowincell="f" filled="f" stroked="f">
                <v:textbox inset="0,0,0,0">
                  <w:txbxContent>
                    <w:p w14:paraId="5F0E1BA0" w14:textId="77777777" w:rsidR="001E75CA" w:rsidRDefault="001E75CA">
                      <w:pPr>
                        <w:pStyle w:val="Corpsdetexte"/>
                      </w:pPr>
                    </w:p>
                  </w:txbxContent>
                </v:textbox>
                <w10:wrap anchorx="page" anchory="page"/>
              </v:shape>
            </w:pict>
          </mc:Fallback>
        </mc:AlternateContent>
      </w:r>
    </w:p>
    <w:p w14:paraId="30917275" w14:textId="38CFE5FF" w:rsidR="001E75CA" w:rsidRDefault="001E75CA"/>
    <w:p w14:paraId="56E0B471" w14:textId="2FEFEC51" w:rsidR="001E75CA" w:rsidRDefault="005E79B4">
      <w:r>
        <w:rPr>
          <w:noProof/>
          <w:lang w:eastAsia="fr-CA" w:bidi="ar-SA"/>
        </w:rPr>
        <mc:AlternateContent>
          <mc:Choice Requires="wps">
            <w:drawing>
              <wp:anchor distT="0" distB="0" distL="114300" distR="114300" simplePos="0" relativeHeight="251630592" behindDoc="0" locked="0" layoutInCell="1" allowOverlap="1" wp14:anchorId="28C99B23" wp14:editId="00CB3D96">
                <wp:simplePos x="0" y="0"/>
                <wp:positionH relativeFrom="page">
                  <wp:posOffset>2461260</wp:posOffset>
                </wp:positionH>
                <wp:positionV relativeFrom="page">
                  <wp:posOffset>3718560</wp:posOffset>
                </wp:positionV>
                <wp:extent cx="4800600" cy="533400"/>
                <wp:effectExtent l="0" t="0" r="0" b="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4BEA" w14:textId="77777777" w:rsidR="00CC452C" w:rsidRPr="00F9319B" w:rsidRDefault="0025066F" w:rsidP="00CC452C">
                            <w:pPr>
                              <w:pStyle w:val="Titre2"/>
                              <w:spacing w:after="0" w:line="240" w:lineRule="auto"/>
                              <w:rPr>
                                <w:rFonts w:ascii="Bookman Old Style" w:hAnsi="Bookman Old Style"/>
                                <w:b/>
                                <w:bCs/>
                                <w:color w:val="auto"/>
                              </w:rPr>
                            </w:pPr>
                            <w:r w:rsidRPr="00F9319B">
                              <w:rPr>
                                <w:rFonts w:ascii="Bookman Old Style" w:hAnsi="Bookman Old Style"/>
                                <w:b/>
                                <w:bCs/>
                                <w:color w:val="auto"/>
                              </w:rPr>
                              <w:t>Campagne de Centraide</w:t>
                            </w:r>
                            <w:r w:rsidR="006F2BC7" w:rsidRPr="00F9319B">
                              <w:rPr>
                                <w:rFonts w:ascii="Bookman Old Style" w:hAnsi="Bookman Old Style"/>
                                <w:b/>
                                <w:bCs/>
                                <w:color w:val="auto"/>
                              </w:rPr>
                              <w:t xml:space="preserve"> du Grand </w:t>
                            </w:r>
                          </w:p>
                          <w:p w14:paraId="004B9DD9" w14:textId="3CFF858D" w:rsidR="001E75CA" w:rsidRPr="00F9319B" w:rsidRDefault="006F2BC7" w:rsidP="00CC452C">
                            <w:pPr>
                              <w:pStyle w:val="Titre2"/>
                              <w:spacing w:after="0" w:line="240" w:lineRule="auto"/>
                              <w:rPr>
                                <w:color w:val="auto"/>
                                <w:sz w:val="32"/>
                                <w:szCs w:val="32"/>
                              </w:rPr>
                            </w:pPr>
                            <w:r w:rsidRPr="00F9319B">
                              <w:rPr>
                                <w:rFonts w:ascii="Bookman Old Style" w:hAnsi="Bookman Old Style"/>
                                <w:b/>
                                <w:bCs/>
                                <w:color w:val="auto"/>
                              </w:rPr>
                              <w:t>Montréal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79" type="#_x0000_t202" style="position:absolute;margin-left:193.8pt;margin-top:292.8pt;width:378pt;height:4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" filled="f" stroked="f">
                <v:textbox inset="0,0,0,0">
                  <w:txbxContent>
                    <w:p w14:paraId="31B34BEA" w14:textId="77777777" w:rsidR="00CC452C" w:rsidRPr="00F9319B" w:rsidRDefault="0025066F" w:rsidP="00CC452C">
                      <w:pPr>
                        <w:pStyle w:val="Titre2"/>
                        <w:spacing w:after="0" w:line="240" w:lineRule="auto"/>
                        <w:rPr>
                          <w:rFonts w:ascii="Bookman Old Style" w:hAnsi="Bookman Old Style"/>
                          <w:b/>
                          <w:bCs/>
                          <w:color w:val="auto"/>
                        </w:rPr>
                      </w:pPr>
                      <w:r w:rsidRPr="00F9319B">
                        <w:rPr>
                          <w:rFonts w:ascii="Bookman Old Style" w:hAnsi="Bookman Old Style"/>
                          <w:b/>
                          <w:bCs/>
                          <w:color w:val="auto"/>
                        </w:rPr>
                        <w:t>Campagne de Centraide</w:t>
                      </w:r>
                      <w:r w:rsidR="006F2BC7" w:rsidRPr="00F9319B">
                        <w:rPr>
                          <w:rFonts w:ascii="Bookman Old Style" w:hAnsi="Bookman Old Style"/>
                          <w:b/>
                          <w:bCs/>
                          <w:color w:val="auto"/>
                        </w:rPr>
                        <w:t xml:space="preserve"> du Grand </w:t>
                      </w:r>
                    </w:p>
                    <w:p w14:paraId="004B9DD9" w14:textId="3CFF858D" w:rsidR="001E75CA" w:rsidRPr="00F9319B" w:rsidRDefault="006F2BC7" w:rsidP="00CC452C">
                      <w:pPr>
                        <w:pStyle w:val="Titre2"/>
                        <w:spacing w:after="0" w:line="240" w:lineRule="auto"/>
                        <w:rPr>
                          <w:color w:val="auto"/>
                          <w:sz w:val="32"/>
                          <w:szCs w:val="32"/>
                        </w:rPr>
                      </w:pPr>
                      <w:r w:rsidRPr="00F9319B">
                        <w:rPr>
                          <w:rFonts w:ascii="Bookman Old Style" w:hAnsi="Bookman Old Style"/>
                          <w:b/>
                          <w:bCs/>
                          <w:color w:val="auto"/>
                        </w:rPr>
                        <w:t>Montréal</w:t>
                      </w:r>
                    </w:p>
                  </w:txbxContent>
                </v:textbox>
                <w10:wrap anchorx="page" anchory="page"/>
              </v:shape>
            </w:pict>
          </mc:Fallback>
        </mc:AlternateContent>
      </w:r>
    </w:p>
    <w:p w14:paraId="057726E6" w14:textId="796A162B" w:rsidR="001E75CA" w:rsidRDefault="001E75CA"/>
    <w:p w14:paraId="471C02D9" w14:textId="3923ACBF" w:rsidR="001E75CA" w:rsidRDefault="001E75CA"/>
    <w:p w14:paraId="18A608A4" w14:textId="0F7719A9" w:rsidR="001E75CA" w:rsidRDefault="00303D51">
      <w:r>
        <w:rPr>
          <w:noProof/>
        </w:rPr>
        <w:drawing>
          <wp:anchor distT="0" distB="0" distL="114300" distR="114300" simplePos="0" relativeHeight="251864064" behindDoc="1" locked="0" layoutInCell="1" allowOverlap="1" wp14:anchorId="28D106F0" wp14:editId="5137B478">
            <wp:simplePos x="0" y="0"/>
            <wp:positionH relativeFrom="margin">
              <wp:posOffset>4291330</wp:posOffset>
            </wp:positionH>
            <wp:positionV relativeFrom="margin">
              <wp:posOffset>3661410</wp:posOffset>
            </wp:positionV>
            <wp:extent cx="1816100" cy="1816100"/>
            <wp:effectExtent l="323850" t="247650" r="336550" b="260350"/>
            <wp:wrapTight wrapText="bothSides">
              <wp:wrapPolygon edited="0">
                <wp:start x="19938" y="-2945"/>
                <wp:lineTo x="-3852" y="-2492"/>
                <wp:lineTo x="-3852" y="4758"/>
                <wp:lineTo x="-453" y="24470"/>
                <wp:lineTo x="2266" y="24470"/>
                <wp:lineTo x="2492" y="24017"/>
                <wp:lineTo x="21071" y="22884"/>
                <wp:lineTo x="21298" y="22884"/>
                <wp:lineTo x="25376" y="19485"/>
                <wp:lineTo x="22884" y="4758"/>
                <wp:lineTo x="21978" y="-2945"/>
                <wp:lineTo x="19938" y="-2945"/>
              </wp:wrapPolygon>
            </wp:wrapTight>
            <wp:docPr id="674" name="Image 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 674">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34A62BD5" w14:textId="544EDD0C" w:rsidR="001E75CA" w:rsidRDefault="00F5107D">
      <w:r>
        <w:rPr>
          <w:noProof/>
          <w:lang w:eastAsia="fr-CA" w:bidi="ar-SA"/>
        </w:rPr>
        <mc:AlternateContent>
          <mc:Choice Requires="wps">
            <w:drawing>
              <wp:anchor distT="0" distB="0" distL="114300" distR="114300" simplePos="0" relativeHeight="251634688" behindDoc="0" locked="0" layoutInCell="1" allowOverlap="1" wp14:anchorId="17A35F7C" wp14:editId="7082FD95">
                <wp:simplePos x="0" y="0"/>
                <wp:positionH relativeFrom="page">
                  <wp:posOffset>2438400</wp:posOffset>
                </wp:positionH>
                <wp:positionV relativeFrom="page">
                  <wp:posOffset>6618514</wp:posOffset>
                </wp:positionV>
                <wp:extent cx="4169229" cy="312420"/>
                <wp:effectExtent l="0" t="0" r="3175" b="1143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229"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593E9" w14:textId="68943D92" w:rsidR="00B462CF" w:rsidRPr="005C6536" w:rsidRDefault="00F5107D" w:rsidP="00B462CF">
                            <w:pPr>
                              <w:pStyle w:val="Titre2"/>
                              <w:rPr>
                                <w:color w:val="2683C6" w:themeColor="accent2"/>
                              </w:rPr>
                            </w:pPr>
                            <w:r>
                              <w:rPr>
                                <w:rFonts w:ascii="Bookman Old Style" w:hAnsi="Bookman Old Style"/>
                                <w:b/>
                                <w:bCs/>
                                <w:color w:val="2683C6" w:themeColor="accent2"/>
                              </w:rPr>
                              <w:t>Et si on jasait de</w:t>
                            </w:r>
                            <w:r w:rsidR="00B462CF" w:rsidRPr="005C6536">
                              <w:rPr>
                                <w:rFonts w:ascii="Bookman Old Style" w:hAnsi="Bookman Old Style"/>
                                <w:b/>
                                <w:bCs/>
                                <w:color w:val="2683C6" w:themeColor="accent2"/>
                              </w:rPr>
                              <w:t xml:space="preserve"> transport </w:t>
                            </w:r>
                            <w:r>
                              <w:rPr>
                                <w:rFonts w:ascii="Bookman Old Style" w:hAnsi="Bookman Old Style"/>
                                <w:b/>
                                <w:bCs/>
                                <w:color w:val="2683C6" w:themeColor="accent2"/>
                              </w:rPr>
                              <w:t>adapté</w:t>
                            </w:r>
                          </w:p>
                          <w:p w14:paraId="59AED36B" w14:textId="33DE3F0D" w:rsidR="001E75CA" w:rsidRPr="0025066F" w:rsidRDefault="001E75CA">
                            <w:pPr>
                              <w:pStyle w:val="Titre2"/>
                              <w:rPr>
                                <w:b/>
                                <w:bCs/>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80" type="#_x0000_t202" style="position:absolute;margin-left:192pt;margin-top:521.15pt;width:328.3pt;height:24.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" filled="f" stroked="f">
                <v:textbox inset="0,0,0,0">
                  <w:txbxContent>
                    <w:p w14:paraId="702593E9" w14:textId="68943D92" w:rsidR="00B462CF" w:rsidRPr="005C6536" w:rsidRDefault="00F5107D" w:rsidP="00B462CF">
                      <w:pPr>
                        <w:pStyle w:val="Titre2"/>
                        <w:rPr>
                          <w:color w:val="2683C6" w:themeColor="accent2"/>
                        </w:rPr>
                      </w:pPr>
                      <w:r>
                        <w:rPr>
                          <w:rFonts w:ascii="Bookman Old Style" w:hAnsi="Bookman Old Style"/>
                          <w:b/>
                          <w:bCs/>
                          <w:color w:val="2683C6" w:themeColor="accent2"/>
                        </w:rPr>
                        <w:t>Et si on jasait de</w:t>
                      </w:r>
                      <w:r w:rsidR="00B462CF" w:rsidRPr="005C6536">
                        <w:rPr>
                          <w:rFonts w:ascii="Bookman Old Style" w:hAnsi="Bookman Old Style"/>
                          <w:b/>
                          <w:bCs/>
                          <w:color w:val="2683C6" w:themeColor="accent2"/>
                        </w:rPr>
                        <w:t xml:space="preserve"> transport </w:t>
                      </w:r>
                      <w:r>
                        <w:rPr>
                          <w:rFonts w:ascii="Bookman Old Style" w:hAnsi="Bookman Old Style"/>
                          <w:b/>
                          <w:bCs/>
                          <w:color w:val="2683C6" w:themeColor="accent2"/>
                        </w:rPr>
                        <w:t>adapté</w:t>
                      </w:r>
                    </w:p>
                    <w:p w14:paraId="59AED36B" w14:textId="33DE3F0D" w:rsidR="001E75CA" w:rsidRPr="0025066F" w:rsidRDefault="001E75CA">
                      <w:pPr>
                        <w:pStyle w:val="Titre2"/>
                        <w:rPr>
                          <w:b/>
                          <w:bCs/>
                          <w:color w:val="FF0000"/>
                        </w:rPr>
                      </w:pPr>
                    </w:p>
                  </w:txbxContent>
                </v:textbox>
                <w10:wrap anchorx="page" anchory="page"/>
              </v:shape>
            </w:pict>
          </mc:Fallback>
        </mc:AlternateContent>
      </w:r>
      <w:r w:rsidR="0036044B">
        <w:rPr>
          <w:noProof/>
          <w:lang w:eastAsia="fr-CA" w:bidi="ar-SA"/>
        </w:rPr>
        <mc:AlternateContent>
          <mc:Choice Requires="wps">
            <w:drawing>
              <wp:anchor distT="0" distB="0" distL="114300" distR="114300" simplePos="0" relativeHeight="251678720" behindDoc="0" locked="0" layoutInCell="1" allowOverlap="1" wp14:anchorId="010E8F18" wp14:editId="4DBA8ACA">
                <wp:simplePos x="0" y="0"/>
                <wp:positionH relativeFrom="page">
                  <wp:posOffset>5791200</wp:posOffset>
                </wp:positionH>
                <wp:positionV relativeFrom="page">
                  <wp:posOffset>6934199</wp:posOffset>
                </wp:positionV>
                <wp:extent cx="1483360" cy="3188677"/>
                <wp:effectExtent l="0" t="0" r="2540" b="12065"/>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3188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8F18" id="Text Box 169" o:spid="_x0000_s1080" type="#_x0000_t202" style="position:absolute;margin-left:456pt;margin-top:546pt;width:116.8pt;height:251.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" filled="f" stroked="f">
                <v:textbox inset="0,0,0,0">
                  <w:txbxContent/>
                </v:textbox>
                <w10:wrap anchorx="page" anchory="page"/>
              </v:shape>
            </w:pict>
          </mc:Fallback>
        </mc:AlternateContent>
      </w:r>
      <w:r w:rsidR="00B53634">
        <w:rPr>
          <w:noProof/>
          <w:lang w:eastAsia="fr-CA" w:bidi="ar-SA"/>
        </w:rPr>
        <mc:AlternateContent>
          <mc:Choice Requires="wps">
            <w:drawing>
              <wp:anchor distT="0" distB="0" distL="114300" distR="114300" simplePos="0" relativeHeight="251677696" behindDoc="0" locked="0" layoutInCell="1" allowOverlap="1" wp14:anchorId="20A24ED5" wp14:editId="1E3CD9EA">
                <wp:simplePos x="0" y="0"/>
                <wp:positionH relativeFrom="page">
                  <wp:posOffset>4130040</wp:posOffset>
                </wp:positionH>
                <wp:positionV relativeFrom="page">
                  <wp:posOffset>6918961</wp:posOffset>
                </wp:positionV>
                <wp:extent cx="1584960" cy="3225800"/>
                <wp:effectExtent l="0" t="0" r="15240" b="1270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79" type="#_x0000_t202" style="position:absolute;margin-left:325.2pt;margin-top:544.8pt;width:124.8pt;height:25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" filled="f" stroked="f">
                <v:textbox style="mso-next-textbox:#Text Box 169" inset="0,0,0,0">
                  <w:txbxContent/>
                </v:textbox>
                <w10:wrap anchorx="page" anchory="page"/>
              </v:shape>
            </w:pict>
          </mc:Fallback>
        </mc:AlternateContent>
      </w:r>
      <w:r w:rsidR="00B53634">
        <w:rPr>
          <w:noProof/>
          <w:lang w:eastAsia="fr-CA" w:bidi="ar-SA"/>
        </w:rPr>
        <mc:AlternateContent>
          <mc:Choice Requires="wpg">
            <w:drawing>
              <wp:anchor distT="0" distB="0" distL="114300" distR="114300" simplePos="0" relativeHeight="251628544" behindDoc="0" locked="0" layoutInCell="1" allowOverlap="1" wp14:anchorId="5A7270F5" wp14:editId="0B70EE54">
                <wp:simplePos x="0" y="0"/>
                <wp:positionH relativeFrom="page">
                  <wp:posOffset>686435</wp:posOffset>
                </wp:positionH>
                <wp:positionV relativeFrom="page">
                  <wp:posOffset>7971790</wp:posOffset>
                </wp:positionV>
                <wp:extent cx="1371600" cy="1280160"/>
                <wp:effectExtent l="0" t="0" r="0" b="0"/>
                <wp:wrapNone/>
                <wp:docPr id="9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97" name="Line 58"/>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59"/>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FF08D" w14:textId="286A75B4" w:rsidR="001E75CA" w:rsidRPr="006D3048" w:rsidRDefault="00F9319B">
                              <w:pPr>
                                <w:pStyle w:val="QuoteText"/>
                                <w:jc w:val="left"/>
                                <w:rPr>
                                  <w:color w:val="2683C6" w:themeColor="accent2"/>
                                  <w:lang w:val="fr-FR"/>
                                </w:rPr>
                              </w:pPr>
                              <w:r w:rsidRPr="006D3048">
                                <w:rPr>
                                  <w:color w:val="2683C6" w:themeColor="accent2"/>
                                  <w:lang w:val="fr-FR"/>
                                </w:rPr>
                                <w:t xml:space="preserve">C’est un rendez-vous le </w:t>
                              </w:r>
                              <w:r w:rsidR="00EB09D2" w:rsidRPr="006D3048">
                                <w:rPr>
                                  <w:color w:val="2683C6" w:themeColor="accent2"/>
                                  <w:lang w:val="fr-FR"/>
                                </w:rPr>
                                <w:t>24</w:t>
                              </w:r>
                              <w:r w:rsidRPr="006D3048">
                                <w:rPr>
                                  <w:color w:val="2683C6" w:themeColor="accent2"/>
                                  <w:lang w:val="fr-FR"/>
                                </w:rPr>
                                <w:t xml:space="preserve"> janvier 2022</w:t>
                              </w:r>
                              <w:r w:rsidR="001E75CA" w:rsidRPr="006D3048">
                                <w:rPr>
                                  <w:color w:val="2683C6" w:themeColor="accent2"/>
                                  <w:lang w:val="fr-FR"/>
                                </w:rPr>
                                <w:t>.</w:t>
                              </w:r>
                            </w:p>
                            <w:p w14:paraId="23024F20" w14:textId="2AA24762" w:rsidR="00EB09D2" w:rsidRPr="006D3048" w:rsidRDefault="00EB09D2">
                              <w:pPr>
                                <w:pStyle w:val="QuoteText"/>
                                <w:jc w:val="left"/>
                                <w:rPr>
                                  <w:color w:val="2683C6" w:themeColor="accent2"/>
                                  <w:lang w:val="fr-FR"/>
                                </w:rPr>
                              </w:pPr>
                            </w:p>
                            <w:p w14:paraId="2E993C64" w14:textId="1CDE43C1" w:rsidR="00EB09D2" w:rsidRPr="006D3048" w:rsidRDefault="00EB09D2">
                              <w:pPr>
                                <w:pStyle w:val="QuoteText"/>
                                <w:jc w:val="left"/>
                                <w:rPr>
                                  <w:color w:val="2683C6" w:themeColor="accent2"/>
                                  <w:lang w:val="fr-FR"/>
                                </w:rPr>
                              </w:pPr>
                              <w:r w:rsidRPr="006D3048">
                                <w:rPr>
                                  <w:color w:val="2683C6" w:themeColor="accent2"/>
                                  <w:lang w:val="fr-FR"/>
                                </w:rPr>
                                <w:t xml:space="preserve">N’oubliez pas de vous inscrire avant le </w:t>
                              </w:r>
                              <w:r w:rsidR="00165B93" w:rsidRPr="006D3048">
                                <w:rPr>
                                  <w:color w:val="2683C6" w:themeColor="accent2"/>
                                  <w:lang w:val="fr-FR"/>
                                </w:rPr>
                                <w:t>14 janvier 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270F5" id="Group 57" o:spid="_x0000_s1083" style="position:absolute;margin-left:54.05pt;margin-top:627.7pt;width:108pt;height:100.8pt;z-index:251628544;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">
                <v:line id="Line 58" o:spid="_x0000_s1084"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shape id="Text Box 59" o:spid="_x0000_s1085"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93FF08D" w14:textId="286A75B4" w:rsidR="001E75CA" w:rsidRPr="006D3048" w:rsidRDefault="00F9319B">
                        <w:pPr>
                          <w:pStyle w:val="QuoteText"/>
                          <w:jc w:val="left"/>
                          <w:rPr>
                            <w:color w:val="2683C6" w:themeColor="accent2"/>
                            <w:lang w:val="fr-FR"/>
                          </w:rPr>
                        </w:pPr>
                        <w:r w:rsidRPr="006D3048">
                          <w:rPr>
                            <w:color w:val="2683C6" w:themeColor="accent2"/>
                            <w:lang w:val="fr-FR"/>
                          </w:rPr>
                          <w:t xml:space="preserve">C’est un rendez-vous le </w:t>
                        </w:r>
                        <w:r w:rsidR="00EB09D2" w:rsidRPr="006D3048">
                          <w:rPr>
                            <w:color w:val="2683C6" w:themeColor="accent2"/>
                            <w:lang w:val="fr-FR"/>
                          </w:rPr>
                          <w:t>24</w:t>
                        </w:r>
                        <w:r w:rsidRPr="006D3048">
                          <w:rPr>
                            <w:color w:val="2683C6" w:themeColor="accent2"/>
                            <w:lang w:val="fr-FR"/>
                          </w:rPr>
                          <w:t xml:space="preserve"> janvier 2022</w:t>
                        </w:r>
                        <w:r w:rsidR="001E75CA" w:rsidRPr="006D3048">
                          <w:rPr>
                            <w:color w:val="2683C6" w:themeColor="accent2"/>
                            <w:lang w:val="fr-FR"/>
                          </w:rPr>
                          <w:t>.</w:t>
                        </w:r>
                      </w:p>
                      <w:p w14:paraId="23024F20" w14:textId="2AA24762" w:rsidR="00EB09D2" w:rsidRPr="006D3048" w:rsidRDefault="00EB09D2">
                        <w:pPr>
                          <w:pStyle w:val="QuoteText"/>
                          <w:jc w:val="left"/>
                          <w:rPr>
                            <w:color w:val="2683C6" w:themeColor="accent2"/>
                            <w:lang w:val="fr-FR"/>
                          </w:rPr>
                        </w:pPr>
                      </w:p>
                      <w:p w14:paraId="2E993C64" w14:textId="1CDE43C1" w:rsidR="00EB09D2" w:rsidRPr="006D3048" w:rsidRDefault="00EB09D2">
                        <w:pPr>
                          <w:pStyle w:val="QuoteText"/>
                          <w:jc w:val="left"/>
                          <w:rPr>
                            <w:color w:val="2683C6" w:themeColor="accent2"/>
                            <w:lang w:val="fr-FR"/>
                          </w:rPr>
                        </w:pPr>
                        <w:r w:rsidRPr="006D3048">
                          <w:rPr>
                            <w:color w:val="2683C6" w:themeColor="accent2"/>
                            <w:lang w:val="fr-FR"/>
                          </w:rPr>
                          <w:t xml:space="preserve">N’oubliez pas de vous inscrire avant le </w:t>
                        </w:r>
                        <w:r w:rsidR="00165B93" w:rsidRPr="006D3048">
                          <w:rPr>
                            <w:color w:val="2683C6" w:themeColor="accent2"/>
                            <w:lang w:val="fr-FR"/>
                          </w:rPr>
                          <w:t>14 janvier 2022.</w:t>
                        </w:r>
                      </w:p>
                    </w:txbxContent>
                  </v:textbox>
                </v:shape>
                <w10:wrap anchorx="page" anchory="page"/>
              </v:group>
            </w:pict>
          </mc:Fallback>
        </mc:AlternateContent>
      </w:r>
      <w:r w:rsidR="00B53634" w:rsidRPr="003A13A2">
        <w:rPr>
          <w:noProof/>
        </w:rPr>
        <w:drawing>
          <wp:anchor distT="0" distB="0" distL="114300" distR="114300" simplePos="0" relativeHeight="251882496" behindDoc="1" locked="0" layoutInCell="1" allowOverlap="1" wp14:anchorId="71A39F77" wp14:editId="55DB1815">
            <wp:simplePos x="0" y="0"/>
            <wp:positionH relativeFrom="column">
              <wp:posOffset>201930</wp:posOffset>
            </wp:positionH>
            <wp:positionV relativeFrom="paragraph">
              <wp:posOffset>2696845</wp:posOffset>
            </wp:positionV>
            <wp:extent cx="1413510" cy="848360"/>
            <wp:effectExtent l="133350" t="76200" r="72390" b="142240"/>
            <wp:wrapTight wrapText="bothSides">
              <wp:wrapPolygon edited="0">
                <wp:start x="582" y="-1940"/>
                <wp:lineTo x="-2038" y="-970"/>
                <wp:lineTo x="-2038" y="21341"/>
                <wp:lineTo x="0" y="23766"/>
                <wp:lineTo x="291" y="24737"/>
                <wp:lineTo x="20086" y="24737"/>
                <wp:lineTo x="21542" y="22311"/>
                <wp:lineTo x="22415" y="15036"/>
                <wp:lineTo x="22415" y="6790"/>
                <wp:lineTo x="20086" y="-485"/>
                <wp:lineTo x="19795" y="-1940"/>
                <wp:lineTo x="582" y="-1940"/>
              </wp:wrapPolygon>
            </wp:wrapTight>
            <wp:docPr id="703" name="Image 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 703">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3510" cy="848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462CF">
        <w:rPr>
          <w:noProof/>
          <w:lang w:eastAsia="fr-CA" w:bidi="ar-SA"/>
        </w:rPr>
        <mc:AlternateContent>
          <mc:Choice Requires="wps">
            <w:drawing>
              <wp:anchor distT="0" distB="0" distL="114300" distR="114300" simplePos="0" relativeHeight="251632640" behindDoc="0" locked="0" layoutInCell="1" allowOverlap="1" wp14:anchorId="3E9E7A03" wp14:editId="4F19807B">
                <wp:simplePos x="0" y="0"/>
                <wp:positionH relativeFrom="page">
                  <wp:posOffset>2458720</wp:posOffset>
                </wp:positionH>
                <wp:positionV relativeFrom="page">
                  <wp:posOffset>6918960</wp:posOffset>
                </wp:positionV>
                <wp:extent cx="1569720" cy="3327400"/>
                <wp:effectExtent l="0" t="0" r="11430" b="635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32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14:paraId="4F213F5D" w14:textId="7792678A" w:rsidR="00B462CF" w:rsidRPr="006D3048" w:rsidRDefault="00B462CF" w:rsidP="00B462CF">
                            <w:pPr>
                              <w:pStyle w:val="Corpsdetexte"/>
                              <w:spacing w:after="0" w:line="240" w:lineRule="auto"/>
                              <w:jc w:val="both"/>
                              <w:rPr>
                                <w:color w:val="2683C6" w:themeColor="accent2"/>
                                <w:lang w:val="fr-FR"/>
                              </w:rPr>
                            </w:pPr>
                            <w:r>
                              <w:rPr>
                                <w:lang w:val="fr-FR"/>
                              </w:rPr>
                              <w:t>Dans l’édition précédente de notre journal La Lumière, nous vous informions de notre volonté d’échanger</w:t>
                            </w:r>
                            <w:r w:rsidRPr="009C2472">
                              <w:rPr>
                                <w:lang w:val="fr-FR"/>
                              </w:rPr>
                              <w:t xml:space="preserve"> </w:t>
                            </w:r>
                            <w:r>
                              <w:rPr>
                                <w:lang w:val="fr-FR"/>
                              </w:rPr>
                              <w:t xml:space="preserve">avec les utilisateurs du transport adapté. Plus précisément, </w:t>
                            </w:r>
                            <w:r w:rsidRPr="006D3048">
                              <w:rPr>
                                <w:color w:val="2683C6" w:themeColor="accent2"/>
                                <w:lang w:val="fr-FR"/>
                              </w:rPr>
                              <w:t>nous souhaitons entendre les usagers du transport adapté, anciennement desservi</w:t>
                            </w:r>
                            <w:r>
                              <w:rPr>
                                <w:color w:val="2683C6" w:themeColor="accent2"/>
                                <w:lang w:val="fr-FR"/>
                              </w:rPr>
                              <w:t>s</w:t>
                            </w:r>
                            <w:r w:rsidRPr="006D3048">
                              <w:rPr>
                                <w:color w:val="2683C6" w:themeColor="accent2"/>
                                <w:lang w:val="fr-FR"/>
                              </w:rPr>
                              <w:t xml:space="preserve"> par TARSO.</w:t>
                            </w:r>
                          </w:p>
                          <w:p w14:paraId="2F554E2D" w14:textId="2091A217" w:rsidR="00B462CF" w:rsidRDefault="00B462CF" w:rsidP="00B462CF">
                            <w:pPr>
                              <w:pStyle w:val="Corpsdetexte"/>
                              <w:spacing w:after="0" w:line="240" w:lineRule="auto"/>
                              <w:jc w:val="both"/>
                              <w:rPr>
                                <w:b/>
                                <w:bCs/>
                                <w:lang w:val="fr-FR"/>
                              </w:rPr>
                            </w:pPr>
                            <w:r>
                              <w:rPr>
                                <w:lang w:val="fr-FR"/>
                              </w:rPr>
                              <w:t xml:space="preserve">Comme vous le savez, TARSO a été intégré à </w:t>
                            </w:r>
                            <w:r w:rsidR="0036044B">
                              <w:rPr>
                                <w:lang w:val="fr-FR"/>
                              </w:rPr>
                              <w:t>e</w:t>
                            </w:r>
                            <w:r>
                              <w:rPr>
                                <w:lang w:val="fr-FR"/>
                              </w:rPr>
                              <w:t>xo en juin 2020 et depuis, nous n’avons pas été en mesure de recueillir les commentaires des utilisateurs, notamment en raison de la pandémie. Depuis quelques mois, nous sommes témoins d’un retour progressif vers une certaine normalité et nous croyons que le moment est opportun pour consulter les utilisateurs du transport adapté qui reprennent pour la plupart leurs activités régulières. Nous souhaitons notamment savoir si l’intégration à exo constitue pour les utilisateurs un élément positif et si les divers changements apportés par le transporteur depuis cette transition se veulent des améliorations ou non pour les utilisateurs. Nous convions donc les utilisateurs du transport adapté ou leurs proches à une consultation virtuelle qui se tiendra le 24 janvier prochain, à compter de 19 h 00, via la plateforme Zoom.</w:t>
                            </w:r>
                            <w:r w:rsidRPr="00B462CF">
                              <w:rPr>
                                <w:b/>
                                <w:bCs/>
                                <w:lang w:val="fr-FR"/>
                              </w:rPr>
                              <w:t xml:space="preserve"> </w:t>
                            </w:r>
                          </w:p>
                          <w:p w14:paraId="2C035051" w14:textId="77777777" w:rsidR="00B53634" w:rsidRDefault="00B462CF" w:rsidP="00B462CF">
                            <w:pPr>
                              <w:pStyle w:val="Corpsdetexte"/>
                              <w:spacing w:after="0" w:line="240" w:lineRule="auto"/>
                              <w:jc w:val="both"/>
                              <w:rPr>
                                <w:lang w:val="fr-FR"/>
                              </w:rPr>
                            </w:pPr>
                            <w:r w:rsidRPr="00745008">
                              <w:rPr>
                                <w:b/>
                                <w:bCs/>
                                <w:lang w:val="fr-FR"/>
                              </w:rPr>
                              <w:t>Nous demandons aux personnes intéressées de s’inscrire par téléphone ou par courriel</w:t>
                            </w:r>
                            <w:r>
                              <w:rPr>
                                <w:lang w:val="fr-FR"/>
                              </w:rPr>
                              <w:t>, au plus tard le 14 janvier prochain.</w:t>
                            </w:r>
                          </w:p>
                          <w:p w14:paraId="0F5C630A" w14:textId="73D379FE" w:rsidR="00B462CF" w:rsidRDefault="00B462CF" w:rsidP="00246CFE">
                            <w:pPr>
                              <w:pStyle w:val="Corpsdetexte"/>
                              <w:spacing w:after="0" w:line="240" w:lineRule="auto"/>
                              <w:jc w:val="both"/>
                              <w:rPr>
                                <w:lang w:val="fr-FR"/>
                              </w:rPr>
                            </w:pPr>
                            <w:r>
                              <w:rPr>
                                <w:lang w:val="fr-FR"/>
                              </w:rPr>
                              <w:t>Téléphone</w:t>
                            </w:r>
                            <w:r w:rsidR="00246CFE">
                              <w:rPr>
                                <w:lang w:val="fr-FR"/>
                              </w:rPr>
                              <w:t xml:space="preserve"> : </w:t>
                            </w:r>
                            <w:r w:rsidRPr="00C35A76">
                              <w:rPr>
                                <w:sz w:val="18"/>
                                <w:szCs w:val="18"/>
                                <w:lang w:val="fr-FR"/>
                              </w:rPr>
                              <w:t>450 659-6519</w:t>
                            </w:r>
                          </w:p>
                          <w:p w14:paraId="2FBC3FB2" w14:textId="093B7C60" w:rsidR="00B462CF" w:rsidRPr="00B53634" w:rsidRDefault="00B462CF" w:rsidP="00B462CF">
                            <w:pPr>
                              <w:pStyle w:val="Corpsdetexte"/>
                              <w:spacing w:after="0" w:line="240" w:lineRule="auto"/>
                              <w:jc w:val="both"/>
                              <w:rPr>
                                <w:color w:val="2683C6" w:themeColor="accent2"/>
                                <w:sz w:val="16"/>
                                <w:szCs w:val="16"/>
                                <w:lang w:val="fr-FR"/>
                              </w:rPr>
                            </w:pPr>
                            <w:r>
                              <w:rPr>
                                <w:lang w:val="fr-FR"/>
                              </w:rPr>
                              <w:t xml:space="preserve">Courriel : </w:t>
                            </w:r>
                            <w:hyperlink r:id="rId32" w:history="1">
                              <w:r w:rsidRPr="00B53634">
                                <w:rPr>
                                  <w:rStyle w:val="Lienhypertexte"/>
                                  <w:color w:val="2683C6" w:themeColor="accent2"/>
                                  <w:sz w:val="16"/>
                                  <w:szCs w:val="16"/>
                                  <w:lang w:val="fr-FR"/>
                                </w:rPr>
                                <w:t>soutien@aphrso.org</w:t>
                              </w:r>
                            </w:hyperlink>
                          </w:p>
                          <w:p w14:paraId="1FE4589B" w14:textId="77777777" w:rsidR="00B53634" w:rsidRDefault="00B53634" w:rsidP="00B462CF">
                            <w:pPr>
                              <w:pStyle w:val="Corpsdetexte"/>
                              <w:spacing w:after="0" w:line="240" w:lineRule="auto"/>
                              <w:jc w:val="both"/>
                              <w:rPr>
                                <w:lang w:val="fr-FR"/>
                              </w:rPr>
                            </w:pPr>
                          </w:p>
                          <w:p w14:paraId="3C310252" w14:textId="3917ECF8" w:rsidR="00B462CF" w:rsidRDefault="00B462CF" w:rsidP="00B462CF">
                            <w:pPr>
                              <w:pStyle w:val="Corpsdetexte"/>
                              <w:spacing w:after="0" w:line="240" w:lineRule="auto"/>
                              <w:jc w:val="both"/>
                              <w:rPr>
                                <w:lang w:val="fr-FR"/>
                              </w:rPr>
                            </w:pPr>
                            <w:r>
                              <w:rPr>
                                <w:lang w:val="fr-FR"/>
                              </w:rPr>
                              <w:t>Seules les personnes inscrites recevront par courriel le lien pour assister à la rencontre. Notez que l’APHRSO siège sur un comité consultatif d’exo et que les commentaires reçus seront transmis de manière constructive au transporteur</w:t>
                            </w:r>
                            <w:r w:rsidR="00D6035F">
                              <w:rPr>
                                <w:lang w:val="fr-FR"/>
                              </w:rPr>
                              <w:t>,</w:t>
                            </w:r>
                            <w:r>
                              <w:rPr>
                                <w:lang w:val="fr-FR"/>
                              </w:rPr>
                              <w:t xml:space="preserve"> et ce à des fins d’amélioration continue. </w:t>
                            </w:r>
                          </w:p>
                          <w:p w14:paraId="7D14F19B" w14:textId="63E44E9A" w:rsidR="00B462CF" w:rsidRDefault="00B462CF" w:rsidP="00B462CF">
                            <w:pPr>
                              <w:pStyle w:val="Corpsdetexte"/>
                              <w:jc w:val="both"/>
                              <w:rPr>
                                <w:lang w:val="fr-FR"/>
                              </w:rPr>
                            </w:pPr>
                          </w:p>
                          <w:p w14:paraId="5F650389" w14:textId="0C088554" w:rsidR="001E75CA" w:rsidRPr="009C2472" w:rsidRDefault="001E75CA" w:rsidP="00B462CF">
                            <w:pPr>
                              <w:pStyle w:val="Corpsdetexte"/>
                              <w:rPr>
                                <w:lang w:val="fr-FR"/>
                              </w:rPr>
                            </w:pPr>
                          </w:p>
                          <w:p w14:paraId="68B6B6F3" w14:textId="77777777" w:rsidR="00B462CF" w:rsidRDefault="00B462CF" w:rsidP="00B462CF">
                            <w:pPr>
                              <w:pStyle w:val="Corpsdetexte"/>
                              <w:rPr>
                                <w:rFonts w:cs="Times New Roman"/>
                                <w:lang w:val="fr-FR" w:bidi="en-US"/>
                              </w:rPr>
                            </w:pPr>
                          </w:p>
                          <w:p w14:paraId="32CD9FF7" w14:textId="77777777" w:rsidR="00B462CF" w:rsidRDefault="00B462CF" w:rsidP="00B462CF">
                            <w:pPr>
                              <w:pStyle w:val="Corpsdetexte"/>
                              <w:rPr>
                                <w:rFonts w:cs="Times New Roman"/>
                                <w:lang w:val="fr-FR" w:bidi="en-US"/>
                              </w:rPr>
                            </w:pPr>
                          </w:p>
                          <w:p w14:paraId="36EB46D0" w14:textId="77777777" w:rsidR="00B462CF" w:rsidRDefault="00B462CF" w:rsidP="00B462CF">
                            <w:pPr>
                              <w:pStyle w:val="Corpsdetexte"/>
                              <w:rPr>
                                <w:rFonts w:cs="Times New Roman"/>
                                <w:lang w:val="fr-FR" w:bidi="en-US"/>
                              </w:rPr>
                            </w:pPr>
                          </w:p>
                          <w:p w14:paraId="0EDB411C" w14:textId="77777777" w:rsidR="00B462CF" w:rsidRDefault="00B462CF" w:rsidP="00B462CF">
                            <w:pPr>
                              <w:pStyle w:val="Corpsdetexte"/>
                              <w:rPr>
                                <w:rFonts w:cs="Times New Roman"/>
                                <w:lang w:val="fr-FR" w:bidi="en-US"/>
                              </w:rPr>
                            </w:pPr>
                          </w:p>
                          <w:p w14:paraId="7B7DDF8F" w14:textId="77777777" w:rsidR="00B462CF" w:rsidRDefault="00B462CF" w:rsidP="00B462CF">
                            <w:pPr>
                              <w:pStyle w:val="Corpsdetexte"/>
                              <w:rPr>
                                <w:rFonts w:cs="Times New Roman"/>
                                <w:lang w:val="fr-FR" w:bidi="en-US"/>
                              </w:rPr>
                            </w:pPr>
                          </w:p>
                          <w:p w14:paraId="55828C62" w14:textId="77777777" w:rsidR="00B462CF" w:rsidRDefault="00B462CF" w:rsidP="00B462CF">
                            <w:pPr>
                              <w:pStyle w:val="Corpsdetexte"/>
                              <w:rPr>
                                <w:rFonts w:cs="Times New Roman"/>
                                <w:lang w:val="fr-FR" w:bidi="en-US"/>
                              </w:rPr>
                            </w:pPr>
                          </w:p>
                          <w:p w14:paraId="0755B259" w14:textId="788A543C" w:rsidR="001E75CA" w:rsidRPr="009C2472" w:rsidRDefault="001E75CA" w:rsidP="00B462CF">
                            <w:pPr>
                              <w:pStyle w:val="Corpsdetexte"/>
                              <w:rPr>
                                <w:lang w:val="fr-FR"/>
                              </w:rPr>
                            </w:pPr>
                            <w:proofErr w:type="gramStart"/>
                            <w:r w:rsidRPr="009C2472">
                              <w:rPr>
                                <w:rFonts w:cs="Times New Roman"/>
                                <w:lang w:val="fr-FR" w:bidi="en-US"/>
                              </w:rPr>
                              <w:t>r</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86" type="#_x0000_t202" style="position:absolute;margin-left:193.6pt;margin-top:544.8pt;width:123.6pt;height:26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" filled="f" stroked="f">
                <v:textbox style="mso-next-textbox:#Text Box 168" inset="0,0,0,0">
                  <w:txbxContent>
                    <w:p w14:paraId="4F213F5D" w14:textId="7792678A" w:rsidR="00B462CF" w:rsidRPr="006D3048" w:rsidRDefault="00B462CF" w:rsidP="00B462CF">
                      <w:pPr>
                        <w:pStyle w:val="Corpsdetexte"/>
                        <w:spacing w:after="0" w:line="240" w:lineRule="auto"/>
                        <w:jc w:val="both"/>
                        <w:rPr>
                          <w:color w:val="2683C6" w:themeColor="accent2"/>
                          <w:lang w:val="fr-FR"/>
                        </w:rPr>
                      </w:pPr>
                      <w:r>
                        <w:rPr>
                          <w:lang w:val="fr-FR"/>
                        </w:rPr>
                        <w:t>Dans l’édition précédente de notre journal La Lumière, nous vous informions de notre volonté d’échanger</w:t>
                      </w:r>
                      <w:r w:rsidRPr="009C2472">
                        <w:rPr>
                          <w:lang w:val="fr-FR"/>
                        </w:rPr>
                        <w:t xml:space="preserve"> </w:t>
                      </w:r>
                      <w:r>
                        <w:rPr>
                          <w:lang w:val="fr-FR"/>
                        </w:rPr>
                        <w:t xml:space="preserve">avec les utilisateurs du transport adapté. Plus précisément, </w:t>
                      </w:r>
                      <w:r w:rsidRPr="006D3048">
                        <w:rPr>
                          <w:color w:val="2683C6" w:themeColor="accent2"/>
                          <w:lang w:val="fr-FR"/>
                        </w:rPr>
                        <w:t>nous souhaitons entendre les usagers du transport adapté, anciennement desservi</w:t>
                      </w:r>
                      <w:r>
                        <w:rPr>
                          <w:color w:val="2683C6" w:themeColor="accent2"/>
                          <w:lang w:val="fr-FR"/>
                        </w:rPr>
                        <w:t>s</w:t>
                      </w:r>
                      <w:r w:rsidRPr="006D3048">
                        <w:rPr>
                          <w:color w:val="2683C6" w:themeColor="accent2"/>
                          <w:lang w:val="fr-FR"/>
                        </w:rPr>
                        <w:t xml:space="preserve"> par TARSO.</w:t>
                      </w:r>
                    </w:p>
                    <w:p w14:paraId="2F554E2D" w14:textId="2091A217" w:rsidR="00B462CF" w:rsidRDefault="00B462CF" w:rsidP="00B462CF">
                      <w:pPr>
                        <w:pStyle w:val="Corpsdetexte"/>
                        <w:spacing w:after="0" w:line="240" w:lineRule="auto"/>
                        <w:jc w:val="both"/>
                        <w:rPr>
                          <w:b/>
                          <w:bCs/>
                          <w:lang w:val="fr-FR"/>
                        </w:rPr>
                      </w:pPr>
                      <w:r>
                        <w:rPr>
                          <w:lang w:val="fr-FR"/>
                        </w:rPr>
                        <w:t xml:space="preserve">Comme vous le savez, TARSO a été intégré à </w:t>
                      </w:r>
                      <w:r w:rsidR="0036044B">
                        <w:rPr>
                          <w:lang w:val="fr-FR"/>
                        </w:rPr>
                        <w:t>e</w:t>
                      </w:r>
                      <w:r>
                        <w:rPr>
                          <w:lang w:val="fr-FR"/>
                        </w:rPr>
                        <w:t>xo en juin 2020 et depuis, nous n’avons pas été en mesure de recueillir les commentaires des utilisateurs, notamment en raison de la pandémie. Depuis quelques mois, nous sommes témoins d’un retour progressif vers une certaine normalité et nous croyons que le moment est opportun pour consulter les utilisateurs du transport adapté qui reprennent pour la plupart leurs activités régulières. Nous souhaitons notamment savoir si l’intégration à exo constitue pour les utilisateurs un élément positif et si les divers changements apportés par le transporteur depuis cette transition se veulent des améliorations ou non pour les utilisateurs. Nous convions donc les utilisateurs du transport adapté ou leurs proches à une consultation virtuelle qui se tiendra le 24 janvier prochain, à compter de 19 h 00, via la plateforme Zoom.</w:t>
                      </w:r>
                      <w:r w:rsidRPr="00B462CF">
                        <w:rPr>
                          <w:b/>
                          <w:bCs/>
                          <w:lang w:val="fr-FR"/>
                        </w:rPr>
                        <w:t xml:space="preserve"> </w:t>
                      </w:r>
                    </w:p>
                    <w:p w14:paraId="2C035051" w14:textId="77777777" w:rsidR="00B53634" w:rsidRDefault="00B462CF" w:rsidP="00B462CF">
                      <w:pPr>
                        <w:pStyle w:val="Corpsdetexte"/>
                        <w:spacing w:after="0" w:line="240" w:lineRule="auto"/>
                        <w:jc w:val="both"/>
                        <w:rPr>
                          <w:lang w:val="fr-FR"/>
                        </w:rPr>
                      </w:pPr>
                      <w:r w:rsidRPr="00745008">
                        <w:rPr>
                          <w:b/>
                          <w:bCs/>
                          <w:lang w:val="fr-FR"/>
                        </w:rPr>
                        <w:t>Nous demandons aux personnes intéressées de s’inscrire par téléphone ou par courriel</w:t>
                      </w:r>
                      <w:r>
                        <w:rPr>
                          <w:lang w:val="fr-FR"/>
                        </w:rPr>
                        <w:t>, au plus tard le 14 janvier prochain.</w:t>
                      </w:r>
                    </w:p>
                    <w:p w14:paraId="0F5C630A" w14:textId="73D379FE" w:rsidR="00B462CF" w:rsidRDefault="00B462CF" w:rsidP="00246CFE">
                      <w:pPr>
                        <w:pStyle w:val="Corpsdetexte"/>
                        <w:spacing w:after="0" w:line="240" w:lineRule="auto"/>
                        <w:jc w:val="both"/>
                        <w:rPr>
                          <w:lang w:val="fr-FR"/>
                        </w:rPr>
                      </w:pPr>
                      <w:r>
                        <w:rPr>
                          <w:lang w:val="fr-FR"/>
                        </w:rPr>
                        <w:t>Téléphone</w:t>
                      </w:r>
                      <w:r w:rsidR="00246CFE">
                        <w:rPr>
                          <w:lang w:val="fr-FR"/>
                        </w:rPr>
                        <w:t xml:space="preserve"> : </w:t>
                      </w:r>
                      <w:r w:rsidRPr="00C35A76">
                        <w:rPr>
                          <w:sz w:val="18"/>
                          <w:szCs w:val="18"/>
                          <w:lang w:val="fr-FR"/>
                        </w:rPr>
                        <w:t>450 659-6519</w:t>
                      </w:r>
                    </w:p>
                    <w:p w14:paraId="2FBC3FB2" w14:textId="093B7C60" w:rsidR="00B462CF" w:rsidRPr="00B53634" w:rsidRDefault="00B462CF" w:rsidP="00B462CF">
                      <w:pPr>
                        <w:pStyle w:val="Corpsdetexte"/>
                        <w:spacing w:after="0" w:line="240" w:lineRule="auto"/>
                        <w:jc w:val="both"/>
                        <w:rPr>
                          <w:color w:val="2683C6" w:themeColor="accent2"/>
                          <w:sz w:val="16"/>
                          <w:szCs w:val="16"/>
                          <w:lang w:val="fr-FR"/>
                        </w:rPr>
                      </w:pPr>
                      <w:r>
                        <w:rPr>
                          <w:lang w:val="fr-FR"/>
                        </w:rPr>
                        <w:t xml:space="preserve">Courriel : </w:t>
                      </w:r>
                      <w:hyperlink r:id="rId33" w:history="1">
                        <w:r w:rsidRPr="00B53634">
                          <w:rPr>
                            <w:rStyle w:val="Lienhypertexte"/>
                            <w:color w:val="2683C6" w:themeColor="accent2"/>
                            <w:sz w:val="16"/>
                            <w:szCs w:val="16"/>
                            <w:lang w:val="fr-FR"/>
                          </w:rPr>
                          <w:t>soutien@aphrso.org</w:t>
                        </w:r>
                      </w:hyperlink>
                    </w:p>
                    <w:p w14:paraId="1FE4589B" w14:textId="77777777" w:rsidR="00B53634" w:rsidRDefault="00B53634" w:rsidP="00B462CF">
                      <w:pPr>
                        <w:pStyle w:val="Corpsdetexte"/>
                        <w:spacing w:after="0" w:line="240" w:lineRule="auto"/>
                        <w:jc w:val="both"/>
                        <w:rPr>
                          <w:lang w:val="fr-FR"/>
                        </w:rPr>
                      </w:pPr>
                    </w:p>
                    <w:p w14:paraId="3C310252" w14:textId="3917ECF8" w:rsidR="00B462CF" w:rsidRDefault="00B462CF" w:rsidP="00B462CF">
                      <w:pPr>
                        <w:pStyle w:val="Corpsdetexte"/>
                        <w:spacing w:after="0" w:line="240" w:lineRule="auto"/>
                        <w:jc w:val="both"/>
                        <w:rPr>
                          <w:lang w:val="fr-FR"/>
                        </w:rPr>
                      </w:pPr>
                      <w:r>
                        <w:rPr>
                          <w:lang w:val="fr-FR"/>
                        </w:rPr>
                        <w:t>Seules les personnes inscrites recevront par courriel le lien pour assister à la rencontre. Notez que l’APHRSO siège sur un comité consultatif d’exo et que les commentaires reçus seront transmis de manière constructive au transporteur</w:t>
                      </w:r>
                      <w:r w:rsidR="00D6035F">
                        <w:rPr>
                          <w:lang w:val="fr-FR"/>
                        </w:rPr>
                        <w:t>,</w:t>
                      </w:r>
                      <w:r>
                        <w:rPr>
                          <w:lang w:val="fr-FR"/>
                        </w:rPr>
                        <w:t xml:space="preserve"> et ce à des fins d’amélioration continue. </w:t>
                      </w:r>
                    </w:p>
                    <w:p w14:paraId="7D14F19B" w14:textId="63E44E9A" w:rsidR="00B462CF" w:rsidRDefault="00B462CF" w:rsidP="00B462CF">
                      <w:pPr>
                        <w:pStyle w:val="Corpsdetexte"/>
                        <w:jc w:val="both"/>
                        <w:rPr>
                          <w:lang w:val="fr-FR"/>
                        </w:rPr>
                      </w:pPr>
                    </w:p>
                    <w:p w14:paraId="5F650389" w14:textId="0C088554" w:rsidR="001E75CA" w:rsidRPr="009C2472" w:rsidRDefault="001E75CA" w:rsidP="00B462CF">
                      <w:pPr>
                        <w:pStyle w:val="Corpsdetexte"/>
                        <w:rPr>
                          <w:lang w:val="fr-FR"/>
                        </w:rPr>
                      </w:pPr>
                    </w:p>
                    <w:p w14:paraId="68B6B6F3" w14:textId="77777777" w:rsidR="00B462CF" w:rsidRDefault="00B462CF" w:rsidP="00B462CF">
                      <w:pPr>
                        <w:pStyle w:val="Corpsdetexte"/>
                        <w:rPr>
                          <w:rFonts w:cs="Times New Roman"/>
                          <w:lang w:val="fr-FR" w:bidi="en-US"/>
                        </w:rPr>
                      </w:pPr>
                    </w:p>
                    <w:p w14:paraId="32CD9FF7" w14:textId="77777777" w:rsidR="00B462CF" w:rsidRDefault="00B462CF" w:rsidP="00B462CF">
                      <w:pPr>
                        <w:pStyle w:val="Corpsdetexte"/>
                        <w:rPr>
                          <w:rFonts w:cs="Times New Roman"/>
                          <w:lang w:val="fr-FR" w:bidi="en-US"/>
                        </w:rPr>
                      </w:pPr>
                    </w:p>
                    <w:p w14:paraId="36EB46D0" w14:textId="77777777" w:rsidR="00B462CF" w:rsidRDefault="00B462CF" w:rsidP="00B462CF">
                      <w:pPr>
                        <w:pStyle w:val="Corpsdetexte"/>
                        <w:rPr>
                          <w:rFonts w:cs="Times New Roman"/>
                          <w:lang w:val="fr-FR" w:bidi="en-US"/>
                        </w:rPr>
                      </w:pPr>
                    </w:p>
                    <w:p w14:paraId="0EDB411C" w14:textId="77777777" w:rsidR="00B462CF" w:rsidRDefault="00B462CF" w:rsidP="00B462CF">
                      <w:pPr>
                        <w:pStyle w:val="Corpsdetexte"/>
                        <w:rPr>
                          <w:rFonts w:cs="Times New Roman"/>
                          <w:lang w:val="fr-FR" w:bidi="en-US"/>
                        </w:rPr>
                      </w:pPr>
                    </w:p>
                    <w:p w14:paraId="7B7DDF8F" w14:textId="77777777" w:rsidR="00B462CF" w:rsidRDefault="00B462CF" w:rsidP="00B462CF">
                      <w:pPr>
                        <w:pStyle w:val="Corpsdetexte"/>
                        <w:rPr>
                          <w:rFonts w:cs="Times New Roman"/>
                          <w:lang w:val="fr-FR" w:bidi="en-US"/>
                        </w:rPr>
                      </w:pPr>
                    </w:p>
                    <w:p w14:paraId="55828C62" w14:textId="77777777" w:rsidR="00B462CF" w:rsidRDefault="00B462CF" w:rsidP="00B462CF">
                      <w:pPr>
                        <w:pStyle w:val="Corpsdetexte"/>
                        <w:rPr>
                          <w:rFonts w:cs="Times New Roman"/>
                          <w:lang w:val="fr-FR" w:bidi="en-US"/>
                        </w:rPr>
                      </w:pPr>
                    </w:p>
                    <w:p w14:paraId="0755B259" w14:textId="788A543C" w:rsidR="001E75CA" w:rsidRPr="009C2472" w:rsidRDefault="001E75CA" w:rsidP="00B462CF">
                      <w:pPr>
                        <w:pStyle w:val="Corpsdetexte"/>
                        <w:rPr>
                          <w:lang w:val="fr-FR"/>
                        </w:rPr>
                      </w:pPr>
                      <w:proofErr w:type="gramStart"/>
                      <w:r w:rsidRPr="009C2472">
                        <w:rPr>
                          <w:rFonts w:cs="Times New Roman"/>
                          <w:lang w:val="fr-FR" w:bidi="en-US"/>
                        </w:rPr>
                        <w:t>r</w:t>
                      </w:r>
                      <w:proofErr w:type="gramEnd"/>
                    </w:p>
                  </w:txbxContent>
                </v:textbox>
                <w10:wrap anchorx="page" anchory="page"/>
              </v:shape>
            </w:pict>
          </mc:Fallback>
        </mc:AlternateContent>
      </w:r>
      <w:r w:rsidR="00CC452C">
        <w:rPr>
          <w:noProof/>
          <w:lang w:eastAsia="fr-CA" w:bidi="ar-SA"/>
        </w:rPr>
        <mc:AlternateContent>
          <mc:Choice Requires="wps">
            <w:drawing>
              <wp:anchor distT="0" distB="0" distL="114300" distR="114300" simplePos="0" relativeHeight="251631616" behindDoc="0" locked="0" layoutInCell="1" allowOverlap="1" wp14:anchorId="25B13C83" wp14:editId="16F65F0B">
                <wp:simplePos x="0" y="0"/>
                <wp:positionH relativeFrom="page">
                  <wp:posOffset>2468880</wp:posOffset>
                </wp:positionH>
                <wp:positionV relativeFrom="margin">
                  <wp:posOffset>3765550</wp:posOffset>
                </wp:positionV>
                <wp:extent cx="1691640" cy="2016760"/>
                <wp:effectExtent l="0" t="0" r="3810" b="254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01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8AD10" w14:textId="40C953D6" w:rsidR="006F2BC7" w:rsidRPr="00187A93" w:rsidRDefault="006F2BC7" w:rsidP="00B366F3">
                            <w:pPr>
                              <w:pStyle w:val="Corpsdetexte"/>
                              <w:spacing w:line="240" w:lineRule="auto"/>
                              <w:jc w:val="both"/>
                              <w:rPr>
                                <w:color w:val="050505"/>
                                <w:shd w:val="clear" w:color="auto" w:fill="FFFFFF"/>
                              </w:rPr>
                            </w:pPr>
                            <w:r w:rsidRPr="00187A93">
                              <w:rPr>
                                <w:color w:val="050505"/>
                                <w:shd w:val="clear" w:color="auto" w:fill="FFFFFF"/>
                              </w:rPr>
                              <w:t>En donnant à Centraide, vous soutenez les personnes vulnérables et les organismes du Grand Montréal qui leur viennent en aide, dont l’APHRSO.</w:t>
                            </w:r>
                          </w:p>
                          <w:p w14:paraId="67E3C593" w14:textId="77777777" w:rsidR="00CC452C" w:rsidRDefault="00CC452C" w:rsidP="006F2BC7">
                            <w:pPr>
                              <w:pStyle w:val="Corpsdetexte"/>
                              <w:jc w:val="both"/>
                              <w:rPr>
                                <w:color w:val="050505"/>
                                <w:shd w:val="clear" w:color="auto" w:fill="FFFFFF"/>
                              </w:rPr>
                            </w:pPr>
                          </w:p>
                          <w:p w14:paraId="06A21249" w14:textId="0A39D66D" w:rsidR="006F2BC7" w:rsidRPr="00187A93" w:rsidRDefault="006F2BC7" w:rsidP="00CC452C">
                            <w:pPr>
                              <w:pStyle w:val="Corpsdetexte"/>
                              <w:rPr>
                                <w:color w:val="050505"/>
                                <w:shd w:val="clear" w:color="auto" w:fill="FFFFFF"/>
                              </w:rPr>
                            </w:pPr>
                            <w:r w:rsidRPr="00187A93">
                              <w:rPr>
                                <w:color w:val="050505"/>
                                <w:shd w:val="clear" w:color="auto" w:fill="FFFFFF"/>
                              </w:rPr>
                              <w:t xml:space="preserve">Pour faire un don :  </w:t>
                            </w:r>
                            <w:hyperlink r:id="rId34" w:history="1">
                              <w:r w:rsidR="00B26A7A" w:rsidRPr="006D3048">
                                <w:rPr>
                                  <w:rStyle w:val="Lienhypertexte"/>
                                  <w:color w:val="FF0000"/>
                                  <w:shd w:val="clear" w:color="auto" w:fill="FFFFFF"/>
                                </w:rPr>
                                <w:t>https://don.centraide-mtl.org</w:t>
                              </w:r>
                            </w:hyperlink>
                          </w:p>
                          <w:p w14:paraId="7D503CCF" w14:textId="77777777" w:rsidR="00CC452C" w:rsidRDefault="00CC452C" w:rsidP="006F2BC7">
                            <w:pPr>
                              <w:pStyle w:val="Corpsdetexte"/>
                              <w:jc w:val="both"/>
                              <w:rPr>
                                <w:lang w:val="fr-FR"/>
                              </w:rPr>
                            </w:pPr>
                          </w:p>
                          <w:p w14:paraId="263A5B0C" w14:textId="1B9D519A" w:rsidR="006F2BC7" w:rsidRPr="00187A93" w:rsidRDefault="00B366F3" w:rsidP="006F2BC7">
                            <w:pPr>
                              <w:pStyle w:val="Corpsdetexte"/>
                              <w:jc w:val="both"/>
                              <w:rPr>
                                <w:lang w:val="fr-FR"/>
                              </w:rPr>
                            </w:pPr>
                            <w:r w:rsidRPr="00187A93">
                              <w:rPr>
                                <w:lang w:val="fr-FR"/>
                              </w:rPr>
                              <w:t>Merci à l’avance de votre générosité !</w:t>
                            </w:r>
                          </w:p>
                          <w:p w14:paraId="170E60B2" w14:textId="77777777" w:rsidR="006F2BC7" w:rsidRDefault="006F2BC7">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87" type="#_x0000_t202" style="position:absolute;margin-left:194.4pt;margin-top:296.5pt;width:133.2pt;height:158.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" filled="f" stroked="f">
                <v:textbox inset="0,0,0,0">
                  <w:txbxContent>
                    <w:p w14:paraId="6828AD10" w14:textId="40C953D6" w:rsidR="006F2BC7" w:rsidRPr="00187A93" w:rsidRDefault="006F2BC7" w:rsidP="00B366F3">
                      <w:pPr>
                        <w:pStyle w:val="Corpsdetexte"/>
                        <w:spacing w:line="240" w:lineRule="auto"/>
                        <w:jc w:val="both"/>
                        <w:rPr>
                          <w:color w:val="050505"/>
                          <w:shd w:val="clear" w:color="auto" w:fill="FFFFFF"/>
                        </w:rPr>
                      </w:pPr>
                      <w:r w:rsidRPr="00187A93">
                        <w:rPr>
                          <w:color w:val="050505"/>
                          <w:shd w:val="clear" w:color="auto" w:fill="FFFFFF"/>
                        </w:rPr>
                        <w:t>En donnant à Centraide, vous soutenez les personnes vulnérables et les organismes du Grand Montréal qui leur viennent en aide, dont l’APHRSO.</w:t>
                      </w:r>
                    </w:p>
                    <w:p w14:paraId="67E3C593" w14:textId="77777777" w:rsidR="00CC452C" w:rsidRDefault="00CC452C" w:rsidP="006F2BC7">
                      <w:pPr>
                        <w:pStyle w:val="Corpsdetexte"/>
                        <w:jc w:val="both"/>
                        <w:rPr>
                          <w:color w:val="050505"/>
                          <w:shd w:val="clear" w:color="auto" w:fill="FFFFFF"/>
                        </w:rPr>
                      </w:pPr>
                    </w:p>
                    <w:p w14:paraId="06A21249" w14:textId="0A39D66D" w:rsidR="006F2BC7" w:rsidRPr="00187A93" w:rsidRDefault="006F2BC7" w:rsidP="00CC452C">
                      <w:pPr>
                        <w:pStyle w:val="Corpsdetexte"/>
                        <w:rPr>
                          <w:color w:val="050505"/>
                          <w:shd w:val="clear" w:color="auto" w:fill="FFFFFF"/>
                        </w:rPr>
                      </w:pPr>
                      <w:r w:rsidRPr="00187A93">
                        <w:rPr>
                          <w:color w:val="050505"/>
                          <w:shd w:val="clear" w:color="auto" w:fill="FFFFFF"/>
                        </w:rPr>
                        <w:t xml:space="preserve">Pour faire un don :  </w:t>
                      </w:r>
                      <w:hyperlink r:id="rId35" w:history="1">
                        <w:r w:rsidR="00B26A7A" w:rsidRPr="006D3048">
                          <w:rPr>
                            <w:rStyle w:val="Lienhypertexte"/>
                            <w:color w:val="FF0000"/>
                            <w:shd w:val="clear" w:color="auto" w:fill="FFFFFF"/>
                          </w:rPr>
                          <w:t>https://don.centraide-mtl.org</w:t>
                        </w:r>
                      </w:hyperlink>
                    </w:p>
                    <w:p w14:paraId="7D503CCF" w14:textId="77777777" w:rsidR="00CC452C" w:rsidRDefault="00CC452C" w:rsidP="006F2BC7">
                      <w:pPr>
                        <w:pStyle w:val="Corpsdetexte"/>
                        <w:jc w:val="both"/>
                        <w:rPr>
                          <w:lang w:val="fr-FR"/>
                        </w:rPr>
                      </w:pPr>
                    </w:p>
                    <w:p w14:paraId="263A5B0C" w14:textId="1B9D519A" w:rsidR="006F2BC7" w:rsidRPr="00187A93" w:rsidRDefault="00B366F3" w:rsidP="006F2BC7">
                      <w:pPr>
                        <w:pStyle w:val="Corpsdetexte"/>
                        <w:jc w:val="both"/>
                        <w:rPr>
                          <w:lang w:val="fr-FR"/>
                        </w:rPr>
                      </w:pPr>
                      <w:r w:rsidRPr="00187A93">
                        <w:rPr>
                          <w:lang w:val="fr-FR"/>
                        </w:rPr>
                        <w:t>Merci à l’avance de votre générosité !</w:t>
                      </w:r>
                    </w:p>
                    <w:p w14:paraId="170E60B2" w14:textId="77777777" w:rsidR="006F2BC7" w:rsidRDefault="006F2BC7">
                      <w:pPr>
                        <w:pStyle w:val="Corpsdetexte"/>
                        <w:rPr>
                          <w:lang w:val="fr-FR"/>
                        </w:rPr>
                      </w:pPr>
                    </w:p>
                  </w:txbxContent>
                </v:textbox>
                <w10:wrap anchorx="page" anchory="margin"/>
              </v:shape>
            </w:pict>
          </mc:Fallback>
        </mc:AlternateContent>
      </w:r>
      <w:r w:rsidR="001E75CA">
        <w:br w:type="page"/>
      </w:r>
    </w:p>
    <w:p w14:paraId="65EC6351" w14:textId="6D12D018" w:rsidR="001E75CA" w:rsidRDefault="001E75CA"/>
    <w:p w14:paraId="38AB0B91" w14:textId="10E7EA49" w:rsidR="001E75CA" w:rsidRDefault="001E75CA"/>
    <w:p w14:paraId="14E79E28" w14:textId="77777777" w:rsidR="001E75CA" w:rsidRDefault="001E75CA"/>
    <w:p w14:paraId="14AB2E43" w14:textId="7B5A6D08" w:rsidR="001E75CA" w:rsidRDefault="008B6CAF">
      <w:r>
        <w:rPr>
          <w:noProof/>
          <w:lang w:eastAsia="fr-CA" w:bidi="ar-SA"/>
        </w:rPr>
        <mc:AlternateContent>
          <mc:Choice Requires="wps">
            <w:drawing>
              <wp:anchor distT="0" distB="0" distL="114300" distR="114300" simplePos="0" relativeHeight="251638784" behindDoc="0" locked="0" layoutInCell="0" allowOverlap="1" wp14:anchorId="17A908FD" wp14:editId="5D276B6F">
                <wp:simplePos x="0" y="0"/>
                <wp:positionH relativeFrom="page">
                  <wp:posOffset>481965</wp:posOffset>
                </wp:positionH>
                <wp:positionV relativeFrom="page">
                  <wp:posOffset>1196340</wp:posOffset>
                </wp:positionV>
                <wp:extent cx="4800600" cy="312420"/>
                <wp:effectExtent l="0" t="0" r="0" b="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15ED" w14:textId="1FDD0B9F" w:rsidR="001E75CA" w:rsidRPr="00FF4495" w:rsidRDefault="00FE183D">
                            <w:pPr>
                              <w:pStyle w:val="Titre2"/>
                              <w:rPr>
                                <w:color w:val="auto"/>
                              </w:rPr>
                            </w:pPr>
                            <w:r w:rsidRPr="00FF4495">
                              <w:rPr>
                                <w:rFonts w:ascii="Bookman Old Style" w:hAnsi="Bookman Old Style"/>
                                <w:b/>
                                <w:bCs/>
                                <w:color w:val="auto"/>
                                <w:sz w:val="40"/>
                                <w:szCs w:val="40"/>
                              </w:rPr>
                              <w:t>Retour sur la soirée Halloween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08FD" id="Text Box 75" o:spid="_x0000_s1088" type="#_x0000_t202" style="position:absolute;margin-left:37.95pt;margin-top:94.2pt;width:378pt;height:24.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" o:allowincell="f" filled="f" stroked="f">
                <v:textbox inset="0,0,0,0">
                  <w:txbxContent>
                    <w:p w14:paraId="17E915ED" w14:textId="1FDD0B9F" w:rsidR="001E75CA" w:rsidRPr="00FF4495" w:rsidRDefault="00FE183D">
                      <w:pPr>
                        <w:pStyle w:val="Titre2"/>
                        <w:rPr>
                          <w:color w:val="auto"/>
                        </w:rPr>
                      </w:pPr>
                      <w:r w:rsidRPr="00FF4495">
                        <w:rPr>
                          <w:rFonts w:ascii="Bookman Old Style" w:hAnsi="Bookman Old Style"/>
                          <w:b/>
                          <w:bCs/>
                          <w:color w:val="auto"/>
                          <w:sz w:val="40"/>
                          <w:szCs w:val="40"/>
                        </w:rPr>
                        <w:t>Retour sur la soirée Halloween</w:t>
                      </w:r>
                    </w:p>
                  </w:txbxContent>
                </v:textbox>
                <w10:wrap anchorx="page" anchory="page"/>
              </v:shape>
            </w:pict>
          </mc:Fallback>
        </mc:AlternateContent>
      </w:r>
    </w:p>
    <w:p w14:paraId="061A8FFE" w14:textId="7D335DD8" w:rsidR="001E75CA" w:rsidRDefault="001E75CA"/>
    <w:p w14:paraId="4412B9F9" w14:textId="73F30A25" w:rsidR="001E75CA" w:rsidRDefault="008B6CAF">
      <w:r>
        <w:rPr>
          <w:noProof/>
          <w:lang w:eastAsia="fr-CA" w:bidi="ar-SA"/>
        </w:rPr>
        <mc:AlternateContent>
          <mc:Choice Requires="wps">
            <w:drawing>
              <wp:anchor distT="0" distB="0" distL="114300" distR="114300" simplePos="0" relativeHeight="251680768" behindDoc="0" locked="0" layoutInCell="1" allowOverlap="1" wp14:anchorId="5EE62694" wp14:editId="61403A10">
                <wp:simplePos x="0" y="0"/>
                <wp:positionH relativeFrom="page">
                  <wp:posOffset>3771900</wp:posOffset>
                </wp:positionH>
                <wp:positionV relativeFrom="page">
                  <wp:posOffset>1577340</wp:posOffset>
                </wp:positionV>
                <wp:extent cx="1498600" cy="1333500"/>
                <wp:effectExtent l="0" t="0" r="6350" b="0"/>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88" type="#_x0000_t202" style="position:absolute;margin-left:297pt;margin-top:124.2pt;width:118pt;height:1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9744" behindDoc="0" locked="0" layoutInCell="0" allowOverlap="1" wp14:anchorId="74977FB7" wp14:editId="1C3EF19A">
                <wp:simplePos x="0" y="0"/>
                <wp:positionH relativeFrom="page">
                  <wp:posOffset>2143760</wp:posOffset>
                </wp:positionH>
                <wp:positionV relativeFrom="page">
                  <wp:posOffset>1557020</wp:posOffset>
                </wp:positionV>
                <wp:extent cx="1498600" cy="1935480"/>
                <wp:effectExtent l="0" t="0" r="6350" b="7620"/>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3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89" type="#_x0000_t202" style="position:absolute;margin-left:168.8pt;margin-top:122.6pt;width:118pt;height:152.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" o:allowincell="f" filled="f" stroked="f">
                <v:textbox style="mso-next-textbox:#Text Box 173"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7760" behindDoc="0" locked="0" layoutInCell="0" allowOverlap="1" wp14:anchorId="1A1326AC" wp14:editId="4ADC421B">
                <wp:simplePos x="0" y="0"/>
                <wp:positionH relativeFrom="page">
                  <wp:posOffset>490220</wp:posOffset>
                </wp:positionH>
                <wp:positionV relativeFrom="page">
                  <wp:posOffset>1551940</wp:posOffset>
                </wp:positionV>
                <wp:extent cx="1498600" cy="2080260"/>
                <wp:effectExtent l="0" t="0" r="6350" b="1524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5">
                        <w:txbxContent>
                          <w:p w14:paraId="6F4A9A9D" w14:textId="77777777" w:rsidR="00701862" w:rsidRDefault="00701862" w:rsidP="00701862">
                            <w:pPr>
                              <w:pStyle w:val="Corpsdetexte"/>
                              <w:jc w:val="both"/>
                              <w:rPr>
                                <w:lang w:val="fr-FR"/>
                              </w:rPr>
                            </w:pPr>
                            <w:r>
                              <w:rPr>
                                <w:lang w:val="fr-FR"/>
                              </w:rPr>
                              <w:t>Dans le cadre de nos activités thématiques visant à dynamiser notre vie associative, nous avions prévu une soirée d’Halloween virtuelle pour nos membres.</w:t>
                            </w:r>
                          </w:p>
                          <w:p w14:paraId="13EF35CD" w14:textId="77777777" w:rsidR="00701862" w:rsidRDefault="00701862" w:rsidP="00701862">
                            <w:pPr>
                              <w:pStyle w:val="Corpsdetexte"/>
                              <w:jc w:val="both"/>
                              <w:rPr>
                                <w:lang w:val="fr-FR"/>
                              </w:rPr>
                            </w:pPr>
                            <w:r>
                              <w:rPr>
                                <w:lang w:val="fr-FR"/>
                              </w:rPr>
                              <w:t>Cette activité a toutefois été annulée en raison d’un manque d’inscription qui peut s’expliquer de diverses façons.</w:t>
                            </w:r>
                          </w:p>
                          <w:p w14:paraId="3B03B503" w14:textId="00098F86" w:rsidR="00701862" w:rsidRDefault="00701862" w:rsidP="00701862">
                            <w:pPr>
                              <w:pStyle w:val="Corpsdetexte"/>
                              <w:jc w:val="both"/>
                              <w:rPr>
                                <w:lang w:val="fr-FR"/>
                              </w:rPr>
                            </w:pPr>
                            <w:r>
                              <w:rPr>
                                <w:lang w:val="fr-FR"/>
                              </w:rPr>
                              <w:t xml:space="preserve">Quoi qu’il en soit, nous avions prévu trois prix </w:t>
                            </w:r>
                            <w:r w:rsidR="00F83450">
                              <w:rPr>
                                <w:lang w:val="fr-FR"/>
                              </w:rPr>
                              <w:t xml:space="preserve">à offrir </w:t>
                            </w:r>
                            <w:r>
                              <w:rPr>
                                <w:lang w:val="fr-FR"/>
                              </w:rPr>
                              <w:t>lors de cette soirée et malgré l’annulation</w:t>
                            </w:r>
                            <w:r w:rsidR="00F83450">
                              <w:rPr>
                                <w:lang w:val="fr-FR"/>
                              </w:rPr>
                              <w:t xml:space="preserve"> de celle-ci</w:t>
                            </w:r>
                            <w:r>
                              <w:rPr>
                                <w:lang w:val="fr-FR"/>
                              </w:rPr>
                              <w:t xml:space="preserve">, nous avons </w:t>
                            </w:r>
                            <w:r w:rsidR="00F83450">
                              <w:rPr>
                                <w:lang w:val="fr-FR"/>
                              </w:rPr>
                              <w:t>tout de même souhaité les remettre</w:t>
                            </w:r>
                            <w:r w:rsidR="00A31F9D">
                              <w:rPr>
                                <w:lang w:val="fr-FR"/>
                              </w:rPr>
                              <w:t xml:space="preserve">. Nous avons </w:t>
                            </w:r>
                            <w:r w:rsidR="004F3F65">
                              <w:rPr>
                                <w:lang w:val="fr-FR"/>
                              </w:rPr>
                              <w:t>d</w:t>
                            </w:r>
                            <w:r w:rsidR="00A31F9D">
                              <w:rPr>
                                <w:lang w:val="fr-FR"/>
                              </w:rPr>
                              <w:t xml:space="preserve">onc procédé </w:t>
                            </w:r>
                            <w:r w:rsidR="00F83450">
                              <w:rPr>
                                <w:lang w:val="fr-FR"/>
                              </w:rPr>
                              <w:t xml:space="preserve">par le biais d’un </w:t>
                            </w:r>
                            <w:r>
                              <w:rPr>
                                <w:lang w:val="fr-FR"/>
                              </w:rPr>
                              <w:t>tirage au sort</w:t>
                            </w:r>
                            <w:r w:rsidR="004F3F65">
                              <w:rPr>
                                <w:lang w:val="fr-FR"/>
                              </w:rPr>
                              <w:t>, réalisé</w:t>
                            </w:r>
                            <w:r>
                              <w:rPr>
                                <w:lang w:val="fr-FR"/>
                              </w:rPr>
                              <w:t xml:space="preserve"> parmi les membres qui s’étaient inscrits à cette soirée</w:t>
                            </w:r>
                            <w:r w:rsidR="00A31F9D">
                              <w:rPr>
                                <w:lang w:val="fr-FR"/>
                              </w:rPr>
                              <w:t>.</w:t>
                            </w:r>
                          </w:p>
                          <w:p w14:paraId="01982876" w14:textId="3B1089AA" w:rsidR="00DB6479" w:rsidRPr="0006162E" w:rsidRDefault="00A31F9D" w:rsidP="00701862">
                            <w:pPr>
                              <w:pStyle w:val="Corpsdetexte"/>
                              <w:jc w:val="both"/>
                              <w:rPr>
                                <w:color w:val="00B050"/>
                                <w:lang w:val="fr-FR"/>
                              </w:rPr>
                            </w:pPr>
                            <w:r>
                              <w:rPr>
                                <w:lang w:val="fr-FR"/>
                              </w:rPr>
                              <w:t>Le hasard a donc voulu que nos cadeaux-surprises</w:t>
                            </w:r>
                            <w:r w:rsidR="00DB6479">
                              <w:rPr>
                                <w:lang w:val="fr-FR"/>
                              </w:rPr>
                              <w:t>, d’une valeur de 50$ chacun,</w:t>
                            </w:r>
                            <w:r w:rsidR="004F3F65">
                              <w:rPr>
                                <w:lang w:val="fr-FR"/>
                              </w:rPr>
                              <w:t xml:space="preserve"> </w:t>
                            </w:r>
                            <w:r>
                              <w:rPr>
                                <w:lang w:val="fr-FR"/>
                              </w:rPr>
                              <w:t xml:space="preserve">soient remis à </w:t>
                            </w:r>
                            <w:r w:rsidRPr="0006162E">
                              <w:rPr>
                                <w:b/>
                                <w:bCs/>
                                <w:color w:val="3E8853" w:themeColor="accent5"/>
                                <w:lang w:val="fr-FR"/>
                              </w:rPr>
                              <w:t xml:space="preserve">Nancy St-Pierre, Geneviève </w:t>
                            </w:r>
                            <w:proofErr w:type="spellStart"/>
                            <w:r w:rsidRPr="0006162E">
                              <w:rPr>
                                <w:b/>
                                <w:bCs/>
                                <w:color w:val="3E8853" w:themeColor="accent5"/>
                                <w:lang w:val="fr-FR"/>
                              </w:rPr>
                              <w:t>Colpron</w:t>
                            </w:r>
                            <w:proofErr w:type="spellEnd"/>
                            <w:r w:rsidRPr="0006162E">
                              <w:rPr>
                                <w:b/>
                                <w:bCs/>
                                <w:color w:val="3E8853" w:themeColor="accent5"/>
                                <w:lang w:val="fr-FR"/>
                              </w:rPr>
                              <w:t xml:space="preserve"> et </w:t>
                            </w:r>
                            <w:r w:rsidR="00DB6479" w:rsidRPr="0006162E">
                              <w:rPr>
                                <w:b/>
                                <w:bCs/>
                                <w:color w:val="3E8853" w:themeColor="accent5"/>
                                <w:lang w:val="fr-FR"/>
                              </w:rPr>
                              <w:t>Annie Forest</w:t>
                            </w:r>
                            <w:r w:rsidR="00DB6479" w:rsidRPr="0006162E">
                              <w:rPr>
                                <w:color w:val="3E8853" w:themeColor="accent5"/>
                                <w:lang w:val="fr-FR"/>
                              </w:rPr>
                              <w:t xml:space="preserve">. </w:t>
                            </w:r>
                          </w:p>
                          <w:p w14:paraId="037A1986" w14:textId="32EF4D1B" w:rsidR="00701862" w:rsidRDefault="00DB6479" w:rsidP="00DB6479">
                            <w:pPr>
                              <w:pStyle w:val="Corpsdetexte"/>
                              <w:jc w:val="both"/>
                              <w:rPr>
                                <w:lang w:val="fr-FR"/>
                              </w:rPr>
                            </w:pPr>
                            <w:r>
                              <w:rPr>
                                <w:lang w:val="fr-FR"/>
                              </w:rPr>
                              <w:t>Félicitations à vous trois !</w:t>
                            </w:r>
                          </w:p>
                          <w:p w14:paraId="5899A93D" w14:textId="77777777" w:rsidR="00701862" w:rsidRDefault="00701862">
                            <w:pPr>
                              <w:pStyle w:val="Corpsdetexte"/>
                              <w:rPr>
                                <w:lang w:val="fr-FR"/>
                              </w:rPr>
                            </w:pPr>
                          </w:p>
                          <w:p w14:paraId="5A566341" w14:textId="1C1A60E3" w:rsidR="001E75CA" w:rsidRDefault="00701862">
                            <w:pPr>
                              <w:pStyle w:val="Corpsdetexte"/>
                              <w:rPr>
                                <w:lang w:val="fr-FR"/>
                              </w:rPr>
                            </w:pPr>
                            <w:r>
                              <w:rPr>
                                <w:lang w:val="fr-FR"/>
                              </w:rPr>
                              <w:t xml:space="preserve"> </w:t>
                            </w:r>
                          </w:p>
                          <w:p w14:paraId="17349AAF" w14:textId="581EF42E" w:rsidR="00701862" w:rsidRDefault="00701862">
                            <w:pPr>
                              <w:pStyle w:val="Corpsdetexte"/>
                              <w:rPr>
                                <w:lang w:val="fr-FR"/>
                              </w:rPr>
                            </w:pPr>
                          </w:p>
                          <w:p w14:paraId="368A62ED" w14:textId="77777777" w:rsidR="00701862" w:rsidRPr="009C2472" w:rsidRDefault="00701862">
                            <w:pPr>
                              <w:pStyle w:val="Corpsdetexte"/>
                              <w:rPr>
                                <w:lang w:val="fr-FR"/>
                              </w:rPr>
                            </w:pPr>
                          </w:p>
                          <w:p w14:paraId="60FDAEE9" w14:textId="6DCE8AFD" w:rsidR="001E75CA" w:rsidRPr="009C2472" w:rsidRDefault="001E75CA">
                            <w:pPr>
                              <w:pStyle w:val="Corpsdetexte"/>
                              <w:rPr>
                                <w:lang w:val="fr-FR"/>
                              </w:rPr>
                            </w:pPr>
                            <w:r w:rsidRPr="009C2472">
                              <w:rPr>
                                <w:lang w:val="fr-FR"/>
                              </w:rPr>
                              <w:t>T</w:t>
                            </w:r>
                          </w:p>
                          <w:p w14:paraId="1C924428" w14:textId="77777777"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91" type="#_x0000_t202" style="position:absolute;margin-left:38.6pt;margin-top:122.2pt;width:118pt;height:163.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" o:allowincell="f" filled="f" stroked="f">
                <v:textbox style="mso-next-textbox:#Text Box 172" inset="0,0,0,0">
                  <w:txbxContent>
                    <w:p w14:paraId="6F4A9A9D" w14:textId="77777777" w:rsidR="00701862" w:rsidRDefault="00701862" w:rsidP="00701862">
                      <w:pPr>
                        <w:pStyle w:val="Corpsdetexte"/>
                        <w:jc w:val="both"/>
                        <w:rPr>
                          <w:lang w:val="fr-FR"/>
                        </w:rPr>
                      </w:pPr>
                      <w:r>
                        <w:rPr>
                          <w:lang w:val="fr-FR"/>
                        </w:rPr>
                        <w:t>Dans le cadre de nos activités thématiques visant à dynamiser notre vie associative, nous avions prévu une soirée d’Halloween virtuelle pour nos membres.</w:t>
                      </w:r>
                    </w:p>
                    <w:p w14:paraId="13EF35CD" w14:textId="77777777" w:rsidR="00701862" w:rsidRDefault="00701862" w:rsidP="00701862">
                      <w:pPr>
                        <w:pStyle w:val="Corpsdetexte"/>
                        <w:jc w:val="both"/>
                        <w:rPr>
                          <w:lang w:val="fr-FR"/>
                        </w:rPr>
                      </w:pPr>
                      <w:r>
                        <w:rPr>
                          <w:lang w:val="fr-FR"/>
                        </w:rPr>
                        <w:t>Cette activité a toutefois été annulée en raison d’un manque d’inscription qui peut s’expliquer de diverses façons.</w:t>
                      </w:r>
                    </w:p>
                    <w:p w14:paraId="3B03B503" w14:textId="00098F86" w:rsidR="00701862" w:rsidRDefault="00701862" w:rsidP="00701862">
                      <w:pPr>
                        <w:pStyle w:val="Corpsdetexte"/>
                        <w:jc w:val="both"/>
                        <w:rPr>
                          <w:lang w:val="fr-FR"/>
                        </w:rPr>
                      </w:pPr>
                      <w:r>
                        <w:rPr>
                          <w:lang w:val="fr-FR"/>
                        </w:rPr>
                        <w:t xml:space="preserve">Quoi qu’il en soit, nous avions prévu trois prix </w:t>
                      </w:r>
                      <w:r w:rsidR="00F83450">
                        <w:rPr>
                          <w:lang w:val="fr-FR"/>
                        </w:rPr>
                        <w:t xml:space="preserve">à offrir </w:t>
                      </w:r>
                      <w:r>
                        <w:rPr>
                          <w:lang w:val="fr-FR"/>
                        </w:rPr>
                        <w:t>lors de cette soirée et malgré l’annulation</w:t>
                      </w:r>
                      <w:r w:rsidR="00F83450">
                        <w:rPr>
                          <w:lang w:val="fr-FR"/>
                        </w:rPr>
                        <w:t xml:space="preserve"> de celle-ci</w:t>
                      </w:r>
                      <w:r>
                        <w:rPr>
                          <w:lang w:val="fr-FR"/>
                        </w:rPr>
                        <w:t xml:space="preserve">, nous avons </w:t>
                      </w:r>
                      <w:r w:rsidR="00F83450">
                        <w:rPr>
                          <w:lang w:val="fr-FR"/>
                        </w:rPr>
                        <w:t>tout de même souhaité les remettre</w:t>
                      </w:r>
                      <w:r w:rsidR="00A31F9D">
                        <w:rPr>
                          <w:lang w:val="fr-FR"/>
                        </w:rPr>
                        <w:t xml:space="preserve">. Nous avons </w:t>
                      </w:r>
                      <w:r w:rsidR="004F3F65">
                        <w:rPr>
                          <w:lang w:val="fr-FR"/>
                        </w:rPr>
                        <w:t>d</w:t>
                      </w:r>
                      <w:r w:rsidR="00A31F9D">
                        <w:rPr>
                          <w:lang w:val="fr-FR"/>
                        </w:rPr>
                        <w:t xml:space="preserve">onc procédé </w:t>
                      </w:r>
                      <w:r w:rsidR="00F83450">
                        <w:rPr>
                          <w:lang w:val="fr-FR"/>
                        </w:rPr>
                        <w:t xml:space="preserve">par le biais d’un </w:t>
                      </w:r>
                      <w:r>
                        <w:rPr>
                          <w:lang w:val="fr-FR"/>
                        </w:rPr>
                        <w:t>tirage au sort</w:t>
                      </w:r>
                      <w:r w:rsidR="004F3F65">
                        <w:rPr>
                          <w:lang w:val="fr-FR"/>
                        </w:rPr>
                        <w:t>, réalisé</w:t>
                      </w:r>
                      <w:r>
                        <w:rPr>
                          <w:lang w:val="fr-FR"/>
                        </w:rPr>
                        <w:t xml:space="preserve"> parmi les membres qui s’étaient inscrits à cette soirée</w:t>
                      </w:r>
                      <w:r w:rsidR="00A31F9D">
                        <w:rPr>
                          <w:lang w:val="fr-FR"/>
                        </w:rPr>
                        <w:t>.</w:t>
                      </w:r>
                    </w:p>
                    <w:p w14:paraId="01982876" w14:textId="3B1089AA" w:rsidR="00DB6479" w:rsidRPr="0006162E" w:rsidRDefault="00A31F9D" w:rsidP="00701862">
                      <w:pPr>
                        <w:pStyle w:val="Corpsdetexte"/>
                        <w:jc w:val="both"/>
                        <w:rPr>
                          <w:color w:val="00B050"/>
                          <w:lang w:val="fr-FR"/>
                        </w:rPr>
                      </w:pPr>
                      <w:r>
                        <w:rPr>
                          <w:lang w:val="fr-FR"/>
                        </w:rPr>
                        <w:t>Le hasard a donc voulu que nos cadeaux-surprises</w:t>
                      </w:r>
                      <w:r w:rsidR="00DB6479">
                        <w:rPr>
                          <w:lang w:val="fr-FR"/>
                        </w:rPr>
                        <w:t>, d’une valeur de 50$ chacun,</w:t>
                      </w:r>
                      <w:r w:rsidR="004F3F65">
                        <w:rPr>
                          <w:lang w:val="fr-FR"/>
                        </w:rPr>
                        <w:t xml:space="preserve"> </w:t>
                      </w:r>
                      <w:r>
                        <w:rPr>
                          <w:lang w:val="fr-FR"/>
                        </w:rPr>
                        <w:t xml:space="preserve">soient remis à </w:t>
                      </w:r>
                      <w:r w:rsidRPr="0006162E">
                        <w:rPr>
                          <w:b/>
                          <w:bCs/>
                          <w:color w:val="3E8853" w:themeColor="accent5"/>
                          <w:lang w:val="fr-FR"/>
                        </w:rPr>
                        <w:t xml:space="preserve">Nancy St-Pierre, Geneviève </w:t>
                      </w:r>
                      <w:proofErr w:type="spellStart"/>
                      <w:r w:rsidRPr="0006162E">
                        <w:rPr>
                          <w:b/>
                          <w:bCs/>
                          <w:color w:val="3E8853" w:themeColor="accent5"/>
                          <w:lang w:val="fr-FR"/>
                        </w:rPr>
                        <w:t>Colpron</w:t>
                      </w:r>
                      <w:proofErr w:type="spellEnd"/>
                      <w:r w:rsidRPr="0006162E">
                        <w:rPr>
                          <w:b/>
                          <w:bCs/>
                          <w:color w:val="3E8853" w:themeColor="accent5"/>
                          <w:lang w:val="fr-FR"/>
                        </w:rPr>
                        <w:t xml:space="preserve"> et </w:t>
                      </w:r>
                      <w:r w:rsidR="00DB6479" w:rsidRPr="0006162E">
                        <w:rPr>
                          <w:b/>
                          <w:bCs/>
                          <w:color w:val="3E8853" w:themeColor="accent5"/>
                          <w:lang w:val="fr-FR"/>
                        </w:rPr>
                        <w:t>Annie Forest</w:t>
                      </w:r>
                      <w:r w:rsidR="00DB6479" w:rsidRPr="0006162E">
                        <w:rPr>
                          <w:color w:val="3E8853" w:themeColor="accent5"/>
                          <w:lang w:val="fr-FR"/>
                        </w:rPr>
                        <w:t xml:space="preserve">. </w:t>
                      </w:r>
                    </w:p>
                    <w:p w14:paraId="037A1986" w14:textId="32EF4D1B" w:rsidR="00701862" w:rsidRDefault="00DB6479" w:rsidP="00DB6479">
                      <w:pPr>
                        <w:pStyle w:val="Corpsdetexte"/>
                        <w:jc w:val="both"/>
                        <w:rPr>
                          <w:lang w:val="fr-FR"/>
                        </w:rPr>
                      </w:pPr>
                      <w:r>
                        <w:rPr>
                          <w:lang w:val="fr-FR"/>
                        </w:rPr>
                        <w:t>Félicitations à vous trois !</w:t>
                      </w:r>
                    </w:p>
                    <w:p w14:paraId="5899A93D" w14:textId="77777777" w:rsidR="00701862" w:rsidRDefault="00701862">
                      <w:pPr>
                        <w:pStyle w:val="Corpsdetexte"/>
                        <w:rPr>
                          <w:lang w:val="fr-FR"/>
                        </w:rPr>
                      </w:pPr>
                    </w:p>
                    <w:p w14:paraId="5A566341" w14:textId="1C1A60E3" w:rsidR="001E75CA" w:rsidRDefault="00701862">
                      <w:pPr>
                        <w:pStyle w:val="Corpsdetexte"/>
                        <w:rPr>
                          <w:lang w:val="fr-FR"/>
                        </w:rPr>
                      </w:pPr>
                      <w:r>
                        <w:rPr>
                          <w:lang w:val="fr-FR"/>
                        </w:rPr>
                        <w:t xml:space="preserve"> </w:t>
                      </w:r>
                    </w:p>
                    <w:p w14:paraId="17349AAF" w14:textId="581EF42E" w:rsidR="00701862" w:rsidRDefault="00701862">
                      <w:pPr>
                        <w:pStyle w:val="Corpsdetexte"/>
                        <w:rPr>
                          <w:lang w:val="fr-FR"/>
                        </w:rPr>
                      </w:pPr>
                    </w:p>
                    <w:p w14:paraId="368A62ED" w14:textId="77777777" w:rsidR="00701862" w:rsidRPr="009C2472" w:rsidRDefault="00701862">
                      <w:pPr>
                        <w:pStyle w:val="Corpsdetexte"/>
                        <w:rPr>
                          <w:lang w:val="fr-FR"/>
                        </w:rPr>
                      </w:pPr>
                    </w:p>
                    <w:p w14:paraId="60FDAEE9" w14:textId="6DCE8AFD" w:rsidR="001E75CA" w:rsidRPr="009C2472" w:rsidRDefault="001E75CA">
                      <w:pPr>
                        <w:pStyle w:val="Corpsdetexte"/>
                        <w:rPr>
                          <w:lang w:val="fr-FR"/>
                        </w:rPr>
                      </w:pPr>
                      <w:r w:rsidRPr="009C2472">
                        <w:rPr>
                          <w:lang w:val="fr-FR"/>
                        </w:rPr>
                        <w:t>T</w:t>
                      </w:r>
                    </w:p>
                    <w:p w14:paraId="1C924428" w14:textId="77777777" w:rsidR="001E75CA" w:rsidRPr="009C2472" w:rsidRDefault="001E75CA">
                      <w:pPr>
                        <w:pStyle w:val="Corpsdetexte"/>
                        <w:rPr>
                          <w:lang w:val="fr-FR"/>
                        </w:rPr>
                      </w:pPr>
                    </w:p>
                  </w:txbxContent>
                </v:textbox>
                <w10:wrap anchorx="page" anchory="page"/>
              </v:shape>
            </w:pict>
          </mc:Fallback>
        </mc:AlternateContent>
      </w:r>
    </w:p>
    <w:p w14:paraId="1D754FDD" w14:textId="3B8B8ED3" w:rsidR="001E75CA" w:rsidRDefault="001E75CA"/>
    <w:p w14:paraId="388592EC" w14:textId="77777777" w:rsidR="001E75CA" w:rsidRDefault="001E75CA"/>
    <w:p w14:paraId="77624611" w14:textId="5E96D188" w:rsidR="001E75CA" w:rsidRDefault="001E75CA"/>
    <w:p w14:paraId="1026EE51" w14:textId="77777777" w:rsidR="001E75CA" w:rsidRDefault="001E75CA"/>
    <w:p w14:paraId="409161E2" w14:textId="77777777" w:rsidR="001E75CA" w:rsidRDefault="001E75CA"/>
    <w:p w14:paraId="2464E761" w14:textId="7FE917D3" w:rsidR="001E75CA" w:rsidRDefault="001E75CA"/>
    <w:p w14:paraId="4E0D4AA1" w14:textId="6B8FC215" w:rsidR="001E75CA" w:rsidRDefault="001E75CA"/>
    <w:p w14:paraId="6EF4ECE2" w14:textId="1043708E" w:rsidR="001E75CA" w:rsidRDefault="008B6CAF">
      <w:r>
        <w:rPr>
          <w:noProof/>
        </w:rPr>
        <w:drawing>
          <wp:anchor distT="0" distB="0" distL="114300" distR="114300" simplePos="0" relativeHeight="251865088" behindDoc="1" locked="0" layoutInCell="1" allowOverlap="1" wp14:anchorId="3F90D2F1" wp14:editId="32A76EEE">
            <wp:simplePos x="0" y="0"/>
            <wp:positionH relativeFrom="column">
              <wp:posOffset>3185160</wp:posOffset>
            </wp:positionH>
            <wp:positionV relativeFrom="paragraph">
              <wp:posOffset>57150</wp:posOffset>
            </wp:positionV>
            <wp:extent cx="1965960" cy="982980"/>
            <wp:effectExtent l="0" t="0" r="0" b="7620"/>
            <wp:wrapNone/>
            <wp:docPr id="676" name="Image 676" descr="citrou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descr="citrouill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5960" cy="982980"/>
                    </a:xfrm>
                    <a:prstGeom prst="rect">
                      <a:avLst/>
                    </a:prstGeom>
                    <a:noFill/>
                  </pic:spPr>
                </pic:pic>
              </a:graphicData>
            </a:graphic>
            <wp14:sizeRelH relativeFrom="margin">
              <wp14:pctWidth>0</wp14:pctWidth>
            </wp14:sizeRelH>
            <wp14:sizeRelV relativeFrom="margin">
              <wp14:pctHeight>0</wp14:pctHeight>
            </wp14:sizeRelV>
          </wp:anchor>
        </w:drawing>
      </w:r>
    </w:p>
    <w:p w14:paraId="4530979B" w14:textId="5F9C750E" w:rsidR="001E75CA" w:rsidRDefault="001E75CA"/>
    <w:p w14:paraId="7434F8BC" w14:textId="78284012" w:rsidR="001E75CA" w:rsidRDefault="001E75CA"/>
    <w:p w14:paraId="2F3745ED" w14:textId="52229A40" w:rsidR="001E75CA" w:rsidRDefault="001E75CA"/>
    <w:p w14:paraId="768251DD" w14:textId="40B3E44F" w:rsidR="001E75CA" w:rsidRDefault="001E75CA"/>
    <w:p w14:paraId="008B710B" w14:textId="5322000F" w:rsidR="001E75CA" w:rsidRDefault="001E75CA"/>
    <w:p w14:paraId="007C59E3" w14:textId="1C518333" w:rsidR="001E75CA" w:rsidRDefault="001E75CA"/>
    <w:p w14:paraId="3D91175B" w14:textId="3FF94AB4" w:rsidR="001E75CA" w:rsidRDefault="008B6CAF">
      <w:r>
        <w:rPr>
          <w:noProof/>
          <w:lang w:eastAsia="fr-CA" w:bidi="ar-SA"/>
        </w:rPr>
        <mc:AlternateContent>
          <mc:Choice Requires="wps">
            <w:drawing>
              <wp:anchor distT="0" distB="0" distL="114300" distR="114300" simplePos="0" relativeHeight="251640832" behindDoc="0" locked="0" layoutInCell="0" allowOverlap="1" wp14:anchorId="5F304954" wp14:editId="5CC3DB0C">
                <wp:simplePos x="0" y="0"/>
                <wp:positionH relativeFrom="margin">
                  <wp:posOffset>27940</wp:posOffset>
                </wp:positionH>
                <wp:positionV relativeFrom="page">
                  <wp:posOffset>4221480</wp:posOffset>
                </wp:positionV>
                <wp:extent cx="5196840" cy="312420"/>
                <wp:effectExtent l="0" t="0" r="3810" b="1143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F26AD" w14:textId="4578EB22" w:rsidR="00A31C20" w:rsidRPr="00C852B2" w:rsidRDefault="00A31C20" w:rsidP="00A31C20">
                            <w:pPr>
                              <w:pStyle w:val="Titre2"/>
                              <w:rPr>
                                <w:color w:val="FF33CC"/>
                              </w:rPr>
                            </w:pPr>
                            <w:r w:rsidRPr="00C852B2">
                              <w:rPr>
                                <w:rFonts w:ascii="Bookman Old Style" w:hAnsi="Bookman Old Style"/>
                                <w:b/>
                                <w:bCs/>
                                <w:color w:val="FF33CC"/>
                              </w:rPr>
                              <w:t xml:space="preserve">Notre concours </w:t>
                            </w:r>
                            <w:r w:rsidR="00665D1F">
                              <w:rPr>
                                <w:rFonts w:ascii="Bookman Old Style" w:hAnsi="Bookman Old Style"/>
                                <w:b/>
                                <w:bCs/>
                                <w:color w:val="FF33CC"/>
                              </w:rPr>
                              <w:t>de</w:t>
                            </w:r>
                            <w:r w:rsidRPr="00C852B2">
                              <w:rPr>
                                <w:rFonts w:ascii="Bookman Old Style" w:hAnsi="Bookman Old Style"/>
                                <w:b/>
                                <w:bCs/>
                                <w:color w:val="FF33CC"/>
                              </w:rPr>
                              <w:t xml:space="preserve"> la S</w:t>
                            </w:r>
                            <w:r w:rsidR="001D313D">
                              <w:rPr>
                                <w:rFonts w:ascii="Bookman Old Style" w:hAnsi="Bookman Old Style"/>
                                <w:b/>
                                <w:bCs/>
                                <w:color w:val="FF33CC"/>
                              </w:rPr>
                              <w:t>ain</w:t>
                            </w:r>
                            <w:r w:rsidRPr="00C852B2">
                              <w:rPr>
                                <w:rFonts w:ascii="Bookman Old Style" w:hAnsi="Bookman Old Style"/>
                                <w:b/>
                                <w:bCs/>
                                <w:color w:val="FF33CC"/>
                              </w:rPr>
                              <w:t>t-Valentin</w:t>
                            </w:r>
                            <w:r w:rsidR="004975A4" w:rsidRPr="00C852B2">
                              <w:rPr>
                                <w:rFonts w:ascii="Bookman Old Style" w:hAnsi="Bookman Old Style"/>
                                <w:b/>
                                <w:bCs/>
                                <w:color w:val="FF33CC"/>
                              </w:rPr>
                              <w:t xml:space="preserve"> 2022</w:t>
                            </w:r>
                          </w:p>
                          <w:p w14:paraId="18E3AE70" w14:textId="178F182D" w:rsidR="001E75CA" w:rsidRPr="00C852B2" w:rsidRDefault="001E75CA">
                            <w:pPr>
                              <w:pStyle w:val="Titre2"/>
                              <w:rPr>
                                <w:color w:val="FF33C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954" id="Text Box 77" o:spid="_x0000_s1092" type="#_x0000_t202" style="position:absolute;margin-left:2.2pt;margin-top:332.4pt;width:409.2pt;height:24.6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" o:allowincell="f" filled="f" stroked="f">
                <v:textbox inset="0,0,0,0">
                  <w:txbxContent>
                    <w:p w14:paraId="679F26AD" w14:textId="4578EB22" w:rsidR="00A31C20" w:rsidRPr="00C852B2" w:rsidRDefault="00A31C20" w:rsidP="00A31C20">
                      <w:pPr>
                        <w:pStyle w:val="Titre2"/>
                        <w:rPr>
                          <w:color w:val="FF33CC"/>
                        </w:rPr>
                      </w:pPr>
                      <w:r w:rsidRPr="00C852B2">
                        <w:rPr>
                          <w:rFonts w:ascii="Bookman Old Style" w:hAnsi="Bookman Old Style"/>
                          <w:b/>
                          <w:bCs/>
                          <w:color w:val="FF33CC"/>
                        </w:rPr>
                        <w:t xml:space="preserve">Notre concours </w:t>
                      </w:r>
                      <w:r w:rsidR="00665D1F">
                        <w:rPr>
                          <w:rFonts w:ascii="Bookman Old Style" w:hAnsi="Bookman Old Style"/>
                          <w:b/>
                          <w:bCs/>
                          <w:color w:val="FF33CC"/>
                        </w:rPr>
                        <w:t>de</w:t>
                      </w:r>
                      <w:r w:rsidRPr="00C852B2">
                        <w:rPr>
                          <w:rFonts w:ascii="Bookman Old Style" w:hAnsi="Bookman Old Style"/>
                          <w:b/>
                          <w:bCs/>
                          <w:color w:val="FF33CC"/>
                        </w:rPr>
                        <w:t xml:space="preserve"> la S</w:t>
                      </w:r>
                      <w:r w:rsidR="001D313D">
                        <w:rPr>
                          <w:rFonts w:ascii="Bookman Old Style" w:hAnsi="Bookman Old Style"/>
                          <w:b/>
                          <w:bCs/>
                          <w:color w:val="FF33CC"/>
                        </w:rPr>
                        <w:t>ain</w:t>
                      </w:r>
                      <w:r w:rsidRPr="00C852B2">
                        <w:rPr>
                          <w:rFonts w:ascii="Bookman Old Style" w:hAnsi="Bookman Old Style"/>
                          <w:b/>
                          <w:bCs/>
                          <w:color w:val="FF33CC"/>
                        </w:rPr>
                        <w:t>t-Valentin</w:t>
                      </w:r>
                      <w:r w:rsidR="004975A4" w:rsidRPr="00C852B2">
                        <w:rPr>
                          <w:rFonts w:ascii="Bookman Old Style" w:hAnsi="Bookman Old Style"/>
                          <w:b/>
                          <w:bCs/>
                          <w:color w:val="FF33CC"/>
                        </w:rPr>
                        <w:t xml:space="preserve"> 2022</w:t>
                      </w:r>
                    </w:p>
                    <w:p w14:paraId="18E3AE70" w14:textId="178F182D" w:rsidR="001E75CA" w:rsidRPr="00C852B2" w:rsidRDefault="001E75CA">
                      <w:pPr>
                        <w:pStyle w:val="Titre2"/>
                        <w:rPr>
                          <w:color w:val="FF33CC"/>
                        </w:rPr>
                      </w:pPr>
                    </w:p>
                  </w:txbxContent>
                </v:textbox>
                <w10:wrap anchorx="margin" anchory="page"/>
              </v:shape>
            </w:pict>
          </mc:Fallback>
        </mc:AlternateContent>
      </w:r>
    </w:p>
    <w:p w14:paraId="0239E4C0" w14:textId="75FFB809" w:rsidR="001E75CA" w:rsidRDefault="001E75CA"/>
    <w:p w14:paraId="02094716" w14:textId="7DB3F05A" w:rsidR="001E75CA" w:rsidRDefault="00246CFE">
      <w:r>
        <w:rPr>
          <w:noProof/>
          <w:lang w:eastAsia="fr-CA" w:bidi="ar-SA"/>
        </w:rPr>
        <mc:AlternateContent>
          <mc:Choice Requires="wps">
            <w:drawing>
              <wp:anchor distT="0" distB="0" distL="114300" distR="114300" simplePos="0" relativeHeight="251683840" behindDoc="0" locked="0" layoutInCell="1" allowOverlap="1" wp14:anchorId="41D7DA85" wp14:editId="6608A1C9">
                <wp:simplePos x="0" y="0"/>
                <wp:positionH relativeFrom="page">
                  <wp:posOffset>2148840</wp:posOffset>
                </wp:positionH>
                <wp:positionV relativeFrom="page">
                  <wp:posOffset>4579620</wp:posOffset>
                </wp:positionV>
                <wp:extent cx="1600200" cy="2966720"/>
                <wp:effectExtent l="0" t="0" r="0" b="5080"/>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6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093" type="#_x0000_t202" style="position:absolute;margin-left:169.2pt;margin-top:360.6pt;width:126pt;height:233.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" filled="f" stroked="f">
                <v:textbox style="mso-next-textbox:#Text Box 177" inset="0,0,0,0">
                  <w:txbxContent/>
                </v:textbox>
                <w10:wrap anchorx="page" anchory="page"/>
              </v:shape>
            </w:pict>
          </mc:Fallback>
        </mc:AlternateContent>
      </w:r>
      <w:r w:rsidR="00665D1F">
        <w:rPr>
          <w:noProof/>
          <w:lang w:eastAsia="fr-CA" w:bidi="ar-SA"/>
        </w:rPr>
        <mc:AlternateContent>
          <mc:Choice Requires="wps">
            <w:drawing>
              <wp:anchor distT="0" distB="0" distL="114300" distR="114300" simplePos="0" relativeHeight="251684864" behindDoc="0" locked="0" layoutInCell="1" allowOverlap="1" wp14:anchorId="282C4C85" wp14:editId="73BE9EB5">
                <wp:simplePos x="0" y="0"/>
                <wp:positionH relativeFrom="page">
                  <wp:posOffset>3815080</wp:posOffset>
                </wp:positionH>
                <wp:positionV relativeFrom="page">
                  <wp:posOffset>4582160</wp:posOffset>
                </wp:positionV>
                <wp:extent cx="1600200" cy="2870200"/>
                <wp:effectExtent l="0" t="0" r="0" b="6350"/>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7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4C85" id="Text Box 177" o:spid="_x0000_s1094" type="#_x0000_t202" style="position:absolute;margin-left:300.4pt;margin-top:360.8pt;width:126pt;height:22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" filled="f" stroked="f">
                <v:textbox inset="0,0,0,0">
                  <w:txbxContent/>
                </v:textbox>
                <w10:wrap anchorx="page" anchory="page"/>
              </v:shape>
            </w:pict>
          </mc:Fallback>
        </mc:AlternateContent>
      </w:r>
      <w:r w:rsidR="00665D1F">
        <w:rPr>
          <w:noProof/>
          <w:lang w:eastAsia="fr-CA" w:bidi="ar-SA"/>
        </w:rPr>
        <mc:AlternateContent>
          <mc:Choice Requires="wps">
            <w:drawing>
              <wp:anchor distT="0" distB="0" distL="114300" distR="114300" simplePos="0" relativeHeight="251639808" behindDoc="0" locked="0" layoutInCell="1" allowOverlap="1" wp14:anchorId="08B2DB39" wp14:editId="69DB6BB6">
                <wp:simplePos x="0" y="0"/>
                <wp:positionH relativeFrom="page">
                  <wp:posOffset>482600</wp:posOffset>
                </wp:positionH>
                <wp:positionV relativeFrom="page">
                  <wp:posOffset>4561840</wp:posOffset>
                </wp:positionV>
                <wp:extent cx="1564640" cy="2959100"/>
                <wp:effectExtent l="0" t="0" r="16510" b="12700"/>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7">
                        <w:txbxContent>
                          <w:p w14:paraId="42EDF6E5" w14:textId="2EB7CD69" w:rsidR="004975A4" w:rsidRPr="00187A93" w:rsidRDefault="004975A4" w:rsidP="004975A4">
                            <w:pPr>
                              <w:jc w:val="both"/>
                              <w:rPr>
                                <w:sz w:val="20"/>
                                <w:szCs w:val="20"/>
                              </w:rPr>
                            </w:pPr>
                            <w:r w:rsidRPr="00187A93">
                              <w:rPr>
                                <w:sz w:val="20"/>
                                <w:szCs w:val="20"/>
                              </w:rPr>
                              <w:t>Pour la S</w:t>
                            </w:r>
                            <w:r w:rsidR="001D313D">
                              <w:rPr>
                                <w:sz w:val="20"/>
                                <w:szCs w:val="20"/>
                              </w:rPr>
                              <w:t>ain</w:t>
                            </w:r>
                            <w:r w:rsidRPr="00187A93">
                              <w:rPr>
                                <w:sz w:val="20"/>
                                <w:szCs w:val="20"/>
                              </w:rPr>
                              <w:t xml:space="preserve">t-Valentin, l’APHRSO vous offre la possibilité de gagner un </w:t>
                            </w:r>
                            <w:r w:rsidRPr="00975340">
                              <w:rPr>
                                <w:b/>
                                <w:bCs/>
                                <w:sz w:val="20"/>
                                <w:szCs w:val="20"/>
                              </w:rPr>
                              <w:t>c</w:t>
                            </w:r>
                            <w:r w:rsidR="00975340">
                              <w:rPr>
                                <w:b/>
                                <w:bCs/>
                                <w:sz w:val="20"/>
                                <w:szCs w:val="20"/>
                              </w:rPr>
                              <w:t>hèque</w:t>
                            </w:r>
                            <w:r w:rsidRPr="00975340">
                              <w:rPr>
                                <w:b/>
                                <w:bCs/>
                                <w:sz w:val="20"/>
                                <w:szCs w:val="20"/>
                              </w:rPr>
                              <w:t>-cadeau d’une valeur de 100$</w:t>
                            </w:r>
                            <w:r w:rsidRPr="00187A93">
                              <w:rPr>
                                <w:sz w:val="20"/>
                                <w:szCs w:val="20"/>
                              </w:rPr>
                              <w:t xml:space="preserve"> pour un repas en amoureux ou entre amis au restaurant </w:t>
                            </w:r>
                            <w:r w:rsidRPr="00187A93">
                              <w:rPr>
                                <w:sz w:val="20"/>
                                <w:szCs w:val="20"/>
                                <w:shd w:val="clear" w:color="auto" w:fill="FFFFFF"/>
                              </w:rPr>
                              <w:t>M resto-bar, situé à Sainte-Catherine</w:t>
                            </w:r>
                            <w:r w:rsidRPr="00187A93">
                              <w:rPr>
                                <w:sz w:val="20"/>
                                <w:szCs w:val="20"/>
                              </w:rPr>
                              <w:t>.</w:t>
                            </w:r>
                          </w:p>
                          <w:p w14:paraId="3E257A92" w14:textId="77777777" w:rsidR="004975A4" w:rsidRPr="00187A93" w:rsidRDefault="004975A4" w:rsidP="004975A4">
                            <w:pPr>
                              <w:jc w:val="both"/>
                              <w:rPr>
                                <w:sz w:val="20"/>
                                <w:szCs w:val="20"/>
                              </w:rPr>
                            </w:pPr>
                          </w:p>
                          <w:p w14:paraId="4B9179D1" w14:textId="2CF0B86C" w:rsidR="00D84290" w:rsidRDefault="00D84290" w:rsidP="00D84290">
                            <w:pPr>
                              <w:jc w:val="both"/>
                              <w:rPr>
                                <w:sz w:val="20"/>
                                <w:szCs w:val="20"/>
                              </w:rPr>
                            </w:pPr>
                            <w:r w:rsidRPr="00187A93">
                              <w:rPr>
                                <w:sz w:val="20"/>
                                <w:szCs w:val="20"/>
                              </w:rPr>
                              <w:t xml:space="preserve">Tout ce que vous avez à faire est de nous faire parvenir une lettre, </w:t>
                            </w:r>
                            <w:r w:rsidR="00665D1F">
                              <w:rPr>
                                <w:sz w:val="20"/>
                                <w:szCs w:val="20"/>
                              </w:rPr>
                              <w:t xml:space="preserve">une photo, </w:t>
                            </w:r>
                            <w:r w:rsidRPr="00187A93">
                              <w:rPr>
                                <w:sz w:val="20"/>
                                <w:szCs w:val="20"/>
                              </w:rPr>
                              <w:t xml:space="preserve">un dessin ou pour les plus technos d’entre vous, une vidéo dans laquelle vous décrivez pourquoi, avec qui ou pour qui vous aimeriez </w:t>
                            </w:r>
                            <w:r w:rsidR="00786FF4">
                              <w:rPr>
                                <w:sz w:val="20"/>
                                <w:szCs w:val="20"/>
                              </w:rPr>
                              <w:t>gagner ce</w:t>
                            </w:r>
                            <w:r w:rsidRPr="00187A93">
                              <w:rPr>
                                <w:sz w:val="20"/>
                                <w:szCs w:val="20"/>
                              </w:rPr>
                              <w:t xml:space="preserve"> </w:t>
                            </w:r>
                            <w:r w:rsidR="001B740E">
                              <w:rPr>
                                <w:sz w:val="20"/>
                                <w:szCs w:val="20"/>
                              </w:rPr>
                              <w:t>chèque</w:t>
                            </w:r>
                            <w:r w:rsidRPr="00187A93">
                              <w:rPr>
                                <w:sz w:val="20"/>
                                <w:szCs w:val="20"/>
                              </w:rPr>
                              <w:t xml:space="preserve">-cadeau. </w:t>
                            </w:r>
                          </w:p>
                          <w:p w14:paraId="397000E9" w14:textId="77777777" w:rsidR="00665D1F" w:rsidRDefault="00665D1F" w:rsidP="00D84290">
                            <w:pPr>
                              <w:jc w:val="both"/>
                              <w:rPr>
                                <w:sz w:val="20"/>
                                <w:szCs w:val="20"/>
                              </w:rPr>
                            </w:pPr>
                          </w:p>
                          <w:p w14:paraId="614BF303" w14:textId="715A8223" w:rsidR="006D3048" w:rsidRPr="00C852B2" w:rsidRDefault="00D84290" w:rsidP="00D84290">
                            <w:pPr>
                              <w:jc w:val="both"/>
                              <w:rPr>
                                <w:color w:val="FF33CC"/>
                                <w:sz w:val="20"/>
                                <w:szCs w:val="20"/>
                              </w:rPr>
                            </w:pPr>
                            <w:r w:rsidRPr="00187A93">
                              <w:rPr>
                                <w:sz w:val="20"/>
                                <w:szCs w:val="20"/>
                              </w:rPr>
                              <w:t>Vous avez jusqu’au 31 janvier à 16h00 pour nous faire parvenir le tout</w:t>
                            </w:r>
                            <w:r w:rsidR="00C852B2">
                              <w:rPr>
                                <w:sz w:val="20"/>
                                <w:szCs w:val="20"/>
                              </w:rPr>
                              <w:t xml:space="preserve"> </w:t>
                            </w:r>
                            <w:r w:rsidRPr="00187A93">
                              <w:rPr>
                                <w:sz w:val="20"/>
                                <w:szCs w:val="20"/>
                              </w:rPr>
                              <w:t>par courriel à</w:t>
                            </w:r>
                            <w:r w:rsidR="00C852B2">
                              <w:rPr>
                                <w:sz w:val="20"/>
                                <w:szCs w:val="20"/>
                              </w:rPr>
                              <w:t> :</w:t>
                            </w:r>
                            <w:r w:rsidRPr="00187A93">
                              <w:rPr>
                                <w:sz w:val="20"/>
                                <w:szCs w:val="20"/>
                              </w:rPr>
                              <w:t xml:space="preserve"> </w:t>
                            </w:r>
                            <w:hyperlink r:id="rId37" w:history="1">
                              <w:r w:rsidR="006D3048" w:rsidRPr="00C852B2">
                                <w:rPr>
                                  <w:rStyle w:val="Lienhypertexte"/>
                                  <w:color w:val="FF33CC"/>
                                  <w:sz w:val="20"/>
                                  <w:szCs w:val="20"/>
                                </w:rPr>
                                <w:t>soutien@aphrso.org</w:t>
                              </w:r>
                            </w:hyperlink>
                          </w:p>
                          <w:p w14:paraId="0CD3FD7B" w14:textId="37C2AF08" w:rsidR="00D84290" w:rsidRPr="00187A93" w:rsidRDefault="00C852B2" w:rsidP="00D84290">
                            <w:pPr>
                              <w:jc w:val="both"/>
                              <w:rPr>
                                <w:sz w:val="20"/>
                                <w:szCs w:val="20"/>
                              </w:rPr>
                            </w:pPr>
                            <w:proofErr w:type="gramStart"/>
                            <w:r>
                              <w:rPr>
                                <w:sz w:val="20"/>
                                <w:szCs w:val="20"/>
                              </w:rPr>
                              <w:t>ou</w:t>
                            </w:r>
                            <w:proofErr w:type="gramEnd"/>
                            <w:r>
                              <w:rPr>
                                <w:sz w:val="20"/>
                                <w:szCs w:val="20"/>
                              </w:rPr>
                              <w:t xml:space="preserve"> encore </w:t>
                            </w:r>
                            <w:r w:rsidR="00922D16" w:rsidRPr="00187A93">
                              <w:rPr>
                                <w:sz w:val="20"/>
                                <w:szCs w:val="20"/>
                              </w:rPr>
                              <w:t>p</w:t>
                            </w:r>
                            <w:r w:rsidR="00D84290" w:rsidRPr="00187A93">
                              <w:rPr>
                                <w:sz w:val="20"/>
                                <w:szCs w:val="20"/>
                              </w:rPr>
                              <w:t xml:space="preserve">ar courrier ou en personne au 100 rue Sainte-Marie à La Praire (Québec) J5R 1E8. </w:t>
                            </w:r>
                          </w:p>
                          <w:p w14:paraId="5B03FFEF" w14:textId="77777777" w:rsidR="00D84290" w:rsidRPr="00187A93" w:rsidRDefault="00D84290" w:rsidP="00D84290">
                            <w:pPr>
                              <w:jc w:val="both"/>
                              <w:rPr>
                                <w:sz w:val="20"/>
                                <w:szCs w:val="20"/>
                              </w:rPr>
                            </w:pPr>
                          </w:p>
                          <w:p w14:paraId="21916FB5" w14:textId="5F158102" w:rsidR="00D84290" w:rsidRPr="00F5326F" w:rsidRDefault="00922D16" w:rsidP="00D84290">
                            <w:pPr>
                              <w:jc w:val="both"/>
                              <w:rPr>
                                <w:sz w:val="20"/>
                                <w:szCs w:val="20"/>
                              </w:rPr>
                            </w:pPr>
                            <w:r w:rsidRPr="00F5326F">
                              <w:rPr>
                                <w:sz w:val="20"/>
                                <w:szCs w:val="20"/>
                              </w:rPr>
                              <w:t xml:space="preserve">Le gagnant ou la gagnante </w:t>
                            </w:r>
                            <w:r w:rsidR="00F5326F" w:rsidRPr="00F5326F">
                              <w:rPr>
                                <w:sz w:val="20"/>
                                <w:szCs w:val="20"/>
                              </w:rPr>
                              <w:t>sera déterminé par</w:t>
                            </w:r>
                            <w:r w:rsidRPr="00F5326F">
                              <w:rPr>
                                <w:sz w:val="20"/>
                                <w:szCs w:val="20"/>
                              </w:rPr>
                              <w:t xml:space="preserve"> tirage</w:t>
                            </w:r>
                            <w:r w:rsidR="00F5326F" w:rsidRPr="00F5326F">
                              <w:rPr>
                                <w:sz w:val="20"/>
                                <w:szCs w:val="20"/>
                              </w:rPr>
                              <w:t>. Ce dernier aura lieu</w:t>
                            </w:r>
                            <w:r w:rsidR="00D84290" w:rsidRPr="00F5326F">
                              <w:rPr>
                                <w:sz w:val="20"/>
                                <w:szCs w:val="20"/>
                              </w:rPr>
                              <w:t xml:space="preserve"> le 7 février 2022 en matinée. </w:t>
                            </w:r>
                          </w:p>
                          <w:p w14:paraId="3B9A3611" w14:textId="77777777" w:rsidR="00D84290" w:rsidRPr="00187A93" w:rsidRDefault="00D84290" w:rsidP="00D84290">
                            <w:pPr>
                              <w:jc w:val="both"/>
                              <w:rPr>
                                <w:sz w:val="20"/>
                                <w:szCs w:val="20"/>
                              </w:rPr>
                            </w:pPr>
                          </w:p>
                          <w:p w14:paraId="6ED9E1E5" w14:textId="7B18BA62" w:rsidR="00D84290" w:rsidRPr="00187A93" w:rsidRDefault="00D84290" w:rsidP="00D84290">
                            <w:pPr>
                              <w:jc w:val="both"/>
                              <w:rPr>
                                <w:sz w:val="20"/>
                                <w:szCs w:val="20"/>
                              </w:rPr>
                            </w:pPr>
                            <w:r w:rsidRPr="00187A93">
                              <w:rPr>
                                <w:sz w:val="20"/>
                                <w:szCs w:val="20"/>
                              </w:rPr>
                              <w:t>Une vidéo du tirage sera mise en ligne sur notre page Facebook et le gagnan</w:t>
                            </w:r>
                            <w:r w:rsidR="00246CFE">
                              <w:rPr>
                                <w:sz w:val="20"/>
                                <w:szCs w:val="20"/>
                              </w:rPr>
                              <w:t>t ou la gagnante sera</w:t>
                            </w:r>
                            <w:r w:rsidRPr="00187A93">
                              <w:rPr>
                                <w:sz w:val="20"/>
                                <w:szCs w:val="20"/>
                              </w:rPr>
                              <w:t xml:space="preserve"> contacté</w:t>
                            </w:r>
                            <w:r w:rsidR="00246CFE">
                              <w:rPr>
                                <w:sz w:val="20"/>
                                <w:szCs w:val="20"/>
                              </w:rPr>
                              <w:t>(e)</w:t>
                            </w:r>
                            <w:r w:rsidRPr="00187A93">
                              <w:rPr>
                                <w:sz w:val="20"/>
                                <w:szCs w:val="20"/>
                              </w:rPr>
                              <w:t xml:space="preserve"> dans la journée. </w:t>
                            </w:r>
                          </w:p>
                          <w:p w14:paraId="40E37415" w14:textId="2B002CC2" w:rsidR="00D84290" w:rsidRPr="00187A93" w:rsidRDefault="00F5326F" w:rsidP="00D84290">
                            <w:pPr>
                              <w:jc w:val="both"/>
                              <w:rPr>
                                <w:sz w:val="20"/>
                                <w:szCs w:val="20"/>
                              </w:rPr>
                            </w:pPr>
                            <w:r>
                              <w:rPr>
                                <w:sz w:val="20"/>
                                <w:szCs w:val="20"/>
                              </w:rPr>
                              <w:t>De plus, nous vous invitons</w:t>
                            </w:r>
                            <w:r w:rsidR="00D84290" w:rsidRPr="00187A93">
                              <w:rPr>
                                <w:sz w:val="20"/>
                                <w:szCs w:val="20"/>
                              </w:rPr>
                              <w:t xml:space="preserve"> à faire preuve d’imagination</w:t>
                            </w:r>
                            <w:r>
                              <w:rPr>
                                <w:sz w:val="20"/>
                                <w:szCs w:val="20"/>
                              </w:rPr>
                              <w:t xml:space="preserve"> et de créativité</w:t>
                            </w:r>
                            <w:r w:rsidR="00D84290" w:rsidRPr="00187A93">
                              <w:rPr>
                                <w:sz w:val="20"/>
                                <w:szCs w:val="20"/>
                              </w:rPr>
                              <w:t xml:space="preserve"> pour nous surprendre</w:t>
                            </w:r>
                            <w:r>
                              <w:rPr>
                                <w:sz w:val="20"/>
                                <w:szCs w:val="20"/>
                              </w:rPr>
                              <w:t xml:space="preserve"> ou nous émouvoir, car l’APHRSO choisira son </w:t>
                            </w:r>
                            <w:r w:rsidR="00C12BCC">
                              <w:rPr>
                                <w:sz w:val="20"/>
                                <w:szCs w:val="20"/>
                              </w:rPr>
                              <w:t>C</w:t>
                            </w:r>
                            <w:r>
                              <w:rPr>
                                <w:sz w:val="20"/>
                                <w:szCs w:val="20"/>
                              </w:rPr>
                              <w:t>oup de cœur de l’édition 2022 parmi les candidatures reçues.</w:t>
                            </w:r>
                          </w:p>
                          <w:p w14:paraId="70E91A40" w14:textId="77777777" w:rsidR="00D84290" w:rsidRPr="00187A93" w:rsidRDefault="00D84290" w:rsidP="00D84290">
                            <w:pPr>
                              <w:jc w:val="both"/>
                              <w:rPr>
                                <w:sz w:val="20"/>
                                <w:szCs w:val="20"/>
                              </w:rPr>
                            </w:pPr>
                          </w:p>
                          <w:p w14:paraId="39A0F42C" w14:textId="77777777" w:rsidR="00D84290" w:rsidRPr="00187A93" w:rsidRDefault="00D84290" w:rsidP="00D84290">
                            <w:pPr>
                              <w:jc w:val="both"/>
                              <w:rPr>
                                <w:sz w:val="20"/>
                                <w:szCs w:val="20"/>
                              </w:rPr>
                            </w:pPr>
                            <w:r w:rsidRPr="00187A93">
                              <w:rPr>
                                <w:sz w:val="20"/>
                                <w:szCs w:val="20"/>
                              </w:rPr>
                              <w:t>Pour plus d’informations, communiquez avec Nancy Therrien, responsable des services de soutien et d’informations au 450 659-6519.</w:t>
                            </w:r>
                          </w:p>
                          <w:p w14:paraId="1197B4FF" w14:textId="77777777" w:rsidR="00665D1F" w:rsidRDefault="00665D1F" w:rsidP="00665D1F">
                            <w:pPr>
                              <w:pStyle w:val="Corpsdetexte"/>
                              <w:spacing w:after="0"/>
                              <w:jc w:val="both"/>
                              <w:rPr>
                                <w:lang w:val="fr-FR"/>
                              </w:rPr>
                            </w:pPr>
                          </w:p>
                          <w:p w14:paraId="4D7B4692" w14:textId="2BDB27EF" w:rsidR="004975A4" w:rsidRPr="00187A93" w:rsidRDefault="00D84290" w:rsidP="00665D1F">
                            <w:pPr>
                              <w:pStyle w:val="Corpsdetexte"/>
                              <w:spacing w:after="0"/>
                              <w:jc w:val="both"/>
                              <w:rPr>
                                <w:lang w:val="fr-FR"/>
                              </w:rPr>
                            </w:pPr>
                            <w:r w:rsidRPr="00187A93">
                              <w:rPr>
                                <w:lang w:val="fr-FR"/>
                              </w:rPr>
                              <w:t>Notez que ce concours est exclusif aux membres de l’APHRSO.</w:t>
                            </w:r>
                          </w:p>
                          <w:p w14:paraId="08C290A4" w14:textId="77777777" w:rsidR="00665D1F" w:rsidRDefault="00665D1F" w:rsidP="00665D1F">
                            <w:pPr>
                              <w:pStyle w:val="Corpsdetexte"/>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DB39" id="Text Box 76" o:spid="_x0000_s1095" type="#_x0000_t202" style="position:absolute;margin-left:38pt;margin-top:359.2pt;width:123.2pt;height:23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" filled="f" stroked="f">
                <v:textbox style="mso-next-textbox:#Text Box 176" inset="0,0,0,0">
                  <w:txbxContent>
                    <w:p w14:paraId="42EDF6E5" w14:textId="2EB7CD69" w:rsidR="004975A4" w:rsidRPr="00187A93" w:rsidRDefault="004975A4" w:rsidP="004975A4">
                      <w:pPr>
                        <w:jc w:val="both"/>
                        <w:rPr>
                          <w:sz w:val="20"/>
                          <w:szCs w:val="20"/>
                        </w:rPr>
                      </w:pPr>
                      <w:r w:rsidRPr="00187A93">
                        <w:rPr>
                          <w:sz w:val="20"/>
                          <w:szCs w:val="20"/>
                        </w:rPr>
                        <w:t>Pour la S</w:t>
                      </w:r>
                      <w:r w:rsidR="001D313D">
                        <w:rPr>
                          <w:sz w:val="20"/>
                          <w:szCs w:val="20"/>
                        </w:rPr>
                        <w:t>ain</w:t>
                      </w:r>
                      <w:r w:rsidRPr="00187A93">
                        <w:rPr>
                          <w:sz w:val="20"/>
                          <w:szCs w:val="20"/>
                        </w:rPr>
                        <w:t xml:space="preserve">t-Valentin, l’APHRSO vous offre la possibilité de gagner un </w:t>
                      </w:r>
                      <w:r w:rsidRPr="00975340">
                        <w:rPr>
                          <w:b/>
                          <w:bCs/>
                          <w:sz w:val="20"/>
                          <w:szCs w:val="20"/>
                        </w:rPr>
                        <w:t>c</w:t>
                      </w:r>
                      <w:r w:rsidR="00975340">
                        <w:rPr>
                          <w:b/>
                          <w:bCs/>
                          <w:sz w:val="20"/>
                          <w:szCs w:val="20"/>
                        </w:rPr>
                        <w:t>hèque</w:t>
                      </w:r>
                      <w:r w:rsidRPr="00975340">
                        <w:rPr>
                          <w:b/>
                          <w:bCs/>
                          <w:sz w:val="20"/>
                          <w:szCs w:val="20"/>
                        </w:rPr>
                        <w:t>-cadeau d’une valeur de 100$</w:t>
                      </w:r>
                      <w:r w:rsidRPr="00187A93">
                        <w:rPr>
                          <w:sz w:val="20"/>
                          <w:szCs w:val="20"/>
                        </w:rPr>
                        <w:t xml:space="preserve"> pour un repas en amoureux ou entre amis au restaurant </w:t>
                      </w:r>
                      <w:r w:rsidRPr="00187A93">
                        <w:rPr>
                          <w:sz w:val="20"/>
                          <w:szCs w:val="20"/>
                          <w:shd w:val="clear" w:color="auto" w:fill="FFFFFF"/>
                        </w:rPr>
                        <w:t>M resto-bar, situé à Sainte-Catherine</w:t>
                      </w:r>
                      <w:r w:rsidRPr="00187A93">
                        <w:rPr>
                          <w:sz w:val="20"/>
                          <w:szCs w:val="20"/>
                        </w:rPr>
                        <w:t>.</w:t>
                      </w:r>
                    </w:p>
                    <w:p w14:paraId="3E257A92" w14:textId="77777777" w:rsidR="004975A4" w:rsidRPr="00187A93" w:rsidRDefault="004975A4" w:rsidP="004975A4">
                      <w:pPr>
                        <w:jc w:val="both"/>
                        <w:rPr>
                          <w:sz w:val="20"/>
                          <w:szCs w:val="20"/>
                        </w:rPr>
                      </w:pPr>
                    </w:p>
                    <w:p w14:paraId="4B9179D1" w14:textId="2CF0B86C" w:rsidR="00D84290" w:rsidRDefault="00D84290" w:rsidP="00D84290">
                      <w:pPr>
                        <w:jc w:val="both"/>
                        <w:rPr>
                          <w:sz w:val="20"/>
                          <w:szCs w:val="20"/>
                        </w:rPr>
                      </w:pPr>
                      <w:r w:rsidRPr="00187A93">
                        <w:rPr>
                          <w:sz w:val="20"/>
                          <w:szCs w:val="20"/>
                        </w:rPr>
                        <w:t xml:space="preserve">Tout ce que vous avez à faire est de nous faire parvenir une lettre, </w:t>
                      </w:r>
                      <w:r w:rsidR="00665D1F">
                        <w:rPr>
                          <w:sz w:val="20"/>
                          <w:szCs w:val="20"/>
                        </w:rPr>
                        <w:t xml:space="preserve">une photo, </w:t>
                      </w:r>
                      <w:r w:rsidRPr="00187A93">
                        <w:rPr>
                          <w:sz w:val="20"/>
                          <w:szCs w:val="20"/>
                        </w:rPr>
                        <w:t xml:space="preserve">un dessin ou pour les plus technos d’entre vous, une vidéo dans laquelle vous décrivez pourquoi, avec qui ou pour qui vous aimeriez </w:t>
                      </w:r>
                      <w:r w:rsidR="00786FF4">
                        <w:rPr>
                          <w:sz w:val="20"/>
                          <w:szCs w:val="20"/>
                        </w:rPr>
                        <w:t>gagner ce</w:t>
                      </w:r>
                      <w:r w:rsidRPr="00187A93">
                        <w:rPr>
                          <w:sz w:val="20"/>
                          <w:szCs w:val="20"/>
                        </w:rPr>
                        <w:t xml:space="preserve"> </w:t>
                      </w:r>
                      <w:r w:rsidR="001B740E">
                        <w:rPr>
                          <w:sz w:val="20"/>
                          <w:szCs w:val="20"/>
                        </w:rPr>
                        <w:t>chèque</w:t>
                      </w:r>
                      <w:r w:rsidRPr="00187A93">
                        <w:rPr>
                          <w:sz w:val="20"/>
                          <w:szCs w:val="20"/>
                        </w:rPr>
                        <w:t xml:space="preserve">-cadeau. </w:t>
                      </w:r>
                    </w:p>
                    <w:p w14:paraId="397000E9" w14:textId="77777777" w:rsidR="00665D1F" w:rsidRDefault="00665D1F" w:rsidP="00D84290">
                      <w:pPr>
                        <w:jc w:val="both"/>
                        <w:rPr>
                          <w:sz w:val="20"/>
                          <w:szCs w:val="20"/>
                        </w:rPr>
                      </w:pPr>
                    </w:p>
                    <w:p w14:paraId="614BF303" w14:textId="715A8223" w:rsidR="006D3048" w:rsidRPr="00C852B2" w:rsidRDefault="00D84290" w:rsidP="00D84290">
                      <w:pPr>
                        <w:jc w:val="both"/>
                        <w:rPr>
                          <w:color w:val="FF33CC"/>
                          <w:sz w:val="20"/>
                          <w:szCs w:val="20"/>
                        </w:rPr>
                      </w:pPr>
                      <w:r w:rsidRPr="00187A93">
                        <w:rPr>
                          <w:sz w:val="20"/>
                          <w:szCs w:val="20"/>
                        </w:rPr>
                        <w:t>Vous avez jusqu’au 31 janvier à 16h00 pour nous faire parvenir le tout</w:t>
                      </w:r>
                      <w:r w:rsidR="00C852B2">
                        <w:rPr>
                          <w:sz w:val="20"/>
                          <w:szCs w:val="20"/>
                        </w:rPr>
                        <w:t xml:space="preserve"> </w:t>
                      </w:r>
                      <w:r w:rsidRPr="00187A93">
                        <w:rPr>
                          <w:sz w:val="20"/>
                          <w:szCs w:val="20"/>
                        </w:rPr>
                        <w:t>par courriel à</w:t>
                      </w:r>
                      <w:r w:rsidR="00C852B2">
                        <w:rPr>
                          <w:sz w:val="20"/>
                          <w:szCs w:val="20"/>
                        </w:rPr>
                        <w:t> :</w:t>
                      </w:r>
                      <w:r w:rsidRPr="00187A93">
                        <w:rPr>
                          <w:sz w:val="20"/>
                          <w:szCs w:val="20"/>
                        </w:rPr>
                        <w:t xml:space="preserve"> </w:t>
                      </w:r>
                      <w:hyperlink r:id="rId38" w:history="1">
                        <w:r w:rsidR="006D3048" w:rsidRPr="00C852B2">
                          <w:rPr>
                            <w:rStyle w:val="Lienhypertexte"/>
                            <w:color w:val="FF33CC"/>
                            <w:sz w:val="20"/>
                            <w:szCs w:val="20"/>
                          </w:rPr>
                          <w:t>soutien@aphrso.org</w:t>
                        </w:r>
                      </w:hyperlink>
                    </w:p>
                    <w:p w14:paraId="0CD3FD7B" w14:textId="37C2AF08" w:rsidR="00D84290" w:rsidRPr="00187A93" w:rsidRDefault="00C852B2" w:rsidP="00D84290">
                      <w:pPr>
                        <w:jc w:val="both"/>
                        <w:rPr>
                          <w:sz w:val="20"/>
                          <w:szCs w:val="20"/>
                        </w:rPr>
                      </w:pPr>
                      <w:proofErr w:type="gramStart"/>
                      <w:r>
                        <w:rPr>
                          <w:sz w:val="20"/>
                          <w:szCs w:val="20"/>
                        </w:rPr>
                        <w:t>ou</w:t>
                      </w:r>
                      <w:proofErr w:type="gramEnd"/>
                      <w:r>
                        <w:rPr>
                          <w:sz w:val="20"/>
                          <w:szCs w:val="20"/>
                        </w:rPr>
                        <w:t xml:space="preserve"> encore </w:t>
                      </w:r>
                      <w:r w:rsidR="00922D16" w:rsidRPr="00187A93">
                        <w:rPr>
                          <w:sz w:val="20"/>
                          <w:szCs w:val="20"/>
                        </w:rPr>
                        <w:t>p</w:t>
                      </w:r>
                      <w:r w:rsidR="00D84290" w:rsidRPr="00187A93">
                        <w:rPr>
                          <w:sz w:val="20"/>
                          <w:szCs w:val="20"/>
                        </w:rPr>
                        <w:t xml:space="preserve">ar courrier ou en personne au 100 rue Sainte-Marie à La Praire (Québec) J5R 1E8. </w:t>
                      </w:r>
                    </w:p>
                    <w:p w14:paraId="5B03FFEF" w14:textId="77777777" w:rsidR="00D84290" w:rsidRPr="00187A93" w:rsidRDefault="00D84290" w:rsidP="00D84290">
                      <w:pPr>
                        <w:jc w:val="both"/>
                        <w:rPr>
                          <w:sz w:val="20"/>
                          <w:szCs w:val="20"/>
                        </w:rPr>
                      </w:pPr>
                    </w:p>
                    <w:p w14:paraId="21916FB5" w14:textId="5F158102" w:rsidR="00D84290" w:rsidRPr="00F5326F" w:rsidRDefault="00922D16" w:rsidP="00D84290">
                      <w:pPr>
                        <w:jc w:val="both"/>
                        <w:rPr>
                          <w:sz w:val="20"/>
                          <w:szCs w:val="20"/>
                        </w:rPr>
                      </w:pPr>
                      <w:r w:rsidRPr="00F5326F">
                        <w:rPr>
                          <w:sz w:val="20"/>
                          <w:szCs w:val="20"/>
                        </w:rPr>
                        <w:t xml:space="preserve">Le gagnant ou la gagnante </w:t>
                      </w:r>
                      <w:r w:rsidR="00F5326F" w:rsidRPr="00F5326F">
                        <w:rPr>
                          <w:sz w:val="20"/>
                          <w:szCs w:val="20"/>
                        </w:rPr>
                        <w:t>sera déterminé par</w:t>
                      </w:r>
                      <w:r w:rsidRPr="00F5326F">
                        <w:rPr>
                          <w:sz w:val="20"/>
                          <w:szCs w:val="20"/>
                        </w:rPr>
                        <w:t xml:space="preserve"> tirage</w:t>
                      </w:r>
                      <w:r w:rsidR="00F5326F" w:rsidRPr="00F5326F">
                        <w:rPr>
                          <w:sz w:val="20"/>
                          <w:szCs w:val="20"/>
                        </w:rPr>
                        <w:t>. Ce dernier aura lieu</w:t>
                      </w:r>
                      <w:r w:rsidR="00D84290" w:rsidRPr="00F5326F">
                        <w:rPr>
                          <w:sz w:val="20"/>
                          <w:szCs w:val="20"/>
                        </w:rPr>
                        <w:t xml:space="preserve"> le 7 février 2022 en matinée. </w:t>
                      </w:r>
                    </w:p>
                    <w:p w14:paraId="3B9A3611" w14:textId="77777777" w:rsidR="00D84290" w:rsidRPr="00187A93" w:rsidRDefault="00D84290" w:rsidP="00D84290">
                      <w:pPr>
                        <w:jc w:val="both"/>
                        <w:rPr>
                          <w:sz w:val="20"/>
                          <w:szCs w:val="20"/>
                        </w:rPr>
                      </w:pPr>
                    </w:p>
                    <w:p w14:paraId="6ED9E1E5" w14:textId="7B18BA62" w:rsidR="00D84290" w:rsidRPr="00187A93" w:rsidRDefault="00D84290" w:rsidP="00D84290">
                      <w:pPr>
                        <w:jc w:val="both"/>
                        <w:rPr>
                          <w:sz w:val="20"/>
                          <w:szCs w:val="20"/>
                        </w:rPr>
                      </w:pPr>
                      <w:r w:rsidRPr="00187A93">
                        <w:rPr>
                          <w:sz w:val="20"/>
                          <w:szCs w:val="20"/>
                        </w:rPr>
                        <w:t>Une vidéo du tirage sera mise en ligne sur notre page Facebook et le gagnan</w:t>
                      </w:r>
                      <w:r w:rsidR="00246CFE">
                        <w:rPr>
                          <w:sz w:val="20"/>
                          <w:szCs w:val="20"/>
                        </w:rPr>
                        <w:t>t ou la gagnante sera</w:t>
                      </w:r>
                      <w:r w:rsidRPr="00187A93">
                        <w:rPr>
                          <w:sz w:val="20"/>
                          <w:szCs w:val="20"/>
                        </w:rPr>
                        <w:t xml:space="preserve"> contacté</w:t>
                      </w:r>
                      <w:r w:rsidR="00246CFE">
                        <w:rPr>
                          <w:sz w:val="20"/>
                          <w:szCs w:val="20"/>
                        </w:rPr>
                        <w:t>(e)</w:t>
                      </w:r>
                      <w:r w:rsidRPr="00187A93">
                        <w:rPr>
                          <w:sz w:val="20"/>
                          <w:szCs w:val="20"/>
                        </w:rPr>
                        <w:t xml:space="preserve"> dans la journée. </w:t>
                      </w:r>
                    </w:p>
                    <w:p w14:paraId="40E37415" w14:textId="2B002CC2" w:rsidR="00D84290" w:rsidRPr="00187A93" w:rsidRDefault="00F5326F" w:rsidP="00D84290">
                      <w:pPr>
                        <w:jc w:val="both"/>
                        <w:rPr>
                          <w:sz w:val="20"/>
                          <w:szCs w:val="20"/>
                        </w:rPr>
                      </w:pPr>
                      <w:r>
                        <w:rPr>
                          <w:sz w:val="20"/>
                          <w:szCs w:val="20"/>
                        </w:rPr>
                        <w:t>De plus, nous vous invitons</w:t>
                      </w:r>
                      <w:r w:rsidR="00D84290" w:rsidRPr="00187A93">
                        <w:rPr>
                          <w:sz w:val="20"/>
                          <w:szCs w:val="20"/>
                        </w:rPr>
                        <w:t xml:space="preserve"> à faire preuve d’imagination</w:t>
                      </w:r>
                      <w:r>
                        <w:rPr>
                          <w:sz w:val="20"/>
                          <w:szCs w:val="20"/>
                        </w:rPr>
                        <w:t xml:space="preserve"> et de créativité</w:t>
                      </w:r>
                      <w:r w:rsidR="00D84290" w:rsidRPr="00187A93">
                        <w:rPr>
                          <w:sz w:val="20"/>
                          <w:szCs w:val="20"/>
                        </w:rPr>
                        <w:t xml:space="preserve"> pour nous surprendre</w:t>
                      </w:r>
                      <w:r>
                        <w:rPr>
                          <w:sz w:val="20"/>
                          <w:szCs w:val="20"/>
                        </w:rPr>
                        <w:t xml:space="preserve"> ou nous émouvoir, car l’APHRSO choisira son </w:t>
                      </w:r>
                      <w:r w:rsidR="00C12BCC">
                        <w:rPr>
                          <w:sz w:val="20"/>
                          <w:szCs w:val="20"/>
                        </w:rPr>
                        <w:t>C</w:t>
                      </w:r>
                      <w:r>
                        <w:rPr>
                          <w:sz w:val="20"/>
                          <w:szCs w:val="20"/>
                        </w:rPr>
                        <w:t>oup de cœur de l’édition 2022 parmi les candidatures reçues.</w:t>
                      </w:r>
                    </w:p>
                    <w:p w14:paraId="70E91A40" w14:textId="77777777" w:rsidR="00D84290" w:rsidRPr="00187A93" w:rsidRDefault="00D84290" w:rsidP="00D84290">
                      <w:pPr>
                        <w:jc w:val="both"/>
                        <w:rPr>
                          <w:sz w:val="20"/>
                          <w:szCs w:val="20"/>
                        </w:rPr>
                      </w:pPr>
                    </w:p>
                    <w:p w14:paraId="39A0F42C" w14:textId="77777777" w:rsidR="00D84290" w:rsidRPr="00187A93" w:rsidRDefault="00D84290" w:rsidP="00D84290">
                      <w:pPr>
                        <w:jc w:val="both"/>
                        <w:rPr>
                          <w:sz w:val="20"/>
                          <w:szCs w:val="20"/>
                        </w:rPr>
                      </w:pPr>
                      <w:r w:rsidRPr="00187A93">
                        <w:rPr>
                          <w:sz w:val="20"/>
                          <w:szCs w:val="20"/>
                        </w:rPr>
                        <w:t>Pour plus d’informations, communiquez avec Nancy Therrien, responsable des services de soutien et d’informations au 450 659-6519.</w:t>
                      </w:r>
                    </w:p>
                    <w:p w14:paraId="1197B4FF" w14:textId="77777777" w:rsidR="00665D1F" w:rsidRDefault="00665D1F" w:rsidP="00665D1F">
                      <w:pPr>
                        <w:pStyle w:val="Corpsdetexte"/>
                        <w:spacing w:after="0"/>
                        <w:jc w:val="both"/>
                        <w:rPr>
                          <w:lang w:val="fr-FR"/>
                        </w:rPr>
                      </w:pPr>
                    </w:p>
                    <w:p w14:paraId="4D7B4692" w14:textId="2BDB27EF" w:rsidR="004975A4" w:rsidRPr="00187A93" w:rsidRDefault="00D84290" w:rsidP="00665D1F">
                      <w:pPr>
                        <w:pStyle w:val="Corpsdetexte"/>
                        <w:spacing w:after="0"/>
                        <w:jc w:val="both"/>
                        <w:rPr>
                          <w:lang w:val="fr-FR"/>
                        </w:rPr>
                      </w:pPr>
                      <w:r w:rsidRPr="00187A93">
                        <w:rPr>
                          <w:lang w:val="fr-FR"/>
                        </w:rPr>
                        <w:t>Notez que ce concours est exclusif aux membres de l’APHRSO.</w:t>
                      </w:r>
                    </w:p>
                    <w:p w14:paraId="08C290A4" w14:textId="77777777" w:rsidR="00665D1F" w:rsidRDefault="00665D1F" w:rsidP="00665D1F">
                      <w:pPr>
                        <w:pStyle w:val="Corpsdetexte"/>
                        <w:spacing w:after="0"/>
                      </w:pPr>
                    </w:p>
                  </w:txbxContent>
                </v:textbox>
                <w10:wrap anchorx="page" anchory="page"/>
              </v:shape>
            </w:pict>
          </mc:Fallback>
        </mc:AlternateContent>
      </w:r>
      <w:r w:rsidR="00FF4495" w:rsidRPr="00452A64">
        <w:rPr>
          <w:rFonts w:cs="Times New Roman"/>
          <w:noProof/>
          <w:szCs w:val="20"/>
          <w:lang w:bidi="en-US"/>
        </w:rPr>
        <w:drawing>
          <wp:anchor distT="0" distB="0" distL="114300" distR="114300" simplePos="0" relativeHeight="251874304" behindDoc="1" locked="0" layoutInCell="1" allowOverlap="1" wp14:anchorId="56A0A4C5" wp14:editId="5A7C22C2">
            <wp:simplePos x="0" y="0"/>
            <wp:positionH relativeFrom="margin">
              <wp:posOffset>5133340</wp:posOffset>
            </wp:positionH>
            <wp:positionV relativeFrom="paragraph">
              <wp:posOffset>64135</wp:posOffset>
            </wp:positionV>
            <wp:extent cx="1645920" cy="1645920"/>
            <wp:effectExtent l="0" t="0" r="0" b="0"/>
            <wp:wrapTight wrapText="bothSides">
              <wp:wrapPolygon edited="0">
                <wp:start x="5000" y="750"/>
                <wp:lineTo x="3250" y="1500"/>
                <wp:lineTo x="250" y="4000"/>
                <wp:lineTo x="250" y="5250"/>
                <wp:lineTo x="500" y="9250"/>
                <wp:lineTo x="8500" y="17250"/>
                <wp:lineTo x="10000" y="20000"/>
                <wp:lineTo x="11250" y="20000"/>
                <wp:lineTo x="12750" y="17250"/>
                <wp:lineTo x="20750" y="9250"/>
                <wp:lineTo x="21000" y="5250"/>
                <wp:lineTo x="21000" y="4000"/>
                <wp:lineTo x="18000" y="1500"/>
                <wp:lineTo x="16250" y="750"/>
                <wp:lineTo x="5000" y="750"/>
              </wp:wrapPolygon>
            </wp:wrapTight>
            <wp:docPr id="65" name="Image 65" descr="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coeu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8C65A" w14:textId="54457519" w:rsidR="001E75CA" w:rsidRDefault="001E75CA"/>
    <w:p w14:paraId="3ADE2D61" w14:textId="77777777" w:rsidR="001E75CA" w:rsidRDefault="001E75CA"/>
    <w:p w14:paraId="787FA765" w14:textId="3C1EB716" w:rsidR="001E75CA" w:rsidRDefault="001E75CA">
      <w:pPr>
        <w:rPr>
          <w:rFonts w:cs="Times New Roman"/>
          <w:noProof/>
          <w:szCs w:val="20"/>
          <w:lang w:bidi="en-US"/>
        </w:rPr>
        <w:sectPr w:rsidR="001E75CA" w:rsidSect="00EA2BAF">
          <w:headerReference w:type="even" r:id="rId40"/>
          <w:headerReference w:type="default" r:id="rId41"/>
          <w:footerReference w:type="even" r:id="rId42"/>
          <w:footerReference w:type="default" r:id="rId43"/>
          <w:headerReference w:type="first" r:id="rId44"/>
          <w:footerReference w:type="first" r:id="rId45"/>
          <w:pgSz w:w="11907" w:h="16839"/>
          <w:pgMar w:top="720" w:right="720" w:bottom="720" w:left="720" w:header="720" w:footer="720" w:gutter="0"/>
          <w:cols w:space="708"/>
          <w:titlePg/>
          <w:docGrid w:linePitch="360"/>
        </w:sectPr>
      </w:pPr>
    </w:p>
    <w:p w14:paraId="5445C0A1" w14:textId="129A0220" w:rsidR="00EC2E2B" w:rsidRDefault="00AD6A78">
      <w:r>
        <w:rPr>
          <w:noProof/>
          <w:lang w:eastAsia="fr-CA" w:bidi="ar-SA"/>
        </w:rPr>
        <mc:AlternateContent>
          <mc:Choice Requires="wps">
            <w:drawing>
              <wp:anchor distT="0" distB="0" distL="114300" distR="114300" simplePos="0" relativeHeight="251877376" behindDoc="0" locked="0" layoutInCell="1" allowOverlap="1" wp14:anchorId="3C6693BD" wp14:editId="1884770D">
                <wp:simplePos x="0" y="0"/>
                <wp:positionH relativeFrom="page">
                  <wp:posOffset>2110154</wp:posOffset>
                </wp:positionH>
                <wp:positionV relativeFrom="margin">
                  <wp:posOffset>7057291</wp:posOffset>
                </wp:positionV>
                <wp:extent cx="1519555" cy="2180493"/>
                <wp:effectExtent l="0" t="0" r="4445" b="10795"/>
                <wp:wrapNone/>
                <wp:docPr id="6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180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87A78" w14:textId="51036211" w:rsidR="00922D16" w:rsidRPr="00FF4495" w:rsidRDefault="00A038FF" w:rsidP="00922D16">
                            <w:pPr>
                              <w:pStyle w:val="Corpsdetexte"/>
                              <w:jc w:val="both"/>
                              <w:rPr>
                                <w:lang w:val="fr-FR"/>
                              </w:rPr>
                            </w:pPr>
                            <w:r w:rsidRPr="00FF4495">
                              <w:rPr>
                                <w:lang w:val="fr-FR"/>
                              </w:rPr>
                              <w:t>Considérant que nous débuterons une nouvelle année sous peu</w:t>
                            </w:r>
                            <w:r w:rsidR="001D313D">
                              <w:rPr>
                                <w:lang w:val="fr-FR"/>
                              </w:rPr>
                              <w:t xml:space="preserve">, </w:t>
                            </w:r>
                            <w:r w:rsidRPr="00FF4495">
                              <w:rPr>
                                <w:lang w:val="fr-FR"/>
                              </w:rPr>
                              <w:t xml:space="preserve">que les besoins de nos membres </w:t>
                            </w:r>
                            <w:r w:rsidR="00094C51">
                              <w:rPr>
                                <w:lang w:val="fr-FR"/>
                              </w:rPr>
                              <w:t>changent</w:t>
                            </w:r>
                            <w:r w:rsidRPr="00FF4495">
                              <w:rPr>
                                <w:lang w:val="fr-FR"/>
                              </w:rPr>
                              <w:t xml:space="preserve"> et </w:t>
                            </w:r>
                            <w:r w:rsidRPr="00094C51">
                              <w:rPr>
                                <w:lang w:val="fr-FR"/>
                              </w:rPr>
                              <w:t xml:space="preserve">considérant que </w:t>
                            </w:r>
                            <w:r w:rsidR="001D313D" w:rsidRPr="00094C51">
                              <w:rPr>
                                <w:lang w:val="fr-FR"/>
                              </w:rPr>
                              <w:t>nous sommes optimistes quant au retour prochain</w:t>
                            </w:r>
                            <w:r w:rsidR="00094C51" w:rsidRPr="00094C51">
                              <w:rPr>
                                <w:lang w:val="fr-FR"/>
                              </w:rPr>
                              <w:t xml:space="preserve"> </w:t>
                            </w:r>
                            <w:r w:rsidR="001D313D" w:rsidRPr="00094C51">
                              <w:rPr>
                                <w:lang w:val="fr-FR"/>
                              </w:rPr>
                              <w:t>vers une certaine normalité, il est</w:t>
                            </w:r>
                            <w:r w:rsidRPr="00094C51">
                              <w:rPr>
                                <w:lang w:val="fr-FR"/>
                              </w:rPr>
                              <w:t xml:space="preserve"> important </w:t>
                            </w:r>
                            <w:r w:rsidRPr="00FF4495">
                              <w:rPr>
                                <w:lang w:val="fr-FR"/>
                              </w:rPr>
                              <w:t>pour nous de connaître votre intérêt à poursuivre</w:t>
                            </w:r>
                            <w:r w:rsidR="00187A93" w:rsidRPr="00FF4495">
                              <w:rPr>
                                <w:lang w:val="fr-FR"/>
                              </w:rPr>
                              <w:t>, à reprendre</w:t>
                            </w:r>
                            <w:r w:rsidRPr="00FF4495">
                              <w:rPr>
                                <w:lang w:val="fr-FR"/>
                              </w:rPr>
                              <w:t xml:space="preserve"> </w:t>
                            </w:r>
                            <w:r w:rsidR="00187A93" w:rsidRPr="00FF4495">
                              <w:rPr>
                                <w:lang w:val="fr-FR"/>
                              </w:rPr>
                              <w:t>ou même à faire l’essai de cette activité</w:t>
                            </w:r>
                            <w:r w:rsidRPr="00FF4495">
                              <w:rPr>
                                <w:lang w:val="fr-FR"/>
                              </w:rPr>
                              <w:t xml:space="preserve">.   </w:t>
                            </w:r>
                          </w:p>
                          <w:p w14:paraId="2ADF15AD" w14:textId="77777777" w:rsidR="00922D16" w:rsidRDefault="00922D16" w:rsidP="00922D16">
                            <w:pPr>
                              <w:pStyle w:val="Corpsdetexte"/>
                              <w:jc w:val="both"/>
                              <w:rPr>
                                <w:lang w:val="fr-FR"/>
                              </w:rPr>
                            </w:pPr>
                          </w:p>
                          <w:p w14:paraId="4B4F5DA5" w14:textId="77777777" w:rsidR="00922D16" w:rsidRDefault="00922D16" w:rsidP="00922D16">
                            <w:pPr>
                              <w:pStyle w:val="Corpsdetexte"/>
                              <w:jc w:val="both"/>
                              <w:rPr>
                                <w:lang w:val="fr-FR"/>
                              </w:rPr>
                            </w:pPr>
                          </w:p>
                          <w:p w14:paraId="3EC86DF0" w14:textId="77777777" w:rsidR="00922D16" w:rsidRDefault="00922D16" w:rsidP="00922D16">
                            <w:pPr>
                              <w:pStyle w:val="Corpsdetexte"/>
                              <w:jc w:val="both"/>
                              <w:rPr>
                                <w:lang w:val="fr-FR"/>
                              </w:rPr>
                            </w:pPr>
                          </w:p>
                          <w:p w14:paraId="2A2E78B7" w14:textId="77777777" w:rsidR="00922D16" w:rsidRDefault="00922D16" w:rsidP="00922D16">
                            <w:pPr>
                              <w:pStyle w:val="Corpsdetexte"/>
                              <w:jc w:val="both"/>
                              <w:rPr>
                                <w:lang w:val="fr-FR"/>
                              </w:rPr>
                            </w:pPr>
                          </w:p>
                          <w:p w14:paraId="53D9C6DE" w14:textId="77777777" w:rsidR="00922D16" w:rsidRPr="009C2472" w:rsidRDefault="00922D16" w:rsidP="00922D16">
                            <w:pPr>
                              <w:pStyle w:val="Corpsdetexte"/>
                              <w:rPr>
                                <w:lang w:val="fr-FR"/>
                              </w:rPr>
                            </w:pPr>
                            <w:r>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693BD" id="_x0000_s1096" type="#_x0000_t202" style="position:absolute;margin-left:166.15pt;margin-top:555.7pt;width:119.65pt;height:171.7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" filled="f" stroked="f">
                <v:textbox inset="0,0,0,0">
                  <w:txbxContent>
                    <w:p w14:paraId="2BD87A78" w14:textId="51036211" w:rsidR="00922D16" w:rsidRPr="00FF4495" w:rsidRDefault="00A038FF" w:rsidP="00922D16">
                      <w:pPr>
                        <w:pStyle w:val="Corpsdetexte"/>
                        <w:jc w:val="both"/>
                        <w:rPr>
                          <w:lang w:val="fr-FR"/>
                        </w:rPr>
                      </w:pPr>
                      <w:r w:rsidRPr="00FF4495">
                        <w:rPr>
                          <w:lang w:val="fr-FR"/>
                        </w:rPr>
                        <w:t>Considérant que nous débuterons une nouvelle année sous peu</w:t>
                      </w:r>
                      <w:r w:rsidR="001D313D">
                        <w:rPr>
                          <w:lang w:val="fr-FR"/>
                        </w:rPr>
                        <w:t xml:space="preserve">, </w:t>
                      </w:r>
                      <w:r w:rsidRPr="00FF4495">
                        <w:rPr>
                          <w:lang w:val="fr-FR"/>
                        </w:rPr>
                        <w:t xml:space="preserve">que les besoins de nos membres </w:t>
                      </w:r>
                      <w:r w:rsidR="00094C51">
                        <w:rPr>
                          <w:lang w:val="fr-FR"/>
                        </w:rPr>
                        <w:t>changent</w:t>
                      </w:r>
                      <w:r w:rsidRPr="00FF4495">
                        <w:rPr>
                          <w:lang w:val="fr-FR"/>
                        </w:rPr>
                        <w:t xml:space="preserve"> et </w:t>
                      </w:r>
                      <w:r w:rsidRPr="00094C51">
                        <w:rPr>
                          <w:lang w:val="fr-FR"/>
                        </w:rPr>
                        <w:t xml:space="preserve">considérant que </w:t>
                      </w:r>
                      <w:r w:rsidR="001D313D" w:rsidRPr="00094C51">
                        <w:rPr>
                          <w:lang w:val="fr-FR"/>
                        </w:rPr>
                        <w:t>nous sommes optimistes quant au retour prochain</w:t>
                      </w:r>
                      <w:r w:rsidR="00094C51" w:rsidRPr="00094C51">
                        <w:rPr>
                          <w:lang w:val="fr-FR"/>
                        </w:rPr>
                        <w:t xml:space="preserve"> </w:t>
                      </w:r>
                      <w:r w:rsidR="001D313D" w:rsidRPr="00094C51">
                        <w:rPr>
                          <w:lang w:val="fr-FR"/>
                        </w:rPr>
                        <w:t>vers une certaine normalité, il est</w:t>
                      </w:r>
                      <w:r w:rsidRPr="00094C51">
                        <w:rPr>
                          <w:lang w:val="fr-FR"/>
                        </w:rPr>
                        <w:t xml:space="preserve"> important </w:t>
                      </w:r>
                      <w:r w:rsidRPr="00FF4495">
                        <w:rPr>
                          <w:lang w:val="fr-FR"/>
                        </w:rPr>
                        <w:t>pour nous de connaître votre intérêt à poursuivre</w:t>
                      </w:r>
                      <w:r w:rsidR="00187A93" w:rsidRPr="00FF4495">
                        <w:rPr>
                          <w:lang w:val="fr-FR"/>
                        </w:rPr>
                        <w:t>, à reprendre</w:t>
                      </w:r>
                      <w:r w:rsidRPr="00FF4495">
                        <w:rPr>
                          <w:lang w:val="fr-FR"/>
                        </w:rPr>
                        <w:t xml:space="preserve"> </w:t>
                      </w:r>
                      <w:r w:rsidR="00187A93" w:rsidRPr="00FF4495">
                        <w:rPr>
                          <w:lang w:val="fr-FR"/>
                        </w:rPr>
                        <w:t>ou même à faire l’essai de cette activité</w:t>
                      </w:r>
                      <w:r w:rsidRPr="00FF4495">
                        <w:rPr>
                          <w:lang w:val="fr-FR"/>
                        </w:rPr>
                        <w:t xml:space="preserve">.   </w:t>
                      </w:r>
                    </w:p>
                    <w:p w14:paraId="2ADF15AD" w14:textId="77777777" w:rsidR="00922D16" w:rsidRDefault="00922D16" w:rsidP="00922D16">
                      <w:pPr>
                        <w:pStyle w:val="Corpsdetexte"/>
                        <w:jc w:val="both"/>
                        <w:rPr>
                          <w:lang w:val="fr-FR"/>
                        </w:rPr>
                      </w:pPr>
                    </w:p>
                    <w:p w14:paraId="4B4F5DA5" w14:textId="77777777" w:rsidR="00922D16" w:rsidRDefault="00922D16" w:rsidP="00922D16">
                      <w:pPr>
                        <w:pStyle w:val="Corpsdetexte"/>
                        <w:jc w:val="both"/>
                        <w:rPr>
                          <w:lang w:val="fr-FR"/>
                        </w:rPr>
                      </w:pPr>
                    </w:p>
                    <w:p w14:paraId="3EC86DF0" w14:textId="77777777" w:rsidR="00922D16" w:rsidRDefault="00922D16" w:rsidP="00922D16">
                      <w:pPr>
                        <w:pStyle w:val="Corpsdetexte"/>
                        <w:jc w:val="both"/>
                        <w:rPr>
                          <w:lang w:val="fr-FR"/>
                        </w:rPr>
                      </w:pPr>
                    </w:p>
                    <w:p w14:paraId="2A2E78B7" w14:textId="77777777" w:rsidR="00922D16" w:rsidRDefault="00922D16" w:rsidP="00922D16">
                      <w:pPr>
                        <w:pStyle w:val="Corpsdetexte"/>
                        <w:jc w:val="both"/>
                        <w:rPr>
                          <w:lang w:val="fr-FR"/>
                        </w:rPr>
                      </w:pPr>
                    </w:p>
                    <w:p w14:paraId="53D9C6DE" w14:textId="77777777" w:rsidR="00922D16" w:rsidRPr="009C2472" w:rsidRDefault="00922D16" w:rsidP="00922D16">
                      <w:pPr>
                        <w:pStyle w:val="Corpsdetexte"/>
                        <w:rPr>
                          <w:lang w:val="fr-FR"/>
                        </w:rPr>
                      </w:pPr>
                      <w:r>
                        <w:rPr>
                          <w:lang w:val="fr-FR"/>
                        </w:rPr>
                        <w:t xml:space="preserve"> </w:t>
                      </w:r>
                    </w:p>
                  </w:txbxContent>
                </v:textbox>
                <w10:wrap anchorx="page" anchory="margin"/>
              </v:shape>
            </w:pict>
          </mc:Fallback>
        </mc:AlternateContent>
      </w:r>
      <w:r>
        <w:rPr>
          <w:noProof/>
          <w:lang w:eastAsia="fr-CA" w:bidi="ar-SA"/>
        </w:rPr>
        <mc:AlternateContent>
          <mc:Choice Requires="wps">
            <w:drawing>
              <wp:anchor distT="0" distB="0" distL="114300" distR="114300" simplePos="0" relativeHeight="251860992" behindDoc="0" locked="0" layoutInCell="0" allowOverlap="1" wp14:anchorId="076D661D" wp14:editId="3708F50B">
                <wp:simplePos x="0" y="0"/>
                <wp:positionH relativeFrom="margin">
                  <wp:align>left</wp:align>
                </wp:positionH>
                <wp:positionV relativeFrom="page">
                  <wp:posOffset>7596602</wp:posOffset>
                </wp:positionV>
                <wp:extent cx="6197600" cy="312420"/>
                <wp:effectExtent l="0" t="0" r="12700" b="11430"/>
                <wp:wrapNone/>
                <wp:docPr id="68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9D2FB" w14:textId="1E66C34A" w:rsidR="0025066F" w:rsidRPr="00FF4495" w:rsidRDefault="0059103E" w:rsidP="0025066F">
                            <w:pPr>
                              <w:pStyle w:val="Titre2"/>
                              <w:rPr>
                                <w:rFonts w:ascii="Bookman Old Style" w:hAnsi="Bookman Old Style"/>
                                <w:b/>
                                <w:bCs/>
                                <w:color w:val="auto"/>
                              </w:rPr>
                            </w:pPr>
                            <w:r w:rsidRPr="00FF4495">
                              <w:rPr>
                                <w:rFonts w:ascii="Bookman Old Style" w:hAnsi="Bookman Old Style"/>
                                <w:b/>
                                <w:bCs/>
                                <w:color w:val="auto"/>
                              </w:rPr>
                              <w:t xml:space="preserve">Rappel </w:t>
                            </w:r>
                            <w:r w:rsidR="00A038FF" w:rsidRPr="00FF4495">
                              <w:rPr>
                                <w:rFonts w:ascii="Bookman Old Style" w:hAnsi="Bookman Old Style"/>
                                <w:b/>
                                <w:bCs/>
                                <w:color w:val="auto"/>
                              </w:rPr>
                              <w:t>pour</w:t>
                            </w:r>
                            <w:r w:rsidR="000E063D" w:rsidRPr="00FF4495">
                              <w:rPr>
                                <w:rFonts w:ascii="Bookman Old Style" w:hAnsi="Bookman Old Style"/>
                                <w:b/>
                                <w:bCs/>
                                <w:color w:val="auto"/>
                              </w:rPr>
                              <w:t xml:space="preserve"> nos dîners Cause-Ris</w:t>
                            </w:r>
                            <w:r w:rsidRPr="00FF4495">
                              <w:rPr>
                                <w:rFonts w:ascii="Bookman Old Style" w:hAnsi="Bookman Old Style"/>
                                <w:b/>
                                <w:bCs/>
                                <w:color w:val="auto"/>
                              </w:rPr>
                              <w:t xml:space="preserve"> en présentiel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D661D" id="_x0000_s1097" type="#_x0000_t202" style="position:absolute;margin-left:0;margin-top:598.15pt;width:488pt;height:24.6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" o:allowincell="f" filled="f" stroked="f">
                <v:textbox inset="0,0,0,0">
                  <w:txbxContent>
                    <w:p w14:paraId="7F19D2FB" w14:textId="1E66C34A" w:rsidR="0025066F" w:rsidRPr="00FF4495" w:rsidRDefault="0059103E" w:rsidP="0025066F">
                      <w:pPr>
                        <w:pStyle w:val="Titre2"/>
                        <w:rPr>
                          <w:rFonts w:ascii="Bookman Old Style" w:hAnsi="Bookman Old Style"/>
                          <w:b/>
                          <w:bCs/>
                          <w:color w:val="auto"/>
                        </w:rPr>
                      </w:pPr>
                      <w:r w:rsidRPr="00FF4495">
                        <w:rPr>
                          <w:rFonts w:ascii="Bookman Old Style" w:hAnsi="Bookman Old Style"/>
                          <w:b/>
                          <w:bCs/>
                          <w:color w:val="auto"/>
                        </w:rPr>
                        <w:t xml:space="preserve">Rappel </w:t>
                      </w:r>
                      <w:r w:rsidR="00A038FF" w:rsidRPr="00FF4495">
                        <w:rPr>
                          <w:rFonts w:ascii="Bookman Old Style" w:hAnsi="Bookman Old Style"/>
                          <w:b/>
                          <w:bCs/>
                          <w:color w:val="auto"/>
                        </w:rPr>
                        <w:t>pour</w:t>
                      </w:r>
                      <w:r w:rsidR="000E063D" w:rsidRPr="00FF4495">
                        <w:rPr>
                          <w:rFonts w:ascii="Bookman Old Style" w:hAnsi="Bookman Old Style"/>
                          <w:b/>
                          <w:bCs/>
                          <w:color w:val="auto"/>
                        </w:rPr>
                        <w:t xml:space="preserve"> nos dîners Cause-Ris</w:t>
                      </w:r>
                      <w:r w:rsidRPr="00FF4495">
                        <w:rPr>
                          <w:rFonts w:ascii="Bookman Old Style" w:hAnsi="Bookman Old Style"/>
                          <w:b/>
                          <w:bCs/>
                          <w:color w:val="auto"/>
                        </w:rPr>
                        <w:t xml:space="preserve"> en présentiel</w:t>
                      </w:r>
                    </w:p>
                  </w:txbxContent>
                </v:textbox>
                <w10:wrap anchorx="margin" anchory="page"/>
              </v:shape>
            </w:pict>
          </mc:Fallback>
        </mc:AlternateContent>
      </w:r>
      <w:r w:rsidR="00246CFE">
        <w:rPr>
          <w:noProof/>
          <w:lang w:eastAsia="fr-CA" w:bidi="ar-SA"/>
        </w:rPr>
        <mc:AlternateContent>
          <mc:Choice Requires="wps">
            <w:drawing>
              <wp:anchor distT="0" distB="0" distL="114300" distR="114300" simplePos="0" relativeHeight="251879424" behindDoc="0" locked="0" layoutInCell="1" allowOverlap="1" wp14:anchorId="7C52848E" wp14:editId="1E488AB6">
                <wp:simplePos x="0" y="0"/>
                <wp:positionH relativeFrom="page">
                  <wp:posOffset>3774440</wp:posOffset>
                </wp:positionH>
                <wp:positionV relativeFrom="margin">
                  <wp:posOffset>7056120</wp:posOffset>
                </wp:positionV>
                <wp:extent cx="1519555" cy="2026920"/>
                <wp:effectExtent l="0" t="0" r="4445" b="11430"/>
                <wp:wrapNone/>
                <wp:docPr id="70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02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0BE41" w14:textId="223F012C" w:rsidR="00A038FF" w:rsidRPr="00FF4495" w:rsidRDefault="00A038FF" w:rsidP="00A038FF">
                            <w:pPr>
                              <w:pStyle w:val="Corpsdetexte"/>
                              <w:jc w:val="both"/>
                              <w:rPr>
                                <w:lang w:val="fr-FR"/>
                              </w:rPr>
                            </w:pPr>
                            <w:r w:rsidRPr="00FF4495">
                              <w:rPr>
                                <w:lang w:val="fr-FR"/>
                              </w:rPr>
                              <w:t>Ainsi, nous pou</w:t>
                            </w:r>
                            <w:r w:rsidR="00C852B2">
                              <w:rPr>
                                <w:lang w:val="fr-FR"/>
                              </w:rPr>
                              <w:t>rr</w:t>
                            </w:r>
                            <w:r w:rsidRPr="00FF4495">
                              <w:rPr>
                                <w:lang w:val="fr-FR"/>
                              </w:rPr>
                              <w:t>ons évaluer l’ensemble</w:t>
                            </w:r>
                            <w:r w:rsidR="00187A93" w:rsidRPr="00FF4495">
                              <w:rPr>
                                <w:lang w:val="fr-FR"/>
                              </w:rPr>
                              <w:t xml:space="preserve"> des besoins de nos membres et tenter de trouver des solutions en réponse à ceux-ci.  </w:t>
                            </w:r>
                          </w:p>
                          <w:p w14:paraId="74BFB700" w14:textId="7B925EF0" w:rsidR="00A038FF" w:rsidRPr="00FF4495" w:rsidRDefault="00187A93" w:rsidP="00A038FF">
                            <w:pPr>
                              <w:pStyle w:val="Corpsdetexte"/>
                              <w:jc w:val="both"/>
                              <w:rPr>
                                <w:lang w:val="fr-FR"/>
                              </w:rPr>
                            </w:pPr>
                            <w:r w:rsidRPr="00FF4495">
                              <w:rPr>
                                <w:lang w:val="fr-FR"/>
                              </w:rPr>
                              <w:t>Rappelons que l’activité s’adresse aux adultes ayant une déficience intellectuell</w:t>
                            </w:r>
                            <w:r w:rsidR="0008224E">
                              <w:rPr>
                                <w:lang w:val="fr-FR"/>
                              </w:rPr>
                              <w:t xml:space="preserve">e légère </w:t>
                            </w:r>
                            <w:r w:rsidRPr="00FF4495">
                              <w:rPr>
                                <w:lang w:val="fr-FR"/>
                              </w:rPr>
                              <w:t>et qui, le temps d’un repas, souhaite</w:t>
                            </w:r>
                            <w:r w:rsidR="0008224E">
                              <w:rPr>
                                <w:lang w:val="fr-FR"/>
                              </w:rPr>
                              <w:t>nt</w:t>
                            </w:r>
                            <w:r w:rsidRPr="00FF4495">
                              <w:rPr>
                                <w:lang w:val="fr-FR"/>
                              </w:rPr>
                              <w:t xml:space="preserve"> </w:t>
                            </w:r>
                            <w:r w:rsidR="0008224E">
                              <w:rPr>
                                <w:lang w:val="fr-FR"/>
                              </w:rPr>
                              <w:t>discuter et passer un bon moment entre amis.</w:t>
                            </w:r>
                          </w:p>
                          <w:p w14:paraId="79DC70B6" w14:textId="77777777" w:rsidR="00A038FF" w:rsidRPr="00FF4495" w:rsidRDefault="00A038FF" w:rsidP="00A038FF">
                            <w:pPr>
                              <w:pStyle w:val="Corpsdetexte"/>
                              <w:jc w:val="both"/>
                              <w:rPr>
                                <w:lang w:val="fr-FR"/>
                              </w:rPr>
                            </w:pPr>
                          </w:p>
                          <w:p w14:paraId="18DCDDBF" w14:textId="77777777" w:rsidR="00A038FF" w:rsidRDefault="00A038FF" w:rsidP="00A038FF">
                            <w:pPr>
                              <w:pStyle w:val="Corpsdetexte"/>
                              <w:jc w:val="both"/>
                              <w:rPr>
                                <w:lang w:val="fr-FR"/>
                              </w:rPr>
                            </w:pPr>
                          </w:p>
                          <w:p w14:paraId="6C33A3F4" w14:textId="77777777" w:rsidR="00A038FF" w:rsidRPr="009C2472" w:rsidRDefault="00A038FF" w:rsidP="00A038FF">
                            <w:pPr>
                              <w:pStyle w:val="Corpsdetexte"/>
                              <w:rPr>
                                <w:lang w:val="fr-FR"/>
                              </w:rPr>
                            </w:pPr>
                            <w:r>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848E" id="_x0000_s1098" type="#_x0000_t202" style="position:absolute;margin-left:297.2pt;margin-top:555.6pt;width:119.65pt;height:159.6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" filled="f" stroked="f">
                <v:textbox inset="0,0,0,0">
                  <w:txbxContent>
                    <w:p w14:paraId="7EF0BE41" w14:textId="223F012C" w:rsidR="00A038FF" w:rsidRPr="00FF4495" w:rsidRDefault="00A038FF" w:rsidP="00A038FF">
                      <w:pPr>
                        <w:pStyle w:val="Corpsdetexte"/>
                        <w:jc w:val="both"/>
                        <w:rPr>
                          <w:lang w:val="fr-FR"/>
                        </w:rPr>
                      </w:pPr>
                      <w:r w:rsidRPr="00FF4495">
                        <w:rPr>
                          <w:lang w:val="fr-FR"/>
                        </w:rPr>
                        <w:t>Ainsi, nous pou</w:t>
                      </w:r>
                      <w:r w:rsidR="00C852B2">
                        <w:rPr>
                          <w:lang w:val="fr-FR"/>
                        </w:rPr>
                        <w:t>rr</w:t>
                      </w:r>
                      <w:r w:rsidRPr="00FF4495">
                        <w:rPr>
                          <w:lang w:val="fr-FR"/>
                        </w:rPr>
                        <w:t>ons évaluer l’ensemble</w:t>
                      </w:r>
                      <w:r w:rsidR="00187A93" w:rsidRPr="00FF4495">
                        <w:rPr>
                          <w:lang w:val="fr-FR"/>
                        </w:rPr>
                        <w:t xml:space="preserve"> des besoins de nos membres et tenter de trouver des solutions en réponse à ceux-ci.  </w:t>
                      </w:r>
                    </w:p>
                    <w:p w14:paraId="74BFB700" w14:textId="7B925EF0" w:rsidR="00A038FF" w:rsidRPr="00FF4495" w:rsidRDefault="00187A93" w:rsidP="00A038FF">
                      <w:pPr>
                        <w:pStyle w:val="Corpsdetexte"/>
                        <w:jc w:val="both"/>
                        <w:rPr>
                          <w:lang w:val="fr-FR"/>
                        </w:rPr>
                      </w:pPr>
                      <w:r w:rsidRPr="00FF4495">
                        <w:rPr>
                          <w:lang w:val="fr-FR"/>
                        </w:rPr>
                        <w:t>Rappelons que l’activité s’adresse aux adultes ayant une déficience intellectuell</w:t>
                      </w:r>
                      <w:r w:rsidR="0008224E">
                        <w:rPr>
                          <w:lang w:val="fr-FR"/>
                        </w:rPr>
                        <w:t xml:space="preserve">e légère </w:t>
                      </w:r>
                      <w:r w:rsidRPr="00FF4495">
                        <w:rPr>
                          <w:lang w:val="fr-FR"/>
                        </w:rPr>
                        <w:t>et qui, le temps d’un repas, souhaite</w:t>
                      </w:r>
                      <w:r w:rsidR="0008224E">
                        <w:rPr>
                          <w:lang w:val="fr-FR"/>
                        </w:rPr>
                        <w:t>nt</w:t>
                      </w:r>
                      <w:r w:rsidRPr="00FF4495">
                        <w:rPr>
                          <w:lang w:val="fr-FR"/>
                        </w:rPr>
                        <w:t xml:space="preserve"> </w:t>
                      </w:r>
                      <w:r w:rsidR="0008224E">
                        <w:rPr>
                          <w:lang w:val="fr-FR"/>
                        </w:rPr>
                        <w:t>discuter et passer un bon moment entre amis.</w:t>
                      </w:r>
                    </w:p>
                    <w:p w14:paraId="79DC70B6" w14:textId="77777777" w:rsidR="00A038FF" w:rsidRPr="00FF4495" w:rsidRDefault="00A038FF" w:rsidP="00A038FF">
                      <w:pPr>
                        <w:pStyle w:val="Corpsdetexte"/>
                        <w:jc w:val="both"/>
                        <w:rPr>
                          <w:lang w:val="fr-FR"/>
                        </w:rPr>
                      </w:pPr>
                    </w:p>
                    <w:p w14:paraId="18DCDDBF" w14:textId="77777777" w:rsidR="00A038FF" w:rsidRDefault="00A038FF" w:rsidP="00A038FF">
                      <w:pPr>
                        <w:pStyle w:val="Corpsdetexte"/>
                        <w:jc w:val="both"/>
                        <w:rPr>
                          <w:lang w:val="fr-FR"/>
                        </w:rPr>
                      </w:pPr>
                    </w:p>
                    <w:p w14:paraId="6C33A3F4" w14:textId="77777777" w:rsidR="00A038FF" w:rsidRPr="009C2472" w:rsidRDefault="00A038FF" w:rsidP="00A038FF">
                      <w:pPr>
                        <w:pStyle w:val="Corpsdetexte"/>
                        <w:rPr>
                          <w:lang w:val="fr-FR"/>
                        </w:rPr>
                      </w:pPr>
                      <w:r>
                        <w:rPr>
                          <w:lang w:val="fr-FR"/>
                        </w:rPr>
                        <w:t xml:space="preserve"> </w:t>
                      </w:r>
                    </w:p>
                  </w:txbxContent>
                </v:textbox>
                <w10:wrap anchorx="page" anchory="margin"/>
              </v:shape>
            </w:pict>
          </mc:Fallback>
        </mc:AlternateContent>
      </w:r>
      <w:r w:rsidR="00246CFE">
        <w:rPr>
          <w:noProof/>
          <w:lang w:eastAsia="fr-CA" w:bidi="ar-SA"/>
        </w:rPr>
        <mc:AlternateContent>
          <mc:Choice Requires="wps">
            <w:drawing>
              <wp:anchor distT="0" distB="0" distL="114300" distR="114300" simplePos="0" relativeHeight="251863040" behindDoc="0" locked="0" layoutInCell="1" allowOverlap="1" wp14:anchorId="1AE37B4B" wp14:editId="7092AD3C">
                <wp:simplePos x="0" y="0"/>
                <wp:positionH relativeFrom="page">
                  <wp:posOffset>464185</wp:posOffset>
                </wp:positionH>
                <wp:positionV relativeFrom="page">
                  <wp:posOffset>7960360</wp:posOffset>
                </wp:positionV>
                <wp:extent cx="1519555" cy="1821180"/>
                <wp:effectExtent l="0" t="0" r="4445" b="7620"/>
                <wp:wrapNone/>
                <wp:docPr id="68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3E9E1" w14:textId="4C8F94E7" w:rsidR="00922D16" w:rsidRPr="00FF4495" w:rsidRDefault="008C17B1" w:rsidP="00922D16">
                            <w:pPr>
                              <w:pStyle w:val="Corpsdetexte"/>
                              <w:jc w:val="both"/>
                              <w:rPr>
                                <w:lang w:val="fr-FR"/>
                              </w:rPr>
                            </w:pPr>
                            <w:r w:rsidRPr="00FF4495">
                              <w:rPr>
                                <w:lang w:val="fr-FR"/>
                              </w:rPr>
                              <w:t>À</w:t>
                            </w:r>
                            <w:r w:rsidR="000E063D" w:rsidRPr="00FF4495">
                              <w:rPr>
                                <w:lang w:val="fr-FR"/>
                              </w:rPr>
                              <w:t xml:space="preserve"> ceux et celles qui ont participé </w:t>
                            </w:r>
                            <w:r w:rsidR="00922D16" w:rsidRPr="00FF4495">
                              <w:rPr>
                                <w:lang w:val="fr-FR"/>
                              </w:rPr>
                              <w:t xml:space="preserve">par le passé </w:t>
                            </w:r>
                            <w:r w:rsidR="000E063D" w:rsidRPr="00FF4495">
                              <w:rPr>
                                <w:lang w:val="fr-FR"/>
                              </w:rPr>
                              <w:t xml:space="preserve">ou </w:t>
                            </w:r>
                            <w:r w:rsidR="00922D16" w:rsidRPr="00FF4495">
                              <w:rPr>
                                <w:lang w:val="fr-FR"/>
                              </w:rPr>
                              <w:t xml:space="preserve">aux nouvelles personnes </w:t>
                            </w:r>
                            <w:r w:rsidR="000E063D" w:rsidRPr="00FF4495">
                              <w:rPr>
                                <w:lang w:val="fr-FR"/>
                              </w:rPr>
                              <w:t xml:space="preserve">qui aimeraient </w:t>
                            </w:r>
                            <w:r w:rsidRPr="00FF4495">
                              <w:rPr>
                                <w:lang w:val="fr-FR"/>
                              </w:rPr>
                              <w:t xml:space="preserve">participer aux dîners Cause-Ris </w:t>
                            </w:r>
                            <w:r w:rsidR="00922D16" w:rsidRPr="00FF4495">
                              <w:rPr>
                                <w:lang w:val="fr-FR"/>
                              </w:rPr>
                              <w:t xml:space="preserve">de l’APHRSO </w:t>
                            </w:r>
                            <w:r w:rsidRPr="00FF4495">
                              <w:rPr>
                                <w:lang w:val="fr-FR"/>
                              </w:rPr>
                              <w:t>en formule présentielle</w:t>
                            </w:r>
                            <w:r w:rsidR="00922D16" w:rsidRPr="00FF4495">
                              <w:rPr>
                                <w:lang w:val="fr-FR"/>
                              </w:rPr>
                              <w:t xml:space="preserve">, vous êtes invités à communiquer avec nous pour nous faire connaître votre intérêt. </w:t>
                            </w:r>
                          </w:p>
                          <w:p w14:paraId="1CA2083B" w14:textId="0F228126" w:rsidR="00922D16" w:rsidRDefault="00922D16" w:rsidP="00922D16">
                            <w:pPr>
                              <w:pStyle w:val="Corpsdetexte"/>
                              <w:jc w:val="both"/>
                              <w:rPr>
                                <w:lang w:val="fr-FR"/>
                              </w:rPr>
                            </w:pPr>
                          </w:p>
                          <w:p w14:paraId="39C14DBF" w14:textId="47D0620B" w:rsidR="00922D16" w:rsidRDefault="00922D16" w:rsidP="00922D16">
                            <w:pPr>
                              <w:pStyle w:val="Corpsdetexte"/>
                              <w:jc w:val="both"/>
                              <w:rPr>
                                <w:lang w:val="fr-FR"/>
                              </w:rPr>
                            </w:pPr>
                          </w:p>
                          <w:p w14:paraId="204E08AE" w14:textId="6CAFB607" w:rsidR="00922D16" w:rsidRDefault="00922D16" w:rsidP="00922D16">
                            <w:pPr>
                              <w:pStyle w:val="Corpsdetexte"/>
                              <w:jc w:val="both"/>
                              <w:rPr>
                                <w:lang w:val="fr-FR"/>
                              </w:rPr>
                            </w:pPr>
                          </w:p>
                          <w:p w14:paraId="2BE71AF0" w14:textId="77777777" w:rsidR="00922D16" w:rsidRDefault="00922D16" w:rsidP="00922D16">
                            <w:pPr>
                              <w:pStyle w:val="Corpsdetexte"/>
                              <w:jc w:val="both"/>
                              <w:rPr>
                                <w:lang w:val="fr-FR"/>
                              </w:rPr>
                            </w:pPr>
                          </w:p>
                          <w:p w14:paraId="14622CDD" w14:textId="236C2228" w:rsidR="0025066F" w:rsidRPr="009C2472" w:rsidRDefault="00922D16" w:rsidP="0025066F">
                            <w:pPr>
                              <w:pStyle w:val="Corpsdetexte"/>
                              <w:rPr>
                                <w:lang w:val="fr-FR"/>
                              </w:rPr>
                            </w:pPr>
                            <w:r>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7B4B" id="_x0000_s1099" type="#_x0000_t202" style="position:absolute;margin-left:36.55pt;margin-top:626.8pt;width:119.65pt;height:143.4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" filled="f" stroked="f">
                <v:textbox inset="0,0,0,0">
                  <w:txbxContent>
                    <w:p w14:paraId="4023E9E1" w14:textId="4C8F94E7" w:rsidR="00922D16" w:rsidRPr="00FF4495" w:rsidRDefault="008C17B1" w:rsidP="00922D16">
                      <w:pPr>
                        <w:pStyle w:val="Corpsdetexte"/>
                        <w:jc w:val="both"/>
                        <w:rPr>
                          <w:lang w:val="fr-FR"/>
                        </w:rPr>
                      </w:pPr>
                      <w:r w:rsidRPr="00FF4495">
                        <w:rPr>
                          <w:lang w:val="fr-FR"/>
                        </w:rPr>
                        <w:t>À</w:t>
                      </w:r>
                      <w:r w:rsidR="000E063D" w:rsidRPr="00FF4495">
                        <w:rPr>
                          <w:lang w:val="fr-FR"/>
                        </w:rPr>
                        <w:t xml:space="preserve"> ceux et celles qui ont participé </w:t>
                      </w:r>
                      <w:r w:rsidR="00922D16" w:rsidRPr="00FF4495">
                        <w:rPr>
                          <w:lang w:val="fr-FR"/>
                        </w:rPr>
                        <w:t xml:space="preserve">par le passé </w:t>
                      </w:r>
                      <w:r w:rsidR="000E063D" w:rsidRPr="00FF4495">
                        <w:rPr>
                          <w:lang w:val="fr-FR"/>
                        </w:rPr>
                        <w:t xml:space="preserve">ou </w:t>
                      </w:r>
                      <w:r w:rsidR="00922D16" w:rsidRPr="00FF4495">
                        <w:rPr>
                          <w:lang w:val="fr-FR"/>
                        </w:rPr>
                        <w:t xml:space="preserve">aux nouvelles personnes </w:t>
                      </w:r>
                      <w:r w:rsidR="000E063D" w:rsidRPr="00FF4495">
                        <w:rPr>
                          <w:lang w:val="fr-FR"/>
                        </w:rPr>
                        <w:t xml:space="preserve">qui aimeraient </w:t>
                      </w:r>
                      <w:r w:rsidRPr="00FF4495">
                        <w:rPr>
                          <w:lang w:val="fr-FR"/>
                        </w:rPr>
                        <w:t xml:space="preserve">participer aux dîners Cause-Ris </w:t>
                      </w:r>
                      <w:r w:rsidR="00922D16" w:rsidRPr="00FF4495">
                        <w:rPr>
                          <w:lang w:val="fr-FR"/>
                        </w:rPr>
                        <w:t xml:space="preserve">de l’APHRSO </w:t>
                      </w:r>
                      <w:r w:rsidRPr="00FF4495">
                        <w:rPr>
                          <w:lang w:val="fr-FR"/>
                        </w:rPr>
                        <w:t>en formule présentielle</w:t>
                      </w:r>
                      <w:r w:rsidR="00922D16" w:rsidRPr="00FF4495">
                        <w:rPr>
                          <w:lang w:val="fr-FR"/>
                        </w:rPr>
                        <w:t xml:space="preserve">, vous êtes invités à communiquer avec nous pour nous faire connaître votre intérêt. </w:t>
                      </w:r>
                    </w:p>
                    <w:p w14:paraId="1CA2083B" w14:textId="0F228126" w:rsidR="00922D16" w:rsidRDefault="00922D16" w:rsidP="00922D16">
                      <w:pPr>
                        <w:pStyle w:val="Corpsdetexte"/>
                        <w:jc w:val="both"/>
                        <w:rPr>
                          <w:lang w:val="fr-FR"/>
                        </w:rPr>
                      </w:pPr>
                    </w:p>
                    <w:p w14:paraId="39C14DBF" w14:textId="47D0620B" w:rsidR="00922D16" w:rsidRDefault="00922D16" w:rsidP="00922D16">
                      <w:pPr>
                        <w:pStyle w:val="Corpsdetexte"/>
                        <w:jc w:val="both"/>
                        <w:rPr>
                          <w:lang w:val="fr-FR"/>
                        </w:rPr>
                      </w:pPr>
                    </w:p>
                    <w:p w14:paraId="204E08AE" w14:textId="6CAFB607" w:rsidR="00922D16" w:rsidRDefault="00922D16" w:rsidP="00922D16">
                      <w:pPr>
                        <w:pStyle w:val="Corpsdetexte"/>
                        <w:jc w:val="both"/>
                        <w:rPr>
                          <w:lang w:val="fr-FR"/>
                        </w:rPr>
                      </w:pPr>
                    </w:p>
                    <w:p w14:paraId="2BE71AF0" w14:textId="77777777" w:rsidR="00922D16" w:rsidRDefault="00922D16" w:rsidP="00922D16">
                      <w:pPr>
                        <w:pStyle w:val="Corpsdetexte"/>
                        <w:jc w:val="both"/>
                        <w:rPr>
                          <w:lang w:val="fr-FR"/>
                        </w:rPr>
                      </w:pPr>
                    </w:p>
                    <w:p w14:paraId="14622CDD" w14:textId="236C2228" w:rsidR="0025066F" w:rsidRPr="009C2472" w:rsidRDefault="00922D16" w:rsidP="0025066F">
                      <w:pPr>
                        <w:pStyle w:val="Corpsdetexte"/>
                        <w:rPr>
                          <w:lang w:val="fr-FR"/>
                        </w:rPr>
                      </w:pPr>
                      <w:r>
                        <w:rPr>
                          <w:lang w:val="fr-FR"/>
                        </w:rPr>
                        <w:t xml:space="preserve"> </w:t>
                      </w:r>
                    </w:p>
                  </w:txbxContent>
                </v:textbox>
                <w10:wrap anchorx="page" anchory="page"/>
              </v:shape>
            </w:pict>
          </mc:Fallback>
        </mc:AlternateContent>
      </w:r>
      <w:r w:rsidR="00665D1F">
        <w:rPr>
          <w:noProof/>
        </w:rPr>
        <mc:AlternateContent>
          <mc:Choice Requires="wps">
            <w:drawing>
              <wp:anchor distT="91440" distB="91440" distL="137160" distR="137160" simplePos="0" relativeHeight="251881472" behindDoc="0" locked="0" layoutInCell="0" allowOverlap="1" wp14:anchorId="024EA319" wp14:editId="78BF16D0">
                <wp:simplePos x="0" y="0"/>
                <wp:positionH relativeFrom="margin">
                  <wp:posOffset>5119370</wp:posOffset>
                </wp:positionH>
                <wp:positionV relativeFrom="margin">
                  <wp:posOffset>7364730</wp:posOffset>
                </wp:positionV>
                <wp:extent cx="1296035" cy="1271270"/>
                <wp:effectExtent l="0" t="6667" r="0" b="0"/>
                <wp:wrapSquare wrapText="bothSides"/>
                <wp:docPr id="306" name="Forme automatique 2" descr="Le calendrier des dîners Cause-Ris terminera le 23 décembre 2021 et reprendra à compter du 13 janvier 2022.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96035" cy="1271270"/>
                        </a:xfrm>
                        <a:prstGeom prst="roundRect">
                          <a:avLst>
                            <a:gd name="adj" fmla="val 13032"/>
                          </a:avLst>
                        </a:prstGeom>
                        <a:solidFill>
                          <a:schemeClr val="accent1"/>
                        </a:solidFill>
                      </wps:spPr>
                      <wps:txbx>
                        <w:txbxContent>
                          <w:p w14:paraId="0344E8B9" w14:textId="033F5176" w:rsidR="00F9319B" w:rsidRPr="0008224E" w:rsidRDefault="0008224E" w:rsidP="0008224E">
                            <w:pPr>
                              <w:rPr>
                                <w:rFonts w:eastAsiaTheme="majorEastAsia"/>
                                <w:i/>
                                <w:iCs/>
                                <w:color w:val="FFFFFF" w:themeColor="background1"/>
                                <w:sz w:val="20"/>
                                <w:szCs w:val="20"/>
                              </w:rPr>
                            </w:pPr>
                            <w:r>
                              <w:rPr>
                                <w:rFonts w:eastAsiaTheme="majorEastAsia"/>
                                <w:i/>
                                <w:iCs/>
                                <w:color w:val="FFFFFF" w:themeColor="background1"/>
                                <w:sz w:val="20"/>
                                <w:szCs w:val="20"/>
                              </w:rPr>
                              <w:t>Le calendrier</w:t>
                            </w:r>
                            <w:r w:rsidRPr="0008224E">
                              <w:rPr>
                                <w:rFonts w:eastAsiaTheme="majorEastAsia"/>
                                <w:i/>
                                <w:iCs/>
                                <w:color w:val="FFFFFF" w:themeColor="background1"/>
                                <w:sz w:val="20"/>
                                <w:szCs w:val="20"/>
                              </w:rPr>
                              <w:t xml:space="preserve"> des dîners Cause-Ris terminera le 23 décembre 2021 </w:t>
                            </w:r>
                            <w:r w:rsidR="00EB09D2">
                              <w:rPr>
                                <w:rFonts w:eastAsiaTheme="majorEastAsia"/>
                                <w:i/>
                                <w:iCs/>
                                <w:color w:val="FFFFFF" w:themeColor="background1"/>
                                <w:sz w:val="20"/>
                                <w:szCs w:val="20"/>
                              </w:rPr>
                              <w:t xml:space="preserve">et reprendra à compter du </w:t>
                            </w:r>
                            <w:r w:rsidRPr="0008224E">
                              <w:rPr>
                                <w:rFonts w:eastAsiaTheme="majorEastAsia"/>
                                <w:i/>
                                <w:iCs/>
                                <w:color w:val="FFFFFF" w:themeColor="background1"/>
                                <w:sz w:val="20"/>
                                <w:szCs w:val="20"/>
                              </w:rPr>
                              <w:t xml:space="preserve">13 janvier 2022.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4EA319" id="Forme automatique 2" o:spid="_x0000_s1100" alt="Le calendrier des dîners Cause-Ris terminera le 23 décembre 2021 et reprendra à compter du 13 janvier 2022.  " style="position:absolute;margin-left:403.1pt;margin-top:579.9pt;width:102.05pt;height:100.1pt;rotation:90;z-index:2518814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" o:allowincell="f" fillcolor="#1cade4 [3204]" stroked="f">
                <v:textbox>
                  <w:txbxContent>
                    <w:p w14:paraId="0344E8B9" w14:textId="033F5176" w:rsidR="00F9319B" w:rsidRPr="0008224E" w:rsidRDefault="0008224E" w:rsidP="0008224E">
                      <w:pPr>
                        <w:rPr>
                          <w:rFonts w:eastAsiaTheme="majorEastAsia"/>
                          <w:i/>
                          <w:iCs/>
                          <w:color w:val="FFFFFF" w:themeColor="background1"/>
                          <w:sz w:val="20"/>
                          <w:szCs w:val="20"/>
                        </w:rPr>
                      </w:pPr>
                      <w:r>
                        <w:rPr>
                          <w:rFonts w:eastAsiaTheme="majorEastAsia"/>
                          <w:i/>
                          <w:iCs/>
                          <w:color w:val="FFFFFF" w:themeColor="background1"/>
                          <w:sz w:val="20"/>
                          <w:szCs w:val="20"/>
                        </w:rPr>
                        <w:t>Le calendrier</w:t>
                      </w:r>
                      <w:r w:rsidRPr="0008224E">
                        <w:rPr>
                          <w:rFonts w:eastAsiaTheme="majorEastAsia"/>
                          <w:i/>
                          <w:iCs/>
                          <w:color w:val="FFFFFF" w:themeColor="background1"/>
                          <w:sz w:val="20"/>
                          <w:szCs w:val="20"/>
                        </w:rPr>
                        <w:t xml:space="preserve"> des dîners Cause-Ris terminera le 23 décembre 2021 </w:t>
                      </w:r>
                      <w:r w:rsidR="00EB09D2">
                        <w:rPr>
                          <w:rFonts w:eastAsiaTheme="majorEastAsia"/>
                          <w:i/>
                          <w:iCs/>
                          <w:color w:val="FFFFFF" w:themeColor="background1"/>
                          <w:sz w:val="20"/>
                          <w:szCs w:val="20"/>
                        </w:rPr>
                        <w:t xml:space="preserve">et reprendra à compter du </w:t>
                      </w:r>
                      <w:r w:rsidRPr="0008224E">
                        <w:rPr>
                          <w:rFonts w:eastAsiaTheme="majorEastAsia"/>
                          <w:i/>
                          <w:iCs/>
                          <w:color w:val="FFFFFF" w:themeColor="background1"/>
                          <w:sz w:val="20"/>
                          <w:szCs w:val="20"/>
                        </w:rPr>
                        <w:t xml:space="preserve">13 janvier 2022.  </w:t>
                      </w:r>
                    </w:p>
                  </w:txbxContent>
                </v:textbox>
                <w10:wrap type="square" anchorx="margin" anchory="margin"/>
              </v:roundrect>
            </w:pict>
          </mc:Fallback>
        </mc:AlternateContent>
      </w:r>
      <w:r w:rsidR="00FF4495">
        <w:rPr>
          <w:noProof/>
          <w:lang w:eastAsia="fr-CA" w:bidi="ar-SA"/>
        </w:rPr>
        <mc:AlternateContent>
          <mc:Choice Requires="wpg">
            <w:drawing>
              <wp:anchor distT="0" distB="0" distL="114300" distR="114300" simplePos="0" relativeHeight="251641856" behindDoc="0" locked="0" layoutInCell="1" allowOverlap="1" wp14:anchorId="55638489" wp14:editId="4E378443">
                <wp:simplePos x="0" y="0"/>
                <wp:positionH relativeFrom="page">
                  <wp:posOffset>5768340</wp:posOffset>
                </wp:positionH>
                <wp:positionV relativeFrom="page">
                  <wp:posOffset>6233160</wp:posOffset>
                </wp:positionV>
                <wp:extent cx="1371600" cy="1287780"/>
                <wp:effectExtent l="0" t="0" r="19050" b="7620"/>
                <wp:wrapNone/>
                <wp:docPr id="5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7780"/>
                          <a:chOff x="1152" y="7425"/>
                          <a:chExt cx="2160" cy="2028"/>
                        </a:xfrm>
                      </wpg:grpSpPr>
                      <wps:wsp>
                        <wps:cNvPr id="57" name="Line 80"/>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81"/>
                        <wps:cNvSpPr txBox="1">
                          <a:spLocks noChangeArrowheads="1"/>
                        </wps:cNvSpPr>
                        <wps:spPr bwMode="auto">
                          <a:xfrm>
                            <a:off x="1152" y="7581"/>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7B6A3" w14:textId="1F34BAFC" w:rsidR="001E75CA" w:rsidRDefault="004975A4">
                              <w:pPr>
                                <w:pStyle w:val="QuoteText"/>
                                <w:jc w:val="left"/>
                                <w:rPr>
                                  <w:color w:val="FF33CC"/>
                                  <w:lang w:val="fr-FR"/>
                                </w:rPr>
                              </w:pPr>
                              <w:r w:rsidRPr="00C852B2">
                                <w:rPr>
                                  <w:color w:val="FF33CC"/>
                                  <w:lang w:val="fr-FR"/>
                                </w:rPr>
                                <w:t xml:space="preserve">Vous avez jusqu’au </w:t>
                              </w:r>
                              <w:r w:rsidR="00246CFE">
                                <w:rPr>
                                  <w:color w:val="FF33CC"/>
                                  <w:lang w:val="fr-FR"/>
                                </w:rPr>
                                <w:t>31 janvier</w:t>
                              </w:r>
                              <w:r w:rsidRPr="00C852B2">
                                <w:rPr>
                                  <w:color w:val="FF33CC"/>
                                  <w:lang w:val="fr-FR"/>
                                </w:rPr>
                                <w:t xml:space="preserve"> pour participer !</w:t>
                              </w:r>
                            </w:p>
                            <w:p w14:paraId="51F133C8" w14:textId="21B89382" w:rsidR="00303D51" w:rsidRDefault="00303D51">
                              <w:pPr>
                                <w:pStyle w:val="QuoteText"/>
                                <w:jc w:val="left"/>
                                <w:rPr>
                                  <w:color w:val="FF33CC"/>
                                  <w:lang w:val="fr-FR"/>
                                </w:rPr>
                              </w:pPr>
                            </w:p>
                            <w:p w14:paraId="467215BB" w14:textId="77777777" w:rsidR="00303D51" w:rsidRDefault="00303D51" w:rsidP="00303D51">
                              <w:pPr>
                                <w:pStyle w:val="Corpsdetexte"/>
                                <w:spacing w:after="0"/>
                                <w:jc w:val="center"/>
                                <w:rPr>
                                  <w:lang w:val="fr-FR"/>
                                </w:rPr>
                              </w:pPr>
                              <w:r w:rsidRPr="00187A93">
                                <w:t>Bonne chance à tous</w:t>
                              </w:r>
                              <w:r>
                                <w:t>!</w:t>
                              </w:r>
                            </w:p>
                            <w:p w14:paraId="4BCB0455" w14:textId="77777777" w:rsidR="00303D51" w:rsidRPr="00C852B2" w:rsidRDefault="00303D51">
                              <w:pPr>
                                <w:pStyle w:val="QuoteText"/>
                                <w:jc w:val="left"/>
                                <w:rPr>
                                  <w:color w:val="FF33CC"/>
                                  <w:lang w:val="fr-FR"/>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38489" id="Group 79" o:spid="_x0000_s1101" style="position:absolute;margin-left:454.2pt;margin-top:490.8pt;width:108pt;height:101.4pt;z-index:251641856;mso-position-horizontal-relative:page;mso-position-vertical-relative:page" coordorigin="1152,7425" coordsize="2160,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">
                <v:line id="Line 80" o:spid="_x0000_s1102"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shape id="Text Box 81" o:spid="_x0000_s1103" type="#_x0000_t202" style="position:absolute;left:1152;top:7581;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8D7B6A3" w14:textId="1F34BAFC" w:rsidR="001E75CA" w:rsidRDefault="004975A4">
                        <w:pPr>
                          <w:pStyle w:val="QuoteText"/>
                          <w:jc w:val="left"/>
                          <w:rPr>
                            <w:color w:val="FF33CC"/>
                            <w:lang w:val="fr-FR"/>
                          </w:rPr>
                        </w:pPr>
                        <w:r w:rsidRPr="00C852B2">
                          <w:rPr>
                            <w:color w:val="FF33CC"/>
                            <w:lang w:val="fr-FR"/>
                          </w:rPr>
                          <w:t xml:space="preserve">Vous avez jusqu’au </w:t>
                        </w:r>
                        <w:r w:rsidR="00246CFE">
                          <w:rPr>
                            <w:color w:val="FF33CC"/>
                            <w:lang w:val="fr-FR"/>
                          </w:rPr>
                          <w:t>31 janvier</w:t>
                        </w:r>
                        <w:r w:rsidRPr="00C852B2">
                          <w:rPr>
                            <w:color w:val="FF33CC"/>
                            <w:lang w:val="fr-FR"/>
                          </w:rPr>
                          <w:t xml:space="preserve"> pour participer !</w:t>
                        </w:r>
                      </w:p>
                      <w:p w14:paraId="51F133C8" w14:textId="21B89382" w:rsidR="00303D51" w:rsidRDefault="00303D51">
                        <w:pPr>
                          <w:pStyle w:val="QuoteText"/>
                          <w:jc w:val="left"/>
                          <w:rPr>
                            <w:color w:val="FF33CC"/>
                            <w:lang w:val="fr-FR"/>
                          </w:rPr>
                        </w:pPr>
                      </w:p>
                      <w:p w14:paraId="467215BB" w14:textId="77777777" w:rsidR="00303D51" w:rsidRDefault="00303D51" w:rsidP="00303D51">
                        <w:pPr>
                          <w:pStyle w:val="Corpsdetexte"/>
                          <w:spacing w:after="0"/>
                          <w:jc w:val="center"/>
                          <w:rPr>
                            <w:lang w:val="fr-FR"/>
                          </w:rPr>
                        </w:pPr>
                        <w:r w:rsidRPr="00187A93">
                          <w:t>Bonne chance à tous</w:t>
                        </w:r>
                        <w:r>
                          <w:t>!</w:t>
                        </w:r>
                      </w:p>
                      <w:p w14:paraId="4BCB0455" w14:textId="77777777" w:rsidR="00303D51" w:rsidRPr="00C852B2" w:rsidRDefault="00303D51">
                        <w:pPr>
                          <w:pStyle w:val="QuoteText"/>
                          <w:jc w:val="left"/>
                          <w:rPr>
                            <w:color w:val="FF33CC"/>
                            <w:lang w:val="fr-FR"/>
                          </w:rPr>
                        </w:pPr>
                      </w:p>
                    </w:txbxContent>
                  </v:textbox>
                </v:shape>
                <w10:wrap anchorx="page" anchory="page"/>
              </v:group>
            </w:pict>
          </mc:Fallback>
        </mc:AlternateContent>
      </w:r>
      <w:r w:rsidR="00331EDD">
        <w:rPr>
          <w:noProof/>
          <w:lang w:eastAsia="fr-CA" w:bidi="ar-SA"/>
        </w:rPr>
        <mc:AlternateContent>
          <mc:Choice Requires="wps">
            <w:drawing>
              <wp:anchor distT="0" distB="0" distL="114300" distR="114300" simplePos="0" relativeHeight="251682816" behindDoc="0" locked="0" layoutInCell="0" allowOverlap="1" wp14:anchorId="69835BE1" wp14:editId="6F68A392">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DD5C1"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BE1" id="Text Box 175" o:spid="_x0000_s1104" type="#_x0000_t202" style="position:absolute;margin-left:46pt;margin-top:423pt;width:7.2pt;height:7.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" o:allowincell="f" filled="f" stroked="f">
                <v:textbox inset="0,0,0,0">
                  <w:txbxContent>
                    <w:p w14:paraId="1A9DD5C1" w14:textId="77777777" w:rsidR="001E75CA" w:rsidRDefault="001E75CA">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1792" behindDoc="0" locked="0" layoutInCell="0" allowOverlap="1" wp14:anchorId="1C581A44" wp14:editId="7AF470DA">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0BFE"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1A44" id="Text Box 174" o:spid="_x0000_s1105" type="#_x0000_t202" style="position:absolute;margin-left:70.8pt;margin-top:423pt;width:7.2pt;height: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" o:allowincell="f" filled="f" stroked="f">
                <v:textbox inset="0,0,0,0">
                  <w:txbxContent>
                    <w:p w14:paraId="01620BFE" w14:textId="77777777" w:rsidR="001E75CA" w:rsidRDefault="001E75CA">
                      <w:pPr>
                        <w:pStyle w:val="Corpsdetexte"/>
                      </w:pPr>
                    </w:p>
                  </w:txbxContent>
                </v:textbox>
                <w10:wrap anchorx="page" anchory="page"/>
              </v:shape>
            </w:pict>
          </mc:Fallback>
        </mc:AlternateContent>
      </w:r>
      <w:r w:rsidR="001E75CA">
        <w:br w:type="page"/>
      </w:r>
    </w:p>
    <w:p w14:paraId="12FBD2E8" w14:textId="0D04698C" w:rsidR="00895E35" w:rsidRPr="00924008" w:rsidRDefault="0011149E">
      <w:pPr>
        <w:rPr>
          <w:lang w:val="fr-FR"/>
        </w:rPr>
      </w:pPr>
      <w:r w:rsidRPr="00470C06">
        <w:rPr>
          <w:noProof/>
          <w:lang w:eastAsia="fr-CA" w:bidi="ar-SA"/>
        </w:rPr>
        <mc:AlternateContent>
          <mc:Choice Requires="wps">
            <w:drawing>
              <wp:anchor distT="0" distB="0" distL="114300" distR="114300" simplePos="0" relativeHeight="251838464" behindDoc="0" locked="0" layoutInCell="1" allowOverlap="1" wp14:anchorId="1A788099" wp14:editId="3B43C626">
                <wp:simplePos x="0" y="0"/>
                <wp:positionH relativeFrom="page">
                  <wp:posOffset>4048760</wp:posOffset>
                </wp:positionH>
                <wp:positionV relativeFrom="page">
                  <wp:posOffset>8575040</wp:posOffset>
                </wp:positionV>
                <wp:extent cx="1701800" cy="1620520"/>
                <wp:effectExtent l="0" t="0" r="12700" b="1778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13CD4" w14:textId="171C943D" w:rsidR="00470C06" w:rsidRPr="00682D66" w:rsidRDefault="0011149E"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470C06" w:rsidRPr="004B77A1" w:rsidRDefault="00470C06" w:rsidP="0011149E">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106" type="#_x0000_t202" style="position:absolute;margin-left:318.8pt;margin-top:675.2pt;width:134pt;height:127.6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" filled="f" stroked="f">
                <v:textbox inset="0,0,0,0">
                  <w:txbxContent>
                    <w:p w14:paraId="6F813CD4" w14:textId="171C943D" w:rsidR="00470C06" w:rsidRPr="00682D66" w:rsidRDefault="0011149E" w:rsidP="0011149E">
                      <w:pPr>
                        <w:ind w:right="115"/>
                        <w:jc w:val="both"/>
                        <w:rPr>
                          <w:sz w:val="6"/>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p>
                    <w:p w14:paraId="4C079484" w14:textId="77777777" w:rsidR="00470C06" w:rsidRPr="004B77A1" w:rsidRDefault="00470C06" w:rsidP="0011149E">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F07BD6">
        <w:rPr>
          <w:noProof/>
          <w:lang w:eastAsia="fr-CA" w:bidi="ar-SA"/>
        </w:rPr>
        <mc:AlternateContent>
          <mc:Choice Requires="wps">
            <w:drawing>
              <wp:anchor distT="0" distB="0" distL="114300" distR="114300" simplePos="0" relativeHeight="251734016" behindDoc="0" locked="0" layoutInCell="0" allowOverlap="1" wp14:anchorId="0E9A4659" wp14:editId="4F896E37">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107"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" o:allowincell="f" filled="f" stroked="f">
                <v:textbox inset="0,0,0,0">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v:textbox>
                <w10:wrap anchorx="margin" anchory="page"/>
              </v:shape>
            </w:pict>
          </mc:Fallback>
        </mc:AlternateContent>
      </w:r>
      <w:r w:rsidR="00F07BD6">
        <w:rPr>
          <w:noProof/>
          <w:lang w:eastAsia="fr-CA" w:bidi="ar-SA"/>
        </w:rPr>
        <mc:AlternateContent>
          <mc:Choice Requires="wps">
            <w:drawing>
              <wp:anchor distT="0" distB="0" distL="114300" distR="114300" simplePos="0" relativeHeight="251817984" behindDoc="0" locked="0" layoutInCell="1" allowOverlap="1" wp14:anchorId="6656226C" wp14:editId="11737F66">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6662667B"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C12BCC">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C12BCC">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108"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" filled="f" stroked="f">
                <v:textbox inset="0,0,0,0">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6662667B"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C12BCC">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C12BCC">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16EB30B1" wp14:editId="57B7B876">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49C2D7B1">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2 personnes qui discu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47"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7A19DF7C">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109"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" filled="f" strokecolor="#002060" strokeweight="1pt">
                <v:textbox inset="0,0,0,0">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4D9F7FE6" wp14:editId="7AFA6B19">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32A836E2">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110"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" o:allowincell="f" filled="f" stroked="f">
                <v:textbox inset="0,0,0,0">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29695A0E">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111"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" o:allowincell="f" filled="f" stroked="f">
                <v:textbox inset="0,0,0,0">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13DA21A4">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0B335" w14:textId="77777777" w:rsidR="0011149E" w:rsidRDefault="0011149E" w:rsidP="0011149E">
                            <w:pPr>
                              <w:ind w:right="28"/>
                              <w:rPr>
                                <w:sz w:val="20"/>
                                <w:szCs w:val="20"/>
                                <w:lang w:val="fr-FR"/>
                              </w:rPr>
                            </w:pPr>
                          </w:p>
                          <w:p w14:paraId="751C86F4" w14:textId="6EC2C231" w:rsidR="0011149E" w:rsidRPr="0011149E" w:rsidRDefault="0011149E" w:rsidP="0011149E">
                            <w:pPr>
                              <w:ind w:right="28"/>
                              <w:rPr>
                                <w:sz w:val="20"/>
                                <w:szCs w:val="20"/>
                                <w:lang w:val="fr-FR"/>
                              </w:rPr>
                            </w:pPr>
                            <w:r w:rsidRPr="0011149E">
                              <w:rPr>
                                <w:sz w:val="20"/>
                                <w:szCs w:val="20"/>
                                <w:lang w:val="fr-FR"/>
                              </w:rPr>
                              <w:t>Accueil, écoute</w:t>
                            </w:r>
                          </w:p>
                          <w:p w14:paraId="627222AB" w14:textId="77777777" w:rsidR="0011149E" w:rsidRPr="0011149E" w:rsidRDefault="0011149E" w:rsidP="0011149E">
                            <w:pPr>
                              <w:ind w:right="28"/>
                              <w:rPr>
                                <w:sz w:val="20"/>
                                <w:szCs w:val="20"/>
                                <w:lang w:val="fr-FR"/>
                              </w:rPr>
                            </w:pPr>
                            <w:r w:rsidRPr="0011149E">
                              <w:rPr>
                                <w:sz w:val="20"/>
                                <w:szCs w:val="20"/>
                                <w:lang w:val="fr-FR"/>
                              </w:rPr>
                              <w:t>Renseignements et documentation</w:t>
                            </w:r>
                          </w:p>
                          <w:p w14:paraId="4FA8E6D7" w14:textId="77777777" w:rsidR="0011149E" w:rsidRPr="0011149E" w:rsidRDefault="0011149E" w:rsidP="0011149E">
                            <w:pPr>
                              <w:ind w:right="28"/>
                              <w:rPr>
                                <w:sz w:val="20"/>
                                <w:szCs w:val="20"/>
                                <w:lang w:val="fr-FR"/>
                              </w:rPr>
                            </w:pPr>
                            <w:r w:rsidRPr="0011149E">
                              <w:rPr>
                                <w:sz w:val="20"/>
                                <w:szCs w:val="20"/>
                                <w:lang w:val="fr-FR"/>
                              </w:rPr>
                              <w:t>Soutien personnalisé</w:t>
                            </w:r>
                          </w:p>
                          <w:p w14:paraId="1DACB574" w14:textId="77777777" w:rsidR="0011149E" w:rsidRPr="0011149E" w:rsidRDefault="0011149E" w:rsidP="0011149E">
                            <w:pPr>
                              <w:ind w:right="28"/>
                              <w:rPr>
                                <w:sz w:val="20"/>
                                <w:szCs w:val="20"/>
                                <w:lang w:val="fr-FR"/>
                              </w:rPr>
                            </w:pPr>
                            <w:r w:rsidRPr="0011149E">
                              <w:rPr>
                                <w:sz w:val="20"/>
                                <w:szCs w:val="20"/>
                                <w:lang w:val="fr-FR"/>
                              </w:rPr>
                              <w:t>Suivi individuel</w:t>
                            </w:r>
                          </w:p>
                          <w:p w14:paraId="05B9D379" w14:textId="77777777" w:rsidR="0011149E" w:rsidRPr="0011149E" w:rsidRDefault="0011149E" w:rsidP="0011149E">
                            <w:pPr>
                              <w:ind w:right="28"/>
                              <w:rPr>
                                <w:sz w:val="20"/>
                                <w:szCs w:val="20"/>
                                <w:lang w:val="fr-FR"/>
                              </w:rPr>
                            </w:pPr>
                            <w:r w:rsidRPr="0011149E">
                              <w:rPr>
                                <w:sz w:val="20"/>
                                <w:szCs w:val="20"/>
                                <w:lang w:val="fr-FR"/>
                              </w:rPr>
                              <w:t>Soutien technique</w:t>
                            </w:r>
                          </w:p>
                          <w:p w14:paraId="44F28281" w14:textId="77777777" w:rsidR="0011149E" w:rsidRPr="0011149E" w:rsidRDefault="0011149E" w:rsidP="0011149E">
                            <w:pPr>
                              <w:ind w:right="28"/>
                              <w:rPr>
                                <w:sz w:val="20"/>
                                <w:szCs w:val="20"/>
                                <w:lang w:val="fr-FR"/>
                              </w:rPr>
                            </w:pPr>
                            <w:r w:rsidRPr="0011149E">
                              <w:rPr>
                                <w:sz w:val="20"/>
                                <w:szCs w:val="20"/>
                                <w:lang w:val="fr-FR"/>
                              </w:rPr>
                              <w:t>Accompagnement individuel et de groupe</w:t>
                            </w:r>
                          </w:p>
                          <w:p w14:paraId="26855586" w14:textId="77777777" w:rsidR="0011149E" w:rsidRPr="0011149E" w:rsidRDefault="0011149E" w:rsidP="0011149E">
                            <w:pPr>
                              <w:ind w:right="28"/>
                              <w:rPr>
                                <w:sz w:val="20"/>
                                <w:szCs w:val="20"/>
                                <w:lang w:val="fr-FR"/>
                              </w:rPr>
                            </w:pPr>
                            <w:r w:rsidRPr="0011149E">
                              <w:rPr>
                                <w:sz w:val="20"/>
                                <w:szCs w:val="20"/>
                                <w:lang w:val="fr-FR"/>
                              </w:rPr>
                              <w:t>Soutien civique</w:t>
                            </w:r>
                          </w:p>
                          <w:p w14:paraId="242AE373" w14:textId="642EB42B" w:rsidR="00883BCA" w:rsidRPr="007D12F8" w:rsidRDefault="0011149E" w:rsidP="0011149E">
                            <w:pPr>
                              <w:ind w:right="28"/>
                              <w:rPr>
                                <w:sz w:val="20"/>
                                <w:szCs w:val="20"/>
                                <w:lang w:val="fr-FR"/>
                              </w:rPr>
                            </w:pPr>
                            <w:r w:rsidRPr="0011149E">
                              <w:rPr>
                                <w:sz w:val="20"/>
                                <w:szCs w:val="20"/>
                                <w:lang w:val="fr-FR"/>
                              </w:rPr>
                              <w:t>Références vers les ressources et programmes existants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112"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" filled="f" strokecolor="#002060" strokeweight="1pt">
                <v:textbox inset="0,0,0,0">
                  <w:txbxContent>
                    <w:p w14:paraId="40A0B335" w14:textId="77777777" w:rsidR="0011149E" w:rsidRDefault="0011149E" w:rsidP="0011149E">
                      <w:pPr>
                        <w:ind w:right="28"/>
                        <w:rPr>
                          <w:sz w:val="20"/>
                          <w:szCs w:val="20"/>
                          <w:lang w:val="fr-FR"/>
                        </w:rPr>
                      </w:pPr>
                    </w:p>
                    <w:p w14:paraId="751C86F4" w14:textId="6EC2C231" w:rsidR="0011149E" w:rsidRPr="0011149E" w:rsidRDefault="0011149E" w:rsidP="0011149E">
                      <w:pPr>
                        <w:ind w:right="28"/>
                        <w:rPr>
                          <w:sz w:val="20"/>
                          <w:szCs w:val="20"/>
                          <w:lang w:val="fr-FR"/>
                        </w:rPr>
                      </w:pPr>
                      <w:r w:rsidRPr="0011149E">
                        <w:rPr>
                          <w:sz w:val="20"/>
                          <w:szCs w:val="20"/>
                          <w:lang w:val="fr-FR"/>
                        </w:rPr>
                        <w:t>Accueil, écoute</w:t>
                      </w:r>
                    </w:p>
                    <w:p w14:paraId="627222AB" w14:textId="77777777" w:rsidR="0011149E" w:rsidRPr="0011149E" w:rsidRDefault="0011149E" w:rsidP="0011149E">
                      <w:pPr>
                        <w:ind w:right="28"/>
                        <w:rPr>
                          <w:sz w:val="20"/>
                          <w:szCs w:val="20"/>
                          <w:lang w:val="fr-FR"/>
                        </w:rPr>
                      </w:pPr>
                      <w:r w:rsidRPr="0011149E">
                        <w:rPr>
                          <w:sz w:val="20"/>
                          <w:szCs w:val="20"/>
                          <w:lang w:val="fr-FR"/>
                        </w:rPr>
                        <w:t>Renseignements et documentation</w:t>
                      </w:r>
                    </w:p>
                    <w:p w14:paraId="4FA8E6D7" w14:textId="77777777" w:rsidR="0011149E" w:rsidRPr="0011149E" w:rsidRDefault="0011149E" w:rsidP="0011149E">
                      <w:pPr>
                        <w:ind w:right="28"/>
                        <w:rPr>
                          <w:sz w:val="20"/>
                          <w:szCs w:val="20"/>
                          <w:lang w:val="fr-FR"/>
                        </w:rPr>
                      </w:pPr>
                      <w:r w:rsidRPr="0011149E">
                        <w:rPr>
                          <w:sz w:val="20"/>
                          <w:szCs w:val="20"/>
                          <w:lang w:val="fr-FR"/>
                        </w:rPr>
                        <w:t>Soutien personnalisé</w:t>
                      </w:r>
                    </w:p>
                    <w:p w14:paraId="1DACB574" w14:textId="77777777" w:rsidR="0011149E" w:rsidRPr="0011149E" w:rsidRDefault="0011149E" w:rsidP="0011149E">
                      <w:pPr>
                        <w:ind w:right="28"/>
                        <w:rPr>
                          <w:sz w:val="20"/>
                          <w:szCs w:val="20"/>
                          <w:lang w:val="fr-FR"/>
                        </w:rPr>
                      </w:pPr>
                      <w:r w:rsidRPr="0011149E">
                        <w:rPr>
                          <w:sz w:val="20"/>
                          <w:szCs w:val="20"/>
                          <w:lang w:val="fr-FR"/>
                        </w:rPr>
                        <w:t>Suivi individuel</w:t>
                      </w:r>
                    </w:p>
                    <w:p w14:paraId="05B9D379" w14:textId="77777777" w:rsidR="0011149E" w:rsidRPr="0011149E" w:rsidRDefault="0011149E" w:rsidP="0011149E">
                      <w:pPr>
                        <w:ind w:right="28"/>
                        <w:rPr>
                          <w:sz w:val="20"/>
                          <w:szCs w:val="20"/>
                          <w:lang w:val="fr-FR"/>
                        </w:rPr>
                      </w:pPr>
                      <w:r w:rsidRPr="0011149E">
                        <w:rPr>
                          <w:sz w:val="20"/>
                          <w:szCs w:val="20"/>
                          <w:lang w:val="fr-FR"/>
                        </w:rPr>
                        <w:t>Soutien technique</w:t>
                      </w:r>
                    </w:p>
                    <w:p w14:paraId="44F28281" w14:textId="77777777" w:rsidR="0011149E" w:rsidRPr="0011149E" w:rsidRDefault="0011149E" w:rsidP="0011149E">
                      <w:pPr>
                        <w:ind w:right="28"/>
                        <w:rPr>
                          <w:sz w:val="20"/>
                          <w:szCs w:val="20"/>
                          <w:lang w:val="fr-FR"/>
                        </w:rPr>
                      </w:pPr>
                      <w:r w:rsidRPr="0011149E">
                        <w:rPr>
                          <w:sz w:val="20"/>
                          <w:szCs w:val="20"/>
                          <w:lang w:val="fr-FR"/>
                        </w:rPr>
                        <w:t>Accompagnement individuel et de groupe</w:t>
                      </w:r>
                    </w:p>
                    <w:p w14:paraId="26855586" w14:textId="77777777" w:rsidR="0011149E" w:rsidRPr="0011149E" w:rsidRDefault="0011149E" w:rsidP="0011149E">
                      <w:pPr>
                        <w:ind w:right="28"/>
                        <w:rPr>
                          <w:sz w:val="20"/>
                          <w:szCs w:val="20"/>
                          <w:lang w:val="fr-FR"/>
                        </w:rPr>
                      </w:pPr>
                      <w:r w:rsidRPr="0011149E">
                        <w:rPr>
                          <w:sz w:val="20"/>
                          <w:szCs w:val="20"/>
                          <w:lang w:val="fr-FR"/>
                        </w:rPr>
                        <w:t>Soutien civique</w:t>
                      </w:r>
                    </w:p>
                    <w:p w14:paraId="242AE373" w14:textId="642EB42B" w:rsidR="00883BCA" w:rsidRPr="007D12F8" w:rsidRDefault="0011149E" w:rsidP="0011149E">
                      <w:pPr>
                        <w:ind w:right="28"/>
                        <w:rPr>
                          <w:sz w:val="20"/>
                          <w:szCs w:val="20"/>
                          <w:lang w:val="fr-FR"/>
                        </w:rPr>
                      </w:pPr>
                      <w:r w:rsidRPr="0011149E">
                        <w:rPr>
                          <w:sz w:val="20"/>
                          <w:szCs w:val="20"/>
                          <w:lang w:val="fr-FR"/>
                        </w:rPr>
                        <w:t>Références vers les ressources et programmes existants</w:t>
                      </w: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32495331" wp14:editId="420944A2">
            <wp:simplePos x="0" y="0"/>
            <wp:positionH relativeFrom="margin">
              <wp:posOffset>6089862</wp:posOffset>
            </wp:positionH>
            <wp:positionV relativeFrom="paragraph">
              <wp:posOffset>4943475</wp:posOffset>
            </wp:positionV>
            <wp:extent cx="777240" cy="777240"/>
            <wp:effectExtent l="0" t="0" r="3810" b="3810"/>
            <wp:wrapNone/>
            <wp:docPr id="678" name="Image 678" descr="groupe de personnes qui, en cercle, se tiennent par la 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49" cstate="print">
                      <a:extLst>
                        <a:ext uri="{BEBA8EAE-BF5A-486C-A8C5-ECC9F3942E4B}">
                          <a14:imgProps xmlns:a14="http://schemas.microsoft.com/office/drawing/2010/main">
                            <a14:imgLayer r:embed="rId50">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40512" behindDoc="0" locked="0" layoutInCell="1" allowOverlap="1" wp14:anchorId="789ADFC7" wp14:editId="6887C8D5">
                <wp:simplePos x="0" y="0"/>
                <wp:positionH relativeFrom="margin">
                  <wp:posOffset>5368925</wp:posOffset>
                </wp:positionH>
                <wp:positionV relativeFrom="margin">
                  <wp:posOffset>7670377</wp:posOffset>
                </wp:positionV>
                <wp:extent cx="1388534" cy="736600"/>
                <wp:effectExtent l="0" t="0" r="254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34"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8AA9" w14:textId="77777777" w:rsidR="00470C06" w:rsidRPr="00470C06" w:rsidRDefault="00470C06"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470C06" w:rsidRPr="00B07F51" w:rsidRDefault="00470C06"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113" type="#_x0000_t202" style="position:absolute;margin-left:422.75pt;margin-top:603.95pt;width:109.3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" filled="f" stroked="f">
                <v:textbox inset="0,0,0,0">
                  <w:txbxContent>
                    <w:p w14:paraId="54518AA9" w14:textId="77777777" w:rsidR="00470C06" w:rsidRPr="00470C06" w:rsidRDefault="00470C06"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470C06" w:rsidRPr="00B07F51" w:rsidRDefault="00470C06" w:rsidP="00470C06">
                      <w:pPr>
                        <w:jc w:val="both"/>
                        <w:rPr>
                          <w:sz w:val="22"/>
                          <w:szCs w:val="20"/>
                          <w:lang w:val="fr-FR"/>
                        </w:rPr>
                      </w:pPr>
                    </w:p>
                  </w:txbxContent>
                </v:textbox>
                <w10:wrap anchorx="margin" anchory="margin"/>
              </v:shape>
            </w:pict>
          </mc:Fallback>
        </mc:AlternateContent>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31DB85D7">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114"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" filled="f" stroked="f">
                <v:textbox inset="0,0,0,0">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2DA2BD5C">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628DE2CF">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3E724E1F">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422BD15B" wp14:editId="260B5E96">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9024" behindDoc="1" locked="0" layoutInCell="0" allowOverlap="1" wp14:anchorId="1D3861C2" wp14:editId="170B0AF9">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5DC9C" id="Rectangle 122" o:spid="_x0000_s1026" style="position:absolute;margin-left:0;margin-top:22.65pt;width:137.3pt;height:700.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4144" behindDoc="0" locked="0" layoutInCell="1" allowOverlap="1" wp14:anchorId="1DB0AE7A" wp14:editId="1E2244C1">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C1C8B" id="REC 1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5C3BE862">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15"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" filled="f" stroked="f">
                <v:textbox inset="0,0,0,0">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48BCE29A">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16"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" filled="f" stroked="f" strokecolor="black [0]" insetpen="t">
                <v:textbox inset="2.88pt,2.88pt,2.88pt,2.88pt">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14DFE33" wp14:editId="781D97B5">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2251E8E7" wp14:editId="3B6099FE">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237ADD4D">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040FE81C">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58" cstate="print">
                      <a:extLst>
                        <a:ext uri="{BEBA8EAE-BF5A-486C-A8C5-ECC9F3942E4B}">
                          <a14:imgProps xmlns:a14="http://schemas.microsoft.com/office/drawing/2010/main">
                            <a14:imgLayer r:embed="rId5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2096" behindDoc="0" locked="0" layoutInCell="0" allowOverlap="1" wp14:anchorId="71483AC2" wp14:editId="7B031457">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0" w:name="_Hlt460832717"/>
                            <w:bookmarkEnd w:id="0"/>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0"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57132" w:rsidP="00BF420E">
                            <w:pPr>
                              <w:jc w:val="center"/>
                              <w:rPr>
                                <w:b/>
                                <w:sz w:val="16"/>
                                <w:szCs w:val="18"/>
                                <w:lang w:val="fr-FR"/>
                              </w:rPr>
                            </w:pPr>
                            <w:hyperlink r:id="rId62"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17" type="#_x0000_t202" style="position:absolute;margin-left:41.1pt;margin-top:339.45pt;width:135.95pt;height:27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" o:allowincell="f" filled="f" stroked="f">
                <v:textbox inset="0,0,0,0">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1" w:name="_Hlt460832717"/>
                      <w:bookmarkEnd w:id="1"/>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3"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57132" w:rsidP="00BF420E">
                      <w:pPr>
                        <w:jc w:val="center"/>
                        <w:rPr>
                          <w:b/>
                          <w:sz w:val="16"/>
                          <w:szCs w:val="18"/>
                          <w:lang w:val="fr-FR"/>
                        </w:rPr>
                      </w:pPr>
                      <w:hyperlink r:id="rId64"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193F8346">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09905" id="REC 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349BE08F" wp14:editId="5B029667">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61D6CFC4" w14:textId="02AEFE1D" w:rsidR="0064781F" w:rsidRDefault="007A5278">
      <w:r>
        <w:rPr>
          <w:noProof/>
        </w:rPr>
        <w:drawing>
          <wp:anchor distT="0" distB="0" distL="114300" distR="114300" simplePos="0" relativeHeight="251848704" behindDoc="1" locked="0" layoutInCell="1" allowOverlap="1" wp14:anchorId="0D50E010" wp14:editId="456E0039">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63AA9A36" w:rsidR="001E75CA" w:rsidRDefault="00A64AD5">
      <w:r>
        <w:rPr>
          <w:rFonts w:ascii="Times New Roman" w:hAnsi="Times New Roman"/>
          <w:noProof/>
          <w:lang w:eastAsia="fr-CA" w:bidi="ar-SA"/>
        </w:rPr>
        <mc:AlternateContent>
          <mc:Choice Requires="wps">
            <w:drawing>
              <wp:anchor distT="0" distB="0" distL="114300" distR="114300" simplePos="0" relativeHeight="251858944" behindDoc="1" locked="0" layoutInCell="1" allowOverlap="1" wp14:anchorId="22EAFAB0" wp14:editId="752B0D69">
                <wp:simplePos x="0" y="0"/>
                <wp:positionH relativeFrom="column">
                  <wp:posOffset>1744345</wp:posOffset>
                </wp:positionH>
                <wp:positionV relativeFrom="paragraph">
                  <wp:posOffset>7253605</wp:posOffset>
                </wp:positionV>
                <wp:extent cx="2425700" cy="965835"/>
                <wp:effectExtent l="0" t="0" r="0" b="5715"/>
                <wp:wrapTight wrapText="bothSides">
                  <wp:wrapPolygon edited="0">
                    <wp:start x="0" y="0"/>
                    <wp:lineTo x="0" y="21302"/>
                    <wp:lineTo x="21374" y="21302"/>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965835"/>
                        </a:xfrm>
                        <a:prstGeom prst="rect">
                          <a:avLst/>
                        </a:prstGeom>
                        <a:solidFill>
                          <a:sysClr val="window" lastClr="FFFFFF"/>
                        </a:solidFill>
                        <a:ln w="6350">
                          <a:noFill/>
                        </a:ln>
                        <a:effectLst/>
                      </wps:spPr>
                      <wps:txb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77777777"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FAB0" id="Zone de texte 31" o:spid="_x0000_s1118" type="#_x0000_t202" style="position:absolute;margin-left:137.35pt;margin-top:571.15pt;width:191pt;height:76.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" fillcolor="window" stroked="f" strokeweight=".5pt">
                <v:textbo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77777777"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v:textbox>
                <w10:wrap type="tight"/>
              </v:shape>
            </w:pict>
          </mc:Fallback>
        </mc:AlternateContent>
      </w:r>
      <w:r w:rsidRPr="001F654C">
        <w:rPr>
          <w:noProof/>
        </w:rPr>
        <w:drawing>
          <wp:anchor distT="0" distB="0" distL="114300" distR="114300" simplePos="0" relativeHeight="251856896" behindDoc="1" locked="0" layoutInCell="1" allowOverlap="1" wp14:anchorId="5B1C96FE" wp14:editId="273154BC">
            <wp:simplePos x="0" y="0"/>
            <wp:positionH relativeFrom="column">
              <wp:posOffset>448945</wp:posOffset>
            </wp:positionH>
            <wp:positionV relativeFrom="margin">
              <wp:align>bottom</wp:align>
            </wp:positionV>
            <wp:extent cx="1231265" cy="1483360"/>
            <wp:effectExtent l="0" t="0" r="6985" b="2540"/>
            <wp:wrapTight wrapText="bothSides">
              <wp:wrapPolygon edited="0">
                <wp:start x="0" y="0"/>
                <wp:lineTo x="0" y="21360"/>
                <wp:lineTo x="21388" y="21360"/>
                <wp:lineTo x="21388" y="0"/>
                <wp:lineTo x="0" y="0"/>
              </wp:wrapPolygon>
            </wp:wrapTight>
            <wp:docPr id="686" name="Image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312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45720" distB="45720" distL="114300" distR="114300" simplePos="0" relativeHeight="251854848" behindDoc="0" locked="0" layoutInCell="1" allowOverlap="1" wp14:anchorId="383B083C" wp14:editId="63575C27">
                <wp:simplePos x="0" y="0"/>
                <wp:positionH relativeFrom="margin">
                  <wp:posOffset>375285</wp:posOffset>
                </wp:positionH>
                <wp:positionV relativeFrom="paragraph">
                  <wp:posOffset>6735445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21B951A3" w14:textId="3ED4CC4C" w:rsidR="00A64AD5" w:rsidRPr="00B44073" w:rsidRDefault="00A64AD5" w:rsidP="00A64AD5">
                            <w:pPr>
                              <w:rPr>
                                <w:i/>
                              </w:rPr>
                            </w:pPr>
                            <w:r w:rsidRPr="00B44073">
                              <w:rPr>
                                <w:i/>
                                <w:iCs/>
                                <w:sz w:val="22"/>
                              </w:rPr>
                              <w:t xml:space="preserve">Merci à Imprimerie </w:t>
                            </w:r>
                            <w:r>
                              <w:rPr>
                                <w:i/>
                                <w:iCs/>
                                <w:sz w:val="22"/>
                              </w:rPr>
                              <w:t>MOSA</w:t>
                            </w:r>
                            <w:r w:rsidR="00C12BCC">
                              <w:rPr>
                                <w:i/>
                                <w:iCs/>
                                <w:sz w:val="22"/>
                              </w:rPr>
                              <w:t>Ï</w:t>
                            </w:r>
                            <w:r>
                              <w:rPr>
                                <w:i/>
                                <w:iCs/>
                                <w:sz w:val="22"/>
                              </w:rPr>
                              <w:t>QUE,</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B083C" id="_x0000_s1119" type="#_x0000_t202" style="position:absolute;margin-left:29.55pt;margin-top:530.35pt;width:515.4pt;height:110.6pt;z-index:251854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" stroked="f">
                <v:textbox style="mso-fit-shape-to-text:t">
                  <w:txbxContent>
                    <w:p w14:paraId="21B951A3" w14:textId="3ED4CC4C" w:rsidR="00A64AD5" w:rsidRPr="00B44073" w:rsidRDefault="00A64AD5" w:rsidP="00A64AD5">
                      <w:pPr>
                        <w:rPr>
                          <w:i/>
                        </w:rPr>
                      </w:pPr>
                      <w:r w:rsidRPr="00B44073">
                        <w:rPr>
                          <w:i/>
                          <w:iCs/>
                          <w:sz w:val="22"/>
                        </w:rPr>
                        <w:t xml:space="preserve">Merci à Imprimerie </w:t>
                      </w:r>
                      <w:r>
                        <w:rPr>
                          <w:i/>
                          <w:iCs/>
                          <w:sz w:val="22"/>
                        </w:rPr>
                        <w:t>MOSA</w:t>
                      </w:r>
                      <w:r w:rsidR="00C12BCC">
                        <w:rPr>
                          <w:i/>
                          <w:iCs/>
                          <w:sz w:val="22"/>
                        </w:rPr>
                        <w:t>Ï</w:t>
                      </w:r>
                      <w:r>
                        <w:rPr>
                          <w:i/>
                          <w:iCs/>
                          <w:sz w:val="22"/>
                        </w:rPr>
                        <w:t>QUE,</w:t>
                      </w:r>
                      <w:r w:rsidRPr="00B44073">
                        <w:rPr>
                          <w:i/>
                          <w:iCs/>
                          <w:sz w:val="22"/>
                        </w:rPr>
                        <w:t xml:space="preserve"> un partenaire important pour les publications de l’APHRSO.</w:t>
                      </w:r>
                    </w:p>
                  </w:txbxContent>
                </v:textbox>
                <w10:wrap type="square" anchorx="margin"/>
              </v:shape>
            </w:pict>
          </mc:Fallback>
        </mc:AlternateContent>
      </w:r>
      <w:r w:rsidR="00A90668">
        <w:rPr>
          <w:noProof/>
        </w:rPr>
        <w:drawing>
          <wp:anchor distT="0" distB="0" distL="114300" distR="114300" simplePos="0" relativeHeight="251849728" behindDoc="1" locked="0" layoutInCell="1" allowOverlap="1" wp14:anchorId="40A7BB62" wp14:editId="052C4633">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13EBF6E8">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6BCE8FCF">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545DA9FF">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0A8024D3">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44680793">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5DC1720F">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2C0E2042">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37286D1E">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7A6417DE">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7FA53FF0">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6192" behindDoc="0" locked="0" layoutInCell="0" allowOverlap="1" wp14:anchorId="0192E0FD" wp14:editId="7ACDF4B1">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20" type="#_x0000_t202" style="position:absolute;margin-left:265.05pt;margin-top:1071.2pt;width:126pt;height: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" o:allowincell="f" filled="f" stroked="f">
                <v:textbox inset="0,0,0,0">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9984" behindDoc="0" locked="0" layoutInCell="0" allowOverlap="1" wp14:anchorId="4A311FA4" wp14:editId="5997A6D3">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7C984" id="Text Box 213" o:spid="_x0000_s1026" type="#_x0000_t202" style="position:absolute;margin-left:455pt;margin-top:813.25pt;width:118pt;height:84.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5168" behindDoc="0" locked="0" layoutInCell="0" allowOverlap="1" wp14:anchorId="29E7DB19" wp14:editId="3ECD1DE2">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BF7B" id="Text Box 128" o:spid="_x0000_s1026" type="#_x0000_t202" style="position:absolute;margin-left:38.05pt;margin-top:970.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" o:allowincell="f" filled="f" stroked="f">
                <v:textbox inset="0,0,0,0"/>
                <w10:wrap anchorx="page" anchory="page"/>
              </v:shape>
            </w:pict>
          </mc:Fallback>
        </mc:AlternateContent>
      </w:r>
    </w:p>
    <w:sectPr w:rsidR="001E75CA" w:rsidSect="001E75CA">
      <w:headerReference w:type="even" r:id="rId79"/>
      <w:footerReference w:type="even" r:id="rId80"/>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2A10C" w14:textId="77777777" w:rsidR="00775804" w:rsidRDefault="00775804">
      <w:r>
        <w:separator/>
      </w:r>
    </w:p>
  </w:endnote>
  <w:endnote w:type="continuationSeparator" w:id="0">
    <w:p w14:paraId="2E985EDD" w14:textId="77777777" w:rsidR="00775804" w:rsidRDefault="00775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5C99" w14:textId="0EC10904" w:rsidR="001E75CA" w:rsidRDefault="0011149E">
    <w:pPr>
      <w:pStyle w:val="Pieddepage"/>
    </w:pPr>
    <w:r>
      <w:rPr>
        <w:noProof/>
        <w:lang w:eastAsia="fr-CA" w:bidi="ar-SA"/>
      </w:rPr>
      <mc:AlternateContent>
        <mc:Choice Requires="wps">
          <w:drawing>
            <wp:anchor distT="0" distB="0" distL="114300" distR="114300" simplePos="0" relativeHeight="251653120" behindDoc="1" locked="0" layoutInCell="1" allowOverlap="1" wp14:anchorId="76CD4124" wp14:editId="6FEF3C61">
              <wp:simplePos x="0" y="0"/>
              <wp:positionH relativeFrom="page">
                <wp:posOffset>624840</wp:posOffset>
              </wp:positionH>
              <wp:positionV relativeFrom="page">
                <wp:posOffset>10195560</wp:posOffset>
              </wp:positionV>
              <wp:extent cx="1847850" cy="222885"/>
              <wp:effectExtent l="0" t="0" r="38100" b="62865"/>
              <wp:wrapTight wrapText="bothSides">
                <wp:wrapPolygon edited="0">
                  <wp:start x="0" y="0"/>
                  <wp:lineTo x="0" y="25846"/>
                  <wp:lineTo x="21823" y="25846"/>
                  <wp:lineTo x="21823" y="0"/>
                  <wp:lineTo x="0" y="0"/>
                </wp:wrapPolygon>
              </wp:wrapTight>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B187" id="COM 7" o:spid="_x0000_s1026" style="position:absolute;margin-left:49.2pt;margin-top:802.8pt;width:145.5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" fillcolor="#74b5e4 [1941]" strokecolor="#74b5e4 [1941]" strokeweight="1pt">
              <v:fill color2="#d0e6f6 [661]" angle="135" focus="50%" type="gradient"/>
              <v:shadow on="t" color="#134162 [1605]" opacity=".5" offset="1pt"/>
              <w10:wrap type="tight" anchorx="page" anchory="page"/>
            </v:rect>
          </w:pict>
        </mc:Fallback>
      </mc:AlternateContent>
    </w:r>
    <w:r>
      <w:rPr>
        <w:noProof/>
        <w:lang w:eastAsia="fr-CA" w:bidi="ar-SA"/>
      </w:rPr>
      <mc:AlternateContent>
        <mc:Choice Requires="wps">
          <w:drawing>
            <wp:anchor distT="0" distB="0" distL="114300" distR="114300" simplePos="0" relativeHeight="251661312" behindDoc="1" locked="0" layoutInCell="0" allowOverlap="1" wp14:anchorId="76F5836C" wp14:editId="23B9F3BC">
              <wp:simplePos x="0" y="0"/>
              <wp:positionH relativeFrom="margin">
                <wp:posOffset>-50800</wp:posOffset>
              </wp:positionH>
              <wp:positionV relativeFrom="page">
                <wp:posOffset>10317480</wp:posOffset>
              </wp:positionV>
              <wp:extent cx="6830695" cy="0"/>
              <wp:effectExtent l="0" t="0" r="0" b="0"/>
              <wp:wrapTight wrapText="bothSides">
                <wp:wrapPolygon edited="0">
                  <wp:start x="0" y="0"/>
                  <wp:lineTo x="0" y="21600"/>
                  <wp:lineTo x="21600" y="21600"/>
                  <wp:lineTo x="21600" y="0"/>
                </wp:wrapPolygon>
              </wp:wrapTight>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51709" id="REC 15"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pt,812.4pt" to="533.85pt,8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" o:allowincell="f" strokecolor="#74b5e4 [1941]" strokeweight="1pt">
              <v:shadow color="#134162 [1605]" opacity=".5" offset="1pt"/>
              <w10:wrap type="tight" anchorx="margin"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C80C" w14:textId="77777777" w:rsidR="001E75CA" w:rsidRPr="00B14F13" w:rsidRDefault="00331EDD">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7A041189">
              <wp:simplePos x="0" y="0"/>
              <wp:positionH relativeFrom="column">
                <wp:posOffset>1807210</wp:posOffset>
              </wp:positionH>
              <wp:positionV relativeFrom="paragraph">
                <wp:posOffset>99060</wp:posOffset>
              </wp:positionV>
              <wp:extent cx="5181600" cy="222885"/>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B44CAA"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66A5" w14:textId="77777777" w:rsidR="001E75CA" w:rsidRDefault="00331EDD">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69AD6E4B">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671401"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214E" w14:textId="77777777" w:rsidR="001E75CA" w:rsidRDefault="00455EBA" w:rsidP="00455EBA">
    <w:pPr>
      <w:pStyle w:val="Pieddepage"/>
      <w:jc w:val="right"/>
    </w:pPr>
    <w:r>
      <w:rPr>
        <w:noProof/>
      </w:rPr>
      <w:drawing>
        <wp:inline distT="0" distB="0" distL="0" distR="0" wp14:anchorId="14D0C0CD" wp14:editId="27812DE6">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E9484" w14:textId="77777777" w:rsidR="00775804" w:rsidRDefault="00775804">
      <w:r>
        <w:separator/>
      </w:r>
    </w:p>
  </w:footnote>
  <w:footnote w:type="continuationSeparator" w:id="0">
    <w:p w14:paraId="3BBA8E08" w14:textId="77777777" w:rsidR="00775804" w:rsidRDefault="00775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B35" w14:textId="77777777" w:rsidR="001E75CA" w:rsidRDefault="00331EDD">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0C63105C">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21"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" o:allowincell="f" filled="f" stroked="f">
              <v:textbox inset="0,0,0,0">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E60AA24">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22"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" o:allowincell="f" filled="f" stroked="f">
              <v:textbox inset="0,0,0,0">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43D38463">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4BF3" w14:textId="77777777" w:rsidR="001E75CA" w:rsidRDefault="00331EDD">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766D1F7D">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23"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" o:allowincell="f" filled="f" stroked="f">
              <v:textbox inset="0,0,0,0">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5420CB45">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24"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" o:allowincell="f" filled="f" stroked="f">
              <v:textbox inset="0,0,0,0">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1D0F80CF">
              <wp:simplePos x="0" y="0"/>
              <wp:positionH relativeFrom="page">
                <wp:posOffset>457200</wp:posOffset>
              </wp:positionH>
              <wp:positionV relativeFrom="page">
                <wp:posOffset>457200</wp:posOffset>
              </wp:positionV>
              <wp:extent cx="4846320" cy="365760"/>
              <wp:effectExtent l="0" t="0" r="11430" b="152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543E4"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3837" w14:textId="77777777" w:rsidR="001A51D3" w:rsidRPr="009137B0" w:rsidRDefault="001A51D3"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1A51D3" w:rsidRPr="00AD3C08" w:rsidRDefault="00057132" w:rsidP="001A51D3">
    <w:pPr>
      <w:pStyle w:val="En-tte"/>
      <w:jc w:val="center"/>
    </w:pPr>
    <w:hyperlink r:id="rId1" w:history="1">
      <w:r w:rsidR="001A51D3" w:rsidRPr="00AD3C08">
        <w:rPr>
          <w:rStyle w:val="Lienhypertexte"/>
          <w:color w:val="1C6194" w:themeColor="accent2" w:themeShade="BF"/>
        </w:rPr>
        <w:t>www.aphrso.org</w:t>
      </w:r>
    </w:hyperlink>
    <w:r w:rsidR="001A51D3" w:rsidRPr="00AD3C08">
      <w:t xml:space="preserve">    </w:t>
    </w:r>
  </w:p>
  <w:p w14:paraId="32B9A849" w14:textId="77777777" w:rsidR="00EC533C" w:rsidRPr="00EC533C" w:rsidRDefault="001A51D3"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74F8" w14:textId="77777777" w:rsidR="001E75CA" w:rsidRDefault="007A5278">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25"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" o:allowincell="f" fillcolor="#77a1d1" strokecolor="#2683c6">
              <v:fill color2="#9dbeec" rotate="t" focusposition="1,1" focussize="-1,-1" focus="100%" type="gradientRadial"/>
              <v:textbo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1"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3B8F2F47"/>
    <w:multiLevelType w:val="hybridMultilevel"/>
    <w:tmpl w:val="B10CCBF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5DF25013"/>
    <w:multiLevelType w:val="hybridMultilevel"/>
    <w:tmpl w:val="7438E73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5E6B0396"/>
    <w:multiLevelType w:val="hybridMultilevel"/>
    <w:tmpl w:val="AB8C8F80"/>
    <w:lvl w:ilvl="0" w:tplc="9BEA115E">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2"/>
  </w:num>
  <w:num w:numId="4">
    <w:abstractNumId w:val="8"/>
  </w:num>
  <w:num w:numId="5">
    <w:abstractNumId w:val="4"/>
  </w:num>
  <w:num w:numId="6">
    <w:abstractNumId w:val="1"/>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0227B"/>
    <w:rsid w:val="00011DB0"/>
    <w:rsid w:val="00023D3C"/>
    <w:rsid w:val="00031B5D"/>
    <w:rsid w:val="00057132"/>
    <w:rsid w:val="0006162E"/>
    <w:rsid w:val="000630F8"/>
    <w:rsid w:val="000768FE"/>
    <w:rsid w:val="00080A3E"/>
    <w:rsid w:val="0008224E"/>
    <w:rsid w:val="0009187E"/>
    <w:rsid w:val="00093AC1"/>
    <w:rsid w:val="00094C51"/>
    <w:rsid w:val="000955A8"/>
    <w:rsid w:val="000A4EA1"/>
    <w:rsid w:val="000B5D37"/>
    <w:rsid w:val="000C226A"/>
    <w:rsid w:val="000D147E"/>
    <w:rsid w:val="000D7F37"/>
    <w:rsid w:val="000E063D"/>
    <w:rsid w:val="000E6979"/>
    <w:rsid w:val="001074B2"/>
    <w:rsid w:val="0011149E"/>
    <w:rsid w:val="001137AF"/>
    <w:rsid w:val="001428D8"/>
    <w:rsid w:val="00144A57"/>
    <w:rsid w:val="00146BD1"/>
    <w:rsid w:val="0015381C"/>
    <w:rsid w:val="00157FD0"/>
    <w:rsid w:val="00162EE0"/>
    <w:rsid w:val="00165B93"/>
    <w:rsid w:val="00171408"/>
    <w:rsid w:val="001738E1"/>
    <w:rsid w:val="00187A93"/>
    <w:rsid w:val="001A4C5A"/>
    <w:rsid w:val="001A51D3"/>
    <w:rsid w:val="001B1E15"/>
    <w:rsid w:val="001B740E"/>
    <w:rsid w:val="001C1979"/>
    <w:rsid w:val="001C7537"/>
    <w:rsid w:val="001D313D"/>
    <w:rsid w:val="001D421D"/>
    <w:rsid w:val="001D5F07"/>
    <w:rsid w:val="001D7629"/>
    <w:rsid w:val="001E2F8A"/>
    <w:rsid w:val="001E5BE6"/>
    <w:rsid w:val="001E75CA"/>
    <w:rsid w:val="001F0FDB"/>
    <w:rsid w:val="002007DF"/>
    <w:rsid w:val="00201332"/>
    <w:rsid w:val="00211A1B"/>
    <w:rsid w:val="00215E18"/>
    <w:rsid w:val="00216870"/>
    <w:rsid w:val="00232499"/>
    <w:rsid w:val="00243F15"/>
    <w:rsid w:val="002462BB"/>
    <w:rsid w:val="00246CFE"/>
    <w:rsid w:val="0025066F"/>
    <w:rsid w:val="002511FF"/>
    <w:rsid w:val="00251FCD"/>
    <w:rsid w:val="00260089"/>
    <w:rsid w:val="00274CF7"/>
    <w:rsid w:val="00280D2F"/>
    <w:rsid w:val="00290A2D"/>
    <w:rsid w:val="00295A4A"/>
    <w:rsid w:val="002A1D91"/>
    <w:rsid w:val="002A4D7E"/>
    <w:rsid w:val="002E0CB0"/>
    <w:rsid w:val="002E154E"/>
    <w:rsid w:val="002E3F5E"/>
    <w:rsid w:val="002F2DCE"/>
    <w:rsid w:val="002F5B18"/>
    <w:rsid w:val="00302F5B"/>
    <w:rsid w:val="0030316D"/>
    <w:rsid w:val="00303D51"/>
    <w:rsid w:val="003069F7"/>
    <w:rsid w:val="0032551A"/>
    <w:rsid w:val="00331EDD"/>
    <w:rsid w:val="003349FE"/>
    <w:rsid w:val="00351AFD"/>
    <w:rsid w:val="00357819"/>
    <w:rsid w:val="0036044B"/>
    <w:rsid w:val="0036203F"/>
    <w:rsid w:val="0036402D"/>
    <w:rsid w:val="003746C5"/>
    <w:rsid w:val="0037497A"/>
    <w:rsid w:val="00387E65"/>
    <w:rsid w:val="00393015"/>
    <w:rsid w:val="003A13A2"/>
    <w:rsid w:val="003A71F6"/>
    <w:rsid w:val="003B1B1D"/>
    <w:rsid w:val="003B2C59"/>
    <w:rsid w:val="003C08ED"/>
    <w:rsid w:val="003C17FF"/>
    <w:rsid w:val="003D486E"/>
    <w:rsid w:val="003E3CAE"/>
    <w:rsid w:val="003E7589"/>
    <w:rsid w:val="00420515"/>
    <w:rsid w:val="00422A15"/>
    <w:rsid w:val="00426BF7"/>
    <w:rsid w:val="00436443"/>
    <w:rsid w:val="00447322"/>
    <w:rsid w:val="004474F8"/>
    <w:rsid w:val="004516B5"/>
    <w:rsid w:val="00452A64"/>
    <w:rsid w:val="00453AFF"/>
    <w:rsid w:val="00455EBA"/>
    <w:rsid w:val="00461AAD"/>
    <w:rsid w:val="00470C06"/>
    <w:rsid w:val="00472197"/>
    <w:rsid w:val="00473988"/>
    <w:rsid w:val="0049521C"/>
    <w:rsid w:val="004975A4"/>
    <w:rsid w:val="004A456C"/>
    <w:rsid w:val="004B1654"/>
    <w:rsid w:val="004B6266"/>
    <w:rsid w:val="004E6168"/>
    <w:rsid w:val="004F3F65"/>
    <w:rsid w:val="00503246"/>
    <w:rsid w:val="00516273"/>
    <w:rsid w:val="00554686"/>
    <w:rsid w:val="00555796"/>
    <w:rsid w:val="00574068"/>
    <w:rsid w:val="00582F01"/>
    <w:rsid w:val="0059103E"/>
    <w:rsid w:val="005A0DF9"/>
    <w:rsid w:val="005A24E9"/>
    <w:rsid w:val="005A580F"/>
    <w:rsid w:val="005A5DE1"/>
    <w:rsid w:val="005B1210"/>
    <w:rsid w:val="005C6536"/>
    <w:rsid w:val="005D3284"/>
    <w:rsid w:val="005D70BA"/>
    <w:rsid w:val="005E070B"/>
    <w:rsid w:val="005E469A"/>
    <w:rsid w:val="005E79B4"/>
    <w:rsid w:val="006110E9"/>
    <w:rsid w:val="00614E89"/>
    <w:rsid w:val="00624E32"/>
    <w:rsid w:val="006345CB"/>
    <w:rsid w:val="0064781F"/>
    <w:rsid w:val="0065269A"/>
    <w:rsid w:val="00661169"/>
    <w:rsid w:val="00665D1F"/>
    <w:rsid w:val="00666446"/>
    <w:rsid w:val="00677349"/>
    <w:rsid w:val="0068034B"/>
    <w:rsid w:val="00687612"/>
    <w:rsid w:val="00697612"/>
    <w:rsid w:val="006B3BA2"/>
    <w:rsid w:val="006C1AAA"/>
    <w:rsid w:val="006C46CC"/>
    <w:rsid w:val="006D3048"/>
    <w:rsid w:val="006D413B"/>
    <w:rsid w:val="006D5A53"/>
    <w:rsid w:val="006E0C93"/>
    <w:rsid w:val="006E26E3"/>
    <w:rsid w:val="006F2BC7"/>
    <w:rsid w:val="006F5E17"/>
    <w:rsid w:val="00701862"/>
    <w:rsid w:val="007055D6"/>
    <w:rsid w:val="007057AB"/>
    <w:rsid w:val="00732348"/>
    <w:rsid w:val="00745008"/>
    <w:rsid w:val="0074665E"/>
    <w:rsid w:val="0075341E"/>
    <w:rsid w:val="00764BEA"/>
    <w:rsid w:val="00775804"/>
    <w:rsid w:val="00781944"/>
    <w:rsid w:val="00784666"/>
    <w:rsid w:val="00786FF4"/>
    <w:rsid w:val="00790C6A"/>
    <w:rsid w:val="00792E8A"/>
    <w:rsid w:val="0079732E"/>
    <w:rsid w:val="007A03F9"/>
    <w:rsid w:val="007A2FD5"/>
    <w:rsid w:val="007A5278"/>
    <w:rsid w:val="007B08C3"/>
    <w:rsid w:val="007E0511"/>
    <w:rsid w:val="007E097E"/>
    <w:rsid w:val="007E0D57"/>
    <w:rsid w:val="007F2CC5"/>
    <w:rsid w:val="007F3781"/>
    <w:rsid w:val="007F6650"/>
    <w:rsid w:val="008048E9"/>
    <w:rsid w:val="00806586"/>
    <w:rsid w:val="008700D5"/>
    <w:rsid w:val="008818B0"/>
    <w:rsid w:val="00883BCA"/>
    <w:rsid w:val="00886097"/>
    <w:rsid w:val="008934FD"/>
    <w:rsid w:val="0089467E"/>
    <w:rsid w:val="00895E35"/>
    <w:rsid w:val="00897DC4"/>
    <w:rsid w:val="008A51EA"/>
    <w:rsid w:val="008A6566"/>
    <w:rsid w:val="008B3452"/>
    <w:rsid w:val="008B6CAF"/>
    <w:rsid w:val="008B7F9F"/>
    <w:rsid w:val="008C0CDE"/>
    <w:rsid w:val="008C0ECE"/>
    <w:rsid w:val="008C17B1"/>
    <w:rsid w:val="008C25FC"/>
    <w:rsid w:val="008C7138"/>
    <w:rsid w:val="008E4AFC"/>
    <w:rsid w:val="00902710"/>
    <w:rsid w:val="00907FF3"/>
    <w:rsid w:val="009137B0"/>
    <w:rsid w:val="00922D16"/>
    <w:rsid w:val="00924008"/>
    <w:rsid w:val="00931239"/>
    <w:rsid w:val="009403A1"/>
    <w:rsid w:val="009506B0"/>
    <w:rsid w:val="009539AF"/>
    <w:rsid w:val="009570EA"/>
    <w:rsid w:val="009718D2"/>
    <w:rsid w:val="00972B32"/>
    <w:rsid w:val="00975340"/>
    <w:rsid w:val="00980077"/>
    <w:rsid w:val="00983D15"/>
    <w:rsid w:val="009914BC"/>
    <w:rsid w:val="00992738"/>
    <w:rsid w:val="00993A17"/>
    <w:rsid w:val="009A2CBC"/>
    <w:rsid w:val="009B26A3"/>
    <w:rsid w:val="009B2A93"/>
    <w:rsid w:val="009B4465"/>
    <w:rsid w:val="009C2472"/>
    <w:rsid w:val="009C68A4"/>
    <w:rsid w:val="009C6BC9"/>
    <w:rsid w:val="009E1D6D"/>
    <w:rsid w:val="009E4CB8"/>
    <w:rsid w:val="009E5D3E"/>
    <w:rsid w:val="009F085F"/>
    <w:rsid w:val="009F5F5F"/>
    <w:rsid w:val="009F655E"/>
    <w:rsid w:val="00A038FF"/>
    <w:rsid w:val="00A2493C"/>
    <w:rsid w:val="00A31C20"/>
    <w:rsid w:val="00A31F9D"/>
    <w:rsid w:val="00A37F3A"/>
    <w:rsid w:val="00A4001B"/>
    <w:rsid w:val="00A4583D"/>
    <w:rsid w:val="00A503A1"/>
    <w:rsid w:val="00A52818"/>
    <w:rsid w:val="00A62F0F"/>
    <w:rsid w:val="00A64118"/>
    <w:rsid w:val="00A64AD5"/>
    <w:rsid w:val="00A90668"/>
    <w:rsid w:val="00A97FF3"/>
    <w:rsid w:val="00AA0513"/>
    <w:rsid w:val="00AA5533"/>
    <w:rsid w:val="00AC530C"/>
    <w:rsid w:val="00AC5960"/>
    <w:rsid w:val="00AD6A78"/>
    <w:rsid w:val="00AE6482"/>
    <w:rsid w:val="00AF7112"/>
    <w:rsid w:val="00B0721B"/>
    <w:rsid w:val="00B07F51"/>
    <w:rsid w:val="00B11211"/>
    <w:rsid w:val="00B14F13"/>
    <w:rsid w:val="00B26A7A"/>
    <w:rsid w:val="00B366F3"/>
    <w:rsid w:val="00B44073"/>
    <w:rsid w:val="00B462CF"/>
    <w:rsid w:val="00B46694"/>
    <w:rsid w:val="00B50AC7"/>
    <w:rsid w:val="00B53211"/>
    <w:rsid w:val="00B53634"/>
    <w:rsid w:val="00B63395"/>
    <w:rsid w:val="00B65A39"/>
    <w:rsid w:val="00B74A7B"/>
    <w:rsid w:val="00B84628"/>
    <w:rsid w:val="00B91470"/>
    <w:rsid w:val="00BA239A"/>
    <w:rsid w:val="00BA2818"/>
    <w:rsid w:val="00BA28CB"/>
    <w:rsid w:val="00BC2461"/>
    <w:rsid w:val="00BC353B"/>
    <w:rsid w:val="00BC5F10"/>
    <w:rsid w:val="00BC7EAC"/>
    <w:rsid w:val="00BD7CB1"/>
    <w:rsid w:val="00BE7AE8"/>
    <w:rsid w:val="00BF254D"/>
    <w:rsid w:val="00BF32EB"/>
    <w:rsid w:val="00BF420E"/>
    <w:rsid w:val="00C02FF5"/>
    <w:rsid w:val="00C12BCC"/>
    <w:rsid w:val="00C35A76"/>
    <w:rsid w:val="00C54DD8"/>
    <w:rsid w:val="00C7429A"/>
    <w:rsid w:val="00C74441"/>
    <w:rsid w:val="00C8017B"/>
    <w:rsid w:val="00C852B2"/>
    <w:rsid w:val="00C86165"/>
    <w:rsid w:val="00C90594"/>
    <w:rsid w:val="00CA563A"/>
    <w:rsid w:val="00CC0FCE"/>
    <w:rsid w:val="00CC452C"/>
    <w:rsid w:val="00CC7564"/>
    <w:rsid w:val="00CD5489"/>
    <w:rsid w:val="00CF3356"/>
    <w:rsid w:val="00CF6FC5"/>
    <w:rsid w:val="00D036B0"/>
    <w:rsid w:val="00D13CC9"/>
    <w:rsid w:val="00D16D8D"/>
    <w:rsid w:val="00D30CB7"/>
    <w:rsid w:val="00D6035F"/>
    <w:rsid w:val="00D80A9D"/>
    <w:rsid w:val="00D828BA"/>
    <w:rsid w:val="00D84290"/>
    <w:rsid w:val="00D91F48"/>
    <w:rsid w:val="00D92A74"/>
    <w:rsid w:val="00DA6675"/>
    <w:rsid w:val="00DB0A70"/>
    <w:rsid w:val="00DB2DFB"/>
    <w:rsid w:val="00DB6479"/>
    <w:rsid w:val="00DC3CDF"/>
    <w:rsid w:val="00DE0855"/>
    <w:rsid w:val="00DE1C23"/>
    <w:rsid w:val="00DF79D0"/>
    <w:rsid w:val="00E14BBD"/>
    <w:rsid w:val="00E24D3C"/>
    <w:rsid w:val="00E34478"/>
    <w:rsid w:val="00E34C43"/>
    <w:rsid w:val="00E61DA2"/>
    <w:rsid w:val="00E64A10"/>
    <w:rsid w:val="00E73D63"/>
    <w:rsid w:val="00EA2BAF"/>
    <w:rsid w:val="00EA4484"/>
    <w:rsid w:val="00EA61C2"/>
    <w:rsid w:val="00EB09D2"/>
    <w:rsid w:val="00EB3102"/>
    <w:rsid w:val="00EC2822"/>
    <w:rsid w:val="00EC2E2B"/>
    <w:rsid w:val="00EC533C"/>
    <w:rsid w:val="00F06230"/>
    <w:rsid w:val="00F07BD6"/>
    <w:rsid w:val="00F5107D"/>
    <w:rsid w:val="00F5326F"/>
    <w:rsid w:val="00F54987"/>
    <w:rsid w:val="00F56A7A"/>
    <w:rsid w:val="00F64652"/>
    <w:rsid w:val="00F83450"/>
    <w:rsid w:val="00F845DF"/>
    <w:rsid w:val="00F86243"/>
    <w:rsid w:val="00F9319B"/>
    <w:rsid w:val="00FA1608"/>
    <w:rsid w:val="00FC6110"/>
    <w:rsid w:val="00FD2258"/>
    <w:rsid w:val="00FE0B6E"/>
    <w:rsid w:val="00FE183D"/>
    <w:rsid w:val="00FE1FA6"/>
    <w:rsid w:val="00FF034F"/>
    <w:rsid w:val="00FF4495"/>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iPriority w:val="99"/>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customStyle="1" w:styleId="Titre2Car">
    <w:name w:val="Titre 2 Car"/>
    <w:basedOn w:val="Policepardfaut"/>
    <w:link w:val="Titre2"/>
    <w:rsid w:val="0025066F"/>
    <w:rPr>
      <w:rFonts w:ascii="Impact" w:hAnsi="Impact"/>
      <w:color w:val="333300"/>
      <w:sz w:val="36"/>
      <w:szCs w:val="36"/>
      <w:lang w:val="fr-CA" w:bidi="hi-IN"/>
    </w:rPr>
  </w:style>
  <w:style w:type="character" w:styleId="Mentionnonrsolue">
    <w:name w:val="Unresolved Mention"/>
    <w:basedOn w:val="Policepardfaut"/>
    <w:uiPriority w:val="99"/>
    <w:semiHidden/>
    <w:unhideWhenUsed/>
    <w:rsid w:val="006F2BC7"/>
    <w:rPr>
      <w:color w:val="605E5C"/>
      <w:shd w:val="clear" w:color="auto" w:fill="E1DFDD"/>
    </w:rPr>
  </w:style>
  <w:style w:type="character" w:styleId="Lienhypertextesuivivisit">
    <w:name w:val="FollowedHyperlink"/>
    <w:basedOn w:val="Policepardfaut"/>
    <w:semiHidden/>
    <w:unhideWhenUsed/>
    <w:rsid w:val="006F2BC7"/>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info@aphrso.org" TargetMode="External"/><Relationship Id="rId26" Type="http://schemas.openxmlformats.org/officeDocument/2006/relationships/hyperlink" Target="http://www.aphrso.org/suivez-chloe" TargetMode="External"/><Relationship Id="rId39" Type="http://schemas.openxmlformats.org/officeDocument/2006/relationships/image" Target="media/image19.png"/><Relationship Id="rId21" Type="http://schemas.openxmlformats.org/officeDocument/2006/relationships/image" Target="media/image11.jpeg"/><Relationship Id="rId34" Type="http://schemas.openxmlformats.org/officeDocument/2006/relationships/hyperlink" Target="https://don.centraide-mtl.org" TargetMode="External"/><Relationship Id="rId42" Type="http://schemas.openxmlformats.org/officeDocument/2006/relationships/footer" Target="footer1.xml"/><Relationship Id="rId47" Type="http://schemas.openxmlformats.org/officeDocument/2006/relationships/image" Target="media/image21.wmf"/><Relationship Id="rId50" Type="http://schemas.microsoft.com/office/2007/relationships/hdphoto" Target="media/hdphoto1.wdp"/><Relationship Id="rId55" Type="http://schemas.openxmlformats.org/officeDocument/2006/relationships/image" Target="media/image28.jpeg"/><Relationship Id="rId63" Type="http://schemas.openxmlformats.org/officeDocument/2006/relationships/hyperlink" Target="mailto:info@aphrso.org" TargetMode="External"/><Relationship Id="rId68" Type="http://schemas.openxmlformats.org/officeDocument/2006/relationships/image" Target="media/image36.jpeg"/><Relationship Id="rId76"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www.aphrso.org/suivez-chloe"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mailto:soutien@aphrso.org" TargetMode="External"/><Relationship Id="rId37" Type="http://schemas.openxmlformats.org/officeDocument/2006/relationships/hyperlink" Target="mailto:soutien@aphrso.org"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4.jpeg"/><Relationship Id="rId74" Type="http://schemas.openxmlformats.org/officeDocument/2006/relationships/image" Target="media/image42.jpeg"/><Relationship Id="rId79"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info@aphrso.org" TargetMode="External"/><Relationship Id="rId31" Type="http://schemas.openxmlformats.org/officeDocument/2006/relationships/image" Target="media/image17.jpeg"/><Relationship Id="rId44" Type="http://schemas.openxmlformats.org/officeDocument/2006/relationships/header" Target="header3.xml"/><Relationship Id="rId52" Type="http://schemas.openxmlformats.org/officeDocument/2006/relationships/image" Target="media/image25.png"/><Relationship Id="rId60" Type="http://schemas.openxmlformats.org/officeDocument/2006/relationships/hyperlink" Target="mailto:info@aphrso.org" TargetMode="External"/><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hyperlink" Target="https://don.centraide-mtl.org" TargetMode="External"/><Relationship Id="rId43" Type="http://schemas.openxmlformats.org/officeDocument/2006/relationships/footer" Target="footer2.xml"/><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hyperlink" Target="http://www.aphrso.org" TargetMode="External"/><Relationship Id="rId69" Type="http://schemas.openxmlformats.org/officeDocument/2006/relationships/image" Target="media/image37.png"/><Relationship Id="rId77"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40.jpeg"/><Relationship Id="rId80"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facebook.com/aphrso" TargetMode="External"/><Relationship Id="rId33" Type="http://schemas.openxmlformats.org/officeDocument/2006/relationships/hyperlink" Target="mailto:soutien@aphrso.org" TargetMode="External"/><Relationship Id="rId38" Type="http://schemas.openxmlformats.org/officeDocument/2006/relationships/hyperlink" Target="mailto:soutien@aphrso.org" TargetMode="External"/><Relationship Id="rId46" Type="http://schemas.openxmlformats.org/officeDocument/2006/relationships/image" Target="media/image20.png"/><Relationship Id="rId59" Type="http://schemas.microsoft.com/office/2007/relationships/hdphoto" Target="media/hdphoto2.wdp"/><Relationship Id="rId67" Type="http://schemas.openxmlformats.org/officeDocument/2006/relationships/image" Target="media/image35.jpeg"/><Relationship Id="rId20" Type="http://schemas.openxmlformats.org/officeDocument/2006/relationships/image" Target="media/image10.jpeg"/><Relationship Id="rId41" Type="http://schemas.openxmlformats.org/officeDocument/2006/relationships/header" Target="header2.xml"/><Relationship Id="rId54" Type="http://schemas.openxmlformats.org/officeDocument/2006/relationships/image" Target="media/image27.png"/><Relationship Id="rId62" Type="http://schemas.openxmlformats.org/officeDocument/2006/relationships/hyperlink" Target="http://www.aphrso.org" TargetMode="External"/><Relationship Id="rId70" Type="http://schemas.openxmlformats.org/officeDocument/2006/relationships/image" Target="media/image38.jpeg"/><Relationship Id="rId75"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www.facebook.com/aphrso" TargetMode="External"/><Relationship Id="rId36" Type="http://schemas.openxmlformats.org/officeDocument/2006/relationships/image" Target="media/image18.png"/><Relationship Id="rId49" Type="http://schemas.openxmlformats.org/officeDocument/2006/relationships/image" Target="media/image23.png"/><Relationship Id="rId57" Type="http://schemas.openxmlformats.org/officeDocument/2006/relationships/image" Target="media/image30.jpeg"/></Relationships>
</file>

<file path=word/_rels/footer4.xml.rels><?xml version="1.0" encoding="UTF-8" standalone="yes"?>
<Relationships xmlns="http://schemas.openxmlformats.org/package/2006/relationships"><Relationship Id="rId1" Type="http://schemas.openxmlformats.org/officeDocument/2006/relationships/image" Target="media/image47.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A01C-3DDD-4DB4-AC4D-0E1990A86303}">
  <ds:schemaRefs>
    <ds:schemaRef ds:uri="http://schemas.microsoft.com/sharepoint/v3/contenttype/forms"/>
  </ds:schemaRefs>
</ds:datastoreItem>
</file>

<file path=customXml/itemProps2.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1010</TotalTime>
  <Pages>8</Pages>
  <Words>0</Words>
  <Characters>224</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40</cp:revision>
  <cp:lastPrinted>2018-12-13T18:45:00Z</cp:lastPrinted>
  <dcterms:created xsi:type="dcterms:W3CDTF">2021-10-14T12:45:00Z</dcterms:created>
  <dcterms:modified xsi:type="dcterms:W3CDTF">2021-11-23T14:56:00Z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