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21C4EDB7"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3B87DFA2">
                <wp:simplePos x="0" y="0"/>
                <wp:positionH relativeFrom="margin">
                  <wp:posOffset>-97971</wp:posOffset>
                </wp:positionH>
                <wp:positionV relativeFrom="paragraph">
                  <wp:posOffset>-644979</wp:posOffset>
                </wp:positionV>
                <wp:extent cx="6848475" cy="2781300"/>
                <wp:effectExtent l="0" t="0" r="47625" b="0"/>
                <wp:wrapNone/>
                <wp:docPr id="683" name="Groupe 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quot;&quot;"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77777777" w:rsidR="001E75CA" w:rsidRDefault="001E75CA"/>
    <w:p w14:paraId="5B9F3FE4" w14:textId="77777777" w:rsidR="001E75CA" w:rsidRDefault="001E75CA"/>
    <w:p w14:paraId="0762FE60" w14:textId="77777777" w:rsidR="001E75CA" w:rsidRDefault="001E75CA"/>
    <w:p w14:paraId="7BC5559B" w14:textId="77777777" w:rsidR="001E75CA" w:rsidRDefault="00895E35">
      <w:r>
        <w:rPr>
          <w:noProof/>
          <w:lang w:eastAsia="fr-CA" w:bidi="ar-SA"/>
        </w:rPr>
        <w:drawing>
          <wp:anchor distT="0" distB="0" distL="114300" distR="114300" simplePos="0" relativeHeight="251749376" behindDoc="0" locked="0" layoutInCell="1" allowOverlap="1" wp14:anchorId="612BF113" wp14:editId="2E9DCAFC">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77777777" w:rsidR="001E75CA" w:rsidRDefault="001E75CA"/>
    <w:p w14:paraId="1D5D4761" w14:textId="3D63CEE7" w:rsidR="00EC2E2B" w:rsidRDefault="00CD1C9B">
      <w:r>
        <w:rPr>
          <w:noProof/>
          <w:lang w:eastAsia="fr-CA" w:bidi="ar-SA"/>
        </w:rPr>
        <mc:AlternateContent>
          <mc:Choice Requires="wps">
            <w:drawing>
              <wp:anchor distT="0" distB="0" distL="114300" distR="114300" simplePos="0" relativeHeight="251613184" behindDoc="0" locked="0" layoutInCell="1" allowOverlap="1" wp14:anchorId="79FEE192" wp14:editId="7DD4FFC1">
                <wp:simplePos x="0" y="0"/>
                <wp:positionH relativeFrom="page">
                  <wp:posOffset>2452255</wp:posOffset>
                </wp:positionH>
                <wp:positionV relativeFrom="page">
                  <wp:posOffset>6206835</wp:posOffset>
                </wp:positionV>
                <wp:extent cx="4800600" cy="480291"/>
                <wp:effectExtent l="0" t="0" r="0" b="1524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80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565D6" w14:textId="77777777" w:rsidR="00156562" w:rsidRDefault="007B3521" w:rsidP="00CD1C9B">
                            <w:pPr>
                              <w:pStyle w:val="Titre2"/>
                              <w:spacing w:after="0" w:line="240" w:lineRule="auto"/>
                              <w:rPr>
                                <w:rFonts w:ascii="Bookman Old Style" w:hAnsi="Bookman Old Style"/>
                                <w:b/>
                                <w:bCs/>
                                <w:color w:val="auto"/>
                                <w:sz w:val="32"/>
                                <w:szCs w:val="32"/>
                              </w:rPr>
                            </w:pPr>
                            <w:r w:rsidRPr="000E68BC">
                              <w:rPr>
                                <w:rFonts w:ascii="Bookman Old Style" w:hAnsi="Bookman Old Style"/>
                                <w:b/>
                                <w:bCs/>
                                <w:color w:val="auto"/>
                                <w:sz w:val="32"/>
                                <w:szCs w:val="32"/>
                              </w:rPr>
                              <w:t>Doublement partenaire avec</w:t>
                            </w:r>
                            <w:r w:rsidR="00156562">
                              <w:rPr>
                                <w:rFonts w:ascii="Bookman Old Style" w:hAnsi="Bookman Old Style"/>
                                <w:b/>
                                <w:bCs/>
                                <w:color w:val="auto"/>
                                <w:sz w:val="32"/>
                                <w:szCs w:val="32"/>
                              </w:rPr>
                              <w:t xml:space="preserve"> </w:t>
                            </w:r>
                          </w:p>
                          <w:p w14:paraId="325D735A" w14:textId="2C7FA989" w:rsidR="001E75CA" w:rsidRPr="000E68BC" w:rsidRDefault="00156562" w:rsidP="00CD1C9B">
                            <w:pPr>
                              <w:pStyle w:val="Titre2"/>
                              <w:spacing w:after="0" w:line="240" w:lineRule="auto"/>
                              <w:rPr>
                                <w:color w:val="auto"/>
                                <w:sz w:val="32"/>
                                <w:szCs w:val="32"/>
                              </w:rPr>
                            </w:pPr>
                            <w:r>
                              <w:rPr>
                                <w:rFonts w:ascii="Bookman Old Style" w:hAnsi="Bookman Old Style"/>
                                <w:b/>
                                <w:bCs/>
                                <w:color w:val="auto"/>
                                <w:sz w:val="32"/>
                                <w:szCs w:val="32"/>
                              </w:rPr>
                              <w:t xml:space="preserve">Le </w:t>
                            </w:r>
                            <w:r w:rsidR="007B3521" w:rsidRPr="000E68BC">
                              <w:rPr>
                                <w:rFonts w:ascii="Bookman Old Style" w:hAnsi="Bookman Old Style"/>
                                <w:b/>
                                <w:bCs/>
                                <w:color w:val="auto"/>
                                <w:sz w:val="32"/>
                                <w:szCs w:val="32"/>
                              </w:rPr>
                              <w:t>Mouvement Action Découverte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37" type="#_x0000_t202" style="position:absolute;margin-left:193.1pt;margin-top:488.75pt;width:378pt;height:37.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" filled="f" stroked="f">
                <v:textbox inset="0,0,0,0">
                  <w:txbxContent>
                    <w:p w14:paraId="2C5565D6" w14:textId="77777777" w:rsidR="00156562" w:rsidRDefault="007B3521" w:rsidP="00CD1C9B">
                      <w:pPr>
                        <w:pStyle w:val="Titre2"/>
                        <w:spacing w:after="0" w:line="240" w:lineRule="auto"/>
                        <w:rPr>
                          <w:rFonts w:ascii="Bookman Old Style" w:hAnsi="Bookman Old Style"/>
                          <w:b/>
                          <w:bCs/>
                          <w:color w:val="auto"/>
                          <w:sz w:val="32"/>
                          <w:szCs w:val="32"/>
                        </w:rPr>
                      </w:pPr>
                      <w:r w:rsidRPr="000E68BC">
                        <w:rPr>
                          <w:rFonts w:ascii="Bookman Old Style" w:hAnsi="Bookman Old Style"/>
                          <w:b/>
                          <w:bCs/>
                          <w:color w:val="auto"/>
                          <w:sz w:val="32"/>
                          <w:szCs w:val="32"/>
                        </w:rPr>
                        <w:t>Doublement partenaire avec</w:t>
                      </w:r>
                      <w:r w:rsidR="00156562">
                        <w:rPr>
                          <w:rFonts w:ascii="Bookman Old Style" w:hAnsi="Bookman Old Style"/>
                          <w:b/>
                          <w:bCs/>
                          <w:color w:val="auto"/>
                          <w:sz w:val="32"/>
                          <w:szCs w:val="32"/>
                        </w:rPr>
                        <w:t xml:space="preserve"> </w:t>
                      </w:r>
                    </w:p>
                    <w:p w14:paraId="325D735A" w14:textId="2C7FA989" w:rsidR="001E75CA" w:rsidRPr="000E68BC" w:rsidRDefault="00156562" w:rsidP="00CD1C9B">
                      <w:pPr>
                        <w:pStyle w:val="Titre2"/>
                        <w:spacing w:after="0" w:line="240" w:lineRule="auto"/>
                        <w:rPr>
                          <w:color w:val="auto"/>
                          <w:sz w:val="32"/>
                          <w:szCs w:val="32"/>
                        </w:rPr>
                      </w:pPr>
                      <w:r>
                        <w:rPr>
                          <w:rFonts w:ascii="Bookman Old Style" w:hAnsi="Bookman Old Style"/>
                          <w:b/>
                          <w:bCs/>
                          <w:color w:val="auto"/>
                          <w:sz w:val="32"/>
                          <w:szCs w:val="32"/>
                        </w:rPr>
                        <w:t xml:space="preserve">Le </w:t>
                      </w:r>
                      <w:r w:rsidR="007B3521" w:rsidRPr="000E68BC">
                        <w:rPr>
                          <w:rFonts w:ascii="Bookman Old Style" w:hAnsi="Bookman Old Style"/>
                          <w:b/>
                          <w:bCs/>
                          <w:color w:val="auto"/>
                          <w:sz w:val="32"/>
                          <w:szCs w:val="32"/>
                        </w:rPr>
                        <w:t>Mouvement Action Découverte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0" locked="0" layoutInCell="0" allowOverlap="1" wp14:anchorId="1A783ECA" wp14:editId="08B2ABC3">
                <wp:simplePos x="0" y="0"/>
                <wp:positionH relativeFrom="page">
                  <wp:posOffset>5756564</wp:posOffset>
                </wp:positionH>
                <wp:positionV relativeFrom="page">
                  <wp:posOffset>3747655</wp:posOffset>
                </wp:positionV>
                <wp:extent cx="1357745" cy="2563090"/>
                <wp:effectExtent l="0" t="0" r="13970" b="889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745" cy="25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38" type="#_x0000_t202" style="position:absolute;margin-left:453.25pt;margin-top:295.1pt;width:106.9pt;height:20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" o:allowincell="f" filled="f" stroked="f">
                <v:textbox inset="0,0,0,0">
                  <w:txbxContent/>
                </v:textbox>
                <w10:wrap anchorx="page" anchory="page"/>
              </v:shape>
            </w:pict>
          </mc:Fallback>
        </mc:AlternateContent>
      </w:r>
      <w:r w:rsidR="00281409">
        <w:rPr>
          <w:noProof/>
          <w:lang w:eastAsia="fr-CA" w:bidi="ar-SA"/>
        </w:rPr>
        <mc:AlternateContent>
          <mc:Choice Requires="wps">
            <w:drawing>
              <wp:anchor distT="0" distB="0" distL="114300" distR="114300" simplePos="0" relativeHeight="251656192" behindDoc="0" locked="0" layoutInCell="0" allowOverlap="1" wp14:anchorId="1C9A78D5" wp14:editId="36CA5ED7">
                <wp:simplePos x="0" y="0"/>
                <wp:positionH relativeFrom="page">
                  <wp:posOffset>4097547</wp:posOffset>
                </wp:positionH>
                <wp:positionV relativeFrom="page">
                  <wp:posOffset>3743864</wp:posOffset>
                </wp:positionV>
                <wp:extent cx="1504950" cy="2449902"/>
                <wp:effectExtent l="0" t="0" r="0" b="762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44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A78D5" id="_x0000_t202" coordsize="21600,21600" o:spt="202" path="m,l,21600r21600,l21600,xe">
                <v:stroke joinstyle="miter"/>
                <v:path gradientshapeok="t" o:connecttype="rect"/>
              </v:shapetype>
              <v:shape id="Text Box 132" o:spid="_x0000_s1037" type="#_x0000_t202" style="position:absolute;margin-left:322.65pt;margin-top:294.8pt;width:118.5pt;height:19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" o:allowincell="f" filled="f" stroked="f">
                <v:textbox style="mso-next-textbox:#Text Box 133" inset="0,0,0,0">
                  <w:txbxContent/>
                </v:textbox>
                <w10:wrap anchorx="page" anchory="page"/>
              </v:shape>
            </w:pict>
          </mc:Fallback>
        </mc:AlternateContent>
      </w:r>
      <w:r w:rsidR="000E68BC">
        <w:rPr>
          <w:noProof/>
          <w:lang w:eastAsia="fr-CA" w:bidi="ar-SA"/>
        </w:rPr>
        <mc:AlternateContent>
          <mc:Choice Requires="wps">
            <w:drawing>
              <wp:anchor distT="0" distB="0" distL="114300" distR="114300" simplePos="0" relativeHeight="251614208" behindDoc="0" locked="0" layoutInCell="0" allowOverlap="1" wp14:anchorId="00AF585D" wp14:editId="46954B69">
                <wp:simplePos x="0" y="0"/>
                <wp:positionH relativeFrom="page">
                  <wp:posOffset>2445327</wp:posOffset>
                </wp:positionH>
                <wp:positionV relativeFrom="page">
                  <wp:posOffset>6719455</wp:posOffset>
                </wp:positionV>
                <wp:extent cx="1497965" cy="2847109"/>
                <wp:effectExtent l="0" t="0" r="6985" b="1079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847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22127B9A" w14:textId="2CD5626C" w:rsidR="000932E7" w:rsidRDefault="000932E7" w:rsidP="000E68BC">
                            <w:pPr>
                              <w:pStyle w:val="Corpsdetexte"/>
                              <w:spacing w:line="240" w:lineRule="auto"/>
                              <w:jc w:val="both"/>
                              <w:rPr>
                                <w:lang w:val="fr-FR"/>
                              </w:rPr>
                            </w:pPr>
                            <w:r>
                              <w:rPr>
                                <w:lang w:val="fr-FR"/>
                              </w:rPr>
                              <w:t>Comme vous le savez sans doute, l’APHRSO accueille dans ses locaux l’organisme Mouvement Action Découverte (MAD) de Châteauguay.</w:t>
                            </w:r>
                          </w:p>
                          <w:p w14:paraId="2B4EA4E4" w14:textId="377AB407" w:rsidR="000932E7" w:rsidRDefault="000932E7" w:rsidP="000E68BC">
                            <w:pPr>
                              <w:pStyle w:val="Corpsdetexte"/>
                              <w:spacing w:line="240" w:lineRule="auto"/>
                              <w:jc w:val="both"/>
                              <w:rPr>
                                <w:lang w:val="fr-FR"/>
                              </w:rPr>
                            </w:pPr>
                            <w:r>
                              <w:rPr>
                                <w:lang w:val="fr-FR"/>
                              </w:rPr>
                              <w:t xml:space="preserve">Rappelons que ce partenariat est issu d’une entente entre l’APHRSO, MAD et le CISSS de la Montérégie- Ouest pour la tenue de service en activités de jour pour les adultes ayant une </w:t>
                            </w:r>
                            <w:r w:rsidR="000E68BC">
                              <w:rPr>
                                <w:lang w:val="fr-FR"/>
                              </w:rPr>
                              <w:t>déficience intellectuelle</w:t>
                            </w:r>
                            <w:r>
                              <w:rPr>
                                <w:lang w:val="fr-FR"/>
                              </w:rPr>
                              <w:t xml:space="preserve">, un </w:t>
                            </w:r>
                            <w:r w:rsidR="000E68BC">
                              <w:rPr>
                                <w:lang w:val="fr-FR"/>
                              </w:rPr>
                              <w:t xml:space="preserve">trouble du spectre de l’autisme ou </w:t>
                            </w:r>
                            <w:r>
                              <w:rPr>
                                <w:lang w:val="fr-FR"/>
                              </w:rPr>
                              <w:t>une déficience physique.</w:t>
                            </w:r>
                          </w:p>
                          <w:p w14:paraId="75E8A600" w14:textId="331B4033" w:rsidR="000932E7" w:rsidRDefault="000932E7" w:rsidP="000E68BC">
                            <w:pPr>
                              <w:pStyle w:val="Corpsdetexte"/>
                              <w:spacing w:line="240" w:lineRule="auto"/>
                              <w:jc w:val="both"/>
                              <w:rPr>
                                <w:lang w:val="fr-FR"/>
                              </w:rPr>
                            </w:pPr>
                            <w:r>
                              <w:rPr>
                                <w:lang w:val="fr-FR"/>
                              </w:rPr>
                              <w:t xml:space="preserve">Rappelons également que cette entente a vu le jour à la fin du programme transit en 2018, en raison des besoins exprimés </w:t>
                            </w:r>
                            <w:r w:rsidR="008B4CC4">
                              <w:rPr>
                                <w:lang w:val="fr-FR"/>
                              </w:rPr>
                              <w:t>tant par</w:t>
                            </w:r>
                            <w:r>
                              <w:rPr>
                                <w:lang w:val="fr-FR"/>
                              </w:rPr>
                              <w:t xml:space="preserve"> les</w:t>
                            </w:r>
                            <w:r w:rsidR="008B4CC4">
                              <w:rPr>
                                <w:lang w:val="fr-FR"/>
                              </w:rPr>
                              <w:t xml:space="preserve"> </w:t>
                            </w:r>
                            <w:r>
                              <w:rPr>
                                <w:lang w:val="fr-FR"/>
                              </w:rPr>
                              <w:t xml:space="preserve">participants </w:t>
                            </w:r>
                            <w:r w:rsidR="008B4CC4">
                              <w:rPr>
                                <w:lang w:val="fr-FR"/>
                              </w:rPr>
                              <w:t>que par leurs proches.</w:t>
                            </w:r>
                          </w:p>
                          <w:p w14:paraId="5478FC41" w14:textId="35DD1F5D" w:rsidR="000E68BC" w:rsidRDefault="008B4CC4" w:rsidP="000E68BC">
                            <w:pPr>
                              <w:pStyle w:val="Corpsdetexte"/>
                              <w:spacing w:line="240" w:lineRule="auto"/>
                              <w:jc w:val="both"/>
                              <w:rPr>
                                <w:lang w:val="fr-FR"/>
                              </w:rPr>
                            </w:pPr>
                            <w:r>
                              <w:rPr>
                                <w:lang w:val="fr-FR"/>
                              </w:rPr>
                              <w:t>Compte tenu de la pandémie, MAD a malheureusement dû faire face à une perte de local pour son service d’activités de jour qui se déroulait à S</w:t>
                            </w:r>
                            <w:r w:rsidR="00C54340">
                              <w:rPr>
                                <w:lang w:val="fr-FR"/>
                              </w:rPr>
                              <w:t>ain</w:t>
                            </w:r>
                            <w:r>
                              <w:rPr>
                                <w:lang w:val="fr-FR"/>
                              </w:rPr>
                              <w:t>t-Constant. Devant la difficulté à se relocaliser, l’APHRSO a donc offert à l’organisme d’accueillir également ce service à l’intérieur de ses locaux.</w:t>
                            </w:r>
                          </w:p>
                          <w:p w14:paraId="22E265A6" w14:textId="4D76AC61" w:rsidR="001E75CA" w:rsidRDefault="008B4CC4" w:rsidP="000E68BC">
                            <w:pPr>
                              <w:pStyle w:val="Corpsdetexte"/>
                              <w:spacing w:line="240" w:lineRule="auto"/>
                              <w:jc w:val="both"/>
                              <w:rPr>
                                <w:rFonts w:cs="Times New Roman"/>
                                <w:lang w:val="fr-FR" w:bidi="en-US"/>
                              </w:rPr>
                            </w:pPr>
                            <w:r>
                              <w:rPr>
                                <w:rFonts w:cs="Times New Roman"/>
                                <w:lang w:val="fr-FR" w:bidi="en-US"/>
                              </w:rPr>
                              <w:t>Résultat : l’APHRSO accueille depuis juin dernier deux services d’activités de jour administré</w:t>
                            </w:r>
                            <w:r w:rsidR="000E68BC">
                              <w:rPr>
                                <w:rFonts w:cs="Times New Roman"/>
                                <w:lang w:val="fr-FR" w:bidi="en-US"/>
                              </w:rPr>
                              <w:t>s</w:t>
                            </w:r>
                            <w:r>
                              <w:rPr>
                                <w:rFonts w:cs="Times New Roman"/>
                                <w:lang w:val="fr-FR" w:bidi="en-US"/>
                              </w:rPr>
                              <w:t xml:space="preserve"> par </w:t>
                            </w:r>
                            <w:r w:rsidR="000E68BC">
                              <w:rPr>
                                <w:rFonts w:cs="Times New Roman"/>
                                <w:lang w:val="fr-FR" w:bidi="en-US"/>
                              </w:rPr>
                              <w:t>le MAD</w:t>
                            </w:r>
                            <w:r>
                              <w:rPr>
                                <w:rFonts w:cs="Times New Roman"/>
                                <w:lang w:val="fr-FR" w:bidi="en-US"/>
                              </w:rPr>
                              <w:t>.</w:t>
                            </w:r>
                          </w:p>
                          <w:p w14:paraId="4E3737FC" w14:textId="416B53B2" w:rsidR="000E68BC" w:rsidRDefault="008B4CC4" w:rsidP="000E68BC">
                            <w:pPr>
                              <w:pStyle w:val="Corpsdetexte"/>
                              <w:spacing w:line="240" w:lineRule="auto"/>
                              <w:jc w:val="both"/>
                              <w:rPr>
                                <w:rFonts w:cs="Times New Roman"/>
                                <w:lang w:val="fr-FR" w:bidi="en-US"/>
                              </w:rPr>
                            </w:pPr>
                            <w:r>
                              <w:rPr>
                                <w:rFonts w:cs="Times New Roman"/>
                                <w:lang w:val="fr-FR" w:bidi="en-US"/>
                              </w:rPr>
                              <w:t xml:space="preserve">Cette situation est </w:t>
                            </w:r>
                            <w:r w:rsidR="000E68BC">
                              <w:rPr>
                                <w:rFonts w:cs="Times New Roman"/>
                                <w:lang w:val="fr-FR" w:bidi="en-US"/>
                              </w:rPr>
                              <w:t xml:space="preserve">temporaire pour le moment, mais pourrait devenir permanente </w:t>
                            </w:r>
                            <w:r>
                              <w:rPr>
                                <w:rFonts w:cs="Times New Roman"/>
                                <w:lang w:val="fr-FR" w:bidi="en-US"/>
                              </w:rPr>
                              <w:t>au cours d</w:t>
                            </w:r>
                            <w:r w:rsidR="000E68BC">
                              <w:rPr>
                                <w:rFonts w:cs="Times New Roman"/>
                                <w:lang w:val="fr-FR" w:bidi="en-US"/>
                              </w:rPr>
                              <w:t>e</w:t>
                            </w:r>
                            <w:r>
                              <w:rPr>
                                <w:rFonts w:cs="Times New Roman"/>
                                <w:lang w:val="fr-FR" w:bidi="en-US"/>
                              </w:rPr>
                              <w:t xml:space="preserve"> la</w:t>
                            </w:r>
                            <w:r w:rsidR="000E68BC">
                              <w:rPr>
                                <w:rFonts w:cs="Times New Roman"/>
                                <w:lang w:val="fr-FR" w:bidi="en-US"/>
                              </w:rPr>
                              <w:t xml:space="preserve"> </w:t>
                            </w:r>
                            <w:r>
                              <w:rPr>
                                <w:rFonts w:cs="Times New Roman"/>
                                <w:lang w:val="fr-FR" w:bidi="en-US"/>
                              </w:rPr>
                              <w:t>prochaine année, si tel</w:t>
                            </w:r>
                            <w:r w:rsidR="000E68BC">
                              <w:rPr>
                                <w:rFonts w:cs="Times New Roman"/>
                                <w:lang w:val="fr-FR" w:bidi="en-US"/>
                              </w:rPr>
                              <w:t xml:space="preserve"> </w:t>
                            </w:r>
                            <w:r>
                              <w:rPr>
                                <w:rFonts w:cs="Times New Roman"/>
                                <w:lang w:val="fr-FR" w:bidi="en-US"/>
                              </w:rPr>
                              <w:t xml:space="preserve">est le souhait </w:t>
                            </w:r>
                            <w:r w:rsidR="00156562">
                              <w:rPr>
                                <w:rFonts w:cs="Times New Roman"/>
                                <w:lang w:val="fr-FR" w:bidi="en-US"/>
                              </w:rPr>
                              <w:t>de notre partenaire</w:t>
                            </w:r>
                            <w:r w:rsidR="000E68BC">
                              <w:rPr>
                                <w:rFonts w:cs="Times New Roman"/>
                                <w:lang w:val="fr-FR" w:bidi="en-US"/>
                              </w:rPr>
                              <w:t xml:space="preserve">. </w:t>
                            </w:r>
                          </w:p>
                          <w:p w14:paraId="1F3CE865" w14:textId="41BEFDFE" w:rsidR="008B4CC4" w:rsidRPr="009C2472" w:rsidRDefault="000E68BC" w:rsidP="000E68BC">
                            <w:pPr>
                              <w:pStyle w:val="Corpsdetexte"/>
                              <w:spacing w:line="240" w:lineRule="auto"/>
                              <w:jc w:val="both"/>
                              <w:rPr>
                                <w:lang w:val="fr-FR"/>
                              </w:rPr>
                            </w:pPr>
                            <w:r>
                              <w:rPr>
                                <w:rFonts w:cs="Times New Roman"/>
                                <w:lang w:val="fr-FR" w:bidi="en-US"/>
                              </w:rPr>
                              <w:t xml:space="preserve">D’ici là, l’APHRSO est quant à elle très heureuse de pouvoir soutenir ces deux services en offrant gratuitement l’accès à ses locaux.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0" type="#_x0000_t202" style="position:absolute;margin-left:192.55pt;margin-top:529.1pt;width:117.95pt;height:224.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" o:allowincell="f" filled="f" stroked="f">
                <v:textbox inset="0,0,0,0">
                  <w:txbxContent>
                    <w:p w14:paraId="22127B9A" w14:textId="2CD5626C" w:rsidR="000932E7" w:rsidRDefault="000932E7" w:rsidP="000E68BC">
                      <w:pPr>
                        <w:pStyle w:val="Corpsdetexte"/>
                        <w:spacing w:line="240" w:lineRule="auto"/>
                        <w:jc w:val="both"/>
                        <w:rPr>
                          <w:lang w:val="fr-FR"/>
                        </w:rPr>
                      </w:pPr>
                      <w:r>
                        <w:rPr>
                          <w:lang w:val="fr-FR"/>
                        </w:rPr>
                        <w:t>Comme vous le savez sans doute, l’APHRSO accueille dans ses locaux l’organisme Mouvement Action Découverte (MAD) de Châteauguay.</w:t>
                      </w:r>
                    </w:p>
                    <w:p w14:paraId="2B4EA4E4" w14:textId="377AB407" w:rsidR="000932E7" w:rsidRDefault="000932E7" w:rsidP="000E68BC">
                      <w:pPr>
                        <w:pStyle w:val="Corpsdetexte"/>
                        <w:spacing w:line="240" w:lineRule="auto"/>
                        <w:jc w:val="both"/>
                        <w:rPr>
                          <w:lang w:val="fr-FR"/>
                        </w:rPr>
                      </w:pPr>
                      <w:r>
                        <w:rPr>
                          <w:lang w:val="fr-FR"/>
                        </w:rPr>
                        <w:t xml:space="preserve">Rappelons que ce partenariat est issu d’une entente entre l’APHRSO, MAD et le CISSS de la Montérégie- Ouest pour la tenue de service en activités de jour pour les adultes ayant une </w:t>
                      </w:r>
                      <w:r w:rsidR="000E68BC">
                        <w:rPr>
                          <w:lang w:val="fr-FR"/>
                        </w:rPr>
                        <w:t>déficience intellectuelle</w:t>
                      </w:r>
                      <w:r>
                        <w:rPr>
                          <w:lang w:val="fr-FR"/>
                        </w:rPr>
                        <w:t xml:space="preserve">, un </w:t>
                      </w:r>
                      <w:r w:rsidR="000E68BC">
                        <w:rPr>
                          <w:lang w:val="fr-FR"/>
                        </w:rPr>
                        <w:t xml:space="preserve">trouble du spectre de l’autisme ou </w:t>
                      </w:r>
                      <w:r>
                        <w:rPr>
                          <w:lang w:val="fr-FR"/>
                        </w:rPr>
                        <w:t>une déficience physique.</w:t>
                      </w:r>
                    </w:p>
                    <w:p w14:paraId="75E8A600" w14:textId="331B4033" w:rsidR="000932E7" w:rsidRDefault="000932E7" w:rsidP="000E68BC">
                      <w:pPr>
                        <w:pStyle w:val="Corpsdetexte"/>
                        <w:spacing w:line="240" w:lineRule="auto"/>
                        <w:jc w:val="both"/>
                        <w:rPr>
                          <w:lang w:val="fr-FR"/>
                        </w:rPr>
                      </w:pPr>
                      <w:r>
                        <w:rPr>
                          <w:lang w:val="fr-FR"/>
                        </w:rPr>
                        <w:t xml:space="preserve">Rappelons également que cette entente a vu le jour à la fin du programme transit en 2018, en raison des besoins exprimés </w:t>
                      </w:r>
                      <w:r w:rsidR="008B4CC4">
                        <w:rPr>
                          <w:lang w:val="fr-FR"/>
                        </w:rPr>
                        <w:t>tant par</w:t>
                      </w:r>
                      <w:r>
                        <w:rPr>
                          <w:lang w:val="fr-FR"/>
                        </w:rPr>
                        <w:t xml:space="preserve"> les</w:t>
                      </w:r>
                      <w:r w:rsidR="008B4CC4">
                        <w:rPr>
                          <w:lang w:val="fr-FR"/>
                        </w:rPr>
                        <w:t xml:space="preserve"> </w:t>
                      </w:r>
                      <w:r>
                        <w:rPr>
                          <w:lang w:val="fr-FR"/>
                        </w:rPr>
                        <w:t xml:space="preserve">participants </w:t>
                      </w:r>
                      <w:r w:rsidR="008B4CC4">
                        <w:rPr>
                          <w:lang w:val="fr-FR"/>
                        </w:rPr>
                        <w:t>que par leurs proches.</w:t>
                      </w:r>
                    </w:p>
                    <w:p w14:paraId="5478FC41" w14:textId="35DD1F5D" w:rsidR="000E68BC" w:rsidRDefault="008B4CC4" w:rsidP="000E68BC">
                      <w:pPr>
                        <w:pStyle w:val="Corpsdetexte"/>
                        <w:spacing w:line="240" w:lineRule="auto"/>
                        <w:jc w:val="both"/>
                        <w:rPr>
                          <w:lang w:val="fr-FR"/>
                        </w:rPr>
                      </w:pPr>
                      <w:r>
                        <w:rPr>
                          <w:lang w:val="fr-FR"/>
                        </w:rPr>
                        <w:t>Compte tenu de la pandémie, MAD a malheureusement dû faire face à une perte de local pour son service d’activités de jour qui se déroulait à S</w:t>
                      </w:r>
                      <w:r w:rsidR="00C54340">
                        <w:rPr>
                          <w:lang w:val="fr-FR"/>
                        </w:rPr>
                        <w:t>ain</w:t>
                      </w:r>
                      <w:r>
                        <w:rPr>
                          <w:lang w:val="fr-FR"/>
                        </w:rPr>
                        <w:t>t-Constant. Devant la difficulté à se relocaliser, l’APHRSO a donc offert à l’organisme d’accueillir également ce service à l’intérieur de ses locaux.</w:t>
                      </w:r>
                    </w:p>
                    <w:p w14:paraId="22E265A6" w14:textId="4D76AC61" w:rsidR="001E75CA" w:rsidRDefault="008B4CC4" w:rsidP="000E68BC">
                      <w:pPr>
                        <w:pStyle w:val="Corpsdetexte"/>
                        <w:spacing w:line="240" w:lineRule="auto"/>
                        <w:jc w:val="both"/>
                        <w:rPr>
                          <w:rFonts w:cs="Times New Roman"/>
                          <w:lang w:val="fr-FR" w:bidi="en-US"/>
                        </w:rPr>
                      </w:pPr>
                      <w:r>
                        <w:rPr>
                          <w:rFonts w:cs="Times New Roman"/>
                          <w:lang w:val="fr-FR" w:bidi="en-US"/>
                        </w:rPr>
                        <w:t>Résultat : l’APHRSO accueille depuis juin dernier deux services d’activités de jour administré</w:t>
                      </w:r>
                      <w:r w:rsidR="000E68BC">
                        <w:rPr>
                          <w:rFonts w:cs="Times New Roman"/>
                          <w:lang w:val="fr-FR" w:bidi="en-US"/>
                        </w:rPr>
                        <w:t>s</w:t>
                      </w:r>
                      <w:r>
                        <w:rPr>
                          <w:rFonts w:cs="Times New Roman"/>
                          <w:lang w:val="fr-FR" w:bidi="en-US"/>
                        </w:rPr>
                        <w:t xml:space="preserve"> par </w:t>
                      </w:r>
                      <w:r w:rsidR="000E68BC">
                        <w:rPr>
                          <w:rFonts w:cs="Times New Roman"/>
                          <w:lang w:val="fr-FR" w:bidi="en-US"/>
                        </w:rPr>
                        <w:t>le MAD</w:t>
                      </w:r>
                      <w:r>
                        <w:rPr>
                          <w:rFonts w:cs="Times New Roman"/>
                          <w:lang w:val="fr-FR" w:bidi="en-US"/>
                        </w:rPr>
                        <w:t>.</w:t>
                      </w:r>
                    </w:p>
                    <w:p w14:paraId="4E3737FC" w14:textId="416B53B2" w:rsidR="000E68BC" w:rsidRDefault="008B4CC4" w:rsidP="000E68BC">
                      <w:pPr>
                        <w:pStyle w:val="Corpsdetexte"/>
                        <w:spacing w:line="240" w:lineRule="auto"/>
                        <w:jc w:val="both"/>
                        <w:rPr>
                          <w:rFonts w:cs="Times New Roman"/>
                          <w:lang w:val="fr-FR" w:bidi="en-US"/>
                        </w:rPr>
                      </w:pPr>
                      <w:r>
                        <w:rPr>
                          <w:rFonts w:cs="Times New Roman"/>
                          <w:lang w:val="fr-FR" w:bidi="en-US"/>
                        </w:rPr>
                        <w:t xml:space="preserve">Cette situation est </w:t>
                      </w:r>
                      <w:r w:rsidR="000E68BC">
                        <w:rPr>
                          <w:rFonts w:cs="Times New Roman"/>
                          <w:lang w:val="fr-FR" w:bidi="en-US"/>
                        </w:rPr>
                        <w:t xml:space="preserve">temporaire pour le moment, mais pourrait devenir permanente </w:t>
                      </w:r>
                      <w:r>
                        <w:rPr>
                          <w:rFonts w:cs="Times New Roman"/>
                          <w:lang w:val="fr-FR" w:bidi="en-US"/>
                        </w:rPr>
                        <w:t>au cours d</w:t>
                      </w:r>
                      <w:r w:rsidR="000E68BC">
                        <w:rPr>
                          <w:rFonts w:cs="Times New Roman"/>
                          <w:lang w:val="fr-FR" w:bidi="en-US"/>
                        </w:rPr>
                        <w:t>e</w:t>
                      </w:r>
                      <w:r>
                        <w:rPr>
                          <w:rFonts w:cs="Times New Roman"/>
                          <w:lang w:val="fr-FR" w:bidi="en-US"/>
                        </w:rPr>
                        <w:t xml:space="preserve"> la</w:t>
                      </w:r>
                      <w:r w:rsidR="000E68BC">
                        <w:rPr>
                          <w:rFonts w:cs="Times New Roman"/>
                          <w:lang w:val="fr-FR" w:bidi="en-US"/>
                        </w:rPr>
                        <w:t xml:space="preserve"> </w:t>
                      </w:r>
                      <w:r>
                        <w:rPr>
                          <w:rFonts w:cs="Times New Roman"/>
                          <w:lang w:val="fr-FR" w:bidi="en-US"/>
                        </w:rPr>
                        <w:t>prochaine année, si tel</w:t>
                      </w:r>
                      <w:r w:rsidR="000E68BC">
                        <w:rPr>
                          <w:rFonts w:cs="Times New Roman"/>
                          <w:lang w:val="fr-FR" w:bidi="en-US"/>
                        </w:rPr>
                        <w:t xml:space="preserve"> </w:t>
                      </w:r>
                      <w:r>
                        <w:rPr>
                          <w:rFonts w:cs="Times New Roman"/>
                          <w:lang w:val="fr-FR" w:bidi="en-US"/>
                        </w:rPr>
                        <w:t xml:space="preserve">est le souhait </w:t>
                      </w:r>
                      <w:r w:rsidR="00156562">
                        <w:rPr>
                          <w:rFonts w:cs="Times New Roman"/>
                          <w:lang w:val="fr-FR" w:bidi="en-US"/>
                        </w:rPr>
                        <w:t>de notre partenaire</w:t>
                      </w:r>
                      <w:r w:rsidR="000E68BC">
                        <w:rPr>
                          <w:rFonts w:cs="Times New Roman"/>
                          <w:lang w:val="fr-FR" w:bidi="en-US"/>
                        </w:rPr>
                        <w:t xml:space="preserve">. </w:t>
                      </w:r>
                    </w:p>
                    <w:p w14:paraId="1F3CE865" w14:textId="41BEFDFE" w:rsidR="008B4CC4" w:rsidRPr="009C2472" w:rsidRDefault="000E68BC" w:rsidP="000E68BC">
                      <w:pPr>
                        <w:pStyle w:val="Corpsdetexte"/>
                        <w:spacing w:line="240" w:lineRule="auto"/>
                        <w:jc w:val="both"/>
                        <w:rPr>
                          <w:lang w:val="fr-FR"/>
                        </w:rPr>
                      </w:pPr>
                      <w:r>
                        <w:rPr>
                          <w:rFonts w:cs="Times New Roman"/>
                          <w:lang w:val="fr-FR" w:bidi="en-US"/>
                        </w:rPr>
                        <w:t xml:space="preserve">D’ici là, l’APHRSO est quant à elle très heureuse de pouvoir soutenir ces deux services en offrant gratuitement l’accès à ses locaux.  </w:t>
                      </w:r>
                    </w:p>
                  </w:txbxContent>
                </v:textbox>
                <w10:wrap anchorx="page" anchory="page"/>
              </v:shape>
            </w:pict>
          </mc:Fallback>
        </mc:AlternateContent>
      </w:r>
      <w:r w:rsidR="000E68BC">
        <w:rPr>
          <w:noProof/>
          <w:lang w:eastAsia="fr-CA" w:bidi="ar-SA"/>
        </w:rPr>
        <mc:AlternateContent>
          <mc:Choice Requires="wps">
            <w:drawing>
              <wp:anchor distT="0" distB="0" distL="114300" distR="114300" simplePos="0" relativeHeight="251794432" behindDoc="0" locked="0" layoutInCell="1" allowOverlap="1" wp14:anchorId="335BAD4C" wp14:editId="51D92C9B">
                <wp:simplePos x="0" y="0"/>
                <wp:positionH relativeFrom="margin">
                  <wp:posOffset>1900019</wp:posOffset>
                </wp:positionH>
                <wp:positionV relativeFrom="paragraph">
                  <wp:posOffset>7694699</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38" type="#_x0000_t202" style="position:absolute;margin-left:149.6pt;margin-top:605.9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UkQ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0E68BC">
        <w:rPr>
          <w:noProof/>
          <w:lang w:eastAsia="fr-CA" w:bidi="ar-SA"/>
        </w:rPr>
        <mc:AlternateContent>
          <mc:Choice Requires="wps">
            <w:drawing>
              <wp:anchor distT="0" distB="0" distL="114300" distR="114300" simplePos="0" relativeHeight="251658240" behindDoc="0" locked="0" layoutInCell="0" allowOverlap="1" wp14:anchorId="2389B80E" wp14:editId="4A8B852D">
                <wp:simplePos x="0" y="0"/>
                <wp:positionH relativeFrom="page">
                  <wp:posOffset>4107873</wp:posOffset>
                </wp:positionH>
                <wp:positionV relativeFrom="page">
                  <wp:posOffset>6740236</wp:posOffset>
                </wp:positionV>
                <wp:extent cx="1498600" cy="2860964"/>
                <wp:effectExtent l="0" t="0" r="6350" b="1587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60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9" type="#_x0000_t202" style="position:absolute;margin-left:323.45pt;margin-top:530.75pt;width:118pt;height:22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" o:allowincell="f" filled="f" stroked="f">
                <v:textbox style="mso-next-textbox:#Text Box 137" inset="0,0,0,0">
                  <w:txbxContent/>
                </v:textbox>
                <w10:wrap anchorx="page" anchory="page"/>
              </v:shape>
            </w:pict>
          </mc:Fallback>
        </mc:AlternateContent>
      </w:r>
      <w:r w:rsidR="000E68BC">
        <w:rPr>
          <w:noProof/>
          <w:lang w:eastAsia="fr-CA" w:bidi="ar-SA"/>
        </w:rPr>
        <mc:AlternateContent>
          <mc:Choice Requires="wps">
            <w:drawing>
              <wp:anchor distT="0" distB="0" distL="114300" distR="114300" simplePos="0" relativeHeight="251659264" behindDoc="0" locked="0" layoutInCell="0" allowOverlap="1" wp14:anchorId="095ADE16" wp14:editId="57B86EF7">
                <wp:simplePos x="0" y="0"/>
                <wp:positionH relativeFrom="page">
                  <wp:posOffset>5756564</wp:posOffset>
                </wp:positionH>
                <wp:positionV relativeFrom="page">
                  <wp:posOffset>6747164</wp:posOffset>
                </wp:positionV>
                <wp:extent cx="1470660" cy="2811029"/>
                <wp:effectExtent l="0" t="0" r="15240" b="889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81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E16" id="Text Box 137" o:spid="_x0000_s1043" type="#_x0000_t202" style="position:absolute;margin-left:453.25pt;margin-top:531.25pt;width:115.8pt;height:22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" o:allowincell="f" filled="f" stroked="f">
                <v:textbox inset="0,0,0,0">
                  <w:txbxContent/>
                </v:textbox>
                <w10:wrap anchorx="page" anchory="page"/>
              </v:shape>
            </w:pict>
          </mc:Fallback>
        </mc:AlternateContent>
      </w:r>
      <w:r w:rsidR="00BD6C8A">
        <w:rPr>
          <w:noProof/>
          <w:lang w:eastAsia="fr-CA" w:bidi="ar-SA"/>
        </w:rPr>
        <mc:AlternateContent>
          <mc:Choice Requires="wps">
            <w:drawing>
              <wp:anchor distT="0" distB="0" distL="114300" distR="114300" simplePos="0" relativeHeight="251611136" behindDoc="0" locked="0" layoutInCell="0" allowOverlap="1" wp14:anchorId="7749CEF1" wp14:editId="6875ACB2">
                <wp:simplePos x="0" y="0"/>
                <wp:positionH relativeFrom="page">
                  <wp:posOffset>2444807</wp:posOffset>
                </wp:positionH>
                <wp:positionV relativeFrom="page">
                  <wp:posOffset>3740093</wp:posOffset>
                </wp:positionV>
                <wp:extent cx="1537335" cy="2376055"/>
                <wp:effectExtent l="0" t="0" r="5715" b="571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37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56391F27" w14:textId="0637D583" w:rsidR="001F1B06" w:rsidRDefault="00574FDD" w:rsidP="001F1B06">
                            <w:pPr>
                              <w:pStyle w:val="Corpsdetexte"/>
                              <w:jc w:val="both"/>
                              <w:rPr>
                                <w:lang w:val="fr-FR"/>
                              </w:rPr>
                            </w:pPr>
                            <w:r>
                              <w:rPr>
                                <w:lang w:val="fr-FR"/>
                              </w:rPr>
                              <w:t>Lors de l’assemblée générale annuelle de l’APHRSO qui s’est tenue en juin dernier, les membres ont reconduit le</w:t>
                            </w:r>
                            <w:r w:rsidR="001F1B06">
                              <w:rPr>
                                <w:lang w:val="fr-FR"/>
                              </w:rPr>
                              <w:t>s</w:t>
                            </w:r>
                            <w:r>
                              <w:rPr>
                                <w:lang w:val="fr-FR"/>
                              </w:rPr>
                              <w:t xml:space="preserve"> mandat</w:t>
                            </w:r>
                            <w:r w:rsidR="001F1B06">
                              <w:rPr>
                                <w:lang w:val="fr-FR"/>
                              </w:rPr>
                              <w:t>s</w:t>
                            </w:r>
                            <w:r w:rsidR="00BD6C8A">
                              <w:rPr>
                                <w:lang w:val="fr-FR"/>
                              </w:rPr>
                              <w:t xml:space="preserve"> au conseil d’administration</w:t>
                            </w:r>
                            <w:r>
                              <w:rPr>
                                <w:lang w:val="fr-FR"/>
                              </w:rPr>
                              <w:t xml:space="preserve"> </w:t>
                            </w:r>
                            <w:r w:rsidR="001F1B06">
                              <w:rPr>
                                <w:lang w:val="fr-FR"/>
                              </w:rPr>
                              <w:t>de mesdames Karine Lévesque, Odette Gagnon et Christine Paquette.</w:t>
                            </w:r>
                          </w:p>
                          <w:p w14:paraId="1E946D79" w14:textId="1DA72670" w:rsidR="001F1B06" w:rsidRDefault="001F1B06" w:rsidP="001F1B06">
                            <w:pPr>
                              <w:pStyle w:val="Corpsdetexte"/>
                              <w:jc w:val="both"/>
                              <w:rPr>
                                <w:lang w:val="fr-FR"/>
                              </w:rPr>
                            </w:pPr>
                            <w:r>
                              <w:rPr>
                                <w:lang w:val="fr-FR"/>
                              </w:rPr>
                              <w:t xml:space="preserve">Ils ont également </w:t>
                            </w:r>
                            <w:r w:rsidR="00574FDD">
                              <w:rPr>
                                <w:lang w:val="fr-FR"/>
                              </w:rPr>
                              <w:t>élu une nouvelle personne</w:t>
                            </w:r>
                            <w:r>
                              <w:rPr>
                                <w:lang w:val="fr-FR"/>
                              </w:rPr>
                              <w:t>, soit monsieu</w:t>
                            </w:r>
                            <w:r w:rsidR="00574FDD">
                              <w:rPr>
                                <w:lang w:val="fr-FR"/>
                              </w:rPr>
                              <w:t>r Éric Cyr</w:t>
                            </w:r>
                            <w:r>
                              <w:rPr>
                                <w:lang w:val="fr-FR"/>
                              </w:rPr>
                              <w:t>,</w:t>
                            </w:r>
                            <w:r w:rsidR="00574FDD">
                              <w:rPr>
                                <w:lang w:val="fr-FR"/>
                              </w:rPr>
                              <w:t xml:space="preserve"> qui agira à titre de trésorier pour l</w:t>
                            </w:r>
                            <w:r>
                              <w:rPr>
                                <w:lang w:val="fr-FR"/>
                              </w:rPr>
                              <w:t>’</w:t>
                            </w:r>
                            <w:r w:rsidR="00574FDD">
                              <w:rPr>
                                <w:lang w:val="fr-FR"/>
                              </w:rPr>
                              <w:t>organisme</w:t>
                            </w:r>
                            <w:r>
                              <w:rPr>
                                <w:lang w:val="fr-FR"/>
                              </w:rPr>
                              <w:t>.</w:t>
                            </w:r>
                            <w:r w:rsidR="000932E7">
                              <w:rPr>
                                <w:lang w:val="fr-FR"/>
                              </w:rPr>
                              <w:t xml:space="preserve"> </w:t>
                            </w:r>
                          </w:p>
                          <w:p w14:paraId="1A79DE82" w14:textId="06D872B4" w:rsidR="001F1B06" w:rsidRDefault="001F1B06" w:rsidP="001F1B06">
                            <w:pPr>
                              <w:pStyle w:val="Corpsdetexte"/>
                              <w:jc w:val="both"/>
                              <w:rPr>
                                <w:lang w:val="fr-FR"/>
                              </w:rPr>
                            </w:pPr>
                            <w:r>
                              <w:rPr>
                                <w:lang w:val="fr-FR"/>
                              </w:rPr>
                              <w:t>N</w:t>
                            </w:r>
                            <w:r w:rsidR="00574FDD">
                              <w:rPr>
                                <w:lang w:val="fr-FR"/>
                              </w:rPr>
                              <w:t xml:space="preserve">ous profitons </w:t>
                            </w:r>
                            <w:r>
                              <w:rPr>
                                <w:lang w:val="fr-FR"/>
                              </w:rPr>
                              <w:t xml:space="preserve">également </w:t>
                            </w:r>
                            <w:r w:rsidR="00574FDD">
                              <w:rPr>
                                <w:lang w:val="fr-FR"/>
                              </w:rPr>
                              <w:t>de l</w:t>
                            </w:r>
                            <w:r>
                              <w:rPr>
                                <w:lang w:val="fr-FR"/>
                              </w:rPr>
                              <w:t>’</w:t>
                            </w:r>
                            <w:r w:rsidR="00574FDD">
                              <w:rPr>
                                <w:lang w:val="fr-FR"/>
                              </w:rPr>
                              <w:t xml:space="preserve">occasion pour </w:t>
                            </w:r>
                            <w:r>
                              <w:rPr>
                                <w:lang w:val="fr-FR"/>
                              </w:rPr>
                              <w:t>féliciter madame Karine Lévesque qui a été choisi</w:t>
                            </w:r>
                            <w:r w:rsidR="00C54340">
                              <w:rPr>
                                <w:lang w:val="fr-FR"/>
                              </w:rPr>
                              <w:t>e</w:t>
                            </w:r>
                            <w:r>
                              <w:rPr>
                                <w:lang w:val="fr-FR"/>
                              </w:rPr>
                              <w:t xml:space="preserve"> par les membres du conseil d’administration pour agir à titre de présidente.</w:t>
                            </w:r>
                          </w:p>
                          <w:p w14:paraId="6581A3FB" w14:textId="0E1C053E" w:rsidR="00EE4365" w:rsidRDefault="001F1B06" w:rsidP="00EE4365">
                            <w:pPr>
                              <w:pStyle w:val="Corpsdetexte"/>
                              <w:jc w:val="both"/>
                              <w:rPr>
                                <w:lang w:val="fr-FR"/>
                              </w:rPr>
                            </w:pPr>
                            <w:r>
                              <w:rPr>
                                <w:lang w:val="fr-FR"/>
                              </w:rPr>
                              <w:t xml:space="preserve">Nous remercions par ailleurs </w:t>
                            </w:r>
                            <w:r w:rsidR="00EE4365">
                              <w:rPr>
                                <w:lang w:val="fr-FR"/>
                              </w:rPr>
                              <w:t xml:space="preserve">madame Nicole Benjamin pour son implication et </w:t>
                            </w:r>
                            <w:r>
                              <w:rPr>
                                <w:lang w:val="fr-FR"/>
                              </w:rPr>
                              <w:t>monsieur Olivier Lemieux qui a occupé la f</w:t>
                            </w:r>
                            <w:r w:rsidR="00C74A81">
                              <w:rPr>
                                <w:lang w:val="fr-FR"/>
                              </w:rPr>
                              <w:t xml:space="preserve">onction de président </w:t>
                            </w:r>
                            <w:r w:rsidR="00281409">
                              <w:rPr>
                                <w:lang w:val="fr-FR"/>
                              </w:rPr>
                              <w:t>au cours des six (6) dernières années.</w:t>
                            </w:r>
                          </w:p>
                          <w:p w14:paraId="213863FE" w14:textId="44D9759B" w:rsidR="007B3521" w:rsidRDefault="001F1B06" w:rsidP="00EE4365">
                            <w:pPr>
                              <w:pStyle w:val="Corpsdetexte"/>
                              <w:jc w:val="both"/>
                              <w:rPr>
                                <w:lang w:val="fr-FR"/>
                              </w:rPr>
                            </w:pPr>
                            <w:r>
                              <w:rPr>
                                <w:lang w:val="fr-FR"/>
                              </w:rPr>
                              <w:t>Monsieur Lemieux agira dorénavant à titre d’administrateur</w:t>
                            </w:r>
                            <w:r w:rsidR="00EE4365">
                              <w:rPr>
                                <w:lang w:val="fr-FR"/>
                              </w:rPr>
                              <w:t>.</w:t>
                            </w:r>
                            <w:r>
                              <w:rPr>
                                <w:lang w:val="fr-FR"/>
                              </w:rPr>
                              <w:t xml:space="preserve"> </w:t>
                            </w:r>
                          </w:p>
                          <w:p w14:paraId="51BC6A22" w14:textId="34305FB5" w:rsidR="001E75CA" w:rsidRDefault="00EE4365" w:rsidP="00EE4365">
                            <w:pPr>
                              <w:pStyle w:val="Corpsdetexte"/>
                              <w:jc w:val="both"/>
                              <w:rPr>
                                <w:lang w:val="fr-FR"/>
                              </w:rPr>
                            </w:pPr>
                            <w:r>
                              <w:rPr>
                                <w:lang w:val="fr-FR"/>
                              </w:rPr>
                              <w:t>Pour ceux et celle</w:t>
                            </w:r>
                            <w:r w:rsidR="00A03A29">
                              <w:rPr>
                                <w:lang w:val="fr-FR"/>
                              </w:rPr>
                              <w:t>s</w:t>
                            </w:r>
                            <w:r>
                              <w:rPr>
                                <w:lang w:val="fr-FR"/>
                              </w:rPr>
                              <w:t xml:space="preserve"> qui aurai</w:t>
                            </w:r>
                            <w:r w:rsidR="00C54340">
                              <w:rPr>
                                <w:lang w:val="fr-FR"/>
                              </w:rPr>
                              <w:t>en</w:t>
                            </w:r>
                            <w:r>
                              <w:rPr>
                                <w:lang w:val="fr-FR"/>
                              </w:rPr>
                              <w:t>t raté notre assemblée générale annuelle, mais qui souhaiterai</w:t>
                            </w:r>
                            <w:r w:rsidR="00C54340">
                              <w:rPr>
                                <w:lang w:val="fr-FR"/>
                              </w:rPr>
                              <w:t>en</w:t>
                            </w:r>
                            <w:r>
                              <w:rPr>
                                <w:lang w:val="fr-FR"/>
                              </w:rPr>
                              <w:t xml:space="preserve">t prendre connaissance du rapport </w:t>
                            </w:r>
                            <w:r w:rsidR="000932E7">
                              <w:rPr>
                                <w:lang w:val="fr-FR"/>
                              </w:rPr>
                              <w:t xml:space="preserve">d’activités </w:t>
                            </w:r>
                            <w:r>
                              <w:rPr>
                                <w:lang w:val="fr-FR"/>
                              </w:rPr>
                              <w:t xml:space="preserve">qui a été déposé et approuvé par les membres, sachez qu’il est disponible sur notre site web : </w:t>
                            </w:r>
                            <w:hyperlink r:id="rId10" w:history="1">
                              <w:r w:rsidRPr="00690674">
                                <w:rPr>
                                  <w:rStyle w:val="Lienhypertexte"/>
                                  <w:lang w:val="fr-FR"/>
                                </w:rPr>
                                <w:t>https://www.aphrso.org/notre-rapport-annuel/</w:t>
                              </w:r>
                            </w:hyperlink>
                          </w:p>
                          <w:p w14:paraId="1527F5CE" w14:textId="77777777" w:rsidR="00EE4365" w:rsidRPr="009C2472" w:rsidRDefault="00EE4365">
                            <w:pPr>
                              <w:pStyle w:val="Corpsdetexte"/>
                              <w:rPr>
                                <w:i/>
                                <w:iCs/>
                                <w:sz w:val="16"/>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4" type="#_x0000_t202" style="position:absolute;margin-left:192.5pt;margin-top:294.5pt;width:121.05pt;height:187.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" o:allowincell="f" filled="f" stroked="f">
                <v:textbox inset="0,0,0,0">
                  <w:txbxContent>
                    <w:p w14:paraId="56391F27" w14:textId="0637D583" w:rsidR="001F1B06" w:rsidRDefault="00574FDD" w:rsidP="001F1B06">
                      <w:pPr>
                        <w:pStyle w:val="Corpsdetexte"/>
                        <w:jc w:val="both"/>
                        <w:rPr>
                          <w:lang w:val="fr-FR"/>
                        </w:rPr>
                      </w:pPr>
                      <w:r>
                        <w:rPr>
                          <w:lang w:val="fr-FR"/>
                        </w:rPr>
                        <w:t>Lors de l’assemblée générale annuelle de l’APHRSO qui s’est tenue en juin dernier, les membres ont reconduit le</w:t>
                      </w:r>
                      <w:r w:rsidR="001F1B06">
                        <w:rPr>
                          <w:lang w:val="fr-FR"/>
                        </w:rPr>
                        <w:t>s</w:t>
                      </w:r>
                      <w:r>
                        <w:rPr>
                          <w:lang w:val="fr-FR"/>
                        </w:rPr>
                        <w:t xml:space="preserve"> mandat</w:t>
                      </w:r>
                      <w:r w:rsidR="001F1B06">
                        <w:rPr>
                          <w:lang w:val="fr-FR"/>
                        </w:rPr>
                        <w:t>s</w:t>
                      </w:r>
                      <w:r w:rsidR="00BD6C8A">
                        <w:rPr>
                          <w:lang w:val="fr-FR"/>
                        </w:rPr>
                        <w:t xml:space="preserve"> au conseil d’administration</w:t>
                      </w:r>
                      <w:r>
                        <w:rPr>
                          <w:lang w:val="fr-FR"/>
                        </w:rPr>
                        <w:t xml:space="preserve"> </w:t>
                      </w:r>
                      <w:r w:rsidR="001F1B06">
                        <w:rPr>
                          <w:lang w:val="fr-FR"/>
                        </w:rPr>
                        <w:t>de mesdames Karine Lévesque, Odette Gagnon et Christine Paquette.</w:t>
                      </w:r>
                    </w:p>
                    <w:p w14:paraId="1E946D79" w14:textId="1DA72670" w:rsidR="001F1B06" w:rsidRDefault="001F1B06" w:rsidP="001F1B06">
                      <w:pPr>
                        <w:pStyle w:val="Corpsdetexte"/>
                        <w:jc w:val="both"/>
                        <w:rPr>
                          <w:lang w:val="fr-FR"/>
                        </w:rPr>
                      </w:pPr>
                      <w:r>
                        <w:rPr>
                          <w:lang w:val="fr-FR"/>
                        </w:rPr>
                        <w:t xml:space="preserve">Ils ont également </w:t>
                      </w:r>
                      <w:r w:rsidR="00574FDD">
                        <w:rPr>
                          <w:lang w:val="fr-FR"/>
                        </w:rPr>
                        <w:t>élu une nouvelle personne</w:t>
                      </w:r>
                      <w:r>
                        <w:rPr>
                          <w:lang w:val="fr-FR"/>
                        </w:rPr>
                        <w:t>, soit monsieu</w:t>
                      </w:r>
                      <w:r w:rsidR="00574FDD">
                        <w:rPr>
                          <w:lang w:val="fr-FR"/>
                        </w:rPr>
                        <w:t>r Éric Cyr</w:t>
                      </w:r>
                      <w:r>
                        <w:rPr>
                          <w:lang w:val="fr-FR"/>
                        </w:rPr>
                        <w:t>,</w:t>
                      </w:r>
                      <w:r w:rsidR="00574FDD">
                        <w:rPr>
                          <w:lang w:val="fr-FR"/>
                        </w:rPr>
                        <w:t xml:space="preserve"> qui agira à titre de trésorier pour l</w:t>
                      </w:r>
                      <w:r>
                        <w:rPr>
                          <w:lang w:val="fr-FR"/>
                        </w:rPr>
                        <w:t>’</w:t>
                      </w:r>
                      <w:r w:rsidR="00574FDD">
                        <w:rPr>
                          <w:lang w:val="fr-FR"/>
                        </w:rPr>
                        <w:t>organisme</w:t>
                      </w:r>
                      <w:r>
                        <w:rPr>
                          <w:lang w:val="fr-FR"/>
                        </w:rPr>
                        <w:t>.</w:t>
                      </w:r>
                      <w:r w:rsidR="000932E7">
                        <w:rPr>
                          <w:lang w:val="fr-FR"/>
                        </w:rPr>
                        <w:t xml:space="preserve"> </w:t>
                      </w:r>
                    </w:p>
                    <w:p w14:paraId="1A79DE82" w14:textId="06D872B4" w:rsidR="001F1B06" w:rsidRDefault="001F1B06" w:rsidP="001F1B06">
                      <w:pPr>
                        <w:pStyle w:val="Corpsdetexte"/>
                        <w:jc w:val="both"/>
                        <w:rPr>
                          <w:lang w:val="fr-FR"/>
                        </w:rPr>
                      </w:pPr>
                      <w:r>
                        <w:rPr>
                          <w:lang w:val="fr-FR"/>
                        </w:rPr>
                        <w:t>N</w:t>
                      </w:r>
                      <w:r w:rsidR="00574FDD">
                        <w:rPr>
                          <w:lang w:val="fr-FR"/>
                        </w:rPr>
                        <w:t xml:space="preserve">ous profitons </w:t>
                      </w:r>
                      <w:r>
                        <w:rPr>
                          <w:lang w:val="fr-FR"/>
                        </w:rPr>
                        <w:t xml:space="preserve">également </w:t>
                      </w:r>
                      <w:r w:rsidR="00574FDD">
                        <w:rPr>
                          <w:lang w:val="fr-FR"/>
                        </w:rPr>
                        <w:t>de l</w:t>
                      </w:r>
                      <w:r>
                        <w:rPr>
                          <w:lang w:val="fr-FR"/>
                        </w:rPr>
                        <w:t>’</w:t>
                      </w:r>
                      <w:r w:rsidR="00574FDD">
                        <w:rPr>
                          <w:lang w:val="fr-FR"/>
                        </w:rPr>
                        <w:t xml:space="preserve">occasion pour </w:t>
                      </w:r>
                      <w:r>
                        <w:rPr>
                          <w:lang w:val="fr-FR"/>
                        </w:rPr>
                        <w:t>féliciter madame Karine Lévesque qui a été choisi</w:t>
                      </w:r>
                      <w:r w:rsidR="00C54340">
                        <w:rPr>
                          <w:lang w:val="fr-FR"/>
                        </w:rPr>
                        <w:t>e</w:t>
                      </w:r>
                      <w:r>
                        <w:rPr>
                          <w:lang w:val="fr-FR"/>
                        </w:rPr>
                        <w:t xml:space="preserve"> par les membres du conseil d’administration pour agir à titre de présidente.</w:t>
                      </w:r>
                    </w:p>
                    <w:p w14:paraId="6581A3FB" w14:textId="0E1C053E" w:rsidR="00EE4365" w:rsidRDefault="001F1B06" w:rsidP="00EE4365">
                      <w:pPr>
                        <w:pStyle w:val="Corpsdetexte"/>
                        <w:jc w:val="both"/>
                        <w:rPr>
                          <w:lang w:val="fr-FR"/>
                        </w:rPr>
                      </w:pPr>
                      <w:r>
                        <w:rPr>
                          <w:lang w:val="fr-FR"/>
                        </w:rPr>
                        <w:t xml:space="preserve">Nous remercions par ailleurs </w:t>
                      </w:r>
                      <w:r w:rsidR="00EE4365">
                        <w:rPr>
                          <w:lang w:val="fr-FR"/>
                        </w:rPr>
                        <w:t xml:space="preserve">madame Nicole Benjamin pour son implication et </w:t>
                      </w:r>
                      <w:r>
                        <w:rPr>
                          <w:lang w:val="fr-FR"/>
                        </w:rPr>
                        <w:t>monsieur Olivier Lemieux qui a occupé la f</w:t>
                      </w:r>
                      <w:r w:rsidR="00C74A81">
                        <w:rPr>
                          <w:lang w:val="fr-FR"/>
                        </w:rPr>
                        <w:t xml:space="preserve">onction de président </w:t>
                      </w:r>
                      <w:r w:rsidR="00281409">
                        <w:rPr>
                          <w:lang w:val="fr-FR"/>
                        </w:rPr>
                        <w:t>au cours des six (6) dernières années.</w:t>
                      </w:r>
                    </w:p>
                    <w:p w14:paraId="213863FE" w14:textId="44D9759B" w:rsidR="007B3521" w:rsidRDefault="001F1B06" w:rsidP="00EE4365">
                      <w:pPr>
                        <w:pStyle w:val="Corpsdetexte"/>
                        <w:jc w:val="both"/>
                        <w:rPr>
                          <w:lang w:val="fr-FR"/>
                        </w:rPr>
                      </w:pPr>
                      <w:r>
                        <w:rPr>
                          <w:lang w:val="fr-FR"/>
                        </w:rPr>
                        <w:t>Monsieur Lemieux agira dorénavant à titre d’administrateur</w:t>
                      </w:r>
                      <w:r w:rsidR="00EE4365">
                        <w:rPr>
                          <w:lang w:val="fr-FR"/>
                        </w:rPr>
                        <w:t>.</w:t>
                      </w:r>
                      <w:r>
                        <w:rPr>
                          <w:lang w:val="fr-FR"/>
                        </w:rPr>
                        <w:t xml:space="preserve"> </w:t>
                      </w:r>
                    </w:p>
                    <w:p w14:paraId="51BC6A22" w14:textId="34305FB5" w:rsidR="001E75CA" w:rsidRDefault="00EE4365" w:rsidP="00EE4365">
                      <w:pPr>
                        <w:pStyle w:val="Corpsdetexte"/>
                        <w:jc w:val="both"/>
                        <w:rPr>
                          <w:lang w:val="fr-FR"/>
                        </w:rPr>
                      </w:pPr>
                      <w:r>
                        <w:rPr>
                          <w:lang w:val="fr-FR"/>
                        </w:rPr>
                        <w:t>Pour ceux et celle</w:t>
                      </w:r>
                      <w:r w:rsidR="00A03A29">
                        <w:rPr>
                          <w:lang w:val="fr-FR"/>
                        </w:rPr>
                        <w:t>s</w:t>
                      </w:r>
                      <w:r>
                        <w:rPr>
                          <w:lang w:val="fr-FR"/>
                        </w:rPr>
                        <w:t xml:space="preserve"> qui aurai</w:t>
                      </w:r>
                      <w:r w:rsidR="00C54340">
                        <w:rPr>
                          <w:lang w:val="fr-FR"/>
                        </w:rPr>
                        <w:t>en</w:t>
                      </w:r>
                      <w:r>
                        <w:rPr>
                          <w:lang w:val="fr-FR"/>
                        </w:rPr>
                        <w:t>t raté notre assemblée générale annuelle, mais qui souhaiterai</w:t>
                      </w:r>
                      <w:r w:rsidR="00C54340">
                        <w:rPr>
                          <w:lang w:val="fr-FR"/>
                        </w:rPr>
                        <w:t>en</w:t>
                      </w:r>
                      <w:r>
                        <w:rPr>
                          <w:lang w:val="fr-FR"/>
                        </w:rPr>
                        <w:t xml:space="preserve">t prendre connaissance du rapport </w:t>
                      </w:r>
                      <w:r w:rsidR="000932E7">
                        <w:rPr>
                          <w:lang w:val="fr-FR"/>
                        </w:rPr>
                        <w:t xml:space="preserve">d’activités </w:t>
                      </w:r>
                      <w:r>
                        <w:rPr>
                          <w:lang w:val="fr-FR"/>
                        </w:rPr>
                        <w:t xml:space="preserve">qui a été déposé et approuvé par les membres, sachez qu’il est disponible sur notre site web : </w:t>
                      </w:r>
                      <w:hyperlink r:id="rId11" w:history="1">
                        <w:r w:rsidRPr="00690674">
                          <w:rPr>
                            <w:rStyle w:val="Lienhypertexte"/>
                            <w:lang w:val="fr-FR"/>
                          </w:rPr>
                          <w:t>https://www.aphrso.org/notre-rapport-annuel/</w:t>
                        </w:r>
                      </w:hyperlink>
                    </w:p>
                    <w:p w14:paraId="1527F5CE" w14:textId="77777777" w:rsidR="00EE4365" w:rsidRPr="009C2472" w:rsidRDefault="00EE4365">
                      <w:pPr>
                        <w:pStyle w:val="Corpsdetexte"/>
                        <w:rPr>
                          <w:i/>
                          <w:iCs/>
                          <w:sz w:val="16"/>
                          <w:lang w:val="fr-FR"/>
                        </w:rPr>
                      </w:pPr>
                    </w:p>
                  </w:txbxContent>
                </v:textbox>
                <w10:wrap anchorx="page" anchory="page"/>
              </v:shape>
            </w:pict>
          </mc:Fallback>
        </mc:AlternateContent>
      </w:r>
      <w:r w:rsidR="00574FDD">
        <w:rPr>
          <w:noProof/>
          <w:lang w:eastAsia="fr-CA" w:bidi="ar-SA"/>
        </w:rPr>
        <mc:AlternateContent>
          <mc:Choice Requires="wps">
            <w:drawing>
              <wp:anchor distT="0" distB="0" distL="114300" distR="114300" simplePos="0" relativeHeight="251608064" behindDoc="0" locked="0" layoutInCell="0" allowOverlap="1" wp14:anchorId="4F04EBCA" wp14:editId="74810B6F">
                <wp:simplePos x="0" y="0"/>
                <wp:positionH relativeFrom="page">
                  <wp:posOffset>658091</wp:posOffset>
                </wp:positionH>
                <wp:positionV relativeFrom="page">
                  <wp:posOffset>4100944</wp:posOffset>
                </wp:positionV>
                <wp:extent cx="1540510" cy="2147455"/>
                <wp:effectExtent l="0" t="0" r="0" b="5715"/>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14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77777777" w:rsidR="009718D2" w:rsidRDefault="009718D2">
                            <w:pPr>
                              <w:rPr>
                                <w:color w:val="FFFFFF" w:themeColor="background1"/>
                                <w:sz w:val="20"/>
                                <w:szCs w:val="20"/>
                                <w:lang w:val="fr-FR"/>
                              </w:rPr>
                            </w:pPr>
                          </w:p>
                          <w:p w14:paraId="5ABA33DF" w14:textId="469D1DC7" w:rsidR="001E75CA" w:rsidRPr="00D45EC4" w:rsidRDefault="00FB15AB">
                            <w:pPr>
                              <w:rPr>
                                <w:b/>
                                <w:bCs/>
                                <w:color w:val="FFFFFF" w:themeColor="background1"/>
                                <w:sz w:val="18"/>
                                <w:szCs w:val="20"/>
                                <w:lang w:val="fr-FR"/>
                              </w:rPr>
                            </w:pPr>
                            <w:r w:rsidRPr="00D45EC4">
                              <w:rPr>
                                <w:b/>
                                <w:bCs/>
                                <w:color w:val="FFFFFF" w:themeColor="background1"/>
                                <w:sz w:val="18"/>
                                <w:szCs w:val="20"/>
                                <w:lang w:val="fr-FR"/>
                              </w:rPr>
                              <w:t>OCTOBRE</w:t>
                            </w:r>
                          </w:p>
                          <w:p w14:paraId="3464C7E2" w14:textId="77777777" w:rsidR="009718D2" w:rsidRPr="00FB15AB" w:rsidRDefault="009718D2">
                            <w:pPr>
                              <w:rPr>
                                <w:color w:val="FFFFFF" w:themeColor="background1"/>
                                <w:sz w:val="8"/>
                                <w:szCs w:val="20"/>
                                <w:lang w:val="fr-FR"/>
                              </w:rPr>
                            </w:pPr>
                          </w:p>
                          <w:p w14:paraId="52BD2E43" w14:textId="6CE9A357" w:rsidR="00D45EC4" w:rsidRDefault="00C54340" w:rsidP="00FB15AB">
                            <w:pPr>
                              <w:pStyle w:val="Retraitcorpsdetexte"/>
                              <w:tabs>
                                <w:tab w:val="clear" w:pos="180"/>
                                <w:tab w:val="left" w:pos="720"/>
                              </w:tabs>
                              <w:spacing w:line="220" w:lineRule="exact"/>
                              <w:ind w:left="0" w:firstLine="0"/>
                              <w:rPr>
                                <w:color w:val="FFFFFF" w:themeColor="background1"/>
                                <w:szCs w:val="20"/>
                                <w:lang w:val="fr-FR"/>
                              </w:rPr>
                            </w:pPr>
                            <w:r>
                              <w:rPr>
                                <w:color w:val="FFFFFF" w:themeColor="background1"/>
                                <w:szCs w:val="20"/>
                                <w:lang w:val="fr-FR"/>
                              </w:rPr>
                              <w:t>Jour</w:t>
                            </w:r>
                            <w:r w:rsidR="00D45EC4">
                              <w:rPr>
                                <w:color w:val="FFFFFF" w:themeColor="background1"/>
                                <w:szCs w:val="20"/>
                                <w:lang w:val="fr-FR"/>
                              </w:rPr>
                              <w:t xml:space="preserve"> férié</w:t>
                            </w:r>
                          </w:p>
                          <w:p w14:paraId="67B9E88B" w14:textId="53DF9A92" w:rsidR="0015381C" w:rsidRPr="00FB15AB" w:rsidRDefault="00FB15AB" w:rsidP="00FB15AB">
                            <w:pPr>
                              <w:pStyle w:val="Retraitcorpsdetexte"/>
                              <w:tabs>
                                <w:tab w:val="clear" w:pos="180"/>
                                <w:tab w:val="left" w:pos="720"/>
                              </w:tabs>
                              <w:spacing w:line="220" w:lineRule="exact"/>
                              <w:ind w:left="0" w:firstLine="0"/>
                              <w:rPr>
                                <w:color w:val="FFFFFF" w:themeColor="background1"/>
                                <w:szCs w:val="20"/>
                                <w:lang w:val="fr-FR"/>
                              </w:rPr>
                            </w:pPr>
                            <w:r w:rsidRPr="00FB15AB">
                              <w:rPr>
                                <w:color w:val="FFFFFF" w:themeColor="background1"/>
                                <w:szCs w:val="20"/>
                                <w:lang w:val="fr-FR"/>
                              </w:rPr>
                              <w:t>11 octobre</w:t>
                            </w:r>
                            <w:r w:rsidR="00D45EC4">
                              <w:rPr>
                                <w:color w:val="FFFFFF" w:themeColor="background1"/>
                                <w:szCs w:val="20"/>
                                <w:lang w:val="fr-FR"/>
                              </w:rPr>
                              <w:t xml:space="preserve"> 2021</w:t>
                            </w:r>
                          </w:p>
                          <w:p w14:paraId="621B0984" w14:textId="77F95B4C" w:rsidR="001E75CA" w:rsidRPr="00FB15AB" w:rsidRDefault="00A03A29" w:rsidP="00D45EC4">
                            <w:pPr>
                              <w:pStyle w:val="Retraitcorpsdetexte"/>
                              <w:numPr>
                                <w:ilvl w:val="0"/>
                                <w:numId w:val="10"/>
                              </w:numPr>
                              <w:spacing w:line="220" w:lineRule="exact"/>
                              <w:rPr>
                                <w:color w:val="FFFFFF" w:themeColor="background1"/>
                                <w:szCs w:val="20"/>
                                <w:lang w:val="fr-FR"/>
                              </w:rPr>
                            </w:pPr>
                            <w:r>
                              <w:rPr>
                                <w:color w:val="FFFFFF" w:themeColor="background1"/>
                                <w:szCs w:val="20"/>
                                <w:lang w:val="fr-FR"/>
                              </w:rPr>
                              <w:t>B</w:t>
                            </w:r>
                            <w:r w:rsidR="009718D2" w:rsidRPr="00FB15AB">
                              <w:rPr>
                                <w:color w:val="FFFFFF" w:themeColor="background1"/>
                                <w:szCs w:val="20"/>
                                <w:lang w:val="fr-FR"/>
                              </w:rPr>
                              <w:t>ureau fermé et relâche</w:t>
                            </w:r>
                            <w:r w:rsidR="00D45EC4">
                              <w:rPr>
                                <w:color w:val="FFFFFF" w:themeColor="background1"/>
                                <w:szCs w:val="20"/>
                                <w:lang w:val="fr-FR"/>
                              </w:rPr>
                              <w:t xml:space="preserve"> </w:t>
                            </w:r>
                            <w:r w:rsidR="009718D2" w:rsidRPr="00FB15AB">
                              <w:rPr>
                                <w:color w:val="FFFFFF" w:themeColor="background1"/>
                                <w:szCs w:val="20"/>
                                <w:lang w:val="fr-FR"/>
                              </w:rPr>
                              <w:t>des activités</w:t>
                            </w:r>
                          </w:p>
                          <w:p w14:paraId="4248F1CF" w14:textId="0410E246" w:rsidR="009718D2" w:rsidRDefault="009718D2">
                            <w:pPr>
                              <w:pStyle w:val="Retraitcorpsdetexte"/>
                              <w:spacing w:line="220" w:lineRule="exact"/>
                              <w:rPr>
                                <w:color w:val="FF0000"/>
                                <w:szCs w:val="20"/>
                                <w:lang w:val="fr-FR"/>
                              </w:rPr>
                            </w:pPr>
                          </w:p>
                          <w:p w14:paraId="16C54D02" w14:textId="77777777" w:rsidR="00D45EC4" w:rsidRDefault="00D45EC4">
                            <w:pPr>
                              <w:pStyle w:val="Retraitcorpsdetexte"/>
                              <w:spacing w:line="220" w:lineRule="exact"/>
                              <w:rPr>
                                <w:color w:val="FF0000"/>
                                <w:szCs w:val="20"/>
                                <w:lang w:val="fr-FR"/>
                              </w:rPr>
                            </w:pPr>
                          </w:p>
                          <w:p w14:paraId="3692E39A" w14:textId="45A6DA35" w:rsidR="00FB15AB" w:rsidRDefault="00FB15AB">
                            <w:pPr>
                              <w:pStyle w:val="Retraitcorpsdetexte"/>
                              <w:spacing w:line="220" w:lineRule="exact"/>
                              <w:rPr>
                                <w:color w:val="FFFFFF" w:themeColor="background1"/>
                                <w:szCs w:val="20"/>
                                <w:lang w:val="fr-FR"/>
                              </w:rPr>
                            </w:pPr>
                            <w:r w:rsidRPr="00D45EC4">
                              <w:rPr>
                                <w:color w:val="FFFFFF" w:themeColor="background1"/>
                                <w:szCs w:val="20"/>
                                <w:lang w:val="fr-FR"/>
                              </w:rPr>
                              <w:t>H</w:t>
                            </w:r>
                            <w:r w:rsidR="00574FDD">
                              <w:rPr>
                                <w:color w:val="FFFFFF" w:themeColor="background1"/>
                                <w:szCs w:val="20"/>
                                <w:lang w:val="fr-FR"/>
                              </w:rPr>
                              <w:t>alloween</w:t>
                            </w:r>
                          </w:p>
                          <w:p w14:paraId="46DADC06" w14:textId="1C74DBAB" w:rsidR="00D45EC4" w:rsidRDefault="00D45EC4">
                            <w:pPr>
                              <w:pStyle w:val="Retraitcorpsdetexte"/>
                              <w:spacing w:line="220" w:lineRule="exact"/>
                              <w:rPr>
                                <w:color w:val="FFFFFF" w:themeColor="background1"/>
                                <w:szCs w:val="20"/>
                                <w:lang w:val="fr-FR"/>
                              </w:rPr>
                            </w:pPr>
                            <w:r>
                              <w:rPr>
                                <w:color w:val="FFFFFF" w:themeColor="background1"/>
                                <w:szCs w:val="20"/>
                                <w:lang w:val="fr-FR"/>
                              </w:rPr>
                              <w:t>Soirée Halloween virtuelle</w:t>
                            </w:r>
                          </w:p>
                          <w:p w14:paraId="1C5BF195" w14:textId="77777777" w:rsidR="00D45EC4" w:rsidRDefault="00D45EC4">
                            <w:pPr>
                              <w:pStyle w:val="Retraitcorpsdetexte"/>
                              <w:spacing w:line="220" w:lineRule="exact"/>
                              <w:rPr>
                                <w:color w:val="FFFFFF" w:themeColor="background1"/>
                                <w:szCs w:val="20"/>
                                <w:lang w:val="fr-FR"/>
                              </w:rPr>
                            </w:pPr>
                            <w:r>
                              <w:rPr>
                                <w:color w:val="FFFFFF" w:themeColor="background1"/>
                                <w:szCs w:val="20"/>
                                <w:lang w:val="fr-FR"/>
                              </w:rPr>
                              <w:t xml:space="preserve">29 octobre 2021 </w:t>
                            </w:r>
                          </w:p>
                          <w:p w14:paraId="57CDFFD7" w14:textId="1D471885" w:rsidR="00D45EC4" w:rsidRPr="00D45EC4" w:rsidRDefault="00D45EC4">
                            <w:pPr>
                              <w:pStyle w:val="Retraitcorpsdetexte"/>
                              <w:spacing w:line="220" w:lineRule="exact"/>
                              <w:rPr>
                                <w:color w:val="FFFFFF" w:themeColor="background1"/>
                                <w:szCs w:val="20"/>
                                <w:lang w:val="fr-FR"/>
                              </w:rPr>
                            </w:pPr>
                            <w:r>
                              <w:rPr>
                                <w:color w:val="FFFFFF" w:themeColor="background1"/>
                                <w:szCs w:val="20"/>
                                <w:lang w:val="fr-FR"/>
                              </w:rPr>
                              <w:t>De 19 h 00 à 20 h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5" type="#_x0000_t202" style="position:absolute;margin-left:51.8pt;margin-top:322.9pt;width:121.3pt;height:169.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77777777" w:rsidR="009718D2" w:rsidRDefault="009718D2">
                      <w:pPr>
                        <w:rPr>
                          <w:color w:val="FFFFFF" w:themeColor="background1"/>
                          <w:sz w:val="20"/>
                          <w:szCs w:val="20"/>
                          <w:lang w:val="fr-FR"/>
                        </w:rPr>
                      </w:pPr>
                    </w:p>
                    <w:p w14:paraId="5ABA33DF" w14:textId="469D1DC7" w:rsidR="001E75CA" w:rsidRPr="00D45EC4" w:rsidRDefault="00FB15AB">
                      <w:pPr>
                        <w:rPr>
                          <w:b/>
                          <w:bCs/>
                          <w:color w:val="FFFFFF" w:themeColor="background1"/>
                          <w:sz w:val="18"/>
                          <w:szCs w:val="20"/>
                          <w:lang w:val="fr-FR"/>
                        </w:rPr>
                      </w:pPr>
                      <w:r w:rsidRPr="00D45EC4">
                        <w:rPr>
                          <w:b/>
                          <w:bCs/>
                          <w:color w:val="FFFFFF" w:themeColor="background1"/>
                          <w:sz w:val="18"/>
                          <w:szCs w:val="20"/>
                          <w:lang w:val="fr-FR"/>
                        </w:rPr>
                        <w:t>OCTOBRE</w:t>
                      </w:r>
                    </w:p>
                    <w:p w14:paraId="3464C7E2" w14:textId="77777777" w:rsidR="009718D2" w:rsidRPr="00FB15AB" w:rsidRDefault="009718D2">
                      <w:pPr>
                        <w:rPr>
                          <w:color w:val="FFFFFF" w:themeColor="background1"/>
                          <w:sz w:val="8"/>
                          <w:szCs w:val="20"/>
                          <w:lang w:val="fr-FR"/>
                        </w:rPr>
                      </w:pPr>
                    </w:p>
                    <w:p w14:paraId="52BD2E43" w14:textId="6CE9A357" w:rsidR="00D45EC4" w:rsidRDefault="00C54340" w:rsidP="00FB15AB">
                      <w:pPr>
                        <w:pStyle w:val="Retraitcorpsdetexte"/>
                        <w:tabs>
                          <w:tab w:val="clear" w:pos="180"/>
                          <w:tab w:val="left" w:pos="720"/>
                        </w:tabs>
                        <w:spacing w:line="220" w:lineRule="exact"/>
                        <w:ind w:left="0" w:firstLine="0"/>
                        <w:rPr>
                          <w:color w:val="FFFFFF" w:themeColor="background1"/>
                          <w:szCs w:val="20"/>
                          <w:lang w:val="fr-FR"/>
                        </w:rPr>
                      </w:pPr>
                      <w:r>
                        <w:rPr>
                          <w:color w:val="FFFFFF" w:themeColor="background1"/>
                          <w:szCs w:val="20"/>
                          <w:lang w:val="fr-FR"/>
                        </w:rPr>
                        <w:t>Jour</w:t>
                      </w:r>
                      <w:r w:rsidR="00D45EC4">
                        <w:rPr>
                          <w:color w:val="FFFFFF" w:themeColor="background1"/>
                          <w:szCs w:val="20"/>
                          <w:lang w:val="fr-FR"/>
                        </w:rPr>
                        <w:t xml:space="preserve"> férié</w:t>
                      </w:r>
                    </w:p>
                    <w:p w14:paraId="67B9E88B" w14:textId="53DF9A92" w:rsidR="0015381C" w:rsidRPr="00FB15AB" w:rsidRDefault="00FB15AB" w:rsidP="00FB15AB">
                      <w:pPr>
                        <w:pStyle w:val="Retraitcorpsdetexte"/>
                        <w:tabs>
                          <w:tab w:val="clear" w:pos="180"/>
                          <w:tab w:val="left" w:pos="720"/>
                        </w:tabs>
                        <w:spacing w:line="220" w:lineRule="exact"/>
                        <w:ind w:left="0" w:firstLine="0"/>
                        <w:rPr>
                          <w:color w:val="FFFFFF" w:themeColor="background1"/>
                          <w:szCs w:val="20"/>
                          <w:lang w:val="fr-FR"/>
                        </w:rPr>
                      </w:pPr>
                      <w:r w:rsidRPr="00FB15AB">
                        <w:rPr>
                          <w:color w:val="FFFFFF" w:themeColor="background1"/>
                          <w:szCs w:val="20"/>
                          <w:lang w:val="fr-FR"/>
                        </w:rPr>
                        <w:t>11 octobre</w:t>
                      </w:r>
                      <w:r w:rsidR="00D45EC4">
                        <w:rPr>
                          <w:color w:val="FFFFFF" w:themeColor="background1"/>
                          <w:szCs w:val="20"/>
                          <w:lang w:val="fr-FR"/>
                        </w:rPr>
                        <w:t xml:space="preserve"> 2021</w:t>
                      </w:r>
                    </w:p>
                    <w:p w14:paraId="621B0984" w14:textId="77F95B4C" w:rsidR="001E75CA" w:rsidRPr="00FB15AB" w:rsidRDefault="00A03A29" w:rsidP="00D45EC4">
                      <w:pPr>
                        <w:pStyle w:val="Retraitcorpsdetexte"/>
                        <w:numPr>
                          <w:ilvl w:val="0"/>
                          <w:numId w:val="10"/>
                        </w:numPr>
                        <w:spacing w:line="220" w:lineRule="exact"/>
                        <w:rPr>
                          <w:color w:val="FFFFFF" w:themeColor="background1"/>
                          <w:szCs w:val="20"/>
                          <w:lang w:val="fr-FR"/>
                        </w:rPr>
                      </w:pPr>
                      <w:r>
                        <w:rPr>
                          <w:color w:val="FFFFFF" w:themeColor="background1"/>
                          <w:szCs w:val="20"/>
                          <w:lang w:val="fr-FR"/>
                        </w:rPr>
                        <w:t>B</w:t>
                      </w:r>
                      <w:r w:rsidR="009718D2" w:rsidRPr="00FB15AB">
                        <w:rPr>
                          <w:color w:val="FFFFFF" w:themeColor="background1"/>
                          <w:szCs w:val="20"/>
                          <w:lang w:val="fr-FR"/>
                        </w:rPr>
                        <w:t>ureau fermé et relâche</w:t>
                      </w:r>
                      <w:r w:rsidR="00D45EC4">
                        <w:rPr>
                          <w:color w:val="FFFFFF" w:themeColor="background1"/>
                          <w:szCs w:val="20"/>
                          <w:lang w:val="fr-FR"/>
                        </w:rPr>
                        <w:t xml:space="preserve"> </w:t>
                      </w:r>
                      <w:r w:rsidR="009718D2" w:rsidRPr="00FB15AB">
                        <w:rPr>
                          <w:color w:val="FFFFFF" w:themeColor="background1"/>
                          <w:szCs w:val="20"/>
                          <w:lang w:val="fr-FR"/>
                        </w:rPr>
                        <w:t>des activités</w:t>
                      </w:r>
                    </w:p>
                    <w:p w14:paraId="4248F1CF" w14:textId="0410E246" w:rsidR="009718D2" w:rsidRDefault="009718D2">
                      <w:pPr>
                        <w:pStyle w:val="Retraitcorpsdetexte"/>
                        <w:spacing w:line="220" w:lineRule="exact"/>
                        <w:rPr>
                          <w:color w:val="FF0000"/>
                          <w:szCs w:val="20"/>
                          <w:lang w:val="fr-FR"/>
                        </w:rPr>
                      </w:pPr>
                    </w:p>
                    <w:p w14:paraId="16C54D02" w14:textId="77777777" w:rsidR="00D45EC4" w:rsidRDefault="00D45EC4">
                      <w:pPr>
                        <w:pStyle w:val="Retraitcorpsdetexte"/>
                        <w:spacing w:line="220" w:lineRule="exact"/>
                        <w:rPr>
                          <w:color w:val="FF0000"/>
                          <w:szCs w:val="20"/>
                          <w:lang w:val="fr-FR"/>
                        </w:rPr>
                      </w:pPr>
                    </w:p>
                    <w:p w14:paraId="3692E39A" w14:textId="45A6DA35" w:rsidR="00FB15AB" w:rsidRDefault="00FB15AB">
                      <w:pPr>
                        <w:pStyle w:val="Retraitcorpsdetexte"/>
                        <w:spacing w:line="220" w:lineRule="exact"/>
                        <w:rPr>
                          <w:color w:val="FFFFFF" w:themeColor="background1"/>
                          <w:szCs w:val="20"/>
                          <w:lang w:val="fr-FR"/>
                        </w:rPr>
                      </w:pPr>
                      <w:r w:rsidRPr="00D45EC4">
                        <w:rPr>
                          <w:color w:val="FFFFFF" w:themeColor="background1"/>
                          <w:szCs w:val="20"/>
                          <w:lang w:val="fr-FR"/>
                        </w:rPr>
                        <w:t>H</w:t>
                      </w:r>
                      <w:r w:rsidR="00574FDD">
                        <w:rPr>
                          <w:color w:val="FFFFFF" w:themeColor="background1"/>
                          <w:szCs w:val="20"/>
                          <w:lang w:val="fr-FR"/>
                        </w:rPr>
                        <w:t>alloween</w:t>
                      </w:r>
                    </w:p>
                    <w:p w14:paraId="46DADC06" w14:textId="1C74DBAB" w:rsidR="00D45EC4" w:rsidRDefault="00D45EC4">
                      <w:pPr>
                        <w:pStyle w:val="Retraitcorpsdetexte"/>
                        <w:spacing w:line="220" w:lineRule="exact"/>
                        <w:rPr>
                          <w:color w:val="FFFFFF" w:themeColor="background1"/>
                          <w:szCs w:val="20"/>
                          <w:lang w:val="fr-FR"/>
                        </w:rPr>
                      </w:pPr>
                      <w:r>
                        <w:rPr>
                          <w:color w:val="FFFFFF" w:themeColor="background1"/>
                          <w:szCs w:val="20"/>
                          <w:lang w:val="fr-FR"/>
                        </w:rPr>
                        <w:t>Soirée Halloween virtuelle</w:t>
                      </w:r>
                    </w:p>
                    <w:p w14:paraId="1C5BF195" w14:textId="77777777" w:rsidR="00D45EC4" w:rsidRDefault="00D45EC4">
                      <w:pPr>
                        <w:pStyle w:val="Retraitcorpsdetexte"/>
                        <w:spacing w:line="220" w:lineRule="exact"/>
                        <w:rPr>
                          <w:color w:val="FFFFFF" w:themeColor="background1"/>
                          <w:szCs w:val="20"/>
                          <w:lang w:val="fr-FR"/>
                        </w:rPr>
                      </w:pPr>
                      <w:r>
                        <w:rPr>
                          <w:color w:val="FFFFFF" w:themeColor="background1"/>
                          <w:szCs w:val="20"/>
                          <w:lang w:val="fr-FR"/>
                        </w:rPr>
                        <w:t xml:space="preserve">29 octobre 2021 </w:t>
                      </w:r>
                    </w:p>
                    <w:p w14:paraId="57CDFFD7" w14:textId="1D471885" w:rsidR="00D45EC4" w:rsidRPr="00D45EC4" w:rsidRDefault="00D45EC4">
                      <w:pPr>
                        <w:pStyle w:val="Retraitcorpsdetexte"/>
                        <w:spacing w:line="220" w:lineRule="exact"/>
                        <w:rPr>
                          <w:color w:val="FFFFFF" w:themeColor="background1"/>
                          <w:szCs w:val="20"/>
                          <w:lang w:val="fr-FR"/>
                        </w:rPr>
                      </w:pPr>
                      <w:r>
                        <w:rPr>
                          <w:color w:val="FFFFFF" w:themeColor="background1"/>
                          <w:szCs w:val="20"/>
                          <w:lang w:val="fr-FR"/>
                        </w:rPr>
                        <w:t>De 19 h 00 à 20 h 30</w:t>
                      </w:r>
                    </w:p>
                  </w:txbxContent>
                </v:textbox>
                <w10:wrap anchorx="page" anchory="page"/>
              </v:shape>
            </w:pict>
          </mc:Fallback>
        </mc:AlternateContent>
      </w:r>
      <w:r w:rsidR="00D45EC4">
        <w:rPr>
          <w:noProof/>
          <w:lang w:eastAsia="fr-CA" w:bidi="ar-SA"/>
        </w:rPr>
        <mc:AlternateContent>
          <mc:Choice Requires="wps">
            <w:drawing>
              <wp:anchor distT="0" distB="0" distL="114300" distR="114300" simplePos="0" relativeHeight="251609088" behindDoc="0" locked="0" layoutInCell="1" allowOverlap="1" wp14:anchorId="2DEA8B83" wp14:editId="000E6E08">
                <wp:simplePos x="0" y="0"/>
                <wp:positionH relativeFrom="page">
                  <wp:posOffset>601980</wp:posOffset>
                </wp:positionH>
                <wp:positionV relativeFrom="page">
                  <wp:posOffset>6522720</wp:posOffset>
                </wp:positionV>
                <wp:extent cx="1590675" cy="1793240"/>
                <wp:effectExtent l="0" t="0" r="9525" b="1651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1966A4" w:rsidRDefault="0036203F">
                            <w:pPr>
                              <w:pStyle w:val="Corpsdetexte"/>
                              <w:rPr>
                                <w:b/>
                                <w:bCs/>
                                <w:i/>
                                <w:iCs/>
                                <w:color w:val="FFFFFF" w:themeColor="background1"/>
                                <w:lang w:val="fr-FR"/>
                              </w:rPr>
                            </w:pPr>
                            <w:r w:rsidRPr="001966A4">
                              <w:rPr>
                                <w:b/>
                                <w:bCs/>
                                <w:i/>
                                <w:iCs/>
                                <w:color w:val="FFFFFF" w:themeColor="background1"/>
                                <w:lang w:val="fr-FR"/>
                              </w:rPr>
                              <w:t xml:space="preserve">   </w:t>
                            </w:r>
                            <w:proofErr w:type="gramStart"/>
                            <w:r w:rsidR="001E75CA" w:rsidRPr="001966A4">
                              <w:rPr>
                                <w:b/>
                                <w:bCs/>
                                <w:i/>
                                <w:iCs/>
                                <w:color w:val="FFFFFF" w:themeColor="background1"/>
                                <w:sz w:val="22"/>
                                <w:lang w:val="fr-FR"/>
                              </w:rPr>
                              <w:t>Pleins feux sur</w:t>
                            </w:r>
                            <w:proofErr w:type="gramEnd"/>
                            <w:r w:rsidR="001E75CA" w:rsidRPr="001966A4">
                              <w:rPr>
                                <w:b/>
                                <w:bCs/>
                                <w:i/>
                                <w:iCs/>
                                <w:color w:val="FFFFFF" w:themeColor="background1"/>
                                <w:sz w:val="22"/>
                                <w:lang w:val="fr-FR"/>
                              </w:rPr>
                              <w:t xml:space="preserve"> :</w:t>
                            </w:r>
                          </w:p>
                          <w:p w14:paraId="664A3446" w14:textId="77777777" w:rsidR="00225728" w:rsidRPr="001966A4" w:rsidRDefault="00225728" w:rsidP="00225728">
                            <w:pPr>
                              <w:pStyle w:val="Retraitcorpsdetexte"/>
                              <w:tabs>
                                <w:tab w:val="clear" w:pos="180"/>
                                <w:tab w:val="right" w:pos="1620"/>
                              </w:tabs>
                              <w:spacing w:line="240" w:lineRule="auto"/>
                              <w:ind w:firstLine="0"/>
                              <w:rPr>
                                <w:color w:val="FFFFFF" w:themeColor="background1"/>
                                <w:lang w:val="fr-FR"/>
                              </w:rPr>
                            </w:pPr>
                            <w:r w:rsidRPr="001966A4">
                              <w:rPr>
                                <w:color w:val="FFFFFF" w:themeColor="background1"/>
                                <w:lang w:val="fr-FR"/>
                              </w:rPr>
                              <w:t xml:space="preserve">Nouveau </w:t>
                            </w:r>
                          </w:p>
                          <w:p w14:paraId="38D7D8C7" w14:textId="527F2219" w:rsidR="001E75CA" w:rsidRPr="001966A4" w:rsidRDefault="00225728" w:rsidP="00225728">
                            <w:pPr>
                              <w:pStyle w:val="Retraitcorpsdetexte"/>
                              <w:tabs>
                                <w:tab w:val="clear" w:pos="180"/>
                                <w:tab w:val="right" w:pos="1620"/>
                              </w:tabs>
                              <w:spacing w:line="240" w:lineRule="auto"/>
                              <w:ind w:firstLine="0"/>
                              <w:rPr>
                                <w:color w:val="FFFFFF" w:themeColor="background1"/>
                                <w:lang w:val="fr-FR"/>
                              </w:rPr>
                            </w:pPr>
                            <w:proofErr w:type="gramStart"/>
                            <w:r w:rsidRPr="001966A4">
                              <w:rPr>
                                <w:color w:val="FFFFFF" w:themeColor="background1"/>
                                <w:lang w:val="fr-FR"/>
                              </w:rPr>
                              <w:t>membre</w:t>
                            </w:r>
                            <w:proofErr w:type="gramEnd"/>
                            <w:r w:rsidRPr="001966A4">
                              <w:rPr>
                                <w:color w:val="FFFFFF" w:themeColor="background1"/>
                                <w:lang w:val="fr-FR"/>
                              </w:rPr>
                              <w:t xml:space="preserve"> honoraire</w:t>
                            </w:r>
                            <w:r w:rsidR="001E75CA" w:rsidRPr="001966A4">
                              <w:rPr>
                                <w:color w:val="FFFFFF" w:themeColor="background1"/>
                                <w:lang w:val="fr-FR"/>
                              </w:rPr>
                              <w:tab/>
                            </w:r>
                            <w:r w:rsidR="001966A4">
                              <w:rPr>
                                <w:color w:val="FFFFFF" w:themeColor="background1"/>
                                <w:lang w:val="fr-FR"/>
                              </w:rPr>
                              <w:t>3</w:t>
                            </w:r>
                          </w:p>
                          <w:p w14:paraId="4BA40CC1" w14:textId="79AEC483" w:rsidR="001E75CA" w:rsidRPr="001966A4" w:rsidRDefault="00225728">
                            <w:pPr>
                              <w:pStyle w:val="Retraitcorpsdetexte"/>
                              <w:tabs>
                                <w:tab w:val="clear" w:pos="180"/>
                                <w:tab w:val="right" w:pos="1620"/>
                              </w:tabs>
                              <w:spacing w:line="360" w:lineRule="exact"/>
                              <w:ind w:firstLine="0"/>
                              <w:rPr>
                                <w:color w:val="FFFFFF" w:themeColor="background1"/>
                                <w:lang w:val="fr-FR"/>
                              </w:rPr>
                            </w:pPr>
                            <w:r w:rsidRPr="001966A4">
                              <w:rPr>
                                <w:color w:val="FFFFFF" w:themeColor="background1"/>
                                <w:lang w:val="fr-FR"/>
                              </w:rPr>
                              <w:t>Services aux membres</w:t>
                            </w:r>
                            <w:r w:rsidR="001E75CA" w:rsidRPr="001966A4">
                              <w:rPr>
                                <w:color w:val="FFFFFF" w:themeColor="background1"/>
                                <w:lang w:val="fr-FR"/>
                              </w:rPr>
                              <w:tab/>
                            </w:r>
                            <w:r w:rsidRPr="001966A4">
                              <w:rPr>
                                <w:color w:val="FFFFFF" w:themeColor="background1"/>
                                <w:lang w:val="fr-FR"/>
                              </w:rPr>
                              <w:t>4</w:t>
                            </w:r>
                          </w:p>
                          <w:p w14:paraId="63B34DEF" w14:textId="77777777" w:rsidR="001966A4" w:rsidRDefault="001966A4" w:rsidP="00FB15AB">
                            <w:pPr>
                              <w:pStyle w:val="Retraitcorpsdetexte"/>
                              <w:tabs>
                                <w:tab w:val="clear" w:pos="180"/>
                                <w:tab w:val="right" w:pos="1620"/>
                              </w:tabs>
                              <w:spacing w:line="240" w:lineRule="auto"/>
                              <w:ind w:firstLine="0"/>
                              <w:rPr>
                                <w:color w:val="FFFFFF" w:themeColor="background1"/>
                                <w:lang w:val="fr-FR"/>
                              </w:rPr>
                            </w:pPr>
                          </w:p>
                          <w:p w14:paraId="6F8A265F" w14:textId="5A6EB219" w:rsidR="001E75CA" w:rsidRPr="00FB15AB" w:rsidRDefault="001966A4" w:rsidP="00FB15A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Chloé</w:t>
                            </w:r>
                            <w:r w:rsidR="001E75CA" w:rsidRPr="00FB15AB">
                              <w:rPr>
                                <w:color w:val="FFFFFF" w:themeColor="background1"/>
                                <w:lang w:val="fr-FR"/>
                              </w:rPr>
                              <w:tab/>
                            </w:r>
                            <w:r w:rsidR="00FB15AB" w:rsidRPr="00FB15AB">
                              <w:rPr>
                                <w:color w:val="FFFFFF" w:themeColor="background1"/>
                                <w:lang w:val="fr-FR"/>
                              </w:rPr>
                              <w:tab/>
                              <w:t>5</w:t>
                            </w:r>
                          </w:p>
                          <w:p w14:paraId="21EEF7AF" w14:textId="6042F72A" w:rsidR="001E75CA" w:rsidRPr="00FB15AB" w:rsidRDefault="00D45EC4">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saviez-vous ?</w:t>
                            </w:r>
                            <w:r>
                              <w:rPr>
                                <w:color w:val="FFFFFF" w:themeColor="background1"/>
                                <w:lang w:val="fr-FR"/>
                              </w:rPr>
                              <w:tab/>
                            </w:r>
                            <w:r w:rsidR="001E75CA" w:rsidRPr="00FB15AB">
                              <w:rPr>
                                <w:color w:val="FFFFFF" w:themeColor="background1"/>
                                <w:lang w:val="fr-FR"/>
                              </w:rPr>
                              <w:tab/>
                            </w:r>
                            <w:r w:rsidR="00FB15AB" w:rsidRPr="00FB15AB">
                              <w:rPr>
                                <w:color w:val="FFFFFF" w:themeColor="background1"/>
                                <w:lang w:val="fr-FR"/>
                              </w:rPr>
                              <w:t>6</w:t>
                            </w:r>
                          </w:p>
                          <w:p w14:paraId="67A0C113" w14:textId="77777777" w:rsidR="001E75CA" w:rsidRPr="00FB15AB" w:rsidRDefault="004474F8">
                            <w:pPr>
                              <w:pStyle w:val="Retraitcorpsdetexte"/>
                              <w:tabs>
                                <w:tab w:val="clear" w:pos="180"/>
                                <w:tab w:val="right" w:pos="1620"/>
                              </w:tabs>
                              <w:spacing w:line="360" w:lineRule="exact"/>
                              <w:ind w:firstLine="0"/>
                              <w:rPr>
                                <w:color w:val="FFFFFF" w:themeColor="background1"/>
                                <w:lang w:val="fr-FR"/>
                              </w:rPr>
                            </w:pPr>
                            <w:r w:rsidRPr="00FB15AB">
                              <w:rPr>
                                <w:color w:val="FFFFFF" w:themeColor="background1"/>
                                <w:lang w:val="fr-FR"/>
                              </w:rPr>
                              <w:t>Qui sommes-nous ?</w:t>
                            </w:r>
                            <w:r w:rsidR="001E75CA" w:rsidRPr="00FB15AB">
                              <w:rPr>
                                <w:color w:val="FFFFFF" w:themeColor="background1"/>
                                <w:lang w:val="fr-FR"/>
                              </w:rPr>
                              <w:tab/>
                            </w:r>
                            <w:r w:rsidRPr="00FB15AB">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6" type="#_x0000_t202" style="position:absolute;margin-left:47.4pt;margin-top:513.6pt;width:125.25pt;height:141.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" filled="f" stroked="f">
                <v:textbox inset="0,0,0,0">
                  <w:txbxContent>
                    <w:p w14:paraId="40091E2F" w14:textId="77777777" w:rsidR="001E75CA" w:rsidRPr="001966A4" w:rsidRDefault="0036203F">
                      <w:pPr>
                        <w:pStyle w:val="Corpsdetexte"/>
                        <w:rPr>
                          <w:b/>
                          <w:bCs/>
                          <w:i/>
                          <w:iCs/>
                          <w:color w:val="FFFFFF" w:themeColor="background1"/>
                          <w:lang w:val="fr-FR"/>
                        </w:rPr>
                      </w:pPr>
                      <w:r w:rsidRPr="001966A4">
                        <w:rPr>
                          <w:b/>
                          <w:bCs/>
                          <w:i/>
                          <w:iCs/>
                          <w:color w:val="FFFFFF" w:themeColor="background1"/>
                          <w:lang w:val="fr-FR"/>
                        </w:rPr>
                        <w:t xml:space="preserve">   </w:t>
                      </w:r>
                      <w:r w:rsidR="001E75CA" w:rsidRPr="001966A4">
                        <w:rPr>
                          <w:b/>
                          <w:bCs/>
                          <w:i/>
                          <w:iCs/>
                          <w:color w:val="FFFFFF" w:themeColor="background1"/>
                          <w:sz w:val="22"/>
                          <w:lang w:val="fr-FR"/>
                        </w:rPr>
                        <w:t>Pleins feux sur :</w:t>
                      </w:r>
                    </w:p>
                    <w:p w14:paraId="664A3446" w14:textId="77777777" w:rsidR="00225728" w:rsidRPr="001966A4" w:rsidRDefault="00225728" w:rsidP="00225728">
                      <w:pPr>
                        <w:pStyle w:val="Retraitcorpsdetexte"/>
                        <w:tabs>
                          <w:tab w:val="clear" w:pos="180"/>
                          <w:tab w:val="right" w:pos="1620"/>
                        </w:tabs>
                        <w:spacing w:line="240" w:lineRule="auto"/>
                        <w:ind w:firstLine="0"/>
                        <w:rPr>
                          <w:color w:val="FFFFFF" w:themeColor="background1"/>
                          <w:lang w:val="fr-FR"/>
                        </w:rPr>
                      </w:pPr>
                      <w:r w:rsidRPr="001966A4">
                        <w:rPr>
                          <w:color w:val="FFFFFF" w:themeColor="background1"/>
                          <w:lang w:val="fr-FR"/>
                        </w:rPr>
                        <w:t xml:space="preserve">Nouveau </w:t>
                      </w:r>
                    </w:p>
                    <w:p w14:paraId="38D7D8C7" w14:textId="527F2219" w:rsidR="001E75CA" w:rsidRPr="001966A4" w:rsidRDefault="00225728" w:rsidP="00225728">
                      <w:pPr>
                        <w:pStyle w:val="Retraitcorpsdetexte"/>
                        <w:tabs>
                          <w:tab w:val="clear" w:pos="180"/>
                          <w:tab w:val="right" w:pos="1620"/>
                        </w:tabs>
                        <w:spacing w:line="240" w:lineRule="auto"/>
                        <w:ind w:firstLine="0"/>
                        <w:rPr>
                          <w:color w:val="FFFFFF" w:themeColor="background1"/>
                          <w:lang w:val="fr-FR"/>
                        </w:rPr>
                      </w:pPr>
                      <w:proofErr w:type="gramStart"/>
                      <w:r w:rsidRPr="001966A4">
                        <w:rPr>
                          <w:color w:val="FFFFFF" w:themeColor="background1"/>
                          <w:lang w:val="fr-FR"/>
                        </w:rPr>
                        <w:t>membre</w:t>
                      </w:r>
                      <w:proofErr w:type="gramEnd"/>
                      <w:r w:rsidRPr="001966A4">
                        <w:rPr>
                          <w:color w:val="FFFFFF" w:themeColor="background1"/>
                          <w:lang w:val="fr-FR"/>
                        </w:rPr>
                        <w:t xml:space="preserve"> honoraire</w:t>
                      </w:r>
                      <w:r w:rsidR="001E75CA" w:rsidRPr="001966A4">
                        <w:rPr>
                          <w:color w:val="FFFFFF" w:themeColor="background1"/>
                          <w:lang w:val="fr-FR"/>
                        </w:rPr>
                        <w:tab/>
                      </w:r>
                      <w:r w:rsidR="001966A4">
                        <w:rPr>
                          <w:color w:val="FFFFFF" w:themeColor="background1"/>
                          <w:lang w:val="fr-FR"/>
                        </w:rPr>
                        <w:t>3</w:t>
                      </w:r>
                    </w:p>
                    <w:p w14:paraId="4BA40CC1" w14:textId="79AEC483" w:rsidR="001E75CA" w:rsidRPr="001966A4" w:rsidRDefault="00225728">
                      <w:pPr>
                        <w:pStyle w:val="Retraitcorpsdetexte"/>
                        <w:tabs>
                          <w:tab w:val="clear" w:pos="180"/>
                          <w:tab w:val="right" w:pos="1620"/>
                        </w:tabs>
                        <w:spacing w:line="360" w:lineRule="exact"/>
                        <w:ind w:firstLine="0"/>
                        <w:rPr>
                          <w:color w:val="FFFFFF" w:themeColor="background1"/>
                          <w:lang w:val="fr-FR"/>
                        </w:rPr>
                      </w:pPr>
                      <w:r w:rsidRPr="001966A4">
                        <w:rPr>
                          <w:color w:val="FFFFFF" w:themeColor="background1"/>
                          <w:lang w:val="fr-FR"/>
                        </w:rPr>
                        <w:t>Services aux membres</w:t>
                      </w:r>
                      <w:r w:rsidR="001E75CA" w:rsidRPr="001966A4">
                        <w:rPr>
                          <w:color w:val="FFFFFF" w:themeColor="background1"/>
                          <w:lang w:val="fr-FR"/>
                        </w:rPr>
                        <w:tab/>
                      </w:r>
                      <w:r w:rsidRPr="001966A4">
                        <w:rPr>
                          <w:color w:val="FFFFFF" w:themeColor="background1"/>
                          <w:lang w:val="fr-FR"/>
                        </w:rPr>
                        <w:t>4</w:t>
                      </w:r>
                    </w:p>
                    <w:p w14:paraId="63B34DEF" w14:textId="77777777" w:rsidR="001966A4" w:rsidRDefault="001966A4" w:rsidP="00FB15AB">
                      <w:pPr>
                        <w:pStyle w:val="Retraitcorpsdetexte"/>
                        <w:tabs>
                          <w:tab w:val="clear" w:pos="180"/>
                          <w:tab w:val="right" w:pos="1620"/>
                        </w:tabs>
                        <w:spacing w:line="240" w:lineRule="auto"/>
                        <w:ind w:firstLine="0"/>
                        <w:rPr>
                          <w:color w:val="FFFFFF" w:themeColor="background1"/>
                          <w:lang w:val="fr-FR"/>
                        </w:rPr>
                      </w:pPr>
                    </w:p>
                    <w:p w14:paraId="6F8A265F" w14:textId="5A6EB219" w:rsidR="001E75CA" w:rsidRPr="00FB15AB" w:rsidRDefault="001966A4" w:rsidP="00FB15A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Chloé</w:t>
                      </w:r>
                      <w:r w:rsidR="001E75CA" w:rsidRPr="00FB15AB">
                        <w:rPr>
                          <w:color w:val="FFFFFF" w:themeColor="background1"/>
                          <w:lang w:val="fr-FR"/>
                        </w:rPr>
                        <w:tab/>
                      </w:r>
                      <w:r w:rsidR="00FB15AB" w:rsidRPr="00FB15AB">
                        <w:rPr>
                          <w:color w:val="FFFFFF" w:themeColor="background1"/>
                          <w:lang w:val="fr-FR"/>
                        </w:rPr>
                        <w:tab/>
                        <w:t>5</w:t>
                      </w:r>
                    </w:p>
                    <w:p w14:paraId="21EEF7AF" w14:textId="6042F72A" w:rsidR="001E75CA" w:rsidRPr="00FB15AB" w:rsidRDefault="00D45EC4">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saviez-vous ?</w:t>
                      </w:r>
                      <w:r>
                        <w:rPr>
                          <w:color w:val="FFFFFF" w:themeColor="background1"/>
                          <w:lang w:val="fr-FR"/>
                        </w:rPr>
                        <w:tab/>
                      </w:r>
                      <w:r w:rsidR="001E75CA" w:rsidRPr="00FB15AB">
                        <w:rPr>
                          <w:color w:val="FFFFFF" w:themeColor="background1"/>
                          <w:lang w:val="fr-FR"/>
                        </w:rPr>
                        <w:tab/>
                      </w:r>
                      <w:r w:rsidR="00FB15AB" w:rsidRPr="00FB15AB">
                        <w:rPr>
                          <w:color w:val="FFFFFF" w:themeColor="background1"/>
                          <w:lang w:val="fr-FR"/>
                        </w:rPr>
                        <w:t>6</w:t>
                      </w:r>
                    </w:p>
                    <w:p w14:paraId="67A0C113" w14:textId="77777777" w:rsidR="001E75CA" w:rsidRPr="00FB15AB" w:rsidRDefault="004474F8">
                      <w:pPr>
                        <w:pStyle w:val="Retraitcorpsdetexte"/>
                        <w:tabs>
                          <w:tab w:val="clear" w:pos="180"/>
                          <w:tab w:val="right" w:pos="1620"/>
                        </w:tabs>
                        <w:spacing w:line="360" w:lineRule="exact"/>
                        <w:ind w:firstLine="0"/>
                        <w:rPr>
                          <w:color w:val="FFFFFF" w:themeColor="background1"/>
                          <w:lang w:val="fr-FR"/>
                        </w:rPr>
                      </w:pPr>
                      <w:r w:rsidRPr="00FB15AB">
                        <w:rPr>
                          <w:color w:val="FFFFFF" w:themeColor="background1"/>
                          <w:lang w:val="fr-FR"/>
                        </w:rPr>
                        <w:t>Qui sommes-nous ?</w:t>
                      </w:r>
                      <w:r w:rsidR="001E75CA" w:rsidRPr="00FB15AB">
                        <w:rPr>
                          <w:color w:val="FFFFFF" w:themeColor="background1"/>
                          <w:lang w:val="fr-FR"/>
                        </w:rPr>
                        <w:tab/>
                      </w:r>
                      <w:r w:rsidRPr="00FB15AB">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1A394DA4">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23643A83">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6016" behindDoc="1" locked="0" layoutInCell="0" allowOverlap="1" wp14:anchorId="78BCFEFA" wp14:editId="57257454">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7" alt="Rectangle vert" style="position:absolute;margin-left:39.35pt;margin-top:246pt;width:2in;height:4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qm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Oz/QKsXLmjIUbXvylx&#10;N2gtHX7lrKX3ZMH9l41A4Mx8sLQIb6ezWXyAkjE7OcvJwMOb1eGNsJJCRWVY/3sVyCLIpiH9KsrU&#10;M2HdJS2P0mmsY519VUP99GakmRzet/goHdrJ69srvHwB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IeTmqazAgAAzQUA&#10;AA4AAAAAAAAAAAAAAAAALgIAAGRycy9lMm9Eb2MueG1sUEsBAi0AFAAGAAgAAAAhAH9//lXfAAAA&#10;CwEAAA8AAAAAAAAAAAAAAAAADQUAAGRycy9kb3ducmV2LnhtbFBLBQYAAAAABAAEAPMAAAAZBgAA&#10;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w:drawing>
          <wp:anchor distT="0" distB="0" distL="114300" distR="114300" simplePos="0" relativeHeight="251843584" behindDoc="1" locked="0" layoutInCell="1" allowOverlap="1" wp14:anchorId="62D1B593" wp14:editId="7EEA193B">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58AF17AE">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244D49E4" w:rsidR="003746C5" w:rsidRPr="003746C5" w:rsidRDefault="008E4A9C">
                            <w:pPr>
                              <w:rPr>
                                <w:i/>
                                <w:sz w:val="20"/>
                              </w:rPr>
                            </w:pPr>
                            <w:r>
                              <w:rPr>
                                <w:i/>
                                <w:sz w:val="20"/>
                              </w:rPr>
                              <w:t>Octobre</w:t>
                            </w:r>
                            <w:r w:rsidR="0011149E">
                              <w:rPr>
                                <w:i/>
                                <w:sz w:val="20"/>
                              </w:rPr>
                              <w:t xml:space="preserve"> 2021</w:t>
                            </w:r>
                          </w:p>
                          <w:p w14:paraId="14C58F2B" w14:textId="254E7853" w:rsidR="003746C5" w:rsidRDefault="00EC2822">
                            <w:r>
                              <w:rPr>
                                <w:i/>
                                <w:sz w:val="20"/>
                              </w:rPr>
                              <w:t xml:space="preserve">Édition </w:t>
                            </w:r>
                            <w:r w:rsidR="0011149E">
                              <w:rPr>
                                <w:i/>
                                <w:sz w:val="20"/>
                              </w:rPr>
                              <w:t>28</w:t>
                            </w:r>
                            <w:r w:rsidR="003746C5" w:rsidRPr="003746C5">
                              <w:rPr>
                                <w:i/>
                                <w:sz w:val="20"/>
                              </w:rPr>
                              <w:t xml:space="preserve">, Numéro </w:t>
                            </w:r>
                            <w:r w:rsidR="00CD7872">
                              <w:rPr>
                                <w:i/>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BFE78" id="_x0000_t202" coordsize="21600,21600" o:spt="202" path="m,l,21600r21600,l21600,xe">
                <v:stroke joinstyle="miter"/>
                <v:path gradientshapeok="t" o:connecttype="rect"/>
              </v:shapetype>
              <v:shape id="Zone de texte 2" o:spid="_x0000_s1048"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HhGNXSgCAAApBAAADgAAAAAAAAAAAAAAAAAuAgAAZHJzL2Uy&#10;b0RvYy54bWxQSwECLQAUAAYACAAAACEAJQ+fHd8AAAAMAQAADwAAAAAAAAAAAAAAAACCBAAAZHJz&#10;L2Rvd25yZXYueG1sUEsFBgAAAAAEAAQA8wAAAI4FAAAAAA==&#10;" stroked="f">
                <v:textbox>
                  <w:txbxContent>
                    <w:p w14:paraId="1B6BE1E3" w14:textId="244D49E4" w:rsidR="003746C5" w:rsidRPr="003746C5" w:rsidRDefault="008E4A9C">
                      <w:pPr>
                        <w:rPr>
                          <w:i/>
                          <w:sz w:val="20"/>
                        </w:rPr>
                      </w:pPr>
                      <w:r>
                        <w:rPr>
                          <w:i/>
                          <w:sz w:val="20"/>
                        </w:rPr>
                        <w:t>Octobre</w:t>
                      </w:r>
                      <w:r w:rsidR="0011149E">
                        <w:rPr>
                          <w:i/>
                          <w:sz w:val="20"/>
                        </w:rPr>
                        <w:t xml:space="preserve"> 2021</w:t>
                      </w:r>
                    </w:p>
                    <w:p w14:paraId="14C58F2B" w14:textId="254E7853" w:rsidR="003746C5" w:rsidRDefault="00EC2822">
                      <w:r>
                        <w:rPr>
                          <w:i/>
                          <w:sz w:val="20"/>
                        </w:rPr>
                        <w:t xml:space="preserve">Édition </w:t>
                      </w:r>
                      <w:r w:rsidR="0011149E">
                        <w:rPr>
                          <w:i/>
                          <w:sz w:val="20"/>
                        </w:rPr>
                        <w:t>28</w:t>
                      </w:r>
                      <w:r w:rsidR="003746C5" w:rsidRPr="003746C5">
                        <w:rPr>
                          <w:i/>
                          <w:sz w:val="20"/>
                        </w:rPr>
                        <w:t xml:space="preserve">, Numéro </w:t>
                      </w:r>
                      <w:r w:rsidR="00CD7872">
                        <w:rPr>
                          <w:i/>
                          <w:sz w:val="20"/>
                        </w:rPr>
                        <w:t>2</w:t>
                      </w:r>
                    </w:p>
                  </w:txbxContent>
                </v:textbox>
                <w10:wrap type="square" anchorx="margin"/>
              </v:shape>
            </w:pict>
          </mc:Fallback>
        </mc:AlternateContent>
      </w:r>
      <w:r w:rsidR="00992738">
        <w:rPr>
          <w:noProof/>
          <w:lang w:eastAsia="fr-CA" w:bidi="ar-SA"/>
        </w:rPr>
        <mc:AlternateContent>
          <mc:Choice Requires="wps">
            <w:drawing>
              <wp:anchor distT="0" distB="0" distL="114300" distR="114300" simplePos="0" relativeHeight="251612160" behindDoc="0" locked="0" layoutInCell="1" allowOverlap="1" wp14:anchorId="256336F1" wp14:editId="50BF723A">
                <wp:simplePos x="0" y="0"/>
                <wp:positionH relativeFrom="page">
                  <wp:posOffset>2399483</wp:posOffset>
                </wp:positionH>
                <wp:positionV relativeFrom="page">
                  <wp:posOffset>3383371</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3E703C86" w:rsidR="001E75CA" w:rsidRPr="00EE4365" w:rsidRDefault="00CD7872">
                            <w:pPr>
                              <w:pStyle w:val="Titre1"/>
                              <w:rPr>
                                <w:rFonts w:ascii="Baskerville Old Face" w:hAnsi="Baskerville Old Face"/>
                                <w:color w:val="auto"/>
                                <w:sz w:val="40"/>
                                <w:szCs w:val="40"/>
                              </w:rPr>
                            </w:pPr>
                            <w:r w:rsidRPr="00EE4365">
                              <w:rPr>
                                <w:rFonts w:ascii="Bookman Old Style" w:hAnsi="Bookman Old Style"/>
                                <w:b/>
                                <w:bCs/>
                                <w:color w:val="auto"/>
                                <w:sz w:val="36"/>
                                <w:szCs w:val="36"/>
                              </w:rPr>
                              <w:t>Votre nouveau conseil 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9" type="#_x0000_t202" style="position:absolute;margin-left:188.95pt;margin-top:266.4pt;width:378pt;height:2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" filled="f" stroked="f">
                <v:textbox inset="0,0,0,0">
                  <w:txbxContent>
                    <w:p w14:paraId="373C4F12" w14:textId="3E703C86" w:rsidR="001E75CA" w:rsidRPr="00EE4365" w:rsidRDefault="00CD7872">
                      <w:pPr>
                        <w:pStyle w:val="Titre1"/>
                        <w:rPr>
                          <w:rFonts w:ascii="Baskerville Old Face" w:hAnsi="Baskerville Old Face"/>
                          <w:color w:val="auto"/>
                          <w:sz w:val="40"/>
                          <w:szCs w:val="40"/>
                        </w:rPr>
                      </w:pPr>
                      <w:r w:rsidRPr="00EE4365">
                        <w:rPr>
                          <w:rFonts w:ascii="Bookman Old Style" w:hAnsi="Bookman Old Style"/>
                          <w:b/>
                          <w:bCs/>
                          <w:color w:val="auto"/>
                          <w:sz w:val="36"/>
                          <w:szCs w:val="36"/>
                        </w:rPr>
                        <w:t>Votre nouveau conseil d’administration</w:t>
                      </w:r>
                    </w:p>
                  </w:txbxContent>
                </v:textbox>
                <w10:wrap anchorx="page" anchory="page"/>
              </v:shape>
            </w:pict>
          </mc:Fallback>
        </mc:AlternateContent>
      </w:r>
      <w:r w:rsidR="001E75CA">
        <w:br w:type="page"/>
      </w:r>
    </w:p>
    <w:p w14:paraId="1E88271D" w14:textId="77777777" w:rsidR="00EC2E2B" w:rsidRDefault="0065269A">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0DF626E1" wp14:editId="4CAF3273">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82F5604">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7AA88839" w:rsidR="00EC2822" w:rsidRPr="009C6BC9" w:rsidRDefault="00EC2822" w:rsidP="00EC2822">
                            <w:r>
                              <w:t>Votre</w:t>
                            </w:r>
                            <w:r w:rsidRPr="009C6BC9">
                              <w:t xml:space="preserve"> Conseil d’administration</w:t>
                            </w:r>
                            <w:r>
                              <w:t xml:space="preserve"> pour 20</w:t>
                            </w:r>
                            <w:r w:rsidR="0011149E">
                              <w:t>2</w:t>
                            </w:r>
                            <w:r w:rsidR="00CD7872">
                              <w:t>1</w:t>
                            </w:r>
                            <w:r>
                              <w:t>-20</w:t>
                            </w:r>
                            <w:r w:rsidR="00A97FF3">
                              <w:t>2</w:t>
                            </w:r>
                            <w:r w:rsidR="00CD7872">
                              <w:t>2</w:t>
                            </w:r>
                          </w:p>
                          <w:p w14:paraId="045F7963" w14:textId="77777777" w:rsidR="00EC2822" w:rsidRPr="009C6BC9" w:rsidRDefault="00EC2822" w:rsidP="00EC2822"/>
                          <w:p w14:paraId="5DC082B6" w14:textId="60AC58B3" w:rsidR="00EC2822" w:rsidRPr="005A4524" w:rsidRDefault="00EC2822" w:rsidP="00EC2822">
                            <w:r w:rsidRPr="005A4524">
                              <w:t>Président</w:t>
                            </w:r>
                            <w:r w:rsidR="005A4524" w:rsidRPr="005A4524">
                              <w:t>e</w:t>
                            </w:r>
                            <w:r w:rsidRPr="005A4524">
                              <w:t> :</w:t>
                            </w:r>
                            <w:r w:rsidRPr="005A4524">
                              <w:tab/>
                            </w:r>
                            <w:r w:rsidRPr="005A4524">
                              <w:tab/>
                            </w:r>
                            <w:r w:rsidR="005A4524" w:rsidRPr="005A4524">
                              <w:t xml:space="preserve">Madame Karine Lévesque </w:t>
                            </w:r>
                          </w:p>
                          <w:p w14:paraId="3D635F5A" w14:textId="77777777" w:rsidR="00EC2822" w:rsidRPr="005A4524" w:rsidRDefault="00EC2822" w:rsidP="00EC2822">
                            <w:r w:rsidRPr="005A4524">
                              <w:t>Vice-présidente :</w:t>
                            </w:r>
                            <w:r w:rsidRPr="005A4524">
                              <w:tab/>
                              <w:t>Madame Guylaine Rathel</w:t>
                            </w:r>
                          </w:p>
                          <w:p w14:paraId="284DD45E" w14:textId="77777777" w:rsidR="00EC2822" w:rsidRPr="005A4524" w:rsidRDefault="00EC2822" w:rsidP="00EC2822">
                            <w:r w:rsidRPr="005A4524">
                              <w:t>Secrétaire :</w:t>
                            </w:r>
                            <w:r w:rsidRPr="005A4524">
                              <w:tab/>
                            </w:r>
                            <w:r w:rsidRPr="005A4524">
                              <w:tab/>
                              <w:t>Madame Odette Gagnon</w:t>
                            </w:r>
                          </w:p>
                          <w:p w14:paraId="4CD8D75D" w14:textId="0D40F778" w:rsidR="00EC2822" w:rsidRPr="005A4524" w:rsidRDefault="00EC2822" w:rsidP="00EC2822">
                            <w:r w:rsidRPr="005A4524">
                              <w:t>Trésori</w:t>
                            </w:r>
                            <w:r w:rsidR="00130BCD">
                              <w:t>er</w:t>
                            </w:r>
                            <w:r w:rsidR="00C54340">
                              <w:t xml:space="preserve"> :</w:t>
                            </w:r>
                            <w:r w:rsidRPr="005A4524">
                              <w:tab/>
                            </w:r>
                            <w:r w:rsidRPr="005A4524">
                              <w:tab/>
                            </w:r>
                            <w:r w:rsidR="005A4524" w:rsidRPr="005A4524">
                              <w:t xml:space="preserve">Monsieur </w:t>
                            </w:r>
                            <w:r w:rsidR="00302C27">
                              <w:t>É</w:t>
                            </w:r>
                            <w:r w:rsidR="005A4524" w:rsidRPr="005A4524">
                              <w:t>ric Cyr</w:t>
                            </w:r>
                          </w:p>
                          <w:p w14:paraId="35CAF3FC" w14:textId="77777777" w:rsidR="00EC2822" w:rsidRPr="005A4524" w:rsidRDefault="00EC2822" w:rsidP="00EC2822"/>
                          <w:p w14:paraId="45FEE549" w14:textId="77777777" w:rsidR="00EC2822" w:rsidRPr="005A4524" w:rsidRDefault="00EC2822" w:rsidP="00EC2822">
                            <w:r w:rsidRPr="005A4524">
                              <w:t>Administrateurs :</w:t>
                            </w:r>
                            <w:r w:rsidRPr="005A4524">
                              <w:tab/>
                              <w:t>Madame Christine Paquette</w:t>
                            </w:r>
                          </w:p>
                          <w:p w14:paraId="5EAEFA15" w14:textId="77777777" w:rsidR="00EC2822" w:rsidRPr="005A4524" w:rsidRDefault="00EC2822" w:rsidP="00EC2822">
                            <w:r w:rsidRPr="005A4524">
                              <w:tab/>
                            </w:r>
                            <w:r w:rsidRPr="005A4524">
                              <w:tab/>
                            </w:r>
                            <w:r w:rsidRPr="005A4524">
                              <w:tab/>
                              <w:t xml:space="preserve">Madame </w:t>
                            </w:r>
                            <w:r w:rsidR="004A456C" w:rsidRPr="005A4524">
                              <w:t>Nathalie Migneault</w:t>
                            </w:r>
                          </w:p>
                          <w:p w14:paraId="79BCEC4A" w14:textId="4ED3B20E" w:rsidR="00EC2822" w:rsidRPr="005A4524" w:rsidRDefault="00EC2822" w:rsidP="00EC2822">
                            <w:r w:rsidRPr="005A4524">
                              <w:rPr>
                                <w:i/>
                              </w:rPr>
                              <w:tab/>
                            </w:r>
                            <w:r w:rsidRPr="005A4524">
                              <w:rPr>
                                <w:i/>
                              </w:rPr>
                              <w:tab/>
                            </w:r>
                            <w:r w:rsidRPr="005A4524">
                              <w:rPr>
                                <w:i/>
                              </w:rPr>
                              <w:tab/>
                            </w:r>
                            <w:r w:rsidR="005A4524" w:rsidRPr="005A4524">
                              <w:t>Monsieur Olivier Lemieux</w:t>
                            </w:r>
                          </w:p>
                          <w:p w14:paraId="5FC1CBF7" w14:textId="77777777" w:rsidR="00EC2822" w:rsidRPr="009C6BC9" w:rsidRDefault="00EC2822" w:rsidP="00EC2822">
                            <w:pPr>
                              <w:rPr>
                                <w:i/>
                              </w:rPr>
                            </w:pPr>
                          </w:p>
                          <w:p w14:paraId="28BAB0F4" w14:textId="77777777" w:rsidR="00EC2822" w:rsidRPr="009C6BC9" w:rsidRDefault="00EC2822" w:rsidP="00EC2822">
                            <w:pPr>
                              <w:rPr>
                                <w:i/>
                              </w:rPr>
                            </w:pPr>
                          </w:p>
                          <w:p w14:paraId="1D233B89" w14:textId="77777777" w:rsidR="00EC2822" w:rsidRPr="009C6BC9" w:rsidRDefault="00EC2822" w:rsidP="00EC2822">
                            <w:pPr>
                              <w:rPr>
                                <w:i/>
                              </w:rPr>
                            </w:pPr>
                          </w:p>
                          <w:p w14:paraId="6BAFC7C4" w14:textId="77777777" w:rsidR="00EC2822" w:rsidRPr="009C6BC9" w:rsidRDefault="00EC2822" w:rsidP="00EC2822">
                            <w:r w:rsidRPr="009C6BC9">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Od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lQcxduBOKFiDsbtxdeGRgvuJyU9bm5N/Y8D&#10;c5IS/d6g6jfFdBpXPTnT2aJEx11HdtcRZjhC1TRQMpqbkJ5H5G3gDqfTqKTbM5MzZ9zIJOf59cSV&#10;v/ZT1vMbX/8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o2aTnSkCAAArBAAADgAAAAAAAAAAAAAAAAAuAgAAZHJzL2Uy&#10;b0RvYy54bWxQSwECLQAUAAYACAAAACEApwMust4AAAALAQAADwAAAAAAAAAAAAAAAACDBAAAZHJz&#10;L2Rvd25yZXYueG1sUEsFBgAAAAAEAAQA8wAAAI4FA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7AA88839" w:rsidR="00EC2822" w:rsidRPr="009C6BC9" w:rsidRDefault="00EC2822" w:rsidP="00EC2822">
                      <w:r>
                        <w:t>Votre</w:t>
                      </w:r>
                      <w:r w:rsidRPr="009C6BC9">
                        <w:t xml:space="preserve"> Conseil d’administration</w:t>
                      </w:r>
                      <w:r>
                        <w:t xml:space="preserve"> pour 20</w:t>
                      </w:r>
                      <w:r w:rsidR="0011149E">
                        <w:t>2</w:t>
                      </w:r>
                      <w:r w:rsidR="00CD7872">
                        <w:t>1</w:t>
                      </w:r>
                      <w:r>
                        <w:t>-20</w:t>
                      </w:r>
                      <w:r w:rsidR="00A97FF3">
                        <w:t>2</w:t>
                      </w:r>
                      <w:r w:rsidR="00CD7872">
                        <w:t>2</w:t>
                      </w:r>
                    </w:p>
                    <w:p w14:paraId="045F7963" w14:textId="77777777" w:rsidR="00EC2822" w:rsidRPr="009C6BC9" w:rsidRDefault="00EC2822" w:rsidP="00EC2822"/>
                    <w:p w14:paraId="5DC082B6" w14:textId="60AC58B3" w:rsidR="00EC2822" w:rsidRPr="005A4524" w:rsidRDefault="00EC2822" w:rsidP="00EC2822">
                      <w:r w:rsidRPr="005A4524">
                        <w:t>Président</w:t>
                      </w:r>
                      <w:r w:rsidR="005A4524" w:rsidRPr="005A4524">
                        <w:t>e</w:t>
                      </w:r>
                      <w:r w:rsidRPr="005A4524">
                        <w:t> :</w:t>
                      </w:r>
                      <w:r w:rsidRPr="005A4524">
                        <w:tab/>
                      </w:r>
                      <w:r w:rsidRPr="005A4524">
                        <w:tab/>
                      </w:r>
                      <w:r w:rsidR="005A4524" w:rsidRPr="005A4524">
                        <w:t xml:space="preserve">Madame Karine Lévesque </w:t>
                      </w:r>
                    </w:p>
                    <w:p w14:paraId="3D635F5A" w14:textId="77777777" w:rsidR="00EC2822" w:rsidRPr="005A4524" w:rsidRDefault="00EC2822" w:rsidP="00EC2822">
                      <w:r w:rsidRPr="005A4524">
                        <w:t>Vice-présidente :</w:t>
                      </w:r>
                      <w:r w:rsidRPr="005A4524">
                        <w:tab/>
                        <w:t>Madame Guylaine Rathel</w:t>
                      </w:r>
                    </w:p>
                    <w:p w14:paraId="284DD45E" w14:textId="77777777" w:rsidR="00EC2822" w:rsidRPr="005A4524" w:rsidRDefault="00EC2822" w:rsidP="00EC2822">
                      <w:r w:rsidRPr="005A4524">
                        <w:t>Secrétaire :</w:t>
                      </w:r>
                      <w:r w:rsidRPr="005A4524">
                        <w:tab/>
                      </w:r>
                      <w:r w:rsidRPr="005A4524">
                        <w:tab/>
                        <w:t>Madame Odette Gagnon</w:t>
                      </w:r>
                    </w:p>
                    <w:p w14:paraId="4CD8D75D" w14:textId="0D40F778" w:rsidR="00EC2822" w:rsidRPr="005A4524" w:rsidRDefault="00EC2822" w:rsidP="00EC2822">
                      <w:r w:rsidRPr="005A4524">
                        <w:t>Trésori</w:t>
                      </w:r>
                      <w:r w:rsidR="00130BCD">
                        <w:t>er</w:t>
                      </w:r>
                      <w:r w:rsidR="00C54340">
                        <w:t xml:space="preserve"> :</w:t>
                      </w:r>
                      <w:r w:rsidRPr="005A4524">
                        <w:tab/>
                      </w:r>
                      <w:r w:rsidRPr="005A4524">
                        <w:tab/>
                      </w:r>
                      <w:r w:rsidR="005A4524" w:rsidRPr="005A4524">
                        <w:t xml:space="preserve">Monsieur </w:t>
                      </w:r>
                      <w:r w:rsidR="00302C27">
                        <w:t>É</w:t>
                      </w:r>
                      <w:r w:rsidR="005A4524" w:rsidRPr="005A4524">
                        <w:t>ric Cyr</w:t>
                      </w:r>
                    </w:p>
                    <w:p w14:paraId="35CAF3FC" w14:textId="77777777" w:rsidR="00EC2822" w:rsidRPr="005A4524" w:rsidRDefault="00EC2822" w:rsidP="00EC2822"/>
                    <w:p w14:paraId="45FEE549" w14:textId="77777777" w:rsidR="00EC2822" w:rsidRPr="005A4524" w:rsidRDefault="00EC2822" w:rsidP="00EC2822">
                      <w:r w:rsidRPr="005A4524">
                        <w:t>Administrateurs :</w:t>
                      </w:r>
                      <w:r w:rsidRPr="005A4524">
                        <w:tab/>
                        <w:t>Madame Christine Paquette</w:t>
                      </w:r>
                    </w:p>
                    <w:p w14:paraId="5EAEFA15" w14:textId="77777777" w:rsidR="00EC2822" w:rsidRPr="005A4524" w:rsidRDefault="00EC2822" w:rsidP="00EC2822">
                      <w:r w:rsidRPr="005A4524">
                        <w:tab/>
                      </w:r>
                      <w:r w:rsidRPr="005A4524">
                        <w:tab/>
                      </w:r>
                      <w:r w:rsidRPr="005A4524">
                        <w:tab/>
                        <w:t xml:space="preserve">Madame </w:t>
                      </w:r>
                      <w:r w:rsidR="004A456C" w:rsidRPr="005A4524">
                        <w:t>Nathalie Migneault</w:t>
                      </w:r>
                    </w:p>
                    <w:p w14:paraId="79BCEC4A" w14:textId="4ED3B20E" w:rsidR="00EC2822" w:rsidRPr="005A4524" w:rsidRDefault="00EC2822" w:rsidP="00EC2822">
                      <w:r w:rsidRPr="005A4524">
                        <w:rPr>
                          <w:i/>
                        </w:rPr>
                        <w:tab/>
                      </w:r>
                      <w:r w:rsidRPr="005A4524">
                        <w:rPr>
                          <w:i/>
                        </w:rPr>
                        <w:tab/>
                      </w:r>
                      <w:r w:rsidRPr="005A4524">
                        <w:rPr>
                          <w:i/>
                        </w:rPr>
                        <w:tab/>
                      </w:r>
                      <w:r w:rsidR="005A4524" w:rsidRPr="005A4524">
                        <w:t>Monsieur Olivier Lemieux</w:t>
                      </w:r>
                    </w:p>
                    <w:p w14:paraId="5FC1CBF7" w14:textId="77777777" w:rsidR="00EC2822" w:rsidRPr="009C6BC9" w:rsidRDefault="00EC2822" w:rsidP="00EC2822">
                      <w:pPr>
                        <w:rPr>
                          <w:i/>
                        </w:rPr>
                      </w:pPr>
                    </w:p>
                    <w:p w14:paraId="28BAB0F4" w14:textId="77777777" w:rsidR="00EC2822" w:rsidRPr="009C6BC9" w:rsidRDefault="00EC2822" w:rsidP="00EC2822">
                      <w:pPr>
                        <w:rPr>
                          <w:i/>
                        </w:rPr>
                      </w:pPr>
                    </w:p>
                    <w:p w14:paraId="1D233B89" w14:textId="77777777" w:rsidR="00EC2822" w:rsidRPr="009C6BC9" w:rsidRDefault="00EC2822" w:rsidP="00EC2822">
                      <w:pPr>
                        <w:rPr>
                          <w:i/>
                        </w:rPr>
                      </w:pPr>
                    </w:p>
                    <w:p w14:paraId="6BAFC7C4" w14:textId="77777777" w:rsidR="00EC2822" w:rsidRPr="009C6BC9" w:rsidRDefault="00EC2822" w:rsidP="00EC2822">
                      <w:r w:rsidRPr="009C6BC9">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4B03DB67">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6"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1"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7"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77777777" w:rsidR="00E14BBD" w:rsidRDefault="00E14BBD"/>
    <w:p w14:paraId="0E1D06C0" w14:textId="61D7C0CB" w:rsidR="001E75CA" w:rsidRDefault="001E75CA"/>
    <w:p w14:paraId="0A989F23" w14:textId="3FD01F51" w:rsidR="001E75CA" w:rsidRDefault="000777EC">
      <w:r>
        <w:rPr>
          <w:noProof/>
          <w:lang w:eastAsia="fr-CA" w:bidi="ar-SA"/>
        </w:rPr>
        <w:t xml:space="preserve"> </w:t>
      </w:r>
      <w:r w:rsidR="00331EDD">
        <w:rPr>
          <w:noProof/>
          <w:lang w:eastAsia="fr-CA" w:bidi="ar-SA"/>
        </w:rPr>
        <mc:AlternateContent>
          <mc:Choice Requires="wps">
            <w:drawing>
              <wp:anchor distT="0" distB="0" distL="114300" distR="114300" simplePos="0" relativeHeight="251617280" behindDoc="0" locked="0" layoutInCell="1" allowOverlap="1" wp14:anchorId="479B3120" wp14:editId="6E04D34F">
                <wp:simplePos x="0" y="0"/>
                <wp:positionH relativeFrom="page">
                  <wp:posOffset>2507673</wp:posOffset>
                </wp:positionH>
                <wp:positionV relativeFrom="page">
                  <wp:posOffset>1032164</wp:posOffset>
                </wp:positionV>
                <wp:extent cx="4800600" cy="53340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56C3A3B9" w:rsidR="001E75CA" w:rsidRPr="00AA5984" w:rsidRDefault="00225728">
                            <w:pPr>
                              <w:pStyle w:val="Titre2"/>
                              <w:rPr>
                                <w:color w:val="335B74" w:themeColor="text2"/>
                              </w:rPr>
                            </w:pPr>
                            <w:r w:rsidRPr="00AA5984">
                              <w:rPr>
                                <w:rFonts w:ascii="Bookman Old Style" w:hAnsi="Bookman Old Style"/>
                                <w:b/>
                                <w:bCs/>
                                <w:color w:val="335B74" w:themeColor="text2"/>
                                <w:sz w:val="40"/>
                                <w:szCs w:val="40"/>
                              </w:rPr>
                              <w:t>D</w:t>
                            </w:r>
                            <w:r w:rsidR="00BA3604" w:rsidRPr="00AA5984">
                              <w:rPr>
                                <w:rFonts w:ascii="Bookman Old Style" w:hAnsi="Bookman Old Style"/>
                                <w:b/>
                                <w:bCs/>
                                <w:color w:val="335B74" w:themeColor="text2"/>
                                <w:sz w:val="40"/>
                                <w:szCs w:val="40"/>
                              </w:rPr>
                              <w:t>euxième membre honoraire</w:t>
                            </w:r>
                            <w:r w:rsidRPr="00AA5984">
                              <w:rPr>
                                <w:rFonts w:ascii="Bookman Old Style" w:hAnsi="Bookman Old Style"/>
                                <w:b/>
                                <w:bCs/>
                                <w:color w:val="335B74" w:themeColor="text2"/>
                                <w:sz w:val="40"/>
                                <w:szCs w:val="40"/>
                              </w:rPr>
                              <w:t xml:space="preserve"> à l’APHRSO</w:t>
                            </w:r>
                            <w:r w:rsidR="00BA3604" w:rsidRPr="00AA5984">
                              <w:rPr>
                                <w:rFonts w:ascii="Bookman Old Style" w:hAnsi="Bookman Old Style"/>
                                <w:b/>
                                <w:bCs/>
                                <w:color w:val="335B74" w:themeColor="text2"/>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2" type="#_x0000_t202" style="position:absolute;margin-left:197.45pt;margin-top:81.25pt;width:378pt;height:4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" filled="f" stroked="f">
                <v:textbox inset="0,0,0,0">
                  <w:txbxContent>
                    <w:p w14:paraId="136DA66F" w14:textId="56C3A3B9" w:rsidR="001E75CA" w:rsidRPr="00AA5984" w:rsidRDefault="00225728">
                      <w:pPr>
                        <w:pStyle w:val="Titre2"/>
                        <w:rPr>
                          <w:color w:val="335B74" w:themeColor="text2"/>
                        </w:rPr>
                      </w:pPr>
                      <w:r w:rsidRPr="00AA5984">
                        <w:rPr>
                          <w:rFonts w:ascii="Bookman Old Style" w:hAnsi="Bookman Old Style"/>
                          <w:b/>
                          <w:bCs/>
                          <w:color w:val="335B74" w:themeColor="text2"/>
                          <w:sz w:val="40"/>
                          <w:szCs w:val="40"/>
                        </w:rPr>
                        <w:t>D</w:t>
                      </w:r>
                      <w:r w:rsidR="00BA3604" w:rsidRPr="00AA5984">
                        <w:rPr>
                          <w:rFonts w:ascii="Bookman Old Style" w:hAnsi="Bookman Old Style"/>
                          <w:b/>
                          <w:bCs/>
                          <w:color w:val="335B74" w:themeColor="text2"/>
                          <w:sz w:val="40"/>
                          <w:szCs w:val="40"/>
                        </w:rPr>
                        <w:t>euxième membre honoraire</w:t>
                      </w:r>
                      <w:r w:rsidRPr="00AA5984">
                        <w:rPr>
                          <w:rFonts w:ascii="Bookman Old Style" w:hAnsi="Bookman Old Style"/>
                          <w:b/>
                          <w:bCs/>
                          <w:color w:val="335B74" w:themeColor="text2"/>
                          <w:sz w:val="40"/>
                          <w:szCs w:val="40"/>
                        </w:rPr>
                        <w:t xml:space="preserve"> à l’APHRSO</w:t>
                      </w:r>
                      <w:r w:rsidR="00BA3604" w:rsidRPr="00AA5984">
                        <w:rPr>
                          <w:rFonts w:ascii="Bookman Old Style" w:hAnsi="Bookman Old Style"/>
                          <w:b/>
                          <w:bCs/>
                          <w:color w:val="335B74" w:themeColor="text2"/>
                          <w:sz w:val="40"/>
                          <w:szCs w:val="40"/>
                        </w:rPr>
                        <w:t xml:space="preserve"> </w:t>
                      </w:r>
                    </w:p>
                  </w:txbxContent>
                </v:textbox>
                <w10:wrap anchorx="page" anchory="page"/>
              </v:shape>
            </w:pict>
          </mc:Fallback>
        </mc:AlternateContent>
      </w:r>
    </w:p>
    <w:p w14:paraId="1C1DBBB6" w14:textId="77777777" w:rsidR="001E75CA" w:rsidRDefault="001E75CA"/>
    <w:p w14:paraId="3BB6FF39" w14:textId="28C8D256" w:rsidR="001E75CA" w:rsidRDefault="001E75CA"/>
    <w:p w14:paraId="7669F9D5" w14:textId="50B98481" w:rsidR="001E75CA" w:rsidRDefault="000777EC">
      <w:r w:rsidRPr="003F6320">
        <w:rPr>
          <w:noProof/>
        </w:rPr>
        <w:drawing>
          <wp:anchor distT="0" distB="0" distL="114300" distR="114300" simplePos="0" relativeHeight="251860992" behindDoc="1" locked="0" layoutInCell="1" allowOverlap="1" wp14:anchorId="0CE5B390" wp14:editId="4A2B762F">
            <wp:simplePos x="0" y="0"/>
            <wp:positionH relativeFrom="column">
              <wp:posOffset>-320675</wp:posOffset>
            </wp:positionH>
            <wp:positionV relativeFrom="paragraph">
              <wp:posOffset>127000</wp:posOffset>
            </wp:positionV>
            <wp:extent cx="2348230" cy="1924050"/>
            <wp:effectExtent l="0" t="0" r="0" b="0"/>
            <wp:wrapTight wrapText="bothSides">
              <wp:wrapPolygon edited="0">
                <wp:start x="8411" y="0"/>
                <wp:lineTo x="7009" y="428"/>
                <wp:lineTo x="2453" y="2994"/>
                <wp:lineTo x="1577" y="5133"/>
                <wp:lineTo x="526" y="7057"/>
                <wp:lineTo x="0" y="9410"/>
                <wp:lineTo x="0" y="11976"/>
                <wp:lineTo x="350" y="13901"/>
                <wp:lineTo x="2103" y="17750"/>
                <wp:lineTo x="6308" y="20745"/>
                <wp:lineTo x="8937" y="21386"/>
                <wp:lineTo x="9462" y="21386"/>
                <wp:lineTo x="11916" y="21386"/>
                <wp:lineTo x="12441" y="21386"/>
                <wp:lineTo x="15070" y="20745"/>
                <wp:lineTo x="19275" y="17750"/>
                <wp:lineTo x="21028" y="13901"/>
                <wp:lineTo x="21378" y="11762"/>
                <wp:lineTo x="21378" y="9410"/>
                <wp:lineTo x="20852" y="7057"/>
                <wp:lineTo x="19451" y="4491"/>
                <wp:lineTo x="18925" y="3208"/>
                <wp:lineTo x="14369" y="428"/>
                <wp:lineTo x="12967" y="0"/>
                <wp:lineTo x="8411" y="0"/>
              </wp:wrapPolygon>
            </wp:wrapTight>
            <wp:docPr id="685" name="Image 685" descr="Photo de madame Gisèle Sch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descr="Photo de madame Gisèle Schinck"/>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48230" cy="1924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35D4">
        <w:rPr>
          <w:noProof/>
          <w:lang w:eastAsia="fr-CA" w:bidi="ar-SA"/>
        </w:rPr>
        <mc:AlternateContent>
          <mc:Choice Requires="wps">
            <w:drawing>
              <wp:anchor distT="0" distB="0" distL="114300" distR="114300" simplePos="0" relativeHeight="251661312" behindDoc="0" locked="0" layoutInCell="1" allowOverlap="1" wp14:anchorId="6C7BD4D6" wp14:editId="0061C5EA">
                <wp:simplePos x="0" y="0"/>
                <wp:positionH relativeFrom="page">
                  <wp:posOffset>5772150</wp:posOffset>
                </wp:positionH>
                <wp:positionV relativeFrom="page">
                  <wp:posOffset>1536700</wp:posOffset>
                </wp:positionV>
                <wp:extent cx="1497965" cy="3467100"/>
                <wp:effectExtent l="0" t="0" r="6985" b="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3" type="#_x0000_t202" style="position:absolute;margin-left:454.5pt;margin-top:121pt;width:117.95pt;height:2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" filled="f" stroked="f">
                <v:textbox inset="0,0,0,0">
                  <w:txbxContent/>
                </v:textbox>
                <w10:wrap anchorx="page" anchory="page"/>
              </v:shape>
            </w:pict>
          </mc:Fallback>
        </mc:AlternateContent>
      </w:r>
      <w:r w:rsidR="00B135D4">
        <w:rPr>
          <w:noProof/>
          <w:lang w:eastAsia="fr-CA" w:bidi="ar-SA"/>
        </w:rPr>
        <mc:AlternateContent>
          <mc:Choice Requires="wps">
            <w:drawing>
              <wp:anchor distT="0" distB="0" distL="114300" distR="114300" simplePos="0" relativeHeight="251660288" behindDoc="0" locked="0" layoutInCell="1" allowOverlap="1" wp14:anchorId="6DF96C12" wp14:editId="41F25782">
                <wp:simplePos x="0" y="0"/>
                <wp:positionH relativeFrom="page">
                  <wp:posOffset>4133850</wp:posOffset>
                </wp:positionH>
                <wp:positionV relativeFrom="page">
                  <wp:posOffset>1568449</wp:posOffset>
                </wp:positionV>
                <wp:extent cx="1498600" cy="3382985"/>
                <wp:effectExtent l="0" t="0" r="6350" b="825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8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4" type="#_x0000_t202" style="position:absolute;margin-left:325.5pt;margin-top:123.5pt;width:118pt;height:26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" filled="f" stroked="f">
                <v:textbox style="mso-next-textbox:#Text Box 141" inset="0,0,0,0">
                  <w:txbxContent/>
                </v:textbox>
                <w10:wrap anchorx="page" anchory="page"/>
              </v:shape>
            </w:pict>
          </mc:Fallback>
        </mc:AlternateContent>
      </w:r>
      <w:r w:rsidR="00012D6C">
        <w:rPr>
          <w:noProof/>
          <w:lang w:eastAsia="fr-CA" w:bidi="ar-SA"/>
        </w:rPr>
        <mc:AlternateContent>
          <mc:Choice Requires="wps">
            <w:drawing>
              <wp:anchor distT="0" distB="0" distL="114300" distR="114300" simplePos="0" relativeHeight="251616256" behindDoc="0" locked="0" layoutInCell="1" allowOverlap="1" wp14:anchorId="564ADBCD" wp14:editId="0913E43B">
                <wp:simplePos x="0" y="0"/>
                <wp:positionH relativeFrom="page">
                  <wp:posOffset>2514600</wp:posOffset>
                </wp:positionH>
                <wp:positionV relativeFrom="page">
                  <wp:posOffset>1574800</wp:posOffset>
                </wp:positionV>
                <wp:extent cx="1498600" cy="2876550"/>
                <wp:effectExtent l="0" t="0" r="6350" b="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15F209CD" w14:textId="1B9E8D3F" w:rsidR="00D44936" w:rsidRDefault="00D44936" w:rsidP="00D44936">
                            <w:pPr>
                              <w:pStyle w:val="Corpsdetexte"/>
                              <w:jc w:val="both"/>
                              <w:rPr>
                                <w:sz w:val="22"/>
                                <w:szCs w:val="22"/>
                                <w:lang w:val="fr-FR"/>
                              </w:rPr>
                            </w:pPr>
                            <w:r w:rsidRPr="00012D6C">
                              <w:rPr>
                                <w:sz w:val="22"/>
                                <w:szCs w:val="22"/>
                                <w:lang w:val="fr-FR"/>
                              </w:rPr>
                              <w:t xml:space="preserve">L’APHRSO est très heureuse d’avoir récemment officialisé </w:t>
                            </w:r>
                            <w:r w:rsidR="00012D6C">
                              <w:rPr>
                                <w:sz w:val="22"/>
                                <w:szCs w:val="22"/>
                                <w:lang w:val="fr-FR"/>
                              </w:rPr>
                              <w:t xml:space="preserve">un deuxième </w:t>
                            </w:r>
                            <w:r w:rsidR="00012D6C" w:rsidRPr="00012D6C">
                              <w:rPr>
                                <w:sz w:val="22"/>
                                <w:szCs w:val="22"/>
                                <w:lang w:val="fr-FR"/>
                              </w:rPr>
                              <w:t>statut</w:t>
                            </w:r>
                            <w:r w:rsidRPr="00012D6C">
                              <w:rPr>
                                <w:sz w:val="22"/>
                                <w:szCs w:val="22"/>
                                <w:lang w:val="fr-FR"/>
                              </w:rPr>
                              <w:t xml:space="preserve"> de membre honoraire</w:t>
                            </w:r>
                            <w:r w:rsidR="00012D6C">
                              <w:rPr>
                                <w:sz w:val="22"/>
                                <w:szCs w:val="22"/>
                                <w:lang w:val="fr-FR"/>
                              </w:rPr>
                              <w:t xml:space="preserve">, décerné </w:t>
                            </w:r>
                            <w:r w:rsidR="0078331B">
                              <w:rPr>
                                <w:sz w:val="22"/>
                                <w:szCs w:val="22"/>
                                <w:lang w:val="fr-FR"/>
                              </w:rPr>
                              <w:t xml:space="preserve">cette fois-ci </w:t>
                            </w:r>
                            <w:r w:rsidRPr="00012D6C">
                              <w:rPr>
                                <w:sz w:val="22"/>
                                <w:szCs w:val="22"/>
                                <w:lang w:val="fr-FR"/>
                              </w:rPr>
                              <w:t>à madame Gisèle Schinck</w:t>
                            </w:r>
                            <w:r w:rsidR="0078331B">
                              <w:rPr>
                                <w:sz w:val="22"/>
                                <w:szCs w:val="22"/>
                                <w:lang w:val="fr-FR"/>
                              </w:rPr>
                              <w:t>,</w:t>
                            </w:r>
                            <w:r w:rsidR="00012D6C">
                              <w:rPr>
                                <w:sz w:val="22"/>
                                <w:szCs w:val="22"/>
                                <w:lang w:val="fr-FR"/>
                              </w:rPr>
                              <w:t xml:space="preserve"> pour l’ensemble de son implication au sein de notre organisme</w:t>
                            </w:r>
                            <w:r w:rsidRPr="00012D6C">
                              <w:rPr>
                                <w:sz w:val="22"/>
                                <w:szCs w:val="22"/>
                                <w:lang w:val="fr-FR"/>
                              </w:rPr>
                              <w:t>.</w:t>
                            </w:r>
                          </w:p>
                          <w:p w14:paraId="0C0AA6EB" w14:textId="52DEF82F" w:rsidR="00012D6C" w:rsidRPr="00012D6C" w:rsidRDefault="00012D6C" w:rsidP="00D44936">
                            <w:pPr>
                              <w:pStyle w:val="Corpsdetexte"/>
                              <w:jc w:val="both"/>
                              <w:rPr>
                                <w:sz w:val="22"/>
                                <w:szCs w:val="22"/>
                                <w:lang w:val="fr-FR"/>
                              </w:rPr>
                            </w:pPr>
                            <w:r>
                              <w:rPr>
                                <w:sz w:val="22"/>
                                <w:szCs w:val="22"/>
                                <w:lang w:val="fr-FR"/>
                              </w:rPr>
                              <w:t xml:space="preserve">Rappelons que le tout premier statut de membre honoraire a été attribué en 2018 à monsieur Jean-Guy </w:t>
                            </w:r>
                            <w:proofErr w:type="spellStart"/>
                            <w:r>
                              <w:rPr>
                                <w:sz w:val="22"/>
                                <w:szCs w:val="22"/>
                                <w:lang w:val="fr-FR"/>
                              </w:rPr>
                              <w:t>Lafrenanaye</w:t>
                            </w:r>
                            <w:proofErr w:type="spellEnd"/>
                            <w:r w:rsidR="00302C27">
                              <w:rPr>
                                <w:sz w:val="22"/>
                                <w:szCs w:val="22"/>
                                <w:lang w:val="fr-FR"/>
                              </w:rPr>
                              <w:t>, ancien président de l’organisme.</w:t>
                            </w:r>
                            <w:r>
                              <w:rPr>
                                <w:sz w:val="22"/>
                                <w:szCs w:val="22"/>
                                <w:lang w:val="fr-FR"/>
                              </w:rPr>
                              <w:t xml:space="preserve"> </w:t>
                            </w:r>
                          </w:p>
                          <w:p w14:paraId="0AAA36EB" w14:textId="5160144E" w:rsidR="0078331B" w:rsidRDefault="0078331B" w:rsidP="0078331B">
                            <w:pPr>
                              <w:pStyle w:val="Corpsdetexte"/>
                              <w:jc w:val="both"/>
                              <w:rPr>
                                <w:sz w:val="22"/>
                                <w:szCs w:val="22"/>
                                <w:lang w:val="fr-FR"/>
                              </w:rPr>
                            </w:pPr>
                            <w:r>
                              <w:rPr>
                                <w:sz w:val="22"/>
                                <w:szCs w:val="22"/>
                                <w:lang w:val="fr-FR"/>
                              </w:rPr>
                              <w:t xml:space="preserve">Ayant offert </w:t>
                            </w:r>
                            <w:r w:rsidRPr="00012D6C">
                              <w:rPr>
                                <w:sz w:val="22"/>
                                <w:szCs w:val="22"/>
                                <w:lang w:val="fr-FR"/>
                              </w:rPr>
                              <w:t>plus de 30 ans d</w:t>
                            </w:r>
                            <w:r>
                              <w:rPr>
                                <w:sz w:val="22"/>
                                <w:szCs w:val="22"/>
                                <w:lang w:val="fr-FR"/>
                              </w:rPr>
                              <w:t>’implication</w:t>
                            </w:r>
                            <w:r w:rsidRPr="00012D6C">
                              <w:rPr>
                                <w:sz w:val="22"/>
                                <w:szCs w:val="22"/>
                                <w:lang w:val="fr-FR"/>
                              </w:rPr>
                              <w:t xml:space="preserve"> bénévol</w:t>
                            </w:r>
                            <w:r w:rsidR="000760C9">
                              <w:rPr>
                                <w:sz w:val="22"/>
                                <w:szCs w:val="22"/>
                                <w:lang w:val="fr-FR"/>
                              </w:rPr>
                              <w:t>e</w:t>
                            </w:r>
                            <w:r w:rsidRPr="00012D6C">
                              <w:rPr>
                                <w:sz w:val="22"/>
                                <w:szCs w:val="22"/>
                                <w:lang w:val="fr-FR"/>
                              </w:rPr>
                              <w:t xml:space="preserve"> à titre de membre du conseil d’administration</w:t>
                            </w:r>
                            <w:r>
                              <w:rPr>
                                <w:sz w:val="22"/>
                                <w:szCs w:val="22"/>
                                <w:lang w:val="fr-FR"/>
                              </w:rPr>
                              <w:t xml:space="preserve">, </w:t>
                            </w:r>
                            <w:r w:rsidR="000760C9">
                              <w:rPr>
                                <w:sz w:val="22"/>
                                <w:szCs w:val="22"/>
                                <w:lang w:val="fr-FR"/>
                              </w:rPr>
                              <w:t xml:space="preserve">il allait de soi que cet honneur </w:t>
                            </w:r>
                            <w:r w:rsidR="00302C27">
                              <w:rPr>
                                <w:sz w:val="22"/>
                                <w:szCs w:val="22"/>
                                <w:lang w:val="fr-FR"/>
                              </w:rPr>
                              <w:t>devait revenir</w:t>
                            </w:r>
                            <w:r w:rsidR="000760C9">
                              <w:rPr>
                                <w:sz w:val="22"/>
                                <w:szCs w:val="22"/>
                                <w:lang w:val="fr-FR"/>
                              </w:rPr>
                              <w:t xml:space="preserve"> à cette grande dame qui a tant donné </w:t>
                            </w:r>
                            <w:r w:rsidR="007B0880">
                              <w:rPr>
                                <w:sz w:val="22"/>
                                <w:szCs w:val="22"/>
                                <w:lang w:val="fr-FR"/>
                              </w:rPr>
                              <w:t>au profit de l’APHRSO.</w:t>
                            </w:r>
                          </w:p>
                          <w:p w14:paraId="783D9D6A" w14:textId="74F80058" w:rsidR="000760C9" w:rsidRDefault="007B0880" w:rsidP="00012D6C">
                            <w:pPr>
                              <w:pStyle w:val="Corpsdetexte"/>
                              <w:jc w:val="both"/>
                              <w:rPr>
                                <w:sz w:val="22"/>
                                <w:szCs w:val="22"/>
                                <w:lang w:val="fr-FR"/>
                              </w:rPr>
                            </w:pPr>
                            <w:r>
                              <w:rPr>
                                <w:sz w:val="22"/>
                                <w:szCs w:val="22"/>
                                <w:lang w:val="fr-FR"/>
                              </w:rPr>
                              <w:t>Rappelons qu’e</w:t>
                            </w:r>
                            <w:r w:rsidR="000760C9">
                              <w:rPr>
                                <w:sz w:val="22"/>
                                <w:szCs w:val="22"/>
                                <w:lang w:val="fr-FR"/>
                              </w:rPr>
                              <w:t>n plus d’avoir assuré, à titre de trésorière, une gestion rigoureuse des finances de l’organisme</w:t>
                            </w:r>
                            <w:r>
                              <w:rPr>
                                <w:sz w:val="22"/>
                                <w:szCs w:val="22"/>
                                <w:lang w:val="fr-FR"/>
                              </w:rPr>
                              <w:t xml:space="preserve"> pendant de très nombreuses années</w:t>
                            </w:r>
                            <w:r w:rsidR="000760C9">
                              <w:rPr>
                                <w:sz w:val="22"/>
                                <w:szCs w:val="22"/>
                                <w:lang w:val="fr-FR"/>
                              </w:rPr>
                              <w:t>, m</w:t>
                            </w:r>
                            <w:r w:rsidR="0078331B">
                              <w:rPr>
                                <w:sz w:val="22"/>
                                <w:szCs w:val="22"/>
                                <w:lang w:val="fr-FR"/>
                              </w:rPr>
                              <w:t xml:space="preserve">adame Schinck </w:t>
                            </w:r>
                            <w:r w:rsidR="000760C9">
                              <w:rPr>
                                <w:sz w:val="22"/>
                                <w:szCs w:val="22"/>
                                <w:lang w:val="fr-FR"/>
                              </w:rPr>
                              <w:t xml:space="preserve">a </w:t>
                            </w:r>
                            <w:r>
                              <w:rPr>
                                <w:sz w:val="22"/>
                                <w:szCs w:val="22"/>
                                <w:lang w:val="fr-FR"/>
                              </w:rPr>
                              <w:t>également</w:t>
                            </w:r>
                            <w:r w:rsidR="000760C9">
                              <w:rPr>
                                <w:sz w:val="22"/>
                                <w:szCs w:val="22"/>
                                <w:lang w:val="fr-FR"/>
                              </w:rPr>
                              <w:t xml:space="preserve"> été</w:t>
                            </w:r>
                            <w:r>
                              <w:rPr>
                                <w:sz w:val="22"/>
                                <w:szCs w:val="22"/>
                                <w:lang w:val="fr-FR"/>
                              </w:rPr>
                              <w:t>, et est encore à ce jour,</w:t>
                            </w:r>
                            <w:r w:rsidR="000760C9">
                              <w:rPr>
                                <w:sz w:val="22"/>
                                <w:szCs w:val="22"/>
                                <w:lang w:val="fr-FR"/>
                              </w:rPr>
                              <w:t xml:space="preserve"> une </w:t>
                            </w:r>
                            <w:r>
                              <w:rPr>
                                <w:sz w:val="22"/>
                                <w:szCs w:val="22"/>
                                <w:lang w:val="fr-FR"/>
                              </w:rPr>
                              <w:t xml:space="preserve">femme de cœur et de convictions, </w:t>
                            </w:r>
                            <w:r w:rsidR="000760C9">
                              <w:rPr>
                                <w:sz w:val="22"/>
                                <w:szCs w:val="22"/>
                                <w:lang w:val="fr-FR"/>
                              </w:rPr>
                              <w:t>grande défenderesse des droits des personnes handicapée</w:t>
                            </w:r>
                            <w:r>
                              <w:rPr>
                                <w:sz w:val="22"/>
                                <w:szCs w:val="22"/>
                                <w:lang w:val="fr-FR"/>
                              </w:rPr>
                              <w:t>s</w:t>
                            </w:r>
                            <w:r w:rsidR="000760C9">
                              <w:rPr>
                                <w:sz w:val="22"/>
                                <w:szCs w:val="22"/>
                                <w:lang w:val="fr-FR"/>
                              </w:rPr>
                              <w:t xml:space="preserve"> et par conséquent, de la mission qui sous-tend </w:t>
                            </w:r>
                            <w:r w:rsidR="00B135D4">
                              <w:rPr>
                                <w:sz w:val="22"/>
                                <w:szCs w:val="22"/>
                                <w:lang w:val="fr-FR"/>
                              </w:rPr>
                              <w:t>les</w:t>
                            </w:r>
                            <w:r w:rsidR="000760C9">
                              <w:rPr>
                                <w:sz w:val="22"/>
                                <w:szCs w:val="22"/>
                                <w:lang w:val="fr-FR"/>
                              </w:rPr>
                              <w:t xml:space="preserve"> actions</w:t>
                            </w:r>
                            <w:r w:rsidR="00B135D4">
                              <w:rPr>
                                <w:sz w:val="22"/>
                                <w:szCs w:val="22"/>
                                <w:lang w:val="fr-FR"/>
                              </w:rPr>
                              <w:t xml:space="preserve"> de notre organisme</w:t>
                            </w:r>
                            <w:r w:rsidR="000760C9">
                              <w:rPr>
                                <w:sz w:val="22"/>
                                <w:szCs w:val="22"/>
                                <w:lang w:val="fr-FR"/>
                              </w:rPr>
                              <w:t>.</w:t>
                            </w:r>
                          </w:p>
                          <w:p w14:paraId="28131B68" w14:textId="6DF7E5ED" w:rsidR="007B0880" w:rsidRDefault="007B0880" w:rsidP="00012D6C">
                            <w:pPr>
                              <w:pStyle w:val="Corpsdetexte"/>
                              <w:jc w:val="both"/>
                              <w:rPr>
                                <w:sz w:val="22"/>
                                <w:szCs w:val="22"/>
                                <w:lang w:val="fr-FR"/>
                              </w:rPr>
                            </w:pPr>
                            <w:r>
                              <w:rPr>
                                <w:sz w:val="22"/>
                                <w:szCs w:val="22"/>
                                <w:lang w:val="fr-FR"/>
                              </w:rPr>
                              <w:t xml:space="preserve">Sa grande rigueur, son éthique de travail, sa connaissance de l’histoire </w:t>
                            </w:r>
                            <w:r w:rsidR="00B135D4">
                              <w:rPr>
                                <w:sz w:val="22"/>
                                <w:szCs w:val="22"/>
                                <w:lang w:val="fr-FR"/>
                              </w:rPr>
                              <w:t xml:space="preserve">et de l’évolution </w:t>
                            </w:r>
                            <w:r>
                              <w:rPr>
                                <w:sz w:val="22"/>
                                <w:szCs w:val="22"/>
                                <w:lang w:val="fr-FR"/>
                              </w:rPr>
                              <w:t>de notre organisme et du milieu communautaire ont fait de madame Schinck</w:t>
                            </w:r>
                            <w:r w:rsidR="00B135D4">
                              <w:rPr>
                                <w:sz w:val="22"/>
                                <w:szCs w:val="22"/>
                                <w:lang w:val="fr-FR"/>
                              </w:rPr>
                              <w:t xml:space="preserve"> un pilier et </w:t>
                            </w:r>
                            <w:r>
                              <w:rPr>
                                <w:sz w:val="22"/>
                                <w:szCs w:val="22"/>
                                <w:lang w:val="fr-FR"/>
                              </w:rPr>
                              <w:t xml:space="preserve">une source d’information incroyable pour quiconque faisait son entrée </w:t>
                            </w:r>
                            <w:r w:rsidR="00B135D4">
                              <w:rPr>
                                <w:sz w:val="22"/>
                                <w:szCs w:val="22"/>
                                <w:lang w:val="fr-FR"/>
                              </w:rPr>
                              <w:t>au sein de notre organisme.</w:t>
                            </w:r>
                          </w:p>
                          <w:p w14:paraId="47FF857B" w14:textId="77777777" w:rsidR="000760C9" w:rsidRDefault="000760C9" w:rsidP="00012D6C">
                            <w:pPr>
                              <w:pStyle w:val="Corpsdetexte"/>
                              <w:jc w:val="both"/>
                              <w:rPr>
                                <w:sz w:val="22"/>
                                <w:szCs w:val="22"/>
                                <w:lang w:val="fr-FR"/>
                              </w:rPr>
                            </w:pPr>
                          </w:p>
                          <w:p w14:paraId="1B3E85B9" w14:textId="77777777" w:rsidR="0078331B" w:rsidRDefault="0078331B" w:rsidP="00012D6C">
                            <w:pPr>
                              <w:pStyle w:val="Corpsdetexte"/>
                              <w:jc w:val="both"/>
                              <w:rPr>
                                <w:sz w:val="22"/>
                                <w:szCs w:val="22"/>
                                <w:lang w:val="fr-FR"/>
                              </w:rPr>
                            </w:pPr>
                          </w:p>
                          <w:p w14:paraId="4311129F" w14:textId="77777777" w:rsidR="0078331B" w:rsidRDefault="0078331B" w:rsidP="00012D6C">
                            <w:pPr>
                              <w:pStyle w:val="Corpsdetexte"/>
                              <w:jc w:val="both"/>
                              <w:rPr>
                                <w:sz w:val="22"/>
                                <w:szCs w:val="22"/>
                                <w:lang w:val="fr-FR"/>
                              </w:rPr>
                            </w:pPr>
                          </w:p>
                          <w:p w14:paraId="1A2C1CBD" w14:textId="77777777" w:rsidR="0078331B" w:rsidRDefault="0078331B" w:rsidP="00012D6C">
                            <w:pPr>
                              <w:pStyle w:val="Corpsdetexte"/>
                              <w:jc w:val="both"/>
                              <w:rPr>
                                <w:sz w:val="22"/>
                                <w:szCs w:val="22"/>
                                <w:lang w:val="fr-FR"/>
                              </w:rPr>
                            </w:pPr>
                          </w:p>
                          <w:p w14:paraId="3771EB1C" w14:textId="046091BB" w:rsidR="0078331B" w:rsidRDefault="0078331B" w:rsidP="00D44936">
                            <w:pPr>
                              <w:pStyle w:val="Corpsdetexte"/>
                              <w:rPr>
                                <w:sz w:val="22"/>
                                <w:szCs w:val="22"/>
                                <w:lang w:val="fr-FR"/>
                              </w:rPr>
                            </w:pPr>
                          </w:p>
                          <w:p w14:paraId="07C35315" w14:textId="6B56FD2E" w:rsidR="0078331B" w:rsidRDefault="0078331B" w:rsidP="00D44936">
                            <w:pPr>
                              <w:pStyle w:val="Corpsdetexte"/>
                              <w:rPr>
                                <w:sz w:val="22"/>
                                <w:szCs w:val="22"/>
                                <w:lang w:val="fr-FR"/>
                              </w:rPr>
                            </w:pPr>
                          </w:p>
                          <w:p w14:paraId="033BC287" w14:textId="26A26F6A" w:rsidR="0078331B" w:rsidRDefault="0078331B" w:rsidP="00D44936">
                            <w:pPr>
                              <w:pStyle w:val="Corpsdetexte"/>
                              <w:rPr>
                                <w:sz w:val="22"/>
                                <w:szCs w:val="22"/>
                                <w:lang w:val="fr-FR"/>
                              </w:rPr>
                            </w:pPr>
                          </w:p>
                          <w:p w14:paraId="4098FC18" w14:textId="77777777" w:rsidR="0078331B" w:rsidRDefault="0078331B" w:rsidP="00D44936">
                            <w:pPr>
                              <w:pStyle w:val="Corpsdetexte"/>
                              <w:rPr>
                                <w:lang w:val="fr-FR"/>
                              </w:rPr>
                            </w:pPr>
                          </w:p>
                          <w:p w14:paraId="7F3A373F" w14:textId="77777777" w:rsidR="00D44936" w:rsidRDefault="00D44936" w:rsidP="00D44936">
                            <w:pPr>
                              <w:pStyle w:val="Corpsdetexte"/>
                              <w:rPr>
                                <w:lang w:val="fr-FR"/>
                              </w:rPr>
                            </w:pPr>
                          </w:p>
                          <w:p w14:paraId="2CE93BBA" w14:textId="77777777" w:rsidR="00D44936" w:rsidRDefault="00D44936" w:rsidP="00D44936">
                            <w:pPr>
                              <w:pStyle w:val="Corpsdetexte"/>
                              <w:rPr>
                                <w:lang w:val="fr-FR"/>
                              </w:rPr>
                            </w:pPr>
                          </w:p>
                          <w:p w14:paraId="5E37CA8B" w14:textId="5A3C9D06" w:rsidR="001E75CA" w:rsidRPr="009C2472" w:rsidRDefault="001E75CA" w:rsidP="00D44936">
                            <w:pPr>
                              <w:pStyle w:val="Corpsdetexte"/>
                              <w:rPr>
                                <w:lang w:val="fr-FR"/>
                              </w:rPr>
                            </w:pPr>
                            <w:r w:rsidRPr="009C2472">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5" type="#_x0000_t202" style="position:absolute;margin-left:198pt;margin-top:124pt;width:118pt;height:22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UO7gEAAMIDAAAOAAAAZHJzL2Uyb0RvYy54bWysU9tu2zAMfR+wfxD0vtjJ2iw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" filled="f" stroked="f">
                <v:textbox style="mso-next-textbox:#Text Box 140" inset="0,0,0,0">
                  <w:txbxContent>
                    <w:p w14:paraId="15F209CD" w14:textId="1B9E8D3F" w:rsidR="00D44936" w:rsidRDefault="00D44936" w:rsidP="00D44936">
                      <w:pPr>
                        <w:pStyle w:val="Corpsdetexte"/>
                        <w:jc w:val="both"/>
                        <w:rPr>
                          <w:sz w:val="22"/>
                          <w:szCs w:val="22"/>
                          <w:lang w:val="fr-FR"/>
                        </w:rPr>
                      </w:pPr>
                      <w:r w:rsidRPr="00012D6C">
                        <w:rPr>
                          <w:sz w:val="22"/>
                          <w:szCs w:val="22"/>
                          <w:lang w:val="fr-FR"/>
                        </w:rPr>
                        <w:t xml:space="preserve">L’APHRSO est très heureuse d’avoir récemment officialisé </w:t>
                      </w:r>
                      <w:r w:rsidR="00012D6C">
                        <w:rPr>
                          <w:sz w:val="22"/>
                          <w:szCs w:val="22"/>
                          <w:lang w:val="fr-FR"/>
                        </w:rPr>
                        <w:t xml:space="preserve">un deuxième </w:t>
                      </w:r>
                      <w:r w:rsidR="00012D6C" w:rsidRPr="00012D6C">
                        <w:rPr>
                          <w:sz w:val="22"/>
                          <w:szCs w:val="22"/>
                          <w:lang w:val="fr-FR"/>
                        </w:rPr>
                        <w:t>statut</w:t>
                      </w:r>
                      <w:r w:rsidRPr="00012D6C">
                        <w:rPr>
                          <w:sz w:val="22"/>
                          <w:szCs w:val="22"/>
                          <w:lang w:val="fr-FR"/>
                        </w:rPr>
                        <w:t xml:space="preserve"> de membre honoraire</w:t>
                      </w:r>
                      <w:r w:rsidR="00012D6C">
                        <w:rPr>
                          <w:sz w:val="22"/>
                          <w:szCs w:val="22"/>
                          <w:lang w:val="fr-FR"/>
                        </w:rPr>
                        <w:t xml:space="preserve">, décerné </w:t>
                      </w:r>
                      <w:r w:rsidR="0078331B">
                        <w:rPr>
                          <w:sz w:val="22"/>
                          <w:szCs w:val="22"/>
                          <w:lang w:val="fr-FR"/>
                        </w:rPr>
                        <w:t xml:space="preserve">cette fois-ci </w:t>
                      </w:r>
                      <w:r w:rsidRPr="00012D6C">
                        <w:rPr>
                          <w:sz w:val="22"/>
                          <w:szCs w:val="22"/>
                          <w:lang w:val="fr-FR"/>
                        </w:rPr>
                        <w:t>à madame Gisèle Schinck</w:t>
                      </w:r>
                      <w:r w:rsidR="0078331B">
                        <w:rPr>
                          <w:sz w:val="22"/>
                          <w:szCs w:val="22"/>
                          <w:lang w:val="fr-FR"/>
                        </w:rPr>
                        <w:t>,</w:t>
                      </w:r>
                      <w:r w:rsidR="00012D6C">
                        <w:rPr>
                          <w:sz w:val="22"/>
                          <w:szCs w:val="22"/>
                          <w:lang w:val="fr-FR"/>
                        </w:rPr>
                        <w:t xml:space="preserve"> pour l’ensemble de son implication au sein de notre organisme</w:t>
                      </w:r>
                      <w:r w:rsidRPr="00012D6C">
                        <w:rPr>
                          <w:sz w:val="22"/>
                          <w:szCs w:val="22"/>
                          <w:lang w:val="fr-FR"/>
                        </w:rPr>
                        <w:t>.</w:t>
                      </w:r>
                    </w:p>
                    <w:p w14:paraId="0C0AA6EB" w14:textId="52DEF82F" w:rsidR="00012D6C" w:rsidRPr="00012D6C" w:rsidRDefault="00012D6C" w:rsidP="00D44936">
                      <w:pPr>
                        <w:pStyle w:val="Corpsdetexte"/>
                        <w:jc w:val="both"/>
                        <w:rPr>
                          <w:sz w:val="22"/>
                          <w:szCs w:val="22"/>
                          <w:lang w:val="fr-FR"/>
                        </w:rPr>
                      </w:pPr>
                      <w:r>
                        <w:rPr>
                          <w:sz w:val="22"/>
                          <w:szCs w:val="22"/>
                          <w:lang w:val="fr-FR"/>
                        </w:rPr>
                        <w:t xml:space="preserve">Rappelons que le tout premier statut de membre honoraire a été attribué en 2018 à monsieur Jean-Guy </w:t>
                      </w:r>
                      <w:proofErr w:type="spellStart"/>
                      <w:r>
                        <w:rPr>
                          <w:sz w:val="22"/>
                          <w:szCs w:val="22"/>
                          <w:lang w:val="fr-FR"/>
                        </w:rPr>
                        <w:t>Lafrenanaye</w:t>
                      </w:r>
                      <w:proofErr w:type="spellEnd"/>
                      <w:r w:rsidR="00302C27">
                        <w:rPr>
                          <w:sz w:val="22"/>
                          <w:szCs w:val="22"/>
                          <w:lang w:val="fr-FR"/>
                        </w:rPr>
                        <w:t>, ancien président de l’organisme.</w:t>
                      </w:r>
                      <w:r>
                        <w:rPr>
                          <w:sz w:val="22"/>
                          <w:szCs w:val="22"/>
                          <w:lang w:val="fr-FR"/>
                        </w:rPr>
                        <w:t xml:space="preserve"> </w:t>
                      </w:r>
                    </w:p>
                    <w:p w14:paraId="0AAA36EB" w14:textId="5160144E" w:rsidR="0078331B" w:rsidRDefault="0078331B" w:rsidP="0078331B">
                      <w:pPr>
                        <w:pStyle w:val="Corpsdetexte"/>
                        <w:jc w:val="both"/>
                        <w:rPr>
                          <w:sz w:val="22"/>
                          <w:szCs w:val="22"/>
                          <w:lang w:val="fr-FR"/>
                        </w:rPr>
                      </w:pPr>
                      <w:r>
                        <w:rPr>
                          <w:sz w:val="22"/>
                          <w:szCs w:val="22"/>
                          <w:lang w:val="fr-FR"/>
                        </w:rPr>
                        <w:t xml:space="preserve">Ayant offert </w:t>
                      </w:r>
                      <w:r w:rsidRPr="00012D6C">
                        <w:rPr>
                          <w:sz w:val="22"/>
                          <w:szCs w:val="22"/>
                          <w:lang w:val="fr-FR"/>
                        </w:rPr>
                        <w:t>plus de 30 ans d</w:t>
                      </w:r>
                      <w:r>
                        <w:rPr>
                          <w:sz w:val="22"/>
                          <w:szCs w:val="22"/>
                          <w:lang w:val="fr-FR"/>
                        </w:rPr>
                        <w:t>’implication</w:t>
                      </w:r>
                      <w:r w:rsidRPr="00012D6C">
                        <w:rPr>
                          <w:sz w:val="22"/>
                          <w:szCs w:val="22"/>
                          <w:lang w:val="fr-FR"/>
                        </w:rPr>
                        <w:t xml:space="preserve"> bénévol</w:t>
                      </w:r>
                      <w:r w:rsidR="000760C9">
                        <w:rPr>
                          <w:sz w:val="22"/>
                          <w:szCs w:val="22"/>
                          <w:lang w:val="fr-FR"/>
                        </w:rPr>
                        <w:t>e</w:t>
                      </w:r>
                      <w:r w:rsidRPr="00012D6C">
                        <w:rPr>
                          <w:sz w:val="22"/>
                          <w:szCs w:val="22"/>
                          <w:lang w:val="fr-FR"/>
                        </w:rPr>
                        <w:t xml:space="preserve"> à titre de membre du conseil d’administration</w:t>
                      </w:r>
                      <w:r>
                        <w:rPr>
                          <w:sz w:val="22"/>
                          <w:szCs w:val="22"/>
                          <w:lang w:val="fr-FR"/>
                        </w:rPr>
                        <w:t xml:space="preserve">, </w:t>
                      </w:r>
                      <w:r w:rsidR="000760C9">
                        <w:rPr>
                          <w:sz w:val="22"/>
                          <w:szCs w:val="22"/>
                          <w:lang w:val="fr-FR"/>
                        </w:rPr>
                        <w:t xml:space="preserve">il allait de soi que cet honneur </w:t>
                      </w:r>
                      <w:r w:rsidR="00302C27">
                        <w:rPr>
                          <w:sz w:val="22"/>
                          <w:szCs w:val="22"/>
                          <w:lang w:val="fr-FR"/>
                        </w:rPr>
                        <w:t>devait revenir</w:t>
                      </w:r>
                      <w:r w:rsidR="000760C9">
                        <w:rPr>
                          <w:sz w:val="22"/>
                          <w:szCs w:val="22"/>
                          <w:lang w:val="fr-FR"/>
                        </w:rPr>
                        <w:t xml:space="preserve"> à cette grande dame qui a tant donné </w:t>
                      </w:r>
                      <w:r w:rsidR="007B0880">
                        <w:rPr>
                          <w:sz w:val="22"/>
                          <w:szCs w:val="22"/>
                          <w:lang w:val="fr-FR"/>
                        </w:rPr>
                        <w:t>au profit de l’APHRSO.</w:t>
                      </w:r>
                    </w:p>
                    <w:p w14:paraId="783D9D6A" w14:textId="74F80058" w:rsidR="000760C9" w:rsidRDefault="007B0880" w:rsidP="00012D6C">
                      <w:pPr>
                        <w:pStyle w:val="Corpsdetexte"/>
                        <w:jc w:val="both"/>
                        <w:rPr>
                          <w:sz w:val="22"/>
                          <w:szCs w:val="22"/>
                          <w:lang w:val="fr-FR"/>
                        </w:rPr>
                      </w:pPr>
                      <w:r>
                        <w:rPr>
                          <w:sz w:val="22"/>
                          <w:szCs w:val="22"/>
                          <w:lang w:val="fr-FR"/>
                        </w:rPr>
                        <w:t>Rappelons qu’e</w:t>
                      </w:r>
                      <w:r w:rsidR="000760C9">
                        <w:rPr>
                          <w:sz w:val="22"/>
                          <w:szCs w:val="22"/>
                          <w:lang w:val="fr-FR"/>
                        </w:rPr>
                        <w:t>n plus d’avoir assuré, à titre de trésorière, une gestion rigoureuse des finances de l’organisme</w:t>
                      </w:r>
                      <w:r>
                        <w:rPr>
                          <w:sz w:val="22"/>
                          <w:szCs w:val="22"/>
                          <w:lang w:val="fr-FR"/>
                        </w:rPr>
                        <w:t xml:space="preserve"> pendant de très nombreuses années</w:t>
                      </w:r>
                      <w:r w:rsidR="000760C9">
                        <w:rPr>
                          <w:sz w:val="22"/>
                          <w:szCs w:val="22"/>
                          <w:lang w:val="fr-FR"/>
                        </w:rPr>
                        <w:t>, m</w:t>
                      </w:r>
                      <w:r w:rsidR="0078331B">
                        <w:rPr>
                          <w:sz w:val="22"/>
                          <w:szCs w:val="22"/>
                          <w:lang w:val="fr-FR"/>
                        </w:rPr>
                        <w:t xml:space="preserve">adame Schinck </w:t>
                      </w:r>
                      <w:r w:rsidR="000760C9">
                        <w:rPr>
                          <w:sz w:val="22"/>
                          <w:szCs w:val="22"/>
                          <w:lang w:val="fr-FR"/>
                        </w:rPr>
                        <w:t xml:space="preserve">a </w:t>
                      </w:r>
                      <w:r>
                        <w:rPr>
                          <w:sz w:val="22"/>
                          <w:szCs w:val="22"/>
                          <w:lang w:val="fr-FR"/>
                        </w:rPr>
                        <w:t>également</w:t>
                      </w:r>
                      <w:r w:rsidR="000760C9">
                        <w:rPr>
                          <w:sz w:val="22"/>
                          <w:szCs w:val="22"/>
                          <w:lang w:val="fr-FR"/>
                        </w:rPr>
                        <w:t xml:space="preserve"> été</w:t>
                      </w:r>
                      <w:r>
                        <w:rPr>
                          <w:sz w:val="22"/>
                          <w:szCs w:val="22"/>
                          <w:lang w:val="fr-FR"/>
                        </w:rPr>
                        <w:t>, et est encore à ce jour,</w:t>
                      </w:r>
                      <w:r w:rsidR="000760C9">
                        <w:rPr>
                          <w:sz w:val="22"/>
                          <w:szCs w:val="22"/>
                          <w:lang w:val="fr-FR"/>
                        </w:rPr>
                        <w:t xml:space="preserve"> une </w:t>
                      </w:r>
                      <w:r>
                        <w:rPr>
                          <w:sz w:val="22"/>
                          <w:szCs w:val="22"/>
                          <w:lang w:val="fr-FR"/>
                        </w:rPr>
                        <w:t xml:space="preserve">femme de cœur et de convictions, </w:t>
                      </w:r>
                      <w:r w:rsidR="000760C9">
                        <w:rPr>
                          <w:sz w:val="22"/>
                          <w:szCs w:val="22"/>
                          <w:lang w:val="fr-FR"/>
                        </w:rPr>
                        <w:t>grande défenderesse des droits des personnes handicapée</w:t>
                      </w:r>
                      <w:r>
                        <w:rPr>
                          <w:sz w:val="22"/>
                          <w:szCs w:val="22"/>
                          <w:lang w:val="fr-FR"/>
                        </w:rPr>
                        <w:t>s</w:t>
                      </w:r>
                      <w:r w:rsidR="000760C9">
                        <w:rPr>
                          <w:sz w:val="22"/>
                          <w:szCs w:val="22"/>
                          <w:lang w:val="fr-FR"/>
                        </w:rPr>
                        <w:t xml:space="preserve"> et par conséquent, de la mission qui sous-tend </w:t>
                      </w:r>
                      <w:r w:rsidR="00B135D4">
                        <w:rPr>
                          <w:sz w:val="22"/>
                          <w:szCs w:val="22"/>
                          <w:lang w:val="fr-FR"/>
                        </w:rPr>
                        <w:t>les</w:t>
                      </w:r>
                      <w:r w:rsidR="000760C9">
                        <w:rPr>
                          <w:sz w:val="22"/>
                          <w:szCs w:val="22"/>
                          <w:lang w:val="fr-FR"/>
                        </w:rPr>
                        <w:t xml:space="preserve"> actions</w:t>
                      </w:r>
                      <w:r w:rsidR="00B135D4">
                        <w:rPr>
                          <w:sz w:val="22"/>
                          <w:szCs w:val="22"/>
                          <w:lang w:val="fr-FR"/>
                        </w:rPr>
                        <w:t xml:space="preserve"> de notre organisme</w:t>
                      </w:r>
                      <w:r w:rsidR="000760C9">
                        <w:rPr>
                          <w:sz w:val="22"/>
                          <w:szCs w:val="22"/>
                          <w:lang w:val="fr-FR"/>
                        </w:rPr>
                        <w:t>.</w:t>
                      </w:r>
                    </w:p>
                    <w:p w14:paraId="28131B68" w14:textId="6DF7E5ED" w:rsidR="007B0880" w:rsidRDefault="007B0880" w:rsidP="00012D6C">
                      <w:pPr>
                        <w:pStyle w:val="Corpsdetexte"/>
                        <w:jc w:val="both"/>
                        <w:rPr>
                          <w:sz w:val="22"/>
                          <w:szCs w:val="22"/>
                          <w:lang w:val="fr-FR"/>
                        </w:rPr>
                      </w:pPr>
                      <w:r>
                        <w:rPr>
                          <w:sz w:val="22"/>
                          <w:szCs w:val="22"/>
                          <w:lang w:val="fr-FR"/>
                        </w:rPr>
                        <w:t xml:space="preserve">Sa grande rigueur, son éthique de travail, sa connaissance de l’histoire </w:t>
                      </w:r>
                      <w:r w:rsidR="00B135D4">
                        <w:rPr>
                          <w:sz w:val="22"/>
                          <w:szCs w:val="22"/>
                          <w:lang w:val="fr-FR"/>
                        </w:rPr>
                        <w:t xml:space="preserve">et de l’évolution </w:t>
                      </w:r>
                      <w:r>
                        <w:rPr>
                          <w:sz w:val="22"/>
                          <w:szCs w:val="22"/>
                          <w:lang w:val="fr-FR"/>
                        </w:rPr>
                        <w:t>de notre organisme et du milieu communautaire ont fait de madame Schinck</w:t>
                      </w:r>
                      <w:r w:rsidR="00B135D4">
                        <w:rPr>
                          <w:sz w:val="22"/>
                          <w:szCs w:val="22"/>
                          <w:lang w:val="fr-FR"/>
                        </w:rPr>
                        <w:t xml:space="preserve"> un pilier et </w:t>
                      </w:r>
                      <w:r>
                        <w:rPr>
                          <w:sz w:val="22"/>
                          <w:szCs w:val="22"/>
                          <w:lang w:val="fr-FR"/>
                        </w:rPr>
                        <w:t xml:space="preserve">une source d’information incroyable pour quiconque faisait son entrée </w:t>
                      </w:r>
                      <w:r w:rsidR="00B135D4">
                        <w:rPr>
                          <w:sz w:val="22"/>
                          <w:szCs w:val="22"/>
                          <w:lang w:val="fr-FR"/>
                        </w:rPr>
                        <w:t>au sein de notre organisme.</w:t>
                      </w:r>
                    </w:p>
                    <w:p w14:paraId="47FF857B" w14:textId="77777777" w:rsidR="000760C9" w:rsidRDefault="000760C9" w:rsidP="00012D6C">
                      <w:pPr>
                        <w:pStyle w:val="Corpsdetexte"/>
                        <w:jc w:val="both"/>
                        <w:rPr>
                          <w:sz w:val="22"/>
                          <w:szCs w:val="22"/>
                          <w:lang w:val="fr-FR"/>
                        </w:rPr>
                      </w:pPr>
                    </w:p>
                    <w:p w14:paraId="1B3E85B9" w14:textId="77777777" w:rsidR="0078331B" w:rsidRDefault="0078331B" w:rsidP="00012D6C">
                      <w:pPr>
                        <w:pStyle w:val="Corpsdetexte"/>
                        <w:jc w:val="both"/>
                        <w:rPr>
                          <w:sz w:val="22"/>
                          <w:szCs w:val="22"/>
                          <w:lang w:val="fr-FR"/>
                        </w:rPr>
                      </w:pPr>
                    </w:p>
                    <w:p w14:paraId="4311129F" w14:textId="77777777" w:rsidR="0078331B" w:rsidRDefault="0078331B" w:rsidP="00012D6C">
                      <w:pPr>
                        <w:pStyle w:val="Corpsdetexte"/>
                        <w:jc w:val="both"/>
                        <w:rPr>
                          <w:sz w:val="22"/>
                          <w:szCs w:val="22"/>
                          <w:lang w:val="fr-FR"/>
                        </w:rPr>
                      </w:pPr>
                    </w:p>
                    <w:p w14:paraId="1A2C1CBD" w14:textId="77777777" w:rsidR="0078331B" w:rsidRDefault="0078331B" w:rsidP="00012D6C">
                      <w:pPr>
                        <w:pStyle w:val="Corpsdetexte"/>
                        <w:jc w:val="both"/>
                        <w:rPr>
                          <w:sz w:val="22"/>
                          <w:szCs w:val="22"/>
                          <w:lang w:val="fr-FR"/>
                        </w:rPr>
                      </w:pPr>
                    </w:p>
                    <w:p w14:paraId="3771EB1C" w14:textId="046091BB" w:rsidR="0078331B" w:rsidRDefault="0078331B" w:rsidP="00D44936">
                      <w:pPr>
                        <w:pStyle w:val="Corpsdetexte"/>
                        <w:rPr>
                          <w:sz w:val="22"/>
                          <w:szCs w:val="22"/>
                          <w:lang w:val="fr-FR"/>
                        </w:rPr>
                      </w:pPr>
                    </w:p>
                    <w:p w14:paraId="07C35315" w14:textId="6B56FD2E" w:rsidR="0078331B" w:rsidRDefault="0078331B" w:rsidP="00D44936">
                      <w:pPr>
                        <w:pStyle w:val="Corpsdetexte"/>
                        <w:rPr>
                          <w:sz w:val="22"/>
                          <w:szCs w:val="22"/>
                          <w:lang w:val="fr-FR"/>
                        </w:rPr>
                      </w:pPr>
                    </w:p>
                    <w:p w14:paraId="033BC287" w14:textId="26A26F6A" w:rsidR="0078331B" w:rsidRDefault="0078331B" w:rsidP="00D44936">
                      <w:pPr>
                        <w:pStyle w:val="Corpsdetexte"/>
                        <w:rPr>
                          <w:sz w:val="22"/>
                          <w:szCs w:val="22"/>
                          <w:lang w:val="fr-FR"/>
                        </w:rPr>
                      </w:pPr>
                    </w:p>
                    <w:p w14:paraId="4098FC18" w14:textId="77777777" w:rsidR="0078331B" w:rsidRDefault="0078331B" w:rsidP="00D44936">
                      <w:pPr>
                        <w:pStyle w:val="Corpsdetexte"/>
                        <w:rPr>
                          <w:lang w:val="fr-FR"/>
                        </w:rPr>
                      </w:pPr>
                    </w:p>
                    <w:p w14:paraId="7F3A373F" w14:textId="77777777" w:rsidR="00D44936" w:rsidRDefault="00D44936" w:rsidP="00D44936">
                      <w:pPr>
                        <w:pStyle w:val="Corpsdetexte"/>
                        <w:rPr>
                          <w:lang w:val="fr-FR"/>
                        </w:rPr>
                      </w:pPr>
                    </w:p>
                    <w:p w14:paraId="2CE93BBA" w14:textId="77777777" w:rsidR="00D44936" w:rsidRDefault="00D44936" w:rsidP="00D44936">
                      <w:pPr>
                        <w:pStyle w:val="Corpsdetexte"/>
                        <w:rPr>
                          <w:lang w:val="fr-FR"/>
                        </w:rPr>
                      </w:pPr>
                    </w:p>
                    <w:p w14:paraId="5E37CA8B" w14:textId="5A3C9D06" w:rsidR="001E75CA" w:rsidRPr="009C2472" w:rsidRDefault="001E75CA" w:rsidP="00D44936">
                      <w:pPr>
                        <w:pStyle w:val="Corpsdetexte"/>
                        <w:rPr>
                          <w:lang w:val="fr-FR"/>
                        </w:rPr>
                      </w:pPr>
                      <w:r w:rsidRPr="009C2472">
                        <w:rPr>
                          <w:lang w:val="fr-FR"/>
                        </w:rPr>
                        <w:t xml:space="preserve"> </w:t>
                      </w:r>
                    </w:p>
                  </w:txbxContent>
                </v:textbox>
                <w10:wrap anchorx="page" anchory="page"/>
              </v:shape>
            </w:pict>
          </mc:Fallback>
        </mc:AlternateContent>
      </w:r>
    </w:p>
    <w:p w14:paraId="5AA24F32" w14:textId="6DC24CD3" w:rsidR="001E75CA" w:rsidRDefault="001E75CA"/>
    <w:p w14:paraId="68FE4C19" w14:textId="262DA87A" w:rsidR="001E75CA" w:rsidRDefault="001E75CA"/>
    <w:p w14:paraId="7EBA415B" w14:textId="1B92F995" w:rsidR="001E75CA" w:rsidRDefault="001E75CA"/>
    <w:p w14:paraId="4A6A3DF0" w14:textId="1FF68E30" w:rsidR="001E75CA" w:rsidRDefault="001E75CA"/>
    <w:p w14:paraId="68D70005" w14:textId="77777777" w:rsidR="001E75CA" w:rsidRDefault="001E75CA"/>
    <w:p w14:paraId="1B28A5DF" w14:textId="755D37E4" w:rsidR="001E75CA" w:rsidRDefault="001E75CA"/>
    <w:p w14:paraId="01701EA1" w14:textId="74674B19" w:rsidR="001E75CA" w:rsidRDefault="00FD40E4">
      <w:r>
        <w:rPr>
          <w:noProof/>
          <w:lang w:eastAsia="fr-CA" w:bidi="ar-SA"/>
        </w:rPr>
        <mc:AlternateContent>
          <mc:Choice Requires="wps">
            <w:drawing>
              <wp:anchor distT="0" distB="0" distL="114300" distR="114300" simplePos="0" relativeHeight="251663360" behindDoc="0" locked="0" layoutInCell="1" allowOverlap="1" wp14:anchorId="09F2B292" wp14:editId="623A5E21">
                <wp:simplePos x="0" y="0"/>
                <wp:positionH relativeFrom="page">
                  <wp:posOffset>5802086</wp:posOffset>
                </wp:positionH>
                <wp:positionV relativeFrom="page">
                  <wp:posOffset>5252356</wp:posOffset>
                </wp:positionV>
                <wp:extent cx="1482436" cy="2297249"/>
                <wp:effectExtent l="0" t="0" r="3810" b="8255"/>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436" cy="2297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6" type="#_x0000_t202" style="position:absolute;margin-left:456.85pt;margin-top:413.55pt;width:116.75pt;height:180.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" filled="f" stroked="f">
                <v:textbox inset="0,0,0,0">
                  <w:txbxContent/>
                </v:textbox>
                <w10:wrap anchorx="page" anchory="page"/>
              </v:shape>
            </w:pict>
          </mc:Fallback>
        </mc:AlternateContent>
      </w:r>
      <w:r w:rsidR="00130BCD">
        <w:rPr>
          <w:noProof/>
          <w:lang w:eastAsia="fr-CA" w:bidi="ar-SA"/>
        </w:rPr>
        <mc:AlternateContent>
          <mc:Choice Requires="wps">
            <w:drawing>
              <wp:anchor distT="0" distB="0" distL="114300" distR="114300" simplePos="0" relativeHeight="251665408" behindDoc="0" locked="0" layoutInCell="1" allowOverlap="1" wp14:anchorId="19494575" wp14:editId="77FCBBDC">
                <wp:simplePos x="0" y="0"/>
                <wp:positionH relativeFrom="page">
                  <wp:posOffset>5744308</wp:posOffset>
                </wp:positionH>
                <wp:positionV relativeFrom="page">
                  <wp:posOffset>7989277</wp:posOffset>
                </wp:positionV>
                <wp:extent cx="1553307" cy="2133600"/>
                <wp:effectExtent l="0" t="0" r="8890" b="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307"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6" type="#_x0000_t202" style="position:absolute;margin-left:452.3pt;margin-top:629.1pt;width:122.3pt;height:16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" filled="f" stroked="f">
                <v:textbox inset="0,0,0,0">
                  <w:txbxContent/>
                </v:textbox>
                <w10:wrap anchorx="page" anchory="page"/>
              </v:shape>
            </w:pict>
          </mc:Fallback>
        </mc:AlternateContent>
      </w:r>
      <w:r w:rsidR="00130BCD">
        <w:rPr>
          <w:noProof/>
          <w:lang w:eastAsia="fr-CA" w:bidi="ar-SA"/>
        </w:rPr>
        <mc:AlternateContent>
          <mc:Choice Requires="wps">
            <w:drawing>
              <wp:anchor distT="0" distB="0" distL="114300" distR="114300" simplePos="0" relativeHeight="251664384" behindDoc="0" locked="0" layoutInCell="1" allowOverlap="1" wp14:anchorId="3739107C" wp14:editId="7EB77DA8">
                <wp:simplePos x="0" y="0"/>
                <wp:positionH relativeFrom="page">
                  <wp:posOffset>4138246</wp:posOffset>
                </wp:positionH>
                <wp:positionV relativeFrom="page">
                  <wp:posOffset>7971692</wp:posOffset>
                </wp:positionV>
                <wp:extent cx="1482969" cy="2171700"/>
                <wp:effectExtent l="0" t="0" r="3175" b="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969"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7" type="#_x0000_t202" style="position:absolute;margin-left:325.85pt;margin-top:627.7pt;width:116.75pt;height:1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" filled="f" stroked="f">
                <v:textbox style="mso-next-textbox:#Text Box 149" inset="0,0,0,0">
                  <w:txbxContent/>
                </v:textbox>
                <w10:wrap anchorx="page" anchory="page"/>
              </v:shape>
            </w:pict>
          </mc:Fallback>
        </mc:AlternateContent>
      </w:r>
      <w:r w:rsidR="00444585">
        <w:rPr>
          <w:noProof/>
          <w:lang w:eastAsia="fr-CA" w:bidi="ar-SA"/>
        </w:rPr>
        <mc:AlternateContent>
          <mc:Choice Requires="wps">
            <w:drawing>
              <wp:anchor distT="0" distB="0" distL="114300" distR="114300" simplePos="0" relativeHeight="251662336" behindDoc="0" locked="0" layoutInCell="1" allowOverlap="1" wp14:anchorId="65B9B518" wp14:editId="5B2770AA">
                <wp:simplePos x="0" y="0"/>
                <wp:positionH relativeFrom="page">
                  <wp:posOffset>4159250</wp:posOffset>
                </wp:positionH>
                <wp:positionV relativeFrom="page">
                  <wp:posOffset>5238750</wp:posOffset>
                </wp:positionV>
                <wp:extent cx="1562100" cy="2355850"/>
                <wp:effectExtent l="0" t="0" r="0" b="635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5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6" type="#_x0000_t202" style="position:absolute;margin-left:327.5pt;margin-top:412.5pt;width:123pt;height:18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" filled="f" stroked="f">
                <v:textbox style="mso-next-textbox:#Text Box 145" inset="0,0,0,0">
                  <w:txbxContent/>
                </v:textbox>
                <w10:wrap anchorx="page" anchory="page"/>
              </v:shape>
            </w:pict>
          </mc:Fallback>
        </mc:AlternateContent>
      </w:r>
      <w:r w:rsidR="00302C27">
        <w:rPr>
          <w:noProof/>
          <w:lang w:eastAsia="fr-CA" w:bidi="ar-SA"/>
        </w:rPr>
        <mc:AlternateContent>
          <mc:Choice Requires="wps">
            <w:drawing>
              <wp:anchor distT="0" distB="0" distL="114300" distR="114300" simplePos="0" relativeHeight="251618304" behindDoc="0" locked="0" layoutInCell="1" allowOverlap="1" wp14:anchorId="69CD54B3" wp14:editId="131A23AB">
                <wp:simplePos x="0" y="0"/>
                <wp:positionH relativeFrom="page">
                  <wp:posOffset>2508250</wp:posOffset>
                </wp:positionH>
                <wp:positionV relativeFrom="page">
                  <wp:posOffset>5251450</wp:posOffset>
                </wp:positionV>
                <wp:extent cx="1543050" cy="2298700"/>
                <wp:effectExtent l="0" t="0" r="0" b="635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5CA9D033" w14:textId="7E0D3A4B" w:rsidR="00B135D4" w:rsidRDefault="00B135D4" w:rsidP="00B135D4">
                            <w:pPr>
                              <w:pStyle w:val="Corpsdetexte"/>
                              <w:jc w:val="both"/>
                              <w:rPr>
                                <w:lang w:val="fr-FR"/>
                              </w:rPr>
                            </w:pPr>
                            <w:r w:rsidRPr="00AA5984">
                              <w:rPr>
                                <w:sz w:val="22"/>
                                <w:szCs w:val="22"/>
                                <w:lang w:val="fr-FR"/>
                              </w:rPr>
                              <w:t>L’APHRSO est choyé</w:t>
                            </w:r>
                            <w:r w:rsidR="000777EC">
                              <w:rPr>
                                <w:sz w:val="22"/>
                                <w:szCs w:val="22"/>
                                <w:lang w:val="fr-FR"/>
                              </w:rPr>
                              <w:t>e</w:t>
                            </w:r>
                            <w:r w:rsidRPr="00AA5984">
                              <w:rPr>
                                <w:sz w:val="22"/>
                                <w:szCs w:val="22"/>
                                <w:lang w:val="fr-FR"/>
                              </w:rPr>
                              <w:t xml:space="preserve"> et extrêmement reconnaissante d’avoir pu, pendant de si longues années, bénéficier de l’expertise et du savoir-faire de personnes qui, </w:t>
                            </w:r>
                            <w:r w:rsidR="00302C27">
                              <w:rPr>
                                <w:sz w:val="22"/>
                                <w:szCs w:val="22"/>
                                <w:lang w:val="fr-FR"/>
                              </w:rPr>
                              <w:t>comme madame Schinck</w:t>
                            </w:r>
                            <w:r w:rsidRPr="00AA5984">
                              <w:rPr>
                                <w:sz w:val="22"/>
                                <w:szCs w:val="22"/>
                                <w:lang w:val="fr-FR"/>
                              </w:rPr>
                              <w:t>, ont forgé les bases, assuré la pérennité de l’organisme et partag</w:t>
                            </w:r>
                            <w:r w:rsidR="00A03A29">
                              <w:rPr>
                                <w:sz w:val="22"/>
                                <w:szCs w:val="22"/>
                                <w:lang w:val="fr-FR"/>
                              </w:rPr>
                              <w:t>é</w:t>
                            </w:r>
                            <w:r w:rsidRPr="00AA5984">
                              <w:rPr>
                                <w:sz w:val="22"/>
                                <w:szCs w:val="22"/>
                                <w:lang w:val="fr-FR"/>
                              </w:rPr>
                              <w:t xml:space="preserve"> leur savoir avec ceux et celles qui au fil des ans, ont pris la relève</w:t>
                            </w:r>
                            <w:r>
                              <w:rPr>
                                <w:lang w:val="fr-FR"/>
                              </w:rPr>
                              <w:t>.</w:t>
                            </w:r>
                          </w:p>
                          <w:p w14:paraId="1DDE4C1D" w14:textId="5C824110" w:rsidR="00917038" w:rsidRPr="00AA5984" w:rsidRDefault="00B135D4" w:rsidP="00B135D4">
                            <w:pPr>
                              <w:pStyle w:val="Corpsdetexte"/>
                              <w:jc w:val="both"/>
                              <w:rPr>
                                <w:sz w:val="22"/>
                                <w:szCs w:val="22"/>
                                <w:lang w:val="fr-FR"/>
                              </w:rPr>
                            </w:pPr>
                            <w:r w:rsidRPr="00AA5984">
                              <w:rPr>
                                <w:sz w:val="22"/>
                                <w:szCs w:val="22"/>
                                <w:lang w:val="fr-FR"/>
                              </w:rPr>
                              <w:t>La situation sanitaire que nous connaissons depuis mars 2020 nous a</w:t>
                            </w:r>
                            <w:r w:rsidR="00917038" w:rsidRPr="00AA5984">
                              <w:rPr>
                                <w:sz w:val="22"/>
                                <w:szCs w:val="22"/>
                                <w:lang w:val="fr-FR"/>
                              </w:rPr>
                              <w:t xml:space="preserve"> malheureusement</w:t>
                            </w:r>
                            <w:r w:rsidRPr="00AA5984">
                              <w:rPr>
                                <w:sz w:val="22"/>
                                <w:szCs w:val="22"/>
                                <w:lang w:val="fr-FR"/>
                              </w:rPr>
                              <w:t xml:space="preserve"> </w:t>
                            </w:r>
                            <w:r w:rsidR="00444585">
                              <w:rPr>
                                <w:sz w:val="22"/>
                                <w:szCs w:val="22"/>
                                <w:lang w:val="fr-FR"/>
                              </w:rPr>
                              <w:t>empêché</w:t>
                            </w:r>
                            <w:r w:rsidRPr="00AA5984">
                              <w:rPr>
                                <w:sz w:val="22"/>
                                <w:szCs w:val="22"/>
                                <w:lang w:val="fr-FR"/>
                              </w:rPr>
                              <w:t xml:space="preserve"> </w:t>
                            </w:r>
                            <w:r w:rsidR="00917038" w:rsidRPr="00AA5984">
                              <w:rPr>
                                <w:sz w:val="22"/>
                                <w:szCs w:val="22"/>
                                <w:lang w:val="fr-FR"/>
                              </w:rPr>
                              <w:t xml:space="preserve">d’honorer, en compagnie de nos membres et de leurs familles, cette inestimable contribution de madame Schinck à l’APHRSO, tout comme nous l’avions fait en 2018 pour monsieur Lafrenaye. </w:t>
                            </w:r>
                          </w:p>
                          <w:p w14:paraId="239027C6" w14:textId="2DB0E200" w:rsidR="00917038" w:rsidRDefault="00917038" w:rsidP="00B135D4">
                            <w:pPr>
                              <w:pStyle w:val="Corpsdetexte"/>
                              <w:jc w:val="both"/>
                              <w:rPr>
                                <w:sz w:val="22"/>
                                <w:szCs w:val="22"/>
                                <w:lang w:val="fr-FR"/>
                              </w:rPr>
                            </w:pPr>
                            <w:r w:rsidRPr="00AA5984">
                              <w:rPr>
                                <w:sz w:val="22"/>
                                <w:szCs w:val="22"/>
                                <w:lang w:val="fr-FR"/>
                              </w:rPr>
                              <w:t xml:space="preserve">C’est pourquoi nous profitons de </w:t>
                            </w:r>
                            <w:r w:rsidR="00444585">
                              <w:rPr>
                                <w:sz w:val="22"/>
                                <w:szCs w:val="22"/>
                                <w:lang w:val="fr-FR"/>
                              </w:rPr>
                              <w:t xml:space="preserve">la présente </w:t>
                            </w:r>
                            <w:r w:rsidRPr="00AA5984">
                              <w:rPr>
                                <w:sz w:val="22"/>
                                <w:szCs w:val="22"/>
                                <w:lang w:val="fr-FR"/>
                              </w:rPr>
                              <w:t>tribune pour v</w:t>
                            </w:r>
                            <w:r w:rsidR="00AA5984" w:rsidRPr="00AA5984">
                              <w:rPr>
                                <w:sz w:val="22"/>
                                <w:szCs w:val="22"/>
                                <w:lang w:val="fr-FR"/>
                              </w:rPr>
                              <w:t>o</w:t>
                            </w:r>
                            <w:r w:rsidRPr="00AA5984">
                              <w:rPr>
                                <w:sz w:val="22"/>
                                <w:szCs w:val="22"/>
                                <w:lang w:val="fr-FR"/>
                              </w:rPr>
                              <w:t>us dire bien humblement </w:t>
                            </w:r>
                            <w:proofErr w:type="gramStart"/>
                            <w:r w:rsidR="00130BCD">
                              <w:rPr>
                                <w:sz w:val="22"/>
                                <w:szCs w:val="22"/>
                                <w:lang w:val="fr-FR"/>
                              </w:rPr>
                              <w:t>ceci</w:t>
                            </w:r>
                            <w:r w:rsidRPr="00AA5984">
                              <w:rPr>
                                <w:sz w:val="22"/>
                                <w:szCs w:val="22"/>
                                <w:lang w:val="fr-FR"/>
                              </w:rPr>
                              <w:t>:</w:t>
                            </w:r>
                            <w:proofErr w:type="gramEnd"/>
                          </w:p>
                          <w:p w14:paraId="56CABCAA" w14:textId="51135B66" w:rsidR="00AA5984" w:rsidRPr="00AA5984" w:rsidRDefault="00AA5984" w:rsidP="00B135D4">
                            <w:pPr>
                              <w:pStyle w:val="Corpsdetexte"/>
                              <w:jc w:val="both"/>
                              <w:rPr>
                                <w:sz w:val="22"/>
                                <w:szCs w:val="22"/>
                                <w:lang w:val="fr-FR"/>
                              </w:rPr>
                            </w:pPr>
                            <w:r>
                              <w:rPr>
                                <w:sz w:val="22"/>
                                <w:szCs w:val="22"/>
                                <w:lang w:val="fr-FR"/>
                              </w:rPr>
                              <w:t>Au nom du Conseil d’administration, du personnel et des membres de l’APHRSO :</w:t>
                            </w:r>
                          </w:p>
                          <w:p w14:paraId="4C79CF5D" w14:textId="77777777" w:rsidR="00AA5984" w:rsidRPr="00FB153D" w:rsidRDefault="00917038" w:rsidP="00AA5984">
                            <w:pPr>
                              <w:pStyle w:val="Corpsdetexte"/>
                              <w:spacing w:after="0" w:line="240" w:lineRule="auto"/>
                              <w:jc w:val="center"/>
                              <w:rPr>
                                <w:b/>
                                <w:bCs/>
                                <w:sz w:val="22"/>
                                <w:szCs w:val="22"/>
                                <w:lang w:val="fr-FR"/>
                              </w:rPr>
                            </w:pPr>
                            <w:r w:rsidRPr="00FB153D">
                              <w:rPr>
                                <w:b/>
                                <w:bCs/>
                                <w:sz w:val="22"/>
                                <w:szCs w:val="22"/>
                                <w:lang w:val="fr-FR"/>
                              </w:rPr>
                              <w:t>Merci</w:t>
                            </w:r>
                            <w:r w:rsidR="00AA5984" w:rsidRPr="00FB153D">
                              <w:rPr>
                                <w:b/>
                                <w:bCs/>
                                <w:sz w:val="22"/>
                                <w:szCs w:val="22"/>
                                <w:lang w:val="fr-FR"/>
                              </w:rPr>
                              <w:t xml:space="preserve"> pour tout</w:t>
                            </w:r>
                            <w:r w:rsidRPr="00FB153D">
                              <w:rPr>
                                <w:b/>
                                <w:bCs/>
                                <w:sz w:val="22"/>
                                <w:szCs w:val="22"/>
                                <w:lang w:val="fr-FR"/>
                              </w:rPr>
                              <w:t xml:space="preserve"> </w:t>
                            </w:r>
                          </w:p>
                          <w:p w14:paraId="0822EDDD" w14:textId="75AEC810" w:rsidR="00AA5984" w:rsidRPr="00FB153D" w:rsidRDefault="00A03A29" w:rsidP="00AA5984">
                            <w:pPr>
                              <w:pStyle w:val="Corpsdetexte"/>
                              <w:spacing w:after="0" w:line="240" w:lineRule="auto"/>
                              <w:jc w:val="center"/>
                              <w:rPr>
                                <w:b/>
                                <w:bCs/>
                                <w:sz w:val="22"/>
                                <w:szCs w:val="22"/>
                                <w:lang w:val="fr-FR"/>
                              </w:rPr>
                            </w:pPr>
                            <w:r>
                              <w:rPr>
                                <w:b/>
                                <w:bCs/>
                                <w:sz w:val="22"/>
                                <w:szCs w:val="22"/>
                                <w:lang w:val="fr-FR"/>
                              </w:rPr>
                              <w:t>M</w:t>
                            </w:r>
                            <w:r w:rsidR="00AA5984" w:rsidRPr="00FB153D">
                              <w:rPr>
                                <w:b/>
                                <w:bCs/>
                                <w:sz w:val="22"/>
                                <w:szCs w:val="22"/>
                                <w:lang w:val="fr-FR"/>
                              </w:rPr>
                              <w:t>adame Schinck</w:t>
                            </w:r>
                          </w:p>
                          <w:p w14:paraId="40F2A831" w14:textId="1981809A" w:rsidR="00B135D4" w:rsidRPr="00AA5984" w:rsidRDefault="00AA5984" w:rsidP="00AA5984">
                            <w:pPr>
                              <w:pStyle w:val="Corpsdetexte"/>
                              <w:spacing w:after="0" w:line="240" w:lineRule="auto"/>
                              <w:jc w:val="center"/>
                              <w:rPr>
                                <w:b/>
                                <w:bCs/>
                                <w:color w:val="335B74" w:themeColor="text2"/>
                                <w:lang w:val="fr-FR"/>
                              </w:rPr>
                            </w:pPr>
                            <w:r w:rsidRPr="00AA5984">
                              <w:rPr>
                                <w:color w:val="335B74" w:themeColor="text2"/>
                                <w:lang w:val="fr-FR"/>
                              </w:rPr>
                              <w:t>(</w:t>
                            </w:r>
                            <w:r w:rsidRPr="00AA5984">
                              <w:rPr>
                                <w:color w:val="335B74" w:themeColor="text2"/>
                                <w:sz w:val="18"/>
                                <w:szCs w:val="18"/>
                                <w:lang w:val="fr-FR"/>
                              </w:rPr>
                              <w:t>Gisèle pour les plus familiers d’entre nous </w:t>
                            </w:r>
                            <w:r w:rsidRPr="00AA5984">
                              <w:rPr>
                                <mc:AlternateContent>
                                  <mc:Choice Requires="w16se"/>
                                  <mc:Fallback>
                                    <w:rFonts w:ascii="Segoe UI Emoji" w:eastAsia="Segoe UI Emoji" w:hAnsi="Segoe UI Emoji" w:cs="Segoe UI Emoji"/>
                                  </mc:Fallback>
                                </mc:AlternateContent>
                                <w:color w:val="335B74" w:themeColor="text2"/>
                                <w:sz w:val="18"/>
                                <w:szCs w:val="18"/>
                                <w:lang w:val="fr-FR"/>
                              </w:rPr>
                              <mc:AlternateContent>
                                <mc:Choice Requires="w16se">
                                  <w16se:symEx w16se:font="Segoe UI Emoji" w16se:char="1F60A"/>
                                </mc:Choice>
                                <mc:Fallback>
                                  <w:t>😊</w:t>
                                </mc:Fallback>
                              </mc:AlternateContent>
                            </w:r>
                            <w:r w:rsidRPr="00AA5984">
                              <w:rPr>
                                <w:color w:val="335B74" w:themeColor="text2"/>
                                <w:sz w:val="18"/>
                                <w:szCs w:val="18"/>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0" type="#_x0000_t202" style="position:absolute;margin-left:197.5pt;margin-top:413.5pt;width:121.5pt;height:18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" filled="f" stroked="f">
                <v:textbox style="mso-next-textbox:#Text Box 144" inset="0,0,0,0">
                  <w:txbxContent>
                    <w:p w14:paraId="5CA9D033" w14:textId="7E0D3A4B" w:rsidR="00B135D4" w:rsidRDefault="00B135D4" w:rsidP="00B135D4">
                      <w:pPr>
                        <w:pStyle w:val="Corpsdetexte"/>
                        <w:jc w:val="both"/>
                        <w:rPr>
                          <w:lang w:val="fr-FR"/>
                        </w:rPr>
                      </w:pPr>
                      <w:r w:rsidRPr="00AA5984">
                        <w:rPr>
                          <w:sz w:val="22"/>
                          <w:szCs w:val="22"/>
                          <w:lang w:val="fr-FR"/>
                        </w:rPr>
                        <w:t>L’APHRSO est choyé</w:t>
                      </w:r>
                      <w:r w:rsidR="000777EC">
                        <w:rPr>
                          <w:sz w:val="22"/>
                          <w:szCs w:val="22"/>
                          <w:lang w:val="fr-FR"/>
                        </w:rPr>
                        <w:t>e</w:t>
                      </w:r>
                      <w:r w:rsidRPr="00AA5984">
                        <w:rPr>
                          <w:sz w:val="22"/>
                          <w:szCs w:val="22"/>
                          <w:lang w:val="fr-FR"/>
                        </w:rPr>
                        <w:t xml:space="preserve"> et extrêmement reconnaissante d’avoir pu, pendant de si longues années, bénéficier de l’expertise et du savoir-faire de personnes qui, </w:t>
                      </w:r>
                      <w:r w:rsidR="00302C27">
                        <w:rPr>
                          <w:sz w:val="22"/>
                          <w:szCs w:val="22"/>
                          <w:lang w:val="fr-FR"/>
                        </w:rPr>
                        <w:t>comme madame Schinck</w:t>
                      </w:r>
                      <w:r w:rsidRPr="00AA5984">
                        <w:rPr>
                          <w:sz w:val="22"/>
                          <w:szCs w:val="22"/>
                          <w:lang w:val="fr-FR"/>
                        </w:rPr>
                        <w:t>, ont forgé les bases, assuré la pérennité de l’organisme et partag</w:t>
                      </w:r>
                      <w:r w:rsidR="00A03A29">
                        <w:rPr>
                          <w:sz w:val="22"/>
                          <w:szCs w:val="22"/>
                          <w:lang w:val="fr-FR"/>
                        </w:rPr>
                        <w:t>é</w:t>
                      </w:r>
                      <w:r w:rsidRPr="00AA5984">
                        <w:rPr>
                          <w:sz w:val="22"/>
                          <w:szCs w:val="22"/>
                          <w:lang w:val="fr-FR"/>
                        </w:rPr>
                        <w:t xml:space="preserve"> leur savoir avec ceux et celles qui au fil des ans, ont pris la relève</w:t>
                      </w:r>
                      <w:r>
                        <w:rPr>
                          <w:lang w:val="fr-FR"/>
                        </w:rPr>
                        <w:t>.</w:t>
                      </w:r>
                    </w:p>
                    <w:p w14:paraId="1DDE4C1D" w14:textId="5C824110" w:rsidR="00917038" w:rsidRPr="00AA5984" w:rsidRDefault="00B135D4" w:rsidP="00B135D4">
                      <w:pPr>
                        <w:pStyle w:val="Corpsdetexte"/>
                        <w:jc w:val="both"/>
                        <w:rPr>
                          <w:sz w:val="22"/>
                          <w:szCs w:val="22"/>
                          <w:lang w:val="fr-FR"/>
                        </w:rPr>
                      </w:pPr>
                      <w:r w:rsidRPr="00AA5984">
                        <w:rPr>
                          <w:sz w:val="22"/>
                          <w:szCs w:val="22"/>
                          <w:lang w:val="fr-FR"/>
                        </w:rPr>
                        <w:t>La situation sanitaire que nous connaissons depuis mars 2020 nous a</w:t>
                      </w:r>
                      <w:r w:rsidR="00917038" w:rsidRPr="00AA5984">
                        <w:rPr>
                          <w:sz w:val="22"/>
                          <w:szCs w:val="22"/>
                          <w:lang w:val="fr-FR"/>
                        </w:rPr>
                        <w:t xml:space="preserve"> malheureusement</w:t>
                      </w:r>
                      <w:r w:rsidRPr="00AA5984">
                        <w:rPr>
                          <w:sz w:val="22"/>
                          <w:szCs w:val="22"/>
                          <w:lang w:val="fr-FR"/>
                        </w:rPr>
                        <w:t xml:space="preserve"> </w:t>
                      </w:r>
                      <w:r w:rsidR="00444585">
                        <w:rPr>
                          <w:sz w:val="22"/>
                          <w:szCs w:val="22"/>
                          <w:lang w:val="fr-FR"/>
                        </w:rPr>
                        <w:t>empêché</w:t>
                      </w:r>
                      <w:r w:rsidRPr="00AA5984">
                        <w:rPr>
                          <w:sz w:val="22"/>
                          <w:szCs w:val="22"/>
                          <w:lang w:val="fr-FR"/>
                        </w:rPr>
                        <w:t xml:space="preserve"> </w:t>
                      </w:r>
                      <w:r w:rsidR="00917038" w:rsidRPr="00AA5984">
                        <w:rPr>
                          <w:sz w:val="22"/>
                          <w:szCs w:val="22"/>
                          <w:lang w:val="fr-FR"/>
                        </w:rPr>
                        <w:t xml:space="preserve">d’honorer, en compagnie de nos membres et de leurs familles, cette inestimable contribution de madame Schinck à l’APHRSO, tout comme nous l’avions fait en 2018 pour monsieur Lafrenaye. </w:t>
                      </w:r>
                    </w:p>
                    <w:p w14:paraId="239027C6" w14:textId="2DB0E200" w:rsidR="00917038" w:rsidRDefault="00917038" w:rsidP="00B135D4">
                      <w:pPr>
                        <w:pStyle w:val="Corpsdetexte"/>
                        <w:jc w:val="both"/>
                        <w:rPr>
                          <w:sz w:val="22"/>
                          <w:szCs w:val="22"/>
                          <w:lang w:val="fr-FR"/>
                        </w:rPr>
                      </w:pPr>
                      <w:r w:rsidRPr="00AA5984">
                        <w:rPr>
                          <w:sz w:val="22"/>
                          <w:szCs w:val="22"/>
                          <w:lang w:val="fr-FR"/>
                        </w:rPr>
                        <w:t xml:space="preserve">C’est pourquoi nous profitons de </w:t>
                      </w:r>
                      <w:r w:rsidR="00444585">
                        <w:rPr>
                          <w:sz w:val="22"/>
                          <w:szCs w:val="22"/>
                          <w:lang w:val="fr-FR"/>
                        </w:rPr>
                        <w:t xml:space="preserve">la présente </w:t>
                      </w:r>
                      <w:r w:rsidRPr="00AA5984">
                        <w:rPr>
                          <w:sz w:val="22"/>
                          <w:szCs w:val="22"/>
                          <w:lang w:val="fr-FR"/>
                        </w:rPr>
                        <w:t>tribune pour v</w:t>
                      </w:r>
                      <w:r w:rsidR="00AA5984" w:rsidRPr="00AA5984">
                        <w:rPr>
                          <w:sz w:val="22"/>
                          <w:szCs w:val="22"/>
                          <w:lang w:val="fr-FR"/>
                        </w:rPr>
                        <w:t>o</w:t>
                      </w:r>
                      <w:r w:rsidRPr="00AA5984">
                        <w:rPr>
                          <w:sz w:val="22"/>
                          <w:szCs w:val="22"/>
                          <w:lang w:val="fr-FR"/>
                        </w:rPr>
                        <w:t>us dire bien humblement </w:t>
                      </w:r>
                      <w:proofErr w:type="gramStart"/>
                      <w:r w:rsidR="00130BCD">
                        <w:rPr>
                          <w:sz w:val="22"/>
                          <w:szCs w:val="22"/>
                          <w:lang w:val="fr-FR"/>
                        </w:rPr>
                        <w:t>ceci</w:t>
                      </w:r>
                      <w:r w:rsidRPr="00AA5984">
                        <w:rPr>
                          <w:sz w:val="22"/>
                          <w:szCs w:val="22"/>
                          <w:lang w:val="fr-FR"/>
                        </w:rPr>
                        <w:t>:</w:t>
                      </w:r>
                      <w:proofErr w:type="gramEnd"/>
                    </w:p>
                    <w:p w14:paraId="56CABCAA" w14:textId="51135B66" w:rsidR="00AA5984" w:rsidRPr="00AA5984" w:rsidRDefault="00AA5984" w:rsidP="00B135D4">
                      <w:pPr>
                        <w:pStyle w:val="Corpsdetexte"/>
                        <w:jc w:val="both"/>
                        <w:rPr>
                          <w:sz w:val="22"/>
                          <w:szCs w:val="22"/>
                          <w:lang w:val="fr-FR"/>
                        </w:rPr>
                      </w:pPr>
                      <w:r>
                        <w:rPr>
                          <w:sz w:val="22"/>
                          <w:szCs w:val="22"/>
                          <w:lang w:val="fr-FR"/>
                        </w:rPr>
                        <w:t>Au nom du Conseil d’administration, du personnel et des membres de l’APHRSO :</w:t>
                      </w:r>
                    </w:p>
                    <w:p w14:paraId="4C79CF5D" w14:textId="77777777" w:rsidR="00AA5984" w:rsidRPr="00FB153D" w:rsidRDefault="00917038" w:rsidP="00AA5984">
                      <w:pPr>
                        <w:pStyle w:val="Corpsdetexte"/>
                        <w:spacing w:after="0" w:line="240" w:lineRule="auto"/>
                        <w:jc w:val="center"/>
                        <w:rPr>
                          <w:b/>
                          <w:bCs/>
                          <w:sz w:val="22"/>
                          <w:szCs w:val="22"/>
                          <w:lang w:val="fr-FR"/>
                        </w:rPr>
                      </w:pPr>
                      <w:r w:rsidRPr="00FB153D">
                        <w:rPr>
                          <w:b/>
                          <w:bCs/>
                          <w:sz w:val="22"/>
                          <w:szCs w:val="22"/>
                          <w:lang w:val="fr-FR"/>
                        </w:rPr>
                        <w:t>Merci</w:t>
                      </w:r>
                      <w:r w:rsidR="00AA5984" w:rsidRPr="00FB153D">
                        <w:rPr>
                          <w:b/>
                          <w:bCs/>
                          <w:sz w:val="22"/>
                          <w:szCs w:val="22"/>
                          <w:lang w:val="fr-FR"/>
                        </w:rPr>
                        <w:t xml:space="preserve"> pour tout</w:t>
                      </w:r>
                      <w:r w:rsidRPr="00FB153D">
                        <w:rPr>
                          <w:b/>
                          <w:bCs/>
                          <w:sz w:val="22"/>
                          <w:szCs w:val="22"/>
                          <w:lang w:val="fr-FR"/>
                        </w:rPr>
                        <w:t xml:space="preserve"> </w:t>
                      </w:r>
                    </w:p>
                    <w:p w14:paraId="0822EDDD" w14:textId="75AEC810" w:rsidR="00AA5984" w:rsidRPr="00FB153D" w:rsidRDefault="00A03A29" w:rsidP="00AA5984">
                      <w:pPr>
                        <w:pStyle w:val="Corpsdetexte"/>
                        <w:spacing w:after="0" w:line="240" w:lineRule="auto"/>
                        <w:jc w:val="center"/>
                        <w:rPr>
                          <w:b/>
                          <w:bCs/>
                          <w:sz w:val="22"/>
                          <w:szCs w:val="22"/>
                          <w:lang w:val="fr-FR"/>
                        </w:rPr>
                      </w:pPr>
                      <w:r>
                        <w:rPr>
                          <w:b/>
                          <w:bCs/>
                          <w:sz w:val="22"/>
                          <w:szCs w:val="22"/>
                          <w:lang w:val="fr-FR"/>
                        </w:rPr>
                        <w:t>M</w:t>
                      </w:r>
                      <w:r w:rsidR="00AA5984" w:rsidRPr="00FB153D">
                        <w:rPr>
                          <w:b/>
                          <w:bCs/>
                          <w:sz w:val="22"/>
                          <w:szCs w:val="22"/>
                          <w:lang w:val="fr-FR"/>
                        </w:rPr>
                        <w:t>adame Schinck</w:t>
                      </w:r>
                    </w:p>
                    <w:p w14:paraId="40F2A831" w14:textId="1981809A" w:rsidR="00B135D4" w:rsidRPr="00AA5984" w:rsidRDefault="00AA5984" w:rsidP="00AA5984">
                      <w:pPr>
                        <w:pStyle w:val="Corpsdetexte"/>
                        <w:spacing w:after="0" w:line="240" w:lineRule="auto"/>
                        <w:jc w:val="center"/>
                        <w:rPr>
                          <w:b/>
                          <w:bCs/>
                          <w:color w:val="335B74" w:themeColor="text2"/>
                          <w:lang w:val="fr-FR"/>
                        </w:rPr>
                      </w:pPr>
                      <w:r w:rsidRPr="00AA5984">
                        <w:rPr>
                          <w:color w:val="335B74" w:themeColor="text2"/>
                          <w:lang w:val="fr-FR"/>
                        </w:rPr>
                        <w:t>(</w:t>
                      </w:r>
                      <w:r w:rsidRPr="00AA5984">
                        <w:rPr>
                          <w:color w:val="335B74" w:themeColor="text2"/>
                          <w:sz w:val="18"/>
                          <w:szCs w:val="18"/>
                          <w:lang w:val="fr-FR"/>
                        </w:rPr>
                        <w:t>Gisèle pour les plus familiers d’entre nous </w:t>
                      </w:r>
                      <w:r w:rsidRPr="00AA5984">
                        <w:rPr>
                          <mc:AlternateContent>
                            <mc:Choice Requires="w16se"/>
                            <mc:Fallback>
                              <w:rFonts w:ascii="Segoe UI Emoji" w:eastAsia="Segoe UI Emoji" w:hAnsi="Segoe UI Emoji" w:cs="Segoe UI Emoji"/>
                            </mc:Fallback>
                          </mc:AlternateContent>
                          <w:color w:val="335B74" w:themeColor="text2"/>
                          <w:sz w:val="18"/>
                          <w:szCs w:val="18"/>
                          <w:lang w:val="fr-FR"/>
                        </w:rPr>
                        <mc:AlternateContent>
                          <mc:Choice Requires="w16se">
                            <w16se:symEx w16se:font="Segoe UI Emoji" w16se:char="1F60A"/>
                          </mc:Choice>
                          <mc:Fallback>
                            <w:t>😊</w:t>
                          </mc:Fallback>
                        </mc:AlternateContent>
                      </w:r>
                      <w:r w:rsidRPr="00AA5984">
                        <w:rPr>
                          <w:color w:val="335B74" w:themeColor="text2"/>
                          <w:sz w:val="18"/>
                          <w:szCs w:val="18"/>
                          <w:lang w:val="fr-FR"/>
                        </w:rPr>
                        <w:t>)</w:t>
                      </w:r>
                    </w:p>
                  </w:txbxContent>
                </v:textbox>
                <w10:wrap anchorx="page" anchory="page"/>
              </v:shape>
            </w:pict>
          </mc:Fallback>
        </mc:AlternateContent>
      </w:r>
      <w:r w:rsidR="00302C27">
        <w:rPr>
          <w:noProof/>
          <w:lang w:eastAsia="fr-CA" w:bidi="ar-SA"/>
        </w:rPr>
        <w:drawing>
          <wp:anchor distT="0" distB="0" distL="114300" distR="114300" simplePos="0" relativeHeight="251862016" behindDoc="1" locked="0" layoutInCell="1" allowOverlap="1" wp14:anchorId="5264A606" wp14:editId="0B8B027C">
            <wp:simplePos x="0" y="0"/>
            <wp:positionH relativeFrom="margin">
              <wp:posOffset>359410</wp:posOffset>
            </wp:positionH>
            <wp:positionV relativeFrom="paragraph">
              <wp:posOffset>2824480</wp:posOffset>
            </wp:positionV>
            <wp:extent cx="1252855" cy="1879600"/>
            <wp:effectExtent l="0" t="0" r="4445" b="6350"/>
            <wp:wrapTight wrapText="bothSides">
              <wp:wrapPolygon edited="0">
                <wp:start x="8539" y="0"/>
                <wp:lineTo x="6240" y="876"/>
                <wp:lineTo x="2299" y="3065"/>
                <wp:lineTo x="328" y="7224"/>
                <wp:lineTo x="0" y="9632"/>
                <wp:lineTo x="0" y="11603"/>
                <wp:lineTo x="328" y="14230"/>
                <wp:lineTo x="2299" y="17732"/>
                <wp:lineTo x="2299" y="18389"/>
                <wp:lineTo x="7554" y="21235"/>
                <wp:lineTo x="8539" y="21454"/>
                <wp:lineTo x="12809" y="21454"/>
                <wp:lineTo x="13794" y="21235"/>
                <wp:lineTo x="19049" y="18170"/>
                <wp:lineTo x="19049" y="17732"/>
                <wp:lineTo x="21020" y="14230"/>
                <wp:lineTo x="21348" y="12041"/>
                <wp:lineTo x="21348" y="9632"/>
                <wp:lineTo x="21020" y="7224"/>
                <wp:lineTo x="19378" y="3284"/>
                <wp:lineTo x="15108" y="876"/>
                <wp:lineTo x="12809" y="0"/>
                <wp:lineTo x="8539" y="0"/>
              </wp:wrapPolygon>
            </wp:wrapTight>
            <wp:docPr id="687" name="Image 687" descr="plusieurs mains qui applaudis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descr="plusieurs mains qui applaudissent"/>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252855" cy="1879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712D">
        <w:rPr>
          <w:noProof/>
          <w:lang w:eastAsia="fr-CA" w:bidi="ar-SA"/>
        </w:rPr>
        <mc:AlternateContent>
          <mc:Choice Requires="wps">
            <w:drawing>
              <wp:anchor distT="0" distB="0" distL="114300" distR="114300" simplePos="0" relativeHeight="251620352" behindDoc="0" locked="0" layoutInCell="1" allowOverlap="1" wp14:anchorId="60F4B902" wp14:editId="42418C34">
                <wp:simplePos x="0" y="0"/>
                <wp:positionH relativeFrom="page">
                  <wp:posOffset>2489200</wp:posOffset>
                </wp:positionH>
                <wp:positionV relativeFrom="page">
                  <wp:posOffset>7956550</wp:posOffset>
                </wp:positionV>
                <wp:extent cx="1562100" cy="2216150"/>
                <wp:effectExtent l="0" t="0" r="0" b="1270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21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26AB032F" w14:textId="60F6776A" w:rsidR="001E75CA" w:rsidRPr="000777EC" w:rsidRDefault="00C77A79" w:rsidP="00116A17">
                            <w:pPr>
                              <w:pStyle w:val="Corpsdetexte"/>
                              <w:spacing w:line="240" w:lineRule="auto"/>
                              <w:rPr>
                                <w:color w:val="1C6194" w:themeColor="accent2" w:themeShade="BF"/>
                                <w:lang w:val="fr-FR"/>
                              </w:rPr>
                            </w:pPr>
                            <w:r w:rsidRPr="000777EC">
                              <w:rPr>
                                <w:color w:val="1C6194" w:themeColor="accent2" w:themeShade="BF"/>
                                <w:lang w:val="fr-FR"/>
                              </w:rPr>
                              <w:t>Saviez-vous que l’APHRSO est très active sur sa page Facebook</w:t>
                            </w:r>
                            <w:r w:rsidR="00D373ED" w:rsidRPr="000777EC">
                              <w:rPr>
                                <w:color w:val="1C6194" w:themeColor="accent2" w:themeShade="BF"/>
                                <w:lang w:val="fr-FR"/>
                              </w:rPr>
                              <w:t> ?</w:t>
                            </w:r>
                          </w:p>
                          <w:p w14:paraId="7C5A652B" w14:textId="77777777" w:rsidR="00116A17" w:rsidRDefault="0021440E" w:rsidP="00116A17">
                            <w:pPr>
                              <w:pStyle w:val="Corpsdetexte"/>
                              <w:spacing w:after="0" w:line="240" w:lineRule="auto"/>
                              <w:jc w:val="both"/>
                              <w:rPr>
                                <w:rFonts w:cs="Times New Roman"/>
                                <w:lang w:val="fr-FR" w:bidi="en-US"/>
                              </w:rPr>
                            </w:pPr>
                            <w:r>
                              <w:rPr>
                                <w:rFonts w:cs="Times New Roman"/>
                                <w:lang w:val="fr-FR" w:bidi="en-US"/>
                              </w:rPr>
                              <w:t>En effet, s</w:t>
                            </w:r>
                            <w:r w:rsidR="00D373ED">
                              <w:rPr>
                                <w:rFonts w:cs="Times New Roman"/>
                                <w:lang w:val="fr-FR" w:bidi="en-US"/>
                              </w:rPr>
                              <w:t xml:space="preserve">ur une base </w:t>
                            </w:r>
                            <w:r>
                              <w:rPr>
                                <w:rFonts w:cs="Times New Roman"/>
                                <w:lang w:val="fr-FR" w:bidi="en-US"/>
                              </w:rPr>
                              <w:t>régulière, l’APHRSO partage</w:t>
                            </w:r>
                            <w:r w:rsidR="00D373ED">
                              <w:rPr>
                                <w:rFonts w:cs="Times New Roman"/>
                                <w:lang w:val="fr-FR" w:bidi="en-US"/>
                              </w:rPr>
                              <w:t xml:space="preserve"> un</w:t>
                            </w:r>
                            <w:r w:rsidR="00C77A79">
                              <w:rPr>
                                <w:rFonts w:cs="Times New Roman"/>
                                <w:lang w:val="fr-FR" w:bidi="en-US"/>
                              </w:rPr>
                              <w:t>e foule d’information</w:t>
                            </w:r>
                            <w:r>
                              <w:rPr>
                                <w:rFonts w:cs="Times New Roman"/>
                                <w:lang w:val="fr-FR" w:bidi="en-US"/>
                              </w:rPr>
                              <w:t>s</w:t>
                            </w:r>
                            <w:r w:rsidR="00C77A79">
                              <w:rPr>
                                <w:rFonts w:cs="Times New Roman"/>
                                <w:lang w:val="fr-FR" w:bidi="en-US"/>
                              </w:rPr>
                              <w:t xml:space="preserve"> pouvant vous être utiles </w:t>
                            </w:r>
                            <w:r w:rsidR="00D373ED">
                              <w:rPr>
                                <w:rFonts w:cs="Times New Roman"/>
                                <w:lang w:val="fr-FR" w:bidi="en-US"/>
                              </w:rPr>
                              <w:t>ou</w:t>
                            </w:r>
                            <w:r w:rsidR="00C77A79">
                              <w:rPr>
                                <w:rFonts w:cs="Times New Roman"/>
                                <w:lang w:val="fr-FR" w:bidi="en-US"/>
                              </w:rPr>
                              <w:t xml:space="preserve"> vous permettre d’être à l</w:t>
                            </w:r>
                            <w:r>
                              <w:rPr>
                                <w:rFonts w:cs="Times New Roman"/>
                                <w:lang w:val="fr-FR" w:bidi="en-US"/>
                              </w:rPr>
                              <w:t>’</w:t>
                            </w:r>
                            <w:r w:rsidR="00C77A79">
                              <w:rPr>
                                <w:rFonts w:cs="Times New Roman"/>
                                <w:lang w:val="fr-FR" w:bidi="en-US"/>
                              </w:rPr>
                              <w:t>a</w:t>
                            </w:r>
                            <w:r>
                              <w:rPr>
                                <w:rFonts w:cs="Times New Roman"/>
                                <w:lang w:val="fr-FR" w:bidi="en-US"/>
                              </w:rPr>
                              <w:t>ff</w:t>
                            </w:r>
                            <w:r w:rsidR="00C77A79">
                              <w:rPr>
                                <w:rFonts w:cs="Times New Roman"/>
                                <w:lang w:val="fr-FR" w:bidi="en-US"/>
                              </w:rPr>
                              <w:t>ut de l’actualité touchant les personnes ayant des limitations ou leurs proches.</w:t>
                            </w:r>
                            <w:r>
                              <w:rPr>
                                <w:rFonts w:cs="Times New Roman"/>
                                <w:lang w:val="fr-FR" w:bidi="en-US"/>
                              </w:rPr>
                              <w:t xml:space="preserve"> Nous utilisons également ce réseau social en ligne lorsque nous voulons rejoindre, partager ou échanger avec nos membres et leurs familles.</w:t>
                            </w:r>
                            <w:r w:rsidR="009B383B">
                              <w:rPr>
                                <w:rFonts w:cs="Times New Roman"/>
                                <w:lang w:val="fr-FR" w:bidi="en-US"/>
                              </w:rPr>
                              <w:t xml:space="preserve"> </w:t>
                            </w:r>
                            <w:r>
                              <w:rPr>
                                <w:rFonts w:cs="Times New Roman"/>
                                <w:lang w:val="fr-FR" w:bidi="en-US"/>
                              </w:rPr>
                              <w:t>Ceux qui nous suivent peuvent également transmettre de l’information, partager, commenter notre contenu et échanger avec nos autres abonnés.</w:t>
                            </w:r>
                            <w:r w:rsidR="000777EC">
                              <w:rPr>
                                <w:rFonts w:cs="Times New Roman"/>
                                <w:lang w:val="fr-FR" w:bidi="en-US"/>
                              </w:rPr>
                              <w:t xml:space="preserve"> </w:t>
                            </w:r>
                          </w:p>
                          <w:p w14:paraId="60B20A35" w14:textId="77777777" w:rsidR="00302C27" w:rsidRDefault="009B383B" w:rsidP="002B712D">
                            <w:pPr>
                              <w:pStyle w:val="Corpsdetexte"/>
                              <w:spacing w:line="240" w:lineRule="auto"/>
                              <w:jc w:val="both"/>
                              <w:rPr>
                                <w:rFonts w:cs="Times New Roman"/>
                                <w:color w:val="1C6194" w:themeColor="accent2" w:themeShade="BF"/>
                                <w:lang w:val="fr-FR" w:bidi="en-US"/>
                              </w:rPr>
                            </w:pPr>
                            <w:r w:rsidRPr="00116A17">
                              <w:rPr>
                                <w:rFonts w:cs="Times New Roman"/>
                                <w:color w:val="1C6194" w:themeColor="accent2" w:themeShade="BF"/>
                                <w:lang w:val="fr-FR" w:bidi="en-US"/>
                              </w:rPr>
                              <w:t xml:space="preserve">Vous préférez davantage échanger </w:t>
                            </w:r>
                            <w:r w:rsidR="00116A17">
                              <w:rPr>
                                <w:rFonts w:cs="Times New Roman"/>
                                <w:color w:val="1C6194" w:themeColor="accent2" w:themeShade="BF"/>
                                <w:lang w:val="fr-FR" w:bidi="en-US"/>
                              </w:rPr>
                              <w:t>entre</w:t>
                            </w:r>
                            <w:r w:rsidRPr="00116A17">
                              <w:rPr>
                                <w:rFonts w:cs="Times New Roman"/>
                                <w:color w:val="1C6194" w:themeColor="accent2" w:themeShade="BF"/>
                                <w:lang w:val="fr-FR" w:bidi="en-US"/>
                              </w:rPr>
                              <w:t xml:space="preserve"> membres</w:t>
                            </w:r>
                            <w:r w:rsidR="000777EC" w:rsidRPr="00116A17">
                              <w:rPr>
                                <w:rFonts w:cs="Times New Roman"/>
                                <w:color w:val="1C6194" w:themeColor="accent2" w:themeShade="BF"/>
                                <w:lang w:val="fr-FR" w:bidi="en-US"/>
                              </w:rPr>
                              <w:t xml:space="preserve"> de l’APHRSO</w:t>
                            </w:r>
                            <w:r w:rsidRPr="00116A17">
                              <w:rPr>
                                <w:rFonts w:cs="Times New Roman"/>
                                <w:color w:val="1C6194" w:themeColor="accent2" w:themeShade="BF"/>
                                <w:lang w:val="fr-FR" w:bidi="en-US"/>
                              </w:rPr>
                              <w:t xml:space="preserve"> ? </w:t>
                            </w:r>
                          </w:p>
                          <w:p w14:paraId="35B09AA1" w14:textId="5328D64C" w:rsidR="00302C27" w:rsidRDefault="009B383B" w:rsidP="002B712D">
                            <w:pPr>
                              <w:pStyle w:val="Corpsdetexte"/>
                              <w:spacing w:line="240" w:lineRule="auto"/>
                              <w:jc w:val="both"/>
                              <w:rPr>
                                <w:rFonts w:cs="Times New Roman"/>
                                <w:lang w:val="fr-FR" w:bidi="en-US"/>
                              </w:rPr>
                            </w:pPr>
                            <w:r>
                              <w:rPr>
                                <w:rFonts w:cs="Times New Roman"/>
                                <w:lang w:val="fr-FR" w:bidi="en-US"/>
                              </w:rPr>
                              <w:t xml:space="preserve">Aucun problème. </w:t>
                            </w:r>
                          </w:p>
                          <w:p w14:paraId="42B147EE" w14:textId="6260C69F" w:rsidR="0021440E" w:rsidRPr="00116A17" w:rsidRDefault="009B383B" w:rsidP="002B712D">
                            <w:pPr>
                              <w:pStyle w:val="Corpsdetexte"/>
                              <w:spacing w:line="240" w:lineRule="auto"/>
                              <w:jc w:val="both"/>
                              <w:rPr>
                                <w:rFonts w:cs="Times New Roman"/>
                                <w:sz w:val="18"/>
                                <w:szCs w:val="18"/>
                                <w:lang w:val="fr-FR" w:bidi="en-US"/>
                              </w:rPr>
                            </w:pPr>
                            <w:r>
                              <w:rPr>
                                <w:rFonts w:cs="Times New Roman"/>
                                <w:lang w:val="fr-FR" w:bidi="en-US"/>
                              </w:rPr>
                              <w:t>No</w:t>
                            </w:r>
                            <w:r w:rsidR="0021440E">
                              <w:rPr>
                                <w:rFonts w:cs="Times New Roman"/>
                                <w:lang w:val="fr-FR" w:bidi="en-US"/>
                              </w:rPr>
                              <w:t xml:space="preserve">us </w:t>
                            </w:r>
                            <w:r w:rsidR="000777EC">
                              <w:rPr>
                                <w:rFonts w:cs="Times New Roman"/>
                                <w:lang w:val="fr-FR" w:bidi="en-US"/>
                              </w:rPr>
                              <w:t>avons</w:t>
                            </w:r>
                            <w:r w:rsidR="0021440E">
                              <w:rPr>
                                <w:rFonts w:cs="Times New Roman"/>
                                <w:lang w:val="fr-FR" w:bidi="en-US"/>
                              </w:rPr>
                              <w:t xml:space="preserve"> deux groupes privés</w:t>
                            </w:r>
                            <w:r>
                              <w:rPr>
                                <w:rFonts w:cs="Times New Roman"/>
                                <w:lang w:val="fr-FR" w:bidi="en-US"/>
                              </w:rPr>
                              <w:t>, exclusifs à nos membres</w:t>
                            </w:r>
                            <w:r w:rsidR="00116A17">
                              <w:rPr>
                                <w:rFonts w:cs="Times New Roman"/>
                                <w:lang w:val="fr-FR" w:bidi="en-US"/>
                              </w:rPr>
                              <w:t xml:space="preserve"> et associés à notre page,</w:t>
                            </w:r>
                            <w:r w:rsidR="0021440E">
                              <w:rPr>
                                <w:rFonts w:cs="Times New Roman"/>
                                <w:lang w:val="fr-FR" w:bidi="en-US"/>
                              </w:rPr>
                              <w:t xml:space="preserve"> </w:t>
                            </w:r>
                            <w:r>
                              <w:rPr>
                                <w:rFonts w:cs="Times New Roman"/>
                                <w:lang w:val="fr-FR" w:bidi="en-US"/>
                              </w:rPr>
                              <w:t>auxquels vous pouvez adhérer</w:t>
                            </w:r>
                            <w:r w:rsidR="00116A17">
                              <w:rPr>
                                <w:rFonts w:cs="Times New Roman"/>
                                <w:lang w:val="fr-FR" w:bidi="en-US"/>
                              </w:rPr>
                              <w:t>.</w:t>
                            </w:r>
                            <w:r>
                              <w:rPr>
                                <w:rFonts w:cs="Times New Roman"/>
                                <w:lang w:val="fr-FR" w:bidi="en-US"/>
                              </w:rPr>
                              <w:t xml:space="preserve"> </w:t>
                            </w:r>
                          </w:p>
                          <w:p w14:paraId="7B4E9038" w14:textId="77777777" w:rsidR="002B712D" w:rsidRDefault="00D373ED" w:rsidP="00116A17">
                            <w:pPr>
                              <w:pStyle w:val="Corpsdetexte"/>
                              <w:spacing w:after="0" w:line="240" w:lineRule="auto"/>
                              <w:jc w:val="both"/>
                              <w:rPr>
                                <w:rFonts w:cs="Times New Roman"/>
                                <w:color w:val="1C6194" w:themeColor="accent2" w:themeShade="BF"/>
                                <w:lang w:val="fr-FR" w:bidi="en-US"/>
                              </w:rPr>
                            </w:pPr>
                            <w:r w:rsidRPr="000777EC">
                              <w:rPr>
                                <w:rFonts w:cs="Times New Roman"/>
                                <w:color w:val="1C6194" w:themeColor="accent2" w:themeShade="BF"/>
                                <w:lang w:val="fr-FR" w:bidi="en-US"/>
                              </w:rPr>
                              <w:t>Vous avez un profil Facebook et vous n’êtes toujours pas abonnés à notre page ?</w:t>
                            </w:r>
                            <w:r w:rsidR="002B712D">
                              <w:rPr>
                                <w:rFonts w:cs="Times New Roman"/>
                                <w:color w:val="1C6194" w:themeColor="accent2" w:themeShade="BF"/>
                                <w:lang w:val="fr-FR" w:bidi="en-US"/>
                              </w:rPr>
                              <w:t xml:space="preserve"> </w:t>
                            </w:r>
                          </w:p>
                          <w:p w14:paraId="5F3FB64B" w14:textId="77777777" w:rsidR="002B712D" w:rsidRDefault="002B712D" w:rsidP="00116A17">
                            <w:pPr>
                              <w:pStyle w:val="Corpsdetexte"/>
                              <w:spacing w:after="0" w:line="240" w:lineRule="auto"/>
                              <w:jc w:val="both"/>
                              <w:rPr>
                                <w:rFonts w:cs="Times New Roman"/>
                                <w:color w:val="1C6194" w:themeColor="accent2" w:themeShade="BF"/>
                                <w:lang w:val="fr-FR" w:bidi="en-US"/>
                              </w:rPr>
                            </w:pPr>
                          </w:p>
                          <w:p w14:paraId="68E254F6" w14:textId="77777777" w:rsidR="002B712D" w:rsidRDefault="00D373ED" w:rsidP="002B712D">
                            <w:pPr>
                              <w:pStyle w:val="Corpsdetexte"/>
                              <w:spacing w:after="0" w:line="240" w:lineRule="auto"/>
                              <w:jc w:val="center"/>
                              <w:rPr>
                                <w:rFonts w:cs="Times New Roman"/>
                                <w:lang w:val="fr-FR" w:bidi="en-US"/>
                              </w:rPr>
                            </w:pPr>
                            <w:r>
                              <w:rPr>
                                <w:rFonts w:cs="Times New Roman"/>
                                <w:lang w:val="fr-FR" w:bidi="en-US"/>
                              </w:rPr>
                              <w:t>Faites comme plus de</w:t>
                            </w:r>
                          </w:p>
                          <w:p w14:paraId="7C0EA606" w14:textId="77777777" w:rsidR="002B712D" w:rsidRDefault="00D373ED" w:rsidP="002B712D">
                            <w:pPr>
                              <w:pStyle w:val="Corpsdetexte"/>
                              <w:spacing w:after="0" w:line="240" w:lineRule="auto"/>
                              <w:jc w:val="center"/>
                              <w:rPr>
                                <w:rFonts w:cs="Times New Roman"/>
                                <w:lang w:val="fr-FR" w:bidi="en-US"/>
                              </w:rPr>
                            </w:pPr>
                            <w:r>
                              <w:rPr>
                                <w:rFonts w:cs="Times New Roman"/>
                                <w:lang w:val="fr-FR" w:bidi="en-US"/>
                              </w:rPr>
                              <w:t xml:space="preserve"> </w:t>
                            </w:r>
                            <w:r w:rsidRPr="009B383B">
                              <w:rPr>
                                <w:rFonts w:cs="Times New Roman"/>
                                <w:b/>
                                <w:bCs/>
                                <w:lang w:val="fr-FR" w:bidi="en-US"/>
                              </w:rPr>
                              <w:t xml:space="preserve">1375 </w:t>
                            </w:r>
                            <w:r w:rsidR="009B383B" w:rsidRPr="009B383B">
                              <w:rPr>
                                <w:rFonts w:cs="Times New Roman"/>
                                <w:b/>
                                <w:bCs/>
                                <w:lang w:val="fr-FR" w:bidi="en-US"/>
                              </w:rPr>
                              <w:t>abonnés</w:t>
                            </w:r>
                            <w:r>
                              <w:rPr>
                                <w:rFonts w:cs="Times New Roman"/>
                                <w:lang w:val="fr-FR" w:bidi="en-US"/>
                              </w:rPr>
                              <w:t xml:space="preserve"> </w:t>
                            </w:r>
                          </w:p>
                          <w:p w14:paraId="1E2DF401" w14:textId="4DE24219" w:rsidR="00D373ED" w:rsidRDefault="00D373ED" w:rsidP="002B712D">
                            <w:pPr>
                              <w:pStyle w:val="Corpsdetexte"/>
                              <w:spacing w:after="0" w:line="240" w:lineRule="auto"/>
                              <w:jc w:val="center"/>
                              <w:rPr>
                                <w:rFonts w:cs="Times New Roman"/>
                                <w:lang w:val="fr-FR" w:bidi="en-US"/>
                              </w:rPr>
                            </w:pPr>
                            <w:proofErr w:type="gramStart"/>
                            <w:r>
                              <w:rPr>
                                <w:rFonts w:cs="Times New Roman"/>
                                <w:lang w:val="fr-FR" w:bidi="en-US"/>
                              </w:rPr>
                              <w:t>et</w:t>
                            </w:r>
                            <w:proofErr w:type="gramEnd"/>
                            <w:r>
                              <w:rPr>
                                <w:rFonts w:cs="Times New Roman"/>
                                <w:lang w:val="fr-FR" w:bidi="en-US"/>
                              </w:rPr>
                              <w:t xml:space="preserve"> rejoignez-nous </w:t>
                            </w:r>
                            <w:r w:rsidR="00116A17">
                              <w:rPr>
                                <w:rFonts w:cs="Times New Roman"/>
                                <w:lang w:val="fr-FR" w:bidi="en-US"/>
                              </w:rPr>
                              <w:t>!</w:t>
                            </w:r>
                          </w:p>
                          <w:p w14:paraId="5E335DA0" w14:textId="77777777" w:rsidR="00302C27" w:rsidRPr="00302C27" w:rsidRDefault="00302C27" w:rsidP="002B712D">
                            <w:pPr>
                              <w:pStyle w:val="Corpsdetexte"/>
                              <w:spacing w:after="0" w:line="240" w:lineRule="auto"/>
                              <w:jc w:val="center"/>
                              <w:rPr>
                                <w:rFonts w:cs="Times New Roman"/>
                                <w:color w:val="1C6194" w:themeColor="accent2" w:themeShade="BF"/>
                                <w:sz w:val="12"/>
                                <w:szCs w:val="12"/>
                                <w:lang w:val="fr-FR" w:bidi="en-US"/>
                              </w:rPr>
                            </w:pPr>
                          </w:p>
                          <w:p w14:paraId="7F7C75A2" w14:textId="71234E77" w:rsidR="000777EC" w:rsidRPr="00302C27" w:rsidRDefault="00810232" w:rsidP="002B712D">
                            <w:pPr>
                              <w:pStyle w:val="Corpsdetexte"/>
                              <w:spacing w:after="0" w:line="240" w:lineRule="auto"/>
                              <w:jc w:val="center"/>
                              <w:rPr>
                                <w:rFonts w:cs="Times New Roman"/>
                                <w:color w:val="1C6194" w:themeColor="accent2" w:themeShade="BF"/>
                                <w:sz w:val="18"/>
                                <w:szCs w:val="18"/>
                                <w:lang w:val="fr-FR" w:bidi="en-US"/>
                              </w:rPr>
                            </w:pPr>
                            <w:hyperlink r:id="rId22" w:history="1">
                              <w:r w:rsidR="00302C27" w:rsidRPr="00302C27">
                                <w:rPr>
                                  <w:rStyle w:val="Lienhypertexte"/>
                                  <w:rFonts w:cs="Times New Roman"/>
                                  <w:color w:val="1C6194" w:themeColor="accent2" w:themeShade="BF"/>
                                  <w:sz w:val="18"/>
                                  <w:szCs w:val="18"/>
                                  <w:lang w:val="fr-FR" w:bidi="en-US"/>
                                </w:rPr>
                                <w:t>www.facebook.com/aphrso</w:t>
                              </w:r>
                            </w:hyperlink>
                          </w:p>
                          <w:p w14:paraId="7B0E9AB6" w14:textId="77777777" w:rsidR="000777EC" w:rsidRDefault="000777EC">
                            <w:pPr>
                              <w:pStyle w:val="Corpsdetexte"/>
                              <w:rPr>
                                <w:rFonts w:cs="Times New Roman"/>
                                <w:lang w:val="fr-FR"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61" type="#_x0000_t202" style="position:absolute;margin-left:196pt;margin-top:626.5pt;width:123pt;height:17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" filled="f" stroked="f">
                <v:textbox style="mso-next-textbox:#Text Box 148" inset="0,0,0,0">
                  <w:txbxContent>
                    <w:p w14:paraId="26AB032F" w14:textId="60F6776A" w:rsidR="001E75CA" w:rsidRPr="000777EC" w:rsidRDefault="00C77A79" w:rsidP="00116A17">
                      <w:pPr>
                        <w:pStyle w:val="Corpsdetexte"/>
                        <w:spacing w:line="240" w:lineRule="auto"/>
                        <w:rPr>
                          <w:color w:val="1C6194" w:themeColor="accent2" w:themeShade="BF"/>
                          <w:lang w:val="fr-FR"/>
                        </w:rPr>
                      </w:pPr>
                      <w:r w:rsidRPr="000777EC">
                        <w:rPr>
                          <w:color w:val="1C6194" w:themeColor="accent2" w:themeShade="BF"/>
                          <w:lang w:val="fr-FR"/>
                        </w:rPr>
                        <w:t>Saviez-vous que l’APHRSO est très active sur sa page Facebook</w:t>
                      </w:r>
                      <w:r w:rsidR="00D373ED" w:rsidRPr="000777EC">
                        <w:rPr>
                          <w:color w:val="1C6194" w:themeColor="accent2" w:themeShade="BF"/>
                          <w:lang w:val="fr-FR"/>
                        </w:rPr>
                        <w:t> ?</w:t>
                      </w:r>
                    </w:p>
                    <w:p w14:paraId="7C5A652B" w14:textId="77777777" w:rsidR="00116A17" w:rsidRDefault="0021440E" w:rsidP="00116A17">
                      <w:pPr>
                        <w:pStyle w:val="Corpsdetexte"/>
                        <w:spacing w:after="0" w:line="240" w:lineRule="auto"/>
                        <w:jc w:val="both"/>
                        <w:rPr>
                          <w:rFonts w:cs="Times New Roman"/>
                          <w:lang w:val="fr-FR" w:bidi="en-US"/>
                        </w:rPr>
                      </w:pPr>
                      <w:r>
                        <w:rPr>
                          <w:rFonts w:cs="Times New Roman"/>
                          <w:lang w:val="fr-FR" w:bidi="en-US"/>
                        </w:rPr>
                        <w:t>En effet, s</w:t>
                      </w:r>
                      <w:r w:rsidR="00D373ED">
                        <w:rPr>
                          <w:rFonts w:cs="Times New Roman"/>
                          <w:lang w:val="fr-FR" w:bidi="en-US"/>
                        </w:rPr>
                        <w:t xml:space="preserve">ur une base </w:t>
                      </w:r>
                      <w:r>
                        <w:rPr>
                          <w:rFonts w:cs="Times New Roman"/>
                          <w:lang w:val="fr-FR" w:bidi="en-US"/>
                        </w:rPr>
                        <w:t>régulière, l’APHRSO partage</w:t>
                      </w:r>
                      <w:r w:rsidR="00D373ED">
                        <w:rPr>
                          <w:rFonts w:cs="Times New Roman"/>
                          <w:lang w:val="fr-FR" w:bidi="en-US"/>
                        </w:rPr>
                        <w:t xml:space="preserve"> un</w:t>
                      </w:r>
                      <w:r w:rsidR="00C77A79">
                        <w:rPr>
                          <w:rFonts w:cs="Times New Roman"/>
                          <w:lang w:val="fr-FR" w:bidi="en-US"/>
                        </w:rPr>
                        <w:t>e foule d’information</w:t>
                      </w:r>
                      <w:r>
                        <w:rPr>
                          <w:rFonts w:cs="Times New Roman"/>
                          <w:lang w:val="fr-FR" w:bidi="en-US"/>
                        </w:rPr>
                        <w:t>s</w:t>
                      </w:r>
                      <w:r w:rsidR="00C77A79">
                        <w:rPr>
                          <w:rFonts w:cs="Times New Roman"/>
                          <w:lang w:val="fr-FR" w:bidi="en-US"/>
                        </w:rPr>
                        <w:t xml:space="preserve"> pouvant vous être utiles </w:t>
                      </w:r>
                      <w:r w:rsidR="00D373ED">
                        <w:rPr>
                          <w:rFonts w:cs="Times New Roman"/>
                          <w:lang w:val="fr-FR" w:bidi="en-US"/>
                        </w:rPr>
                        <w:t>ou</w:t>
                      </w:r>
                      <w:r w:rsidR="00C77A79">
                        <w:rPr>
                          <w:rFonts w:cs="Times New Roman"/>
                          <w:lang w:val="fr-FR" w:bidi="en-US"/>
                        </w:rPr>
                        <w:t xml:space="preserve"> vous permettre d’être à l</w:t>
                      </w:r>
                      <w:r>
                        <w:rPr>
                          <w:rFonts w:cs="Times New Roman"/>
                          <w:lang w:val="fr-FR" w:bidi="en-US"/>
                        </w:rPr>
                        <w:t>’</w:t>
                      </w:r>
                      <w:r w:rsidR="00C77A79">
                        <w:rPr>
                          <w:rFonts w:cs="Times New Roman"/>
                          <w:lang w:val="fr-FR" w:bidi="en-US"/>
                        </w:rPr>
                        <w:t>a</w:t>
                      </w:r>
                      <w:r>
                        <w:rPr>
                          <w:rFonts w:cs="Times New Roman"/>
                          <w:lang w:val="fr-FR" w:bidi="en-US"/>
                        </w:rPr>
                        <w:t>ff</w:t>
                      </w:r>
                      <w:r w:rsidR="00C77A79">
                        <w:rPr>
                          <w:rFonts w:cs="Times New Roman"/>
                          <w:lang w:val="fr-FR" w:bidi="en-US"/>
                        </w:rPr>
                        <w:t>ut de l’actualité touchant les personnes ayant des limitations ou leurs proches.</w:t>
                      </w:r>
                      <w:r>
                        <w:rPr>
                          <w:rFonts w:cs="Times New Roman"/>
                          <w:lang w:val="fr-FR" w:bidi="en-US"/>
                        </w:rPr>
                        <w:t xml:space="preserve"> Nous utilisons également ce réseau social en ligne lorsque nous voulons rejoindre, partager ou échanger avec nos membres et leurs familles.</w:t>
                      </w:r>
                      <w:r w:rsidR="009B383B">
                        <w:rPr>
                          <w:rFonts w:cs="Times New Roman"/>
                          <w:lang w:val="fr-FR" w:bidi="en-US"/>
                        </w:rPr>
                        <w:t xml:space="preserve"> </w:t>
                      </w:r>
                      <w:r>
                        <w:rPr>
                          <w:rFonts w:cs="Times New Roman"/>
                          <w:lang w:val="fr-FR" w:bidi="en-US"/>
                        </w:rPr>
                        <w:t>Ceux qui nous suivent peuvent également transmettre de l’information, partager, commenter notre contenu et échanger avec nos autres abonnés.</w:t>
                      </w:r>
                      <w:r w:rsidR="000777EC">
                        <w:rPr>
                          <w:rFonts w:cs="Times New Roman"/>
                          <w:lang w:val="fr-FR" w:bidi="en-US"/>
                        </w:rPr>
                        <w:t xml:space="preserve"> </w:t>
                      </w:r>
                    </w:p>
                    <w:p w14:paraId="60B20A35" w14:textId="77777777" w:rsidR="00302C27" w:rsidRDefault="009B383B" w:rsidP="002B712D">
                      <w:pPr>
                        <w:pStyle w:val="Corpsdetexte"/>
                        <w:spacing w:line="240" w:lineRule="auto"/>
                        <w:jc w:val="both"/>
                        <w:rPr>
                          <w:rFonts w:cs="Times New Roman"/>
                          <w:color w:val="1C6194" w:themeColor="accent2" w:themeShade="BF"/>
                          <w:lang w:val="fr-FR" w:bidi="en-US"/>
                        </w:rPr>
                      </w:pPr>
                      <w:r w:rsidRPr="00116A17">
                        <w:rPr>
                          <w:rFonts w:cs="Times New Roman"/>
                          <w:color w:val="1C6194" w:themeColor="accent2" w:themeShade="BF"/>
                          <w:lang w:val="fr-FR" w:bidi="en-US"/>
                        </w:rPr>
                        <w:t xml:space="preserve">Vous préférez davantage échanger </w:t>
                      </w:r>
                      <w:r w:rsidR="00116A17">
                        <w:rPr>
                          <w:rFonts w:cs="Times New Roman"/>
                          <w:color w:val="1C6194" w:themeColor="accent2" w:themeShade="BF"/>
                          <w:lang w:val="fr-FR" w:bidi="en-US"/>
                        </w:rPr>
                        <w:t>entre</w:t>
                      </w:r>
                      <w:r w:rsidRPr="00116A17">
                        <w:rPr>
                          <w:rFonts w:cs="Times New Roman"/>
                          <w:color w:val="1C6194" w:themeColor="accent2" w:themeShade="BF"/>
                          <w:lang w:val="fr-FR" w:bidi="en-US"/>
                        </w:rPr>
                        <w:t xml:space="preserve"> membres</w:t>
                      </w:r>
                      <w:r w:rsidR="000777EC" w:rsidRPr="00116A17">
                        <w:rPr>
                          <w:rFonts w:cs="Times New Roman"/>
                          <w:color w:val="1C6194" w:themeColor="accent2" w:themeShade="BF"/>
                          <w:lang w:val="fr-FR" w:bidi="en-US"/>
                        </w:rPr>
                        <w:t xml:space="preserve"> de l’APHRSO</w:t>
                      </w:r>
                      <w:r w:rsidRPr="00116A17">
                        <w:rPr>
                          <w:rFonts w:cs="Times New Roman"/>
                          <w:color w:val="1C6194" w:themeColor="accent2" w:themeShade="BF"/>
                          <w:lang w:val="fr-FR" w:bidi="en-US"/>
                        </w:rPr>
                        <w:t xml:space="preserve"> ? </w:t>
                      </w:r>
                    </w:p>
                    <w:p w14:paraId="35B09AA1" w14:textId="5328D64C" w:rsidR="00302C27" w:rsidRDefault="009B383B" w:rsidP="002B712D">
                      <w:pPr>
                        <w:pStyle w:val="Corpsdetexte"/>
                        <w:spacing w:line="240" w:lineRule="auto"/>
                        <w:jc w:val="both"/>
                        <w:rPr>
                          <w:rFonts w:cs="Times New Roman"/>
                          <w:lang w:val="fr-FR" w:bidi="en-US"/>
                        </w:rPr>
                      </w:pPr>
                      <w:r>
                        <w:rPr>
                          <w:rFonts w:cs="Times New Roman"/>
                          <w:lang w:val="fr-FR" w:bidi="en-US"/>
                        </w:rPr>
                        <w:t xml:space="preserve">Aucun problème. </w:t>
                      </w:r>
                    </w:p>
                    <w:p w14:paraId="42B147EE" w14:textId="6260C69F" w:rsidR="0021440E" w:rsidRPr="00116A17" w:rsidRDefault="009B383B" w:rsidP="002B712D">
                      <w:pPr>
                        <w:pStyle w:val="Corpsdetexte"/>
                        <w:spacing w:line="240" w:lineRule="auto"/>
                        <w:jc w:val="both"/>
                        <w:rPr>
                          <w:rFonts w:cs="Times New Roman"/>
                          <w:sz w:val="18"/>
                          <w:szCs w:val="18"/>
                          <w:lang w:val="fr-FR" w:bidi="en-US"/>
                        </w:rPr>
                      </w:pPr>
                      <w:r>
                        <w:rPr>
                          <w:rFonts w:cs="Times New Roman"/>
                          <w:lang w:val="fr-FR" w:bidi="en-US"/>
                        </w:rPr>
                        <w:t>No</w:t>
                      </w:r>
                      <w:r w:rsidR="0021440E">
                        <w:rPr>
                          <w:rFonts w:cs="Times New Roman"/>
                          <w:lang w:val="fr-FR" w:bidi="en-US"/>
                        </w:rPr>
                        <w:t xml:space="preserve">us </w:t>
                      </w:r>
                      <w:r w:rsidR="000777EC">
                        <w:rPr>
                          <w:rFonts w:cs="Times New Roman"/>
                          <w:lang w:val="fr-FR" w:bidi="en-US"/>
                        </w:rPr>
                        <w:t>avons</w:t>
                      </w:r>
                      <w:r w:rsidR="0021440E">
                        <w:rPr>
                          <w:rFonts w:cs="Times New Roman"/>
                          <w:lang w:val="fr-FR" w:bidi="en-US"/>
                        </w:rPr>
                        <w:t xml:space="preserve"> deux groupes privés</w:t>
                      </w:r>
                      <w:r>
                        <w:rPr>
                          <w:rFonts w:cs="Times New Roman"/>
                          <w:lang w:val="fr-FR" w:bidi="en-US"/>
                        </w:rPr>
                        <w:t>, exclusifs à nos membres</w:t>
                      </w:r>
                      <w:r w:rsidR="00116A17">
                        <w:rPr>
                          <w:rFonts w:cs="Times New Roman"/>
                          <w:lang w:val="fr-FR" w:bidi="en-US"/>
                        </w:rPr>
                        <w:t xml:space="preserve"> et associés à notre page,</w:t>
                      </w:r>
                      <w:r w:rsidR="0021440E">
                        <w:rPr>
                          <w:rFonts w:cs="Times New Roman"/>
                          <w:lang w:val="fr-FR" w:bidi="en-US"/>
                        </w:rPr>
                        <w:t xml:space="preserve"> </w:t>
                      </w:r>
                      <w:r>
                        <w:rPr>
                          <w:rFonts w:cs="Times New Roman"/>
                          <w:lang w:val="fr-FR" w:bidi="en-US"/>
                        </w:rPr>
                        <w:t>auxquels vous pouvez adhérer</w:t>
                      </w:r>
                      <w:r w:rsidR="00116A17">
                        <w:rPr>
                          <w:rFonts w:cs="Times New Roman"/>
                          <w:lang w:val="fr-FR" w:bidi="en-US"/>
                        </w:rPr>
                        <w:t>.</w:t>
                      </w:r>
                      <w:r>
                        <w:rPr>
                          <w:rFonts w:cs="Times New Roman"/>
                          <w:lang w:val="fr-FR" w:bidi="en-US"/>
                        </w:rPr>
                        <w:t xml:space="preserve"> </w:t>
                      </w:r>
                    </w:p>
                    <w:p w14:paraId="7B4E9038" w14:textId="77777777" w:rsidR="002B712D" w:rsidRDefault="00D373ED" w:rsidP="00116A17">
                      <w:pPr>
                        <w:pStyle w:val="Corpsdetexte"/>
                        <w:spacing w:after="0" w:line="240" w:lineRule="auto"/>
                        <w:jc w:val="both"/>
                        <w:rPr>
                          <w:rFonts w:cs="Times New Roman"/>
                          <w:color w:val="1C6194" w:themeColor="accent2" w:themeShade="BF"/>
                          <w:lang w:val="fr-FR" w:bidi="en-US"/>
                        </w:rPr>
                      </w:pPr>
                      <w:r w:rsidRPr="000777EC">
                        <w:rPr>
                          <w:rFonts w:cs="Times New Roman"/>
                          <w:color w:val="1C6194" w:themeColor="accent2" w:themeShade="BF"/>
                          <w:lang w:val="fr-FR" w:bidi="en-US"/>
                        </w:rPr>
                        <w:t>Vous avez un profil Facebook et vous n’êtes toujours pas abonnés à notre page ?</w:t>
                      </w:r>
                      <w:r w:rsidR="002B712D">
                        <w:rPr>
                          <w:rFonts w:cs="Times New Roman"/>
                          <w:color w:val="1C6194" w:themeColor="accent2" w:themeShade="BF"/>
                          <w:lang w:val="fr-FR" w:bidi="en-US"/>
                        </w:rPr>
                        <w:t xml:space="preserve"> </w:t>
                      </w:r>
                    </w:p>
                    <w:p w14:paraId="5F3FB64B" w14:textId="77777777" w:rsidR="002B712D" w:rsidRDefault="002B712D" w:rsidP="00116A17">
                      <w:pPr>
                        <w:pStyle w:val="Corpsdetexte"/>
                        <w:spacing w:after="0" w:line="240" w:lineRule="auto"/>
                        <w:jc w:val="both"/>
                        <w:rPr>
                          <w:rFonts w:cs="Times New Roman"/>
                          <w:color w:val="1C6194" w:themeColor="accent2" w:themeShade="BF"/>
                          <w:lang w:val="fr-FR" w:bidi="en-US"/>
                        </w:rPr>
                      </w:pPr>
                    </w:p>
                    <w:p w14:paraId="68E254F6" w14:textId="77777777" w:rsidR="002B712D" w:rsidRDefault="00D373ED" w:rsidP="002B712D">
                      <w:pPr>
                        <w:pStyle w:val="Corpsdetexte"/>
                        <w:spacing w:after="0" w:line="240" w:lineRule="auto"/>
                        <w:jc w:val="center"/>
                        <w:rPr>
                          <w:rFonts w:cs="Times New Roman"/>
                          <w:lang w:val="fr-FR" w:bidi="en-US"/>
                        </w:rPr>
                      </w:pPr>
                      <w:r>
                        <w:rPr>
                          <w:rFonts w:cs="Times New Roman"/>
                          <w:lang w:val="fr-FR" w:bidi="en-US"/>
                        </w:rPr>
                        <w:t>Faites comme plus de</w:t>
                      </w:r>
                    </w:p>
                    <w:p w14:paraId="7C0EA606" w14:textId="77777777" w:rsidR="002B712D" w:rsidRDefault="00D373ED" w:rsidP="002B712D">
                      <w:pPr>
                        <w:pStyle w:val="Corpsdetexte"/>
                        <w:spacing w:after="0" w:line="240" w:lineRule="auto"/>
                        <w:jc w:val="center"/>
                        <w:rPr>
                          <w:rFonts w:cs="Times New Roman"/>
                          <w:lang w:val="fr-FR" w:bidi="en-US"/>
                        </w:rPr>
                      </w:pPr>
                      <w:r>
                        <w:rPr>
                          <w:rFonts w:cs="Times New Roman"/>
                          <w:lang w:val="fr-FR" w:bidi="en-US"/>
                        </w:rPr>
                        <w:t xml:space="preserve"> </w:t>
                      </w:r>
                      <w:r w:rsidRPr="009B383B">
                        <w:rPr>
                          <w:rFonts w:cs="Times New Roman"/>
                          <w:b/>
                          <w:bCs/>
                          <w:lang w:val="fr-FR" w:bidi="en-US"/>
                        </w:rPr>
                        <w:t xml:space="preserve">1375 </w:t>
                      </w:r>
                      <w:r w:rsidR="009B383B" w:rsidRPr="009B383B">
                        <w:rPr>
                          <w:rFonts w:cs="Times New Roman"/>
                          <w:b/>
                          <w:bCs/>
                          <w:lang w:val="fr-FR" w:bidi="en-US"/>
                        </w:rPr>
                        <w:t>abonnés</w:t>
                      </w:r>
                      <w:r>
                        <w:rPr>
                          <w:rFonts w:cs="Times New Roman"/>
                          <w:lang w:val="fr-FR" w:bidi="en-US"/>
                        </w:rPr>
                        <w:t xml:space="preserve"> </w:t>
                      </w:r>
                    </w:p>
                    <w:p w14:paraId="1E2DF401" w14:textId="4DE24219" w:rsidR="00D373ED" w:rsidRDefault="00D373ED" w:rsidP="002B712D">
                      <w:pPr>
                        <w:pStyle w:val="Corpsdetexte"/>
                        <w:spacing w:after="0" w:line="240" w:lineRule="auto"/>
                        <w:jc w:val="center"/>
                        <w:rPr>
                          <w:rFonts w:cs="Times New Roman"/>
                          <w:lang w:val="fr-FR" w:bidi="en-US"/>
                        </w:rPr>
                      </w:pPr>
                      <w:proofErr w:type="gramStart"/>
                      <w:r>
                        <w:rPr>
                          <w:rFonts w:cs="Times New Roman"/>
                          <w:lang w:val="fr-FR" w:bidi="en-US"/>
                        </w:rPr>
                        <w:t>et</w:t>
                      </w:r>
                      <w:proofErr w:type="gramEnd"/>
                      <w:r>
                        <w:rPr>
                          <w:rFonts w:cs="Times New Roman"/>
                          <w:lang w:val="fr-FR" w:bidi="en-US"/>
                        </w:rPr>
                        <w:t xml:space="preserve"> rejoignez-nous </w:t>
                      </w:r>
                      <w:r w:rsidR="00116A17">
                        <w:rPr>
                          <w:rFonts w:cs="Times New Roman"/>
                          <w:lang w:val="fr-FR" w:bidi="en-US"/>
                        </w:rPr>
                        <w:t>!</w:t>
                      </w:r>
                    </w:p>
                    <w:p w14:paraId="5E335DA0" w14:textId="77777777" w:rsidR="00302C27" w:rsidRPr="00302C27" w:rsidRDefault="00302C27" w:rsidP="002B712D">
                      <w:pPr>
                        <w:pStyle w:val="Corpsdetexte"/>
                        <w:spacing w:after="0" w:line="240" w:lineRule="auto"/>
                        <w:jc w:val="center"/>
                        <w:rPr>
                          <w:rFonts w:cs="Times New Roman"/>
                          <w:color w:val="1C6194" w:themeColor="accent2" w:themeShade="BF"/>
                          <w:sz w:val="12"/>
                          <w:szCs w:val="12"/>
                          <w:lang w:val="fr-FR" w:bidi="en-US"/>
                        </w:rPr>
                      </w:pPr>
                    </w:p>
                    <w:p w14:paraId="7F7C75A2" w14:textId="71234E77" w:rsidR="000777EC" w:rsidRPr="00302C27" w:rsidRDefault="00712244" w:rsidP="002B712D">
                      <w:pPr>
                        <w:pStyle w:val="Corpsdetexte"/>
                        <w:spacing w:after="0" w:line="240" w:lineRule="auto"/>
                        <w:jc w:val="center"/>
                        <w:rPr>
                          <w:rFonts w:cs="Times New Roman"/>
                          <w:color w:val="1C6194" w:themeColor="accent2" w:themeShade="BF"/>
                          <w:sz w:val="18"/>
                          <w:szCs w:val="18"/>
                          <w:lang w:val="fr-FR" w:bidi="en-US"/>
                        </w:rPr>
                      </w:pPr>
                      <w:hyperlink r:id="rId23" w:history="1">
                        <w:r w:rsidR="00302C27" w:rsidRPr="00302C27">
                          <w:rPr>
                            <w:rStyle w:val="Lienhypertexte"/>
                            <w:rFonts w:cs="Times New Roman"/>
                            <w:color w:val="1C6194" w:themeColor="accent2" w:themeShade="BF"/>
                            <w:sz w:val="18"/>
                            <w:szCs w:val="18"/>
                            <w:lang w:val="fr-FR" w:bidi="en-US"/>
                          </w:rPr>
                          <w:t>www.facebook.com/aphrso</w:t>
                        </w:r>
                      </w:hyperlink>
                    </w:p>
                    <w:p w14:paraId="7B0E9AB6" w14:textId="77777777" w:rsidR="000777EC" w:rsidRDefault="000777EC">
                      <w:pPr>
                        <w:pStyle w:val="Corpsdetexte"/>
                        <w:rPr>
                          <w:rFonts w:cs="Times New Roman"/>
                          <w:lang w:val="fr-FR" w:bidi="en-US"/>
                        </w:rPr>
                      </w:pPr>
                    </w:p>
                  </w:txbxContent>
                </v:textbox>
                <w10:wrap anchorx="page" anchory="page"/>
              </v:shape>
            </w:pict>
          </mc:Fallback>
        </mc:AlternateContent>
      </w:r>
      <w:r w:rsidR="000777EC">
        <w:rPr>
          <w:noProof/>
        </w:rPr>
        <w:drawing>
          <wp:anchor distT="0" distB="0" distL="114300" distR="114300" simplePos="0" relativeHeight="251863040" behindDoc="1" locked="0" layoutInCell="1" allowOverlap="1" wp14:anchorId="5DBBDCB5" wp14:editId="40C4447F">
            <wp:simplePos x="0" y="0"/>
            <wp:positionH relativeFrom="column">
              <wp:posOffset>383540</wp:posOffset>
            </wp:positionH>
            <wp:positionV relativeFrom="paragraph">
              <wp:posOffset>6417310</wp:posOffset>
            </wp:positionV>
            <wp:extent cx="1184275" cy="933450"/>
            <wp:effectExtent l="0" t="0" r="0" b="0"/>
            <wp:wrapTight wrapText="bothSides">
              <wp:wrapPolygon edited="0">
                <wp:start x="0" y="0"/>
                <wp:lineTo x="0" y="21159"/>
                <wp:lineTo x="21195" y="21159"/>
                <wp:lineTo x="21195" y="0"/>
                <wp:lineTo x="0" y="0"/>
              </wp:wrapPolygon>
            </wp:wrapTight>
            <wp:docPr id="699" name="Image 69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descr="Facebook Log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42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7EC">
        <w:rPr>
          <w:noProof/>
          <w:lang w:eastAsia="fr-CA" w:bidi="ar-SA"/>
        </w:rPr>
        <mc:AlternateContent>
          <mc:Choice Requires="wps">
            <w:drawing>
              <wp:anchor distT="0" distB="0" distL="114300" distR="114300" simplePos="0" relativeHeight="251621376" behindDoc="0" locked="0" layoutInCell="1" allowOverlap="1" wp14:anchorId="45EF1D2C" wp14:editId="4484A290">
                <wp:simplePos x="0" y="0"/>
                <wp:positionH relativeFrom="page">
                  <wp:posOffset>2478405</wp:posOffset>
                </wp:positionH>
                <wp:positionV relativeFrom="page">
                  <wp:posOffset>7635240</wp:posOffset>
                </wp:positionV>
                <wp:extent cx="4800600" cy="31242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7D0A5512" w:rsidR="001E75CA" w:rsidRPr="00C77A79" w:rsidRDefault="005A4524">
                            <w:pPr>
                              <w:pStyle w:val="Titre2"/>
                              <w:rPr>
                                <w:color w:val="auto"/>
                              </w:rPr>
                            </w:pPr>
                            <w:r w:rsidRPr="00C77A79">
                              <w:rPr>
                                <w:rFonts w:ascii="Bookman Old Style" w:hAnsi="Bookman Old Style"/>
                                <w:b/>
                                <w:bCs/>
                                <w:color w:val="auto"/>
                              </w:rPr>
                              <w:t>Rejoignez-nous sur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2" type="#_x0000_t202" style="position:absolute;margin-left:195.15pt;margin-top:601.2pt;width:378pt;height:24.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" filled="f" stroked="f">
                <v:textbox inset="0,0,0,0">
                  <w:txbxContent>
                    <w:p w14:paraId="0600F677" w14:textId="7D0A5512" w:rsidR="001E75CA" w:rsidRPr="00C77A79" w:rsidRDefault="005A4524">
                      <w:pPr>
                        <w:pStyle w:val="Titre2"/>
                        <w:rPr>
                          <w:color w:val="auto"/>
                        </w:rPr>
                      </w:pPr>
                      <w:r w:rsidRPr="00C77A79">
                        <w:rPr>
                          <w:rFonts w:ascii="Bookman Old Style" w:hAnsi="Bookman Old Style"/>
                          <w:b/>
                          <w:bCs/>
                          <w:color w:val="auto"/>
                        </w:rPr>
                        <w:t>Rejoignez-nous sur Facebook</w:t>
                      </w:r>
                    </w:p>
                  </w:txbxContent>
                </v:textbox>
                <w10:wrap anchorx="page" anchory="page"/>
              </v:shape>
            </w:pict>
          </mc:Fallback>
        </mc:AlternateContent>
      </w:r>
      <w:r w:rsidR="00B135D4">
        <w:rPr>
          <w:noProof/>
          <w:lang w:eastAsia="fr-CA" w:bidi="ar-SA"/>
        </w:rPr>
        <mc:AlternateContent>
          <mc:Choice Requires="wps">
            <w:drawing>
              <wp:anchor distT="0" distB="0" distL="114300" distR="114300" simplePos="0" relativeHeight="251619328" behindDoc="0" locked="0" layoutInCell="1" allowOverlap="1" wp14:anchorId="68E6F9C9" wp14:editId="2F5D53C4">
                <wp:simplePos x="0" y="0"/>
                <wp:positionH relativeFrom="page">
                  <wp:posOffset>2509520</wp:posOffset>
                </wp:positionH>
                <wp:positionV relativeFrom="page">
                  <wp:posOffset>4928870</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172D03BC" w:rsidR="001E75CA" w:rsidRPr="00AA5984" w:rsidRDefault="007B0880">
                            <w:pPr>
                              <w:pStyle w:val="Titre2"/>
                              <w:rPr>
                                <w:color w:val="335B74" w:themeColor="text2"/>
                              </w:rPr>
                            </w:pPr>
                            <w:r w:rsidRPr="00AA5984">
                              <w:rPr>
                                <w:rFonts w:ascii="Bookman Old Style" w:hAnsi="Bookman Old Style"/>
                                <w:b/>
                                <w:bCs/>
                                <w:color w:val="335B74" w:themeColor="text2"/>
                              </w:rPr>
                              <w:t>Avec toute notre reconnaissance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3" type="#_x0000_t202" style="position:absolute;margin-left:197.6pt;margin-top:388.1pt;width:378pt;height:24.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" filled="f" stroked="f">
                <v:textbox inset="0,0,0,0">
                  <w:txbxContent>
                    <w:p w14:paraId="0EBDA367" w14:textId="172D03BC" w:rsidR="001E75CA" w:rsidRPr="00AA5984" w:rsidRDefault="007B0880">
                      <w:pPr>
                        <w:pStyle w:val="Titre2"/>
                        <w:rPr>
                          <w:color w:val="335B74" w:themeColor="text2"/>
                        </w:rPr>
                      </w:pPr>
                      <w:r w:rsidRPr="00AA5984">
                        <w:rPr>
                          <w:rFonts w:ascii="Bookman Old Style" w:hAnsi="Bookman Old Style"/>
                          <w:b/>
                          <w:bCs/>
                          <w:color w:val="335B74" w:themeColor="text2"/>
                        </w:rPr>
                        <w:t>Avec toute notre reconnaissance</w:t>
                      </w:r>
                    </w:p>
                  </w:txbxContent>
                </v:textbox>
                <w10:wrap anchorx="page" anchory="page"/>
              </v:shape>
            </w:pict>
          </mc:Fallback>
        </mc:AlternateContent>
      </w:r>
      <w:r w:rsidR="001E75CA">
        <w:br w:type="page"/>
      </w:r>
    </w:p>
    <w:p w14:paraId="4553A5F5" w14:textId="4AD34DEC" w:rsidR="001E75CA" w:rsidRDefault="001E75CA" w:rsidP="00912F4B">
      <w:pPr>
        <w:jc w:val="right"/>
      </w:pPr>
    </w:p>
    <w:p w14:paraId="35128CEF" w14:textId="30217D16" w:rsidR="001E75CA" w:rsidRDefault="001E75CA"/>
    <w:p w14:paraId="23B58577" w14:textId="75EAF0A8" w:rsidR="001E75CA" w:rsidRDefault="008818B0">
      <w:r>
        <w:rPr>
          <w:noProof/>
          <w:lang w:eastAsia="fr-CA" w:bidi="ar-SA"/>
        </w:rPr>
        <mc:AlternateContent>
          <mc:Choice Requires="wps">
            <w:drawing>
              <wp:anchor distT="0" distB="0" distL="114300" distR="114300" simplePos="0" relativeHeight="251623424" behindDoc="0" locked="0" layoutInCell="1" allowOverlap="1" wp14:anchorId="0C579E78" wp14:editId="37B681AC">
                <wp:simplePos x="0" y="0"/>
                <wp:positionH relativeFrom="page">
                  <wp:posOffset>497205</wp:posOffset>
                </wp:positionH>
                <wp:positionV relativeFrom="page">
                  <wp:posOffset>967740</wp:posOffset>
                </wp:positionV>
                <wp:extent cx="4800600" cy="312420"/>
                <wp:effectExtent l="0" t="0" r="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63F0" w14:textId="77777777" w:rsidR="00225728" w:rsidRPr="007D4D51" w:rsidRDefault="00225728" w:rsidP="00225728">
                            <w:pPr>
                              <w:pStyle w:val="Titre2"/>
                              <w:rPr>
                                <w:color w:val="auto"/>
                              </w:rPr>
                            </w:pPr>
                            <w:r w:rsidRPr="007D4D51">
                              <w:rPr>
                                <w:rFonts w:ascii="Bookman Old Style" w:hAnsi="Bookman Old Style"/>
                                <w:b/>
                                <w:bCs/>
                                <w:color w:val="auto"/>
                              </w:rPr>
                              <w:t>Nos services aux membres</w:t>
                            </w:r>
                          </w:p>
                          <w:p w14:paraId="7169C527" w14:textId="0F96A65E" w:rsidR="001E75CA" w:rsidRPr="00605130" w:rsidRDefault="001E75CA">
                            <w:pPr>
                              <w:pStyle w:val="Titre2"/>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4" type="#_x0000_t202" style="position:absolute;margin-left:39.15pt;margin-top:76.2pt;width:378pt;height:2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" filled="f" stroked="f">
                <v:textbox inset="0,0,0,0">
                  <w:txbxContent>
                    <w:p w14:paraId="309A63F0" w14:textId="77777777" w:rsidR="00225728" w:rsidRPr="007D4D51" w:rsidRDefault="00225728" w:rsidP="00225728">
                      <w:pPr>
                        <w:pStyle w:val="Titre2"/>
                        <w:rPr>
                          <w:color w:val="auto"/>
                        </w:rPr>
                      </w:pPr>
                      <w:r w:rsidRPr="007D4D51">
                        <w:rPr>
                          <w:rFonts w:ascii="Bookman Old Style" w:hAnsi="Bookman Old Style"/>
                          <w:b/>
                          <w:bCs/>
                          <w:color w:val="auto"/>
                        </w:rPr>
                        <w:t>Nos services aux membres</w:t>
                      </w:r>
                    </w:p>
                    <w:p w14:paraId="7169C527" w14:textId="0F96A65E" w:rsidR="001E75CA" w:rsidRPr="00605130" w:rsidRDefault="001E75CA">
                      <w:pPr>
                        <w:pStyle w:val="Titre2"/>
                        <w:rPr>
                          <w:color w:val="FF0000"/>
                        </w:rPr>
                      </w:pPr>
                    </w:p>
                  </w:txbxContent>
                </v:textbox>
                <w10:wrap anchorx="page" anchory="page"/>
              </v:shape>
            </w:pict>
          </mc:Fallback>
        </mc:AlternateContent>
      </w:r>
    </w:p>
    <w:p w14:paraId="05CDFB81" w14:textId="3D1201A6" w:rsidR="001E75CA" w:rsidRDefault="001E75CA"/>
    <w:p w14:paraId="4A362C19" w14:textId="7913F9AA" w:rsidR="001E75CA" w:rsidRDefault="00A116FB">
      <w:r>
        <w:rPr>
          <w:noProof/>
          <w:lang w:eastAsia="fr-CA" w:bidi="ar-SA"/>
        </w:rPr>
        <mc:AlternateContent>
          <mc:Choice Requires="wps">
            <w:drawing>
              <wp:anchor distT="0" distB="0" distL="114300" distR="114300" simplePos="0" relativeHeight="251666432" behindDoc="0" locked="0" layoutInCell="1" allowOverlap="1" wp14:anchorId="0A902CD8" wp14:editId="47C0AE24">
                <wp:simplePos x="0" y="0"/>
                <wp:positionH relativeFrom="page">
                  <wp:posOffset>2389414</wp:posOffset>
                </wp:positionH>
                <wp:positionV relativeFrom="page">
                  <wp:posOffset>1311729</wp:posOffset>
                </wp:positionV>
                <wp:extent cx="1669415" cy="3145971"/>
                <wp:effectExtent l="0" t="0" r="6985" b="1651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145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5" type="#_x0000_t202" style="position:absolute;margin-left:188.15pt;margin-top:103.3pt;width:131.45pt;height:247.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2400" behindDoc="0" locked="0" layoutInCell="1" allowOverlap="1" wp14:anchorId="3C853A69" wp14:editId="07C9023B">
                <wp:simplePos x="0" y="0"/>
                <wp:positionH relativeFrom="page">
                  <wp:posOffset>478971</wp:posOffset>
                </wp:positionH>
                <wp:positionV relativeFrom="page">
                  <wp:posOffset>1311729</wp:posOffset>
                </wp:positionV>
                <wp:extent cx="1772920" cy="3360692"/>
                <wp:effectExtent l="0" t="0" r="17780" b="1143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3360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26992A7B" w14:textId="77777777" w:rsidR="00B83968" w:rsidRPr="007D4D51" w:rsidRDefault="00B83968" w:rsidP="00B058DF">
                            <w:pPr>
                              <w:pStyle w:val="Corpsdetexte"/>
                              <w:spacing w:line="240" w:lineRule="auto"/>
                              <w:jc w:val="both"/>
                              <w:rPr>
                                <w:lang w:val="fr-FR"/>
                              </w:rPr>
                            </w:pPr>
                            <w:r w:rsidRPr="007D4D51">
                              <w:rPr>
                                <w:lang w:val="fr-FR"/>
                              </w:rPr>
                              <w:t>Vous cherchez une information ou une ressource pour répondre à vos besoins ?</w:t>
                            </w:r>
                          </w:p>
                          <w:p w14:paraId="400D5B73" w14:textId="5ABBA36E" w:rsidR="00B83968" w:rsidRPr="007D4D51" w:rsidRDefault="00B83968" w:rsidP="00B058DF">
                            <w:pPr>
                              <w:pStyle w:val="Corpsdetexte"/>
                              <w:spacing w:line="240" w:lineRule="auto"/>
                              <w:jc w:val="both"/>
                              <w:rPr>
                                <w:lang w:val="fr-FR"/>
                              </w:rPr>
                            </w:pPr>
                            <w:r w:rsidRPr="007D4D51">
                              <w:rPr>
                                <w:lang w:val="fr-FR"/>
                              </w:rPr>
                              <w:t>Vous souhaitez être accompagné et soutenu dans vos démarches personnelles ?</w:t>
                            </w:r>
                          </w:p>
                          <w:p w14:paraId="26967782" w14:textId="4906D72F" w:rsidR="00B83968" w:rsidRPr="007D4D51" w:rsidRDefault="00B83968" w:rsidP="00B058DF">
                            <w:pPr>
                              <w:pStyle w:val="Corpsdetexte"/>
                              <w:spacing w:line="240" w:lineRule="auto"/>
                              <w:jc w:val="both"/>
                              <w:rPr>
                                <w:lang w:val="fr-FR"/>
                              </w:rPr>
                            </w:pPr>
                            <w:r w:rsidRPr="007D4D51">
                              <w:rPr>
                                <w:lang w:val="fr-FR"/>
                              </w:rPr>
                              <w:t>Votre enfant devenu adulte a un projet de vie et vous ne savez pas par où commencer pour l’aider à se réaliser ?</w:t>
                            </w:r>
                          </w:p>
                          <w:p w14:paraId="42BC3303" w14:textId="2C274632" w:rsidR="00B83968" w:rsidRPr="007D4D51" w:rsidRDefault="00B83968" w:rsidP="00B058DF">
                            <w:pPr>
                              <w:pStyle w:val="Corpsdetexte"/>
                              <w:spacing w:line="240" w:lineRule="auto"/>
                              <w:jc w:val="both"/>
                              <w:rPr>
                                <w:lang w:val="fr-FR"/>
                              </w:rPr>
                            </w:pPr>
                            <w:r w:rsidRPr="007D4D51">
                              <w:rPr>
                                <w:lang w:val="fr-FR"/>
                              </w:rPr>
                              <w:t>V</w:t>
                            </w:r>
                            <w:r w:rsidR="000E4F55">
                              <w:rPr>
                                <w:lang w:val="fr-FR"/>
                              </w:rPr>
                              <w:t>o</w:t>
                            </w:r>
                            <w:r w:rsidRPr="007D4D51">
                              <w:rPr>
                                <w:lang w:val="fr-FR"/>
                              </w:rPr>
                              <w:t>us vivez une situation particulière et vous aimeriez en discuter avec une personne</w:t>
                            </w:r>
                            <w:r w:rsidR="00C54340">
                              <w:rPr>
                                <w:lang w:val="fr-FR"/>
                              </w:rPr>
                              <w:t>-</w:t>
                            </w:r>
                            <w:r w:rsidRPr="007D4D51">
                              <w:rPr>
                                <w:lang w:val="fr-FR"/>
                              </w:rPr>
                              <w:t>ressource ?</w:t>
                            </w:r>
                          </w:p>
                          <w:p w14:paraId="5392F3A6" w14:textId="1C5F0B46" w:rsidR="00B83968" w:rsidRPr="007D4D51" w:rsidRDefault="00B83968" w:rsidP="00B058DF">
                            <w:pPr>
                              <w:pStyle w:val="Corpsdetexte"/>
                              <w:spacing w:line="240" w:lineRule="auto"/>
                              <w:jc w:val="both"/>
                              <w:rPr>
                                <w:lang w:val="fr-FR"/>
                              </w:rPr>
                            </w:pPr>
                            <w:r w:rsidRPr="007D4D51">
                              <w:rPr>
                                <w:lang w:val="fr-FR"/>
                              </w:rPr>
                              <w:t>Voilà autant de raison de</w:t>
                            </w:r>
                            <w:r w:rsidR="007D4D51" w:rsidRPr="007D4D51">
                              <w:rPr>
                                <w:lang w:val="fr-FR"/>
                              </w:rPr>
                              <w:t xml:space="preserve"> </w:t>
                            </w:r>
                            <w:r w:rsidRPr="007D4D51">
                              <w:rPr>
                                <w:lang w:val="fr-FR"/>
                              </w:rPr>
                              <w:t xml:space="preserve">communiquer avec l’APHRSO. Notre service </w:t>
                            </w:r>
                            <w:r w:rsidR="007D4D51" w:rsidRPr="007D4D51">
                              <w:rPr>
                                <w:lang w:val="fr-FR"/>
                              </w:rPr>
                              <w:t xml:space="preserve">de soutien et d’informations est là pour vous </w:t>
                            </w:r>
                            <w:r w:rsidR="0062618E">
                              <w:rPr>
                                <w:lang w:val="fr-FR"/>
                              </w:rPr>
                              <w:t>accompagner</w:t>
                            </w:r>
                            <w:r w:rsidR="007D4D51" w:rsidRPr="007D4D51">
                              <w:rPr>
                                <w:lang w:val="fr-FR"/>
                              </w:rPr>
                              <w:t>. N’hésitez pas à nous contacter.</w:t>
                            </w:r>
                          </w:p>
                          <w:p w14:paraId="31B67CEF" w14:textId="535FC6BF" w:rsidR="00B83968" w:rsidRPr="0052440F" w:rsidRDefault="007D4D51" w:rsidP="00B058DF">
                            <w:pPr>
                              <w:pStyle w:val="Corpsdetexte"/>
                              <w:spacing w:after="0" w:line="240" w:lineRule="auto"/>
                              <w:jc w:val="both"/>
                              <w:rPr>
                                <w:b/>
                                <w:bCs/>
                                <w:color w:val="335B74" w:themeColor="text2"/>
                                <w:lang w:val="fr-FR"/>
                              </w:rPr>
                            </w:pPr>
                            <w:r w:rsidRPr="0052440F">
                              <w:rPr>
                                <w:b/>
                                <w:bCs/>
                                <w:color w:val="335B74" w:themeColor="text2"/>
                                <w:lang w:val="fr-FR"/>
                              </w:rPr>
                              <w:t>Dîner Cause-Ris</w:t>
                            </w:r>
                          </w:p>
                          <w:p w14:paraId="76AA9A0E" w14:textId="0E00757A" w:rsidR="00B83968" w:rsidRPr="00B058DF" w:rsidRDefault="007D4D51" w:rsidP="00B058DF">
                            <w:pPr>
                              <w:pStyle w:val="Corpsdetexte"/>
                              <w:spacing w:after="0" w:line="240" w:lineRule="auto"/>
                              <w:jc w:val="both"/>
                              <w:rPr>
                                <w:lang w:val="fr-FR"/>
                              </w:rPr>
                            </w:pPr>
                            <w:r w:rsidRPr="00B058DF">
                              <w:rPr>
                                <w:lang w:val="fr-FR"/>
                              </w:rPr>
                              <w:t>Bien que nous soyons toujours soumis à certaines restrictions en raison des mesures sanitaires, nos dîners Cause-ris se poursuivent en présentiel et en formule virtuelle.</w:t>
                            </w:r>
                          </w:p>
                          <w:p w14:paraId="547E3D6E" w14:textId="28728D8C" w:rsidR="007D4D51" w:rsidRDefault="007B3521" w:rsidP="00B058DF">
                            <w:pPr>
                              <w:pStyle w:val="Corpsdetexte"/>
                              <w:spacing w:line="240" w:lineRule="auto"/>
                              <w:jc w:val="both"/>
                              <w:rPr>
                                <w:color w:val="C00000"/>
                                <w:lang w:val="fr-FR"/>
                              </w:rPr>
                            </w:pPr>
                            <w:r w:rsidRPr="00B058DF">
                              <w:rPr>
                                <w:lang w:val="fr-FR"/>
                              </w:rPr>
                              <w:t xml:space="preserve">Considérant que la situation évolue constamment depuis la dernière </w:t>
                            </w:r>
                            <w:r w:rsidR="00C35F71" w:rsidRPr="00B058DF">
                              <w:rPr>
                                <w:lang w:val="fr-FR"/>
                              </w:rPr>
                              <w:t xml:space="preserve">année </w:t>
                            </w:r>
                            <w:r w:rsidRPr="00B058DF">
                              <w:rPr>
                                <w:lang w:val="fr-FR"/>
                              </w:rPr>
                              <w:t xml:space="preserve">et que vos besoins ont peut-être changé depuis nos derniers échanges, </w:t>
                            </w:r>
                            <w:r w:rsidRPr="004C3297">
                              <w:rPr>
                                <w:b/>
                                <w:bCs/>
                                <w:lang w:val="fr-FR"/>
                              </w:rPr>
                              <w:t>appelez-nous si vous souhaite</w:t>
                            </w:r>
                            <w:r w:rsidR="00C54340" w:rsidRPr="004C3297">
                              <w:rPr>
                                <w:b/>
                                <w:bCs/>
                                <w:lang w:val="fr-FR"/>
                              </w:rPr>
                              <w:t>z</w:t>
                            </w:r>
                            <w:r w:rsidRPr="004C3297">
                              <w:rPr>
                                <w:b/>
                                <w:bCs/>
                                <w:lang w:val="fr-FR"/>
                              </w:rPr>
                              <w:t xml:space="preserve"> participer </w:t>
                            </w:r>
                            <w:r w:rsidR="00B058DF" w:rsidRPr="004C3297">
                              <w:rPr>
                                <w:b/>
                                <w:bCs/>
                                <w:lang w:val="fr-FR"/>
                              </w:rPr>
                              <w:t xml:space="preserve">à </w:t>
                            </w:r>
                            <w:r w:rsidR="007D4D51" w:rsidRPr="004C3297">
                              <w:rPr>
                                <w:b/>
                                <w:bCs/>
                                <w:lang w:val="fr-FR"/>
                              </w:rPr>
                              <w:t>nos rencontres</w:t>
                            </w:r>
                            <w:r w:rsidR="007D4D51" w:rsidRPr="00B058DF">
                              <w:rPr>
                                <w:lang w:val="fr-FR"/>
                              </w:rPr>
                              <w:t>.</w:t>
                            </w:r>
                            <w:r w:rsidR="00B058DF" w:rsidRPr="00B058DF">
                              <w:rPr>
                                <w:lang w:val="fr-FR"/>
                              </w:rPr>
                              <w:t xml:space="preserve"> En ayant une bonne connaissance de vos besoins, il nous sera plus facile de planifier nos services de manière à répondre le mieux possible à ceux-ci</w:t>
                            </w:r>
                            <w:r w:rsidR="00B058DF">
                              <w:rPr>
                                <w:color w:val="C00000"/>
                                <w:lang w:val="fr-FR"/>
                              </w:rPr>
                              <w:t>.</w:t>
                            </w:r>
                          </w:p>
                          <w:p w14:paraId="5CBDAE76" w14:textId="5A675358" w:rsidR="007D4D51" w:rsidRPr="0052440F" w:rsidRDefault="00B058DF" w:rsidP="00B058DF">
                            <w:pPr>
                              <w:pStyle w:val="Corpsdetexte"/>
                              <w:spacing w:after="0" w:line="240" w:lineRule="auto"/>
                              <w:jc w:val="both"/>
                              <w:rPr>
                                <w:b/>
                                <w:bCs/>
                                <w:color w:val="335B74" w:themeColor="text2"/>
                                <w:lang w:val="fr-FR"/>
                              </w:rPr>
                            </w:pPr>
                            <w:r w:rsidRPr="0052440F">
                              <w:rPr>
                                <w:b/>
                                <w:bCs/>
                                <w:color w:val="335B74" w:themeColor="text2"/>
                                <w:lang w:val="fr-FR"/>
                              </w:rPr>
                              <w:t>Activités thématiques</w:t>
                            </w:r>
                          </w:p>
                          <w:p w14:paraId="2D39F03E" w14:textId="1F5F5D01" w:rsidR="007D4D51" w:rsidRPr="00B058DF" w:rsidRDefault="00B058DF" w:rsidP="00B058DF">
                            <w:pPr>
                              <w:pStyle w:val="Corpsdetexte"/>
                              <w:spacing w:after="0" w:line="240" w:lineRule="auto"/>
                              <w:jc w:val="both"/>
                              <w:rPr>
                                <w:lang w:val="fr-FR"/>
                              </w:rPr>
                            </w:pPr>
                            <w:r w:rsidRPr="00B058DF">
                              <w:rPr>
                                <w:lang w:val="fr-FR"/>
                              </w:rPr>
                              <w:t>Pour dynamiser encore davantage notre vie associative, l’APHRSO a mis en place un calendrier d’activités thématiques qui vous sera soumis tout au long de l’année. Concours</w:t>
                            </w:r>
                            <w:r w:rsidR="0062618E">
                              <w:rPr>
                                <w:lang w:val="fr-FR"/>
                              </w:rPr>
                              <w:t xml:space="preserve">, </w:t>
                            </w:r>
                            <w:r w:rsidRPr="00B058DF">
                              <w:rPr>
                                <w:lang w:val="fr-FR"/>
                              </w:rPr>
                              <w:t>tirages et autres vous seront proposés à divers moments, alors surveillez bien nos publications.</w:t>
                            </w:r>
                          </w:p>
                          <w:p w14:paraId="433DC7C9" w14:textId="77777777" w:rsidR="0062618E" w:rsidRDefault="0062618E" w:rsidP="00B058DF">
                            <w:pPr>
                              <w:pStyle w:val="Corpsdetexte"/>
                              <w:spacing w:after="0" w:line="240" w:lineRule="auto"/>
                              <w:jc w:val="both"/>
                              <w:rPr>
                                <w:b/>
                                <w:bCs/>
                                <w:lang w:val="fr-FR"/>
                              </w:rPr>
                            </w:pPr>
                          </w:p>
                          <w:p w14:paraId="054D55C1" w14:textId="287FA085" w:rsidR="00225728" w:rsidRPr="0052440F" w:rsidRDefault="00B058DF" w:rsidP="00B058DF">
                            <w:pPr>
                              <w:pStyle w:val="Corpsdetexte"/>
                              <w:spacing w:after="0" w:line="240" w:lineRule="auto"/>
                              <w:jc w:val="both"/>
                              <w:rPr>
                                <w:b/>
                                <w:bCs/>
                                <w:color w:val="335B74" w:themeColor="text2"/>
                                <w:lang w:val="fr-FR"/>
                              </w:rPr>
                            </w:pPr>
                            <w:r w:rsidRPr="0052440F">
                              <w:rPr>
                                <w:b/>
                                <w:bCs/>
                                <w:color w:val="335B74" w:themeColor="text2"/>
                                <w:lang w:val="fr-FR"/>
                              </w:rPr>
                              <w:t>Tablettes numériques</w:t>
                            </w:r>
                          </w:p>
                          <w:p w14:paraId="55321D0F" w14:textId="509354C2" w:rsidR="00225728" w:rsidRDefault="00B058DF" w:rsidP="00B058DF">
                            <w:pPr>
                              <w:pStyle w:val="Corpsdetexte"/>
                              <w:spacing w:after="0" w:line="240" w:lineRule="auto"/>
                              <w:jc w:val="both"/>
                              <w:rPr>
                                <w:lang w:val="fr-FR"/>
                              </w:rPr>
                            </w:pPr>
                            <w:r>
                              <w:rPr>
                                <w:lang w:val="fr-FR"/>
                              </w:rPr>
                              <w:t xml:space="preserve">Nous vous rappelons que l’APHRSO dispose de </w:t>
                            </w:r>
                            <w:r w:rsidR="0062618E">
                              <w:rPr>
                                <w:lang w:val="fr-FR"/>
                              </w:rPr>
                              <w:t xml:space="preserve">quelques </w:t>
                            </w:r>
                            <w:r>
                              <w:rPr>
                                <w:lang w:val="fr-FR"/>
                              </w:rPr>
                              <w:t xml:space="preserve">tablettes numériques que nous pouvons </w:t>
                            </w:r>
                            <w:r w:rsidR="0062618E">
                              <w:rPr>
                                <w:lang w:val="fr-FR"/>
                              </w:rPr>
                              <w:t>p</w:t>
                            </w:r>
                            <w:r>
                              <w:rPr>
                                <w:lang w:val="fr-FR"/>
                              </w:rPr>
                              <w:t>rêter à nos membres pour leur permettre de participer à nos activités virtuelles</w:t>
                            </w:r>
                            <w:r w:rsidR="0062618E">
                              <w:rPr>
                                <w:lang w:val="fr-FR"/>
                              </w:rPr>
                              <w:t>. N’hésitez pas à communiquer avec nous au besoin.</w:t>
                            </w:r>
                          </w:p>
                          <w:p w14:paraId="34F1CF36" w14:textId="77777777" w:rsidR="00225728" w:rsidRDefault="00225728">
                            <w:pPr>
                              <w:pStyle w:val="Corpsdetexte"/>
                              <w:rPr>
                                <w:lang w:val="fr-FR"/>
                              </w:rPr>
                            </w:pPr>
                          </w:p>
                          <w:p w14:paraId="09AD3B57" w14:textId="77777777" w:rsidR="0057604B" w:rsidRDefault="0057604B">
                            <w:pPr>
                              <w:pStyle w:val="Corpsdetexte"/>
                              <w:rPr>
                                <w:lang w:val="fr-FR"/>
                              </w:rPr>
                            </w:pPr>
                          </w:p>
                          <w:p w14:paraId="55DD08BE" w14:textId="55CA1FCB" w:rsidR="001E75CA" w:rsidRPr="009C2472" w:rsidRDefault="001E75CA">
                            <w:pPr>
                              <w:pStyle w:val="Corpsdetexte"/>
                              <w:rPr>
                                <w:lang w:val="fr-FR"/>
                              </w:rPr>
                            </w:pPr>
                            <w:proofErr w:type="gramStart"/>
                            <w:r w:rsidRPr="009C2472">
                              <w:rPr>
                                <w:lang w:val="fr-FR"/>
                              </w:rPr>
                              <w:t>t</w:t>
                            </w:r>
                            <w:r w:rsidR="0057604B">
                              <w:rPr>
                                <w:lang w:val="fr-FR"/>
                              </w:rPr>
                              <w:t>ablettes</w:t>
                            </w:r>
                            <w:proofErr w:type="gramEnd"/>
                            <w:r w:rsidR="0057604B">
                              <w:rPr>
                                <w:lang w:val="fr-FR"/>
                              </w:rPr>
                              <w:t xml:space="preserve"> disponibles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6" type="#_x0000_t202" style="position:absolute;margin-left:37.7pt;margin-top:103.3pt;width:139.6pt;height:264.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" filled="f" stroked="f">
                <v:textbox style="mso-next-textbox:#Text Box 152" inset="0,0,0,0">
                  <w:txbxContent>
                    <w:p w14:paraId="26992A7B" w14:textId="77777777" w:rsidR="00B83968" w:rsidRPr="007D4D51" w:rsidRDefault="00B83968" w:rsidP="00B058DF">
                      <w:pPr>
                        <w:pStyle w:val="Corpsdetexte"/>
                        <w:spacing w:line="240" w:lineRule="auto"/>
                        <w:jc w:val="both"/>
                        <w:rPr>
                          <w:lang w:val="fr-FR"/>
                        </w:rPr>
                      </w:pPr>
                      <w:r w:rsidRPr="007D4D51">
                        <w:rPr>
                          <w:lang w:val="fr-FR"/>
                        </w:rPr>
                        <w:t>Vous cherchez une information ou une ressource pour répondre à vos besoins ?</w:t>
                      </w:r>
                    </w:p>
                    <w:p w14:paraId="400D5B73" w14:textId="5ABBA36E" w:rsidR="00B83968" w:rsidRPr="007D4D51" w:rsidRDefault="00B83968" w:rsidP="00B058DF">
                      <w:pPr>
                        <w:pStyle w:val="Corpsdetexte"/>
                        <w:spacing w:line="240" w:lineRule="auto"/>
                        <w:jc w:val="both"/>
                        <w:rPr>
                          <w:lang w:val="fr-FR"/>
                        </w:rPr>
                      </w:pPr>
                      <w:r w:rsidRPr="007D4D51">
                        <w:rPr>
                          <w:lang w:val="fr-FR"/>
                        </w:rPr>
                        <w:t>Vous souhaitez être accompagné et soutenu dans vos démarches personnelles ?</w:t>
                      </w:r>
                    </w:p>
                    <w:p w14:paraId="26967782" w14:textId="4906D72F" w:rsidR="00B83968" w:rsidRPr="007D4D51" w:rsidRDefault="00B83968" w:rsidP="00B058DF">
                      <w:pPr>
                        <w:pStyle w:val="Corpsdetexte"/>
                        <w:spacing w:line="240" w:lineRule="auto"/>
                        <w:jc w:val="both"/>
                        <w:rPr>
                          <w:lang w:val="fr-FR"/>
                        </w:rPr>
                      </w:pPr>
                      <w:r w:rsidRPr="007D4D51">
                        <w:rPr>
                          <w:lang w:val="fr-FR"/>
                        </w:rPr>
                        <w:t>Votre enfant devenu adulte a un projet de vie et vous ne savez pas par où commencer pour l’aider à se réaliser ?</w:t>
                      </w:r>
                    </w:p>
                    <w:p w14:paraId="42BC3303" w14:textId="2C274632" w:rsidR="00B83968" w:rsidRPr="007D4D51" w:rsidRDefault="00B83968" w:rsidP="00B058DF">
                      <w:pPr>
                        <w:pStyle w:val="Corpsdetexte"/>
                        <w:spacing w:line="240" w:lineRule="auto"/>
                        <w:jc w:val="both"/>
                        <w:rPr>
                          <w:lang w:val="fr-FR"/>
                        </w:rPr>
                      </w:pPr>
                      <w:r w:rsidRPr="007D4D51">
                        <w:rPr>
                          <w:lang w:val="fr-FR"/>
                        </w:rPr>
                        <w:t>V</w:t>
                      </w:r>
                      <w:r w:rsidR="000E4F55">
                        <w:rPr>
                          <w:lang w:val="fr-FR"/>
                        </w:rPr>
                        <w:t>o</w:t>
                      </w:r>
                      <w:r w:rsidRPr="007D4D51">
                        <w:rPr>
                          <w:lang w:val="fr-FR"/>
                        </w:rPr>
                        <w:t>us vivez une situation particulière et vous aimeriez en discuter avec une personne</w:t>
                      </w:r>
                      <w:r w:rsidR="00C54340">
                        <w:rPr>
                          <w:lang w:val="fr-FR"/>
                        </w:rPr>
                        <w:t>-</w:t>
                      </w:r>
                      <w:r w:rsidRPr="007D4D51">
                        <w:rPr>
                          <w:lang w:val="fr-FR"/>
                        </w:rPr>
                        <w:t>ressource ?</w:t>
                      </w:r>
                    </w:p>
                    <w:p w14:paraId="5392F3A6" w14:textId="1C5F0B46" w:rsidR="00B83968" w:rsidRPr="007D4D51" w:rsidRDefault="00B83968" w:rsidP="00B058DF">
                      <w:pPr>
                        <w:pStyle w:val="Corpsdetexte"/>
                        <w:spacing w:line="240" w:lineRule="auto"/>
                        <w:jc w:val="both"/>
                        <w:rPr>
                          <w:lang w:val="fr-FR"/>
                        </w:rPr>
                      </w:pPr>
                      <w:r w:rsidRPr="007D4D51">
                        <w:rPr>
                          <w:lang w:val="fr-FR"/>
                        </w:rPr>
                        <w:t>Voilà autant de raison de</w:t>
                      </w:r>
                      <w:r w:rsidR="007D4D51" w:rsidRPr="007D4D51">
                        <w:rPr>
                          <w:lang w:val="fr-FR"/>
                        </w:rPr>
                        <w:t xml:space="preserve"> </w:t>
                      </w:r>
                      <w:r w:rsidRPr="007D4D51">
                        <w:rPr>
                          <w:lang w:val="fr-FR"/>
                        </w:rPr>
                        <w:t xml:space="preserve">communiquer avec l’APHRSO. Notre service </w:t>
                      </w:r>
                      <w:r w:rsidR="007D4D51" w:rsidRPr="007D4D51">
                        <w:rPr>
                          <w:lang w:val="fr-FR"/>
                        </w:rPr>
                        <w:t xml:space="preserve">de soutien et d’informations est là pour vous </w:t>
                      </w:r>
                      <w:r w:rsidR="0062618E">
                        <w:rPr>
                          <w:lang w:val="fr-FR"/>
                        </w:rPr>
                        <w:t>accompagner</w:t>
                      </w:r>
                      <w:r w:rsidR="007D4D51" w:rsidRPr="007D4D51">
                        <w:rPr>
                          <w:lang w:val="fr-FR"/>
                        </w:rPr>
                        <w:t>. N’hésitez pas à nous contacter.</w:t>
                      </w:r>
                    </w:p>
                    <w:p w14:paraId="31B67CEF" w14:textId="535FC6BF" w:rsidR="00B83968" w:rsidRPr="0052440F" w:rsidRDefault="007D4D51" w:rsidP="00B058DF">
                      <w:pPr>
                        <w:pStyle w:val="Corpsdetexte"/>
                        <w:spacing w:after="0" w:line="240" w:lineRule="auto"/>
                        <w:jc w:val="both"/>
                        <w:rPr>
                          <w:b/>
                          <w:bCs/>
                          <w:color w:val="335B74" w:themeColor="text2"/>
                          <w:lang w:val="fr-FR"/>
                        </w:rPr>
                      </w:pPr>
                      <w:r w:rsidRPr="0052440F">
                        <w:rPr>
                          <w:b/>
                          <w:bCs/>
                          <w:color w:val="335B74" w:themeColor="text2"/>
                          <w:lang w:val="fr-FR"/>
                        </w:rPr>
                        <w:t>Dîner Cause-Ris</w:t>
                      </w:r>
                    </w:p>
                    <w:p w14:paraId="76AA9A0E" w14:textId="0E00757A" w:rsidR="00B83968" w:rsidRPr="00B058DF" w:rsidRDefault="007D4D51" w:rsidP="00B058DF">
                      <w:pPr>
                        <w:pStyle w:val="Corpsdetexte"/>
                        <w:spacing w:after="0" w:line="240" w:lineRule="auto"/>
                        <w:jc w:val="both"/>
                        <w:rPr>
                          <w:lang w:val="fr-FR"/>
                        </w:rPr>
                      </w:pPr>
                      <w:r w:rsidRPr="00B058DF">
                        <w:rPr>
                          <w:lang w:val="fr-FR"/>
                        </w:rPr>
                        <w:t>Bien que nous soyons toujours soumis à certaines restrictions en raison des mesures sanitaires, nos dîners Cause-ris se poursuivent en présentiel et en formule virtuelle.</w:t>
                      </w:r>
                    </w:p>
                    <w:p w14:paraId="547E3D6E" w14:textId="28728D8C" w:rsidR="007D4D51" w:rsidRDefault="007B3521" w:rsidP="00B058DF">
                      <w:pPr>
                        <w:pStyle w:val="Corpsdetexte"/>
                        <w:spacing w:line="240" w:lineRule="auto"/>
                        <w:jc w:val="both"/>
                        <w:rPr>
                          <w:color w:val="C00000"/>
                          <w:lang w:val="fr-FR"/>
                        </w:rPr>
                      </w:pPr>
                      <w:r w:rsidRPr="00B058DF">
                        <w:rPr>
                          <w:lang w:val="fr-FR"/>
                        </w:rPr>
                        <w:t xml:space="preserve">Considérant que la situation évolue constamment depuis la dernière </w:t>
                      </w:r>
                      <w:r w:rsidR="00C35F71" w:rsidRPr="00B058DF">
                        <w:rPr>
                          <w:lang w:val="fr-FR"/>
                        </w:rPr>
                        <w:t xml:space="preserve">année </w:t>
                      </w:r>
                      <w:r w:rsidRPr="00B058DF">
                        <w:rPr>
                          <w:lang w:val="fr-FR"/>
                        </w:rPr>
                        <w:t xml:space="preserve">et que vos besoins ont peut-être changé depuis nos derniers échanges, </w:t>
                      </w:r>
                      <w:r w:rsidRPr="004C3297">
                        <w:rPr>
                          <w:b/>
                          <w:bCs/>
                          <w:lang w:val="fr-FR"/>
                        </w:rPr>
                        <w:t>appelez-nous si vous souhaite</w:t>
                      </w:r>
                      <w:r w:rsidR="00C54340" w:rsidRPr="004C3297">
                        <w:rPr>
                          <w:b/>
                          <w:bCs/>
                          <w:lang w:val="fr-FR"/>
                        </w:rPr>
                        <w:t>z</w:t>
                      </w:r>
                      <w:r w:rsidRPr="004C3297">
                        <w:rPr>
                          <w:b/>
                          <w:bCs/>
                          <w:lang w:val="fr-FR"/>
                        </w:rPr>
                        <w:t xml:space="preserve"> participer </w:t>
                      </w:r>
                      <w:r w:rsidR="00B058DF" w:rsidRPr="004C3297">
                        <w:rPr>
                          <w:b/>
                          <w:bCs/>
                          <w:lang w:val="fr-FR"/>
                        </w:rPr>
                        <w:t xml:space="preserve">à </w:t>
                      </w:r>
                      <w:r w:rsidR="007D4D51" w:rsidRPr="004C3297">
                        <w:rPr>
                          <w:b/>
                          <w:bCs/>
                          <w:lang w:val="fr-FR"/>
                        </w:rPr>
                        <w:t>nos rencontres</w:t>
                      </w:r>
                      <w:r w:rsidR="007D4D51" w:rsidRPr="00B058DF">
                        <w:rPr>
                          <w:lang w:val="fr-FR"/>
                        </w:rPr>
                        <w:t>.</w:t>
                      </w:r>
                      <w:r w:rsidR="00B058DF" w:rsidRPr="00B058DF">
                        <w:rPr>
                          <w:lang w:val="fr-FR"/>
                        </w:rPr>
                        <w:t xml:space="preserve"> En ayant une bonne connaissance de vos besoins, il nous sera plus facile de planifier nos services de manière à répondre le mieux possible à ceux-ci</w:t>
                      </w:r>
                      <w:r w:rsidR="00B058DF">
                        <w:rPr>
                          <w:color w:val="C00000"/>
                          <w:lang w:val="fr-FR"/>
                        </w:rPr>
                        <w:t>.</w:t>
                      </w:r>
                    </w:p>
                    <w:p w14:paraId="5CBDAE76" w14:textId="5A675358" w:rsidR="007D4D51" w:rsidRPr="0052440F" w:rsidRDefault="00B058DF" w:rsidP="00B058DF">
                      <w:pPr>
                        <w:pStyle w:val="Corpsdetexte"/>
                        <w:spacing w:after="0" w:line="240" w:lineRule="auto"/>
                        <w:jc w:val="both"/>
                        <w:rPr>
                          <w:b/>
                          <w:bCs/>
                          <w:color w:val="335B74" w:themeColor="text2"/>
                          <w:lang w:val="fr-FR"/>
                        </w:rPr>
                      </w:pPr>
                      <w:r w:rsidRPr="0052440F">
                        <w:rPr>
                          <w:b/>
                          <w:bCs/>
                          <w:color w:val="335B74" w:themeColor="text2"/>
                          <w:lang w:val="fr-FR"/>
                        </w:rPr>
                        <w:t>Activités thématiques</w:t>
                      </w:r>
                    </w:p>
                    <w:p w14:paraId="2D39F03E" w14:textId="1F5F5D01" w:rsidR="007D4D51" w:rsidRPr="00B058DF" w:rsidRDefault="00B058DF" w:rsidP="00B058DF">
                      <w:pPr>
                        <w:pStyle w:val="Corpsdetexte"/>
                        <w:spacing w:after="0" w:line="240" w:lineRule="auto"/>
                        <w:jc w:val="both"/>
                        <w:rPr>
                          <w:lang w:val="fr-FR"/>
                        </w:rPr>
                      </w:pPr>
                      <w:r w:rsidRPr="00B058DF">
                        <w:rPr>
                          <w:lang w:val="fr-FR"/>
                        </w:rPr>
                        <w:t>Pour dynamiser encore davantage notre vie associative, l’APHRSO a mis en place un calendrier d’activités thématiques qui vous sera soumis tout au long de l’année. Concours</w:t>
                      </w:r>
                      <w:r w:rsidR="0062618E">
                        <w:rPr>
                          <w:lang w:val="fr-FR"/>
                        </w:rPr>
                        <w:t xml:space="preserve">, </w:t>
                      </w:r>
                      <w:r w:rsidRPr="00B058DF">
                        <w:rPr>
                          <w:lang w:val="fr-FR"/>
                        </w:rPr>
                        <w:t>tirages et autres vous seront proposés à divers moments, alors surveillez bien nos publications.</w:t>
                      </w:r>
                    </w:p>
                    <w:p w14:paraId="433DC7C9" w14:textId="77777777" w:rsidR="0062618E" w:rsidRDefault="0062618E" w:rsidP="00B058DF">
                      <w:pPr>
                        <w:pStyle w:val="Corpsdetexte"/>
                        <w:spacing w:after="0" w:line="240" w:lineRule="auto"/>
                        <w:jc w:val="both"/>
                        <w:rPr>
                          <w:b/>
                          <w:bCs/>
                          <w:lang w:val="fr-FR"/>
                        </w:rPr>
                      </w:pPr>
                    </w:p>
                    <w:p w14:paraId="054D55C1" w14:textId="287FA085" w:rsidR="00225728" w:rsidRPr="0052440F" w:rsidRDefault="00B058DF" w:rsidP="00B058DF">
                      <w:pPr>
                        <w:pStyle w:val="Corpsdetexte"/>
                        <w:spacing w:after="0" w:line="240" w:lineRule="auto"/>
                        <w:jc w:val="both"/>
                        <w:rPr>
                          <w:b/>
                          <w:bCs/>
                          <w:color w:val="335B74" w:themeColor="text2"/>
                          <w:lang w:val="fr-FR"/>
                        </w:rPr>
                      </w:pPr>
                      <w:r w:rsidRPr="0052440F">
                        <w:rPr>
                          <w:b/>
                          <w:bCs/>
                          <w:color w:val="335B74" w:themeColor="text2"/>
                          <w:lang w:val="fr-FR"/>
                        </w:rPr>
                        <w:t>Tablettes numériques</w:t>
                      </w:r>
                    </w:p>
                    <w:p w14:paraId="55321D0F" w14:textId="509354C2" w:rsidR="00225728" w:rsidRDefault="00B058DF" w:rsidP="00B058DF">
                      <w:pPr>
                        <w:pStyle w:val="Corpsdetexte"/>
                        <w:spacing w:after="0" w:line="240" w:lineRule="auto"/>
                        <w:jc w:val="both"/>
                        <w:rPr>
                          <w:lang w:val="fr-FR"/>
                        </w:rPr>
                      </w:pPr>
                      <w:r>
                        <w:rPr>
                          <w:lang w:val="fr-FR"/>
                        </w:rPr>
                        <w:t xml:space="preserve">Nous vous rappelons que l’APHRSO dispose de </w:t>
                      </w:r>
                      <w:r w:rsidR="0062618E">
                        <w:rPr>
                          <w:lang w:val="fr-FR"/>
                        </w:rPr>
                        <w:t xml:space="preserve">quelques </w:t>
                      </w:r>
                      <w:r>
                        <w:rPr>
                          <w:lang w:val="fr-FR"/>
                        </w:rPr>
                        <w:t xml:space="preserve">tablettes numériques que nous pouvons </w:t>
                      </w:r>
                      <w:r w:rsidR="0062618E">
                        <w:rPr>
                          <w:lang w:val="fr-FR"/>
                        </w:rPr>
                        <w:t>p</w:t>
                      </w:r>
                      <w:r>
                        <w:rPr>
                          <w:lang w:val="fr-FR"/>
                        </w:rPr>
                        <w:t>rêter à nos membres pour leur permettre de participer à nos activités virtuelles</w:t>
                      </w:r>
                      <w:r w:rsidR="0062618E">
                        <w:rPr>
                          <w:lang w:val="fr-FR"/>
                        </w:rPr>
                        <w:t>. N’hésitez pas à communiquer avec nous au besoin.</w:t>
                      </w:r>
                    </w:p>
                    <w:p w14:paraId="34F1CF36" w14:textId="77777777" w:rsidR="00225728" w:rsidRDefault="00225728">
                      <w:pPr>
                        <w:pStyle w:val="Corpsdetexte"/>
                        <w:rPr>
                          <w:lang w:val="fr-FR"/>
                        </w:rPr>
                      </w:pPr>
                    </w:p>
                    <w:p w14:paraId="09AD3B57" w14:textId="77777777" w:rsidR="0057604B" w:rsidRDefault="0057604B">
                      <w:pPr>
                        <w:pStyle w:val="Corpsdetexte"/>
                        <w:rPr>
                          <w:lang w:val="fr-FR"/>
                        </w:rPr>
                      </w:pPr>
                    </w:p>
                    <w:p w14:paraId="55DD08BE" w14:textId="55CA1FCB" w:rsidR="001E75CA" w:rsidRPr="009C2472" w:rsidRDefault="001E75CA">
                      <w:pPr>
                        <w:pStyle w:val="Corpsdetexte"/>
                        <w:rPr>
                          <w:lang w:val="fr-FR"/>
                        </w:rPr>
                      </w:pPr>
                      <w:proofErr w:type="gramStart"/>
                      <w:r w:rsidRPr="009C2472">
                        <w:rPr>
                          <w:lang w:val="fr-FR"/>
                        </w:rPr>
                        <w:t>t</w:t>
                      </w:r>
                      <w:r w:rsidR="0057604B">
                        <w:rPr>
                          <w:lang w:val="fr-FR"/>
                        </w:rPr>
                        <w:t>ablettes</w:t>
                      </w:r>
                      <w:proofErr w:type="gramEnd"/>
                      <w:r w:rsidR="0057604B">
                        <w:rPr>
                          <w:lang w:val="fr-FR"/>
                        </w:rPr>
                        <w:t xml:space="preserve"> disponibles</w:t>
                      </w:r>
                    </w:p>
                  </w:txbxContent>
                </v:textbox>
                <w10:wrap anchorx="page" anchory="page"/>
              </v:shape>
            </w:pict>
          </mc:Fallback>
        </mc:AlternateContent>
      </w:r>
      <w:r w:rsidR="007D4D51">
        <w:rPr>
          <w:noProof/>
          <w:lang w:eastAsia="fr-CA" w:bidi="ar-SA"/>
        </w:rPr>
        <mc:AlternateContent>
          <mc:Choice Requires="wps">
            <w:drawing>
              <wp:anchor distT="0" distB="0" distL="114300" distR="114300" simplePos="0" relativeHeight="251667456" behindDoc="0" locked="0" layoutInCell="1" allowOverlap="1" wp14:anchorId="452D2A62" wp14:editId="20770A06">
                <wp:simplePos x="0" y="0"/>
                <wp:positionH relativeFrom="page">
                  <wp:posOffset>4204565</wp:posOffset>
                </wp:positionH>
                <wp:positionV relativeFrom="page">
                  <wp:posOffset>1343660</wp:posOffset>
                </wp:positionV>
                <wp:extent cx="1620981" cy="3263900"/>
                <wp:effectExtent l="0" t="0" r="17780" b="1270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981" cy="326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7" type="#_x0000_t202" style="position:absolute;margin-left:331.05pt;margin-top:105.8pt;width:127.65pt;height:25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" filled="f" stroked="f">
                <v:textbox inset="0,0,0,0">
                  <w:txbxContent/>
                </v:textbox>
                <w10:wrap anchorx="page" anchory="page"/>
              </v:shape>
            </w:pict>
          </mc:Fallback>
        </mc:AlternateContent>
      </w:r>
    </w:p>
    <w:p w14:paraId="1B46A9AE" w14:textId="478B3426" w:rsidR="001E75CA" w:rsidRDefault="001E75CA"/>
    <w:p w14:paraId="00E82F96" w14:textId="0A57D72C" w:rsidR="001E75CA" w:rsidRDefault="001E75CA"/>
    <w:p w14:paraId="667649E2" w14:textId="27612509" w:rsidR="001E75CA" w:rsidRDefault="0052440F">
      <w:r w:rsidRPr="0052440F">
        <w:rPr>
          <w:noProof/>
        </w:rPr>
        <w:drawing>
          <wp:anchor distT="0" distB="0" distL="114300" distR="114300" simplePos="0" relativeHeight="251871232" behindDoc="1" locked="0" layoutInCell="1" allowOverlap="1" wp14:anchorId="66579A62" wp14:editId="261D361C">
            <wp:simplePos x="0" y="0"/>
            <wp:positionH relativeFrom="margin">
              <wp:posOffset>5600642</wp:posOffset>
            </wp:positionH>
            <wp:positionV relativeFrom="page">
              <wp:posOffset>1911408</wp:posOffset>
            </wp:positionV>
            <wp:extent cx="1115060" cy="1115060"/>
            <wp:effectExtent l="0" t="0" r="8890" b="8890"/>
            <wp:wrapTight wrapText="bothSides">
              <wp:wrapPolygon edited="0">
                <wp:start x="7380" y="0"/>
                <wp:lineTo x="5166" y="738"/>
                <wp:lineTo x="0" y="4797"/>
                <wp:lineTo x="0" y="14392"/>
                <wp:lineTo x="1476" y="17713"/>
                <wp:lineTo x="1476" y="18451"/>
                <wp:lineTo x="6273" y="21403"/>
                <wp:lineTo x="7380" y="21403"/>
                <wp:lineTo x="14023" y="21403"/>
                <wp:lineTo x="15130" y="21403"/>
                <wp:lineTo x="19927" y="18451"/>
                <wp:lineTo x="19927" y="17713"/>
                <wp:lineTo x="21403" y="14392"/>
                <wp:lineTo x="21403" y="4797"/>
                <wp:lineTo x="15868" y="369"/>
                <wp:lineTo x="14023" y="0"/>
                <wp:lineTo x="7380" y="0"/>
              </wp:wrapPolygon>
            </wp:wrapTight>
            <wp:docPr id="675" name="Image 675" descr="Une personne à l'éc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descr="Une personne à l'écoute."/>
                    <pic:cNvPicPr>
                      <a:picLocks noChangeAspect="1" noChangeArrowheads="1"/>
                    </pic:cNvPicPr>
                  </pic:nvPicPr>
                  <pic:blipFill>
                    <a:blip r:embed="rId25" cstate="print">
                      <a:duotone>
                        <a:schemeClr val="accent2">
                          <a:shade val="45000"/>
                          <a:satMod val="135000"/>
                        </a:schemeClr>
                        <a:prstClr val="white"/>
                      </a:duotone>
                      <a:alphaModFix amt="50000"/>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D4C60" w14:textId="77777777" w:rsidR="001E75CA" w:rsidRDefault="001E75CA"/>
    <w:p w14:paraId="2A67EC0C" w14:textId="0B086F61" w:rsidR="001E75CA" w:rsidRDefault="001E75CA"/>
    <w:p w14:paraId="6FD754C9" w14:textId="46C1FD43" w:rsidR="001E75CA" w:rsidRDefault="001E75CA"/>
    <w:p w14:paraId="32DC875A" w14:textId="549EE3CC" w:rsidR="001E75CA" w:rsidRDefault="001E75CA"/>
    <w:p w14:paraId="51414390" w14:textId="6BF60453" w:rsidR="001E75CA" w:rsidRDefault="001E75CA"/>
    <w:p w14:paraId="4FC9CA2C" w14:textId="31853502" w:rsidR="001E75CA" w:rsidRDefault="001E75CA"/>
    <w:p w14:paraId="0B5DD22E" w14:textId="35926059" w:rsidR="001E75CA" w:rsidRDefault="00CD1C9B">
      <w:r>
        <w:rPr>
          <w:noProof/>
          <w:lang w:eastAsia="fr-CA" w:bidi="ar-SA"/>
        </w:rPr>
        <mc:AlternateContent>
          <mc:Choice Requires="wps">
            <w:drawing>
              <wp:anchor distT="0" distB="0" distL="114300" distR="114300" simplePos="0" relativeHeight="251668480" behindDoc="0" locked="0" layoutInCell="1" allowOverlap="1" wp14:anchorId="0222CE28" wp14:editId="48766BB5">
                <wp:simplePos x="0" y="0"/>
                <wp:positionH relativeFrom="page">
                  <wp:posOffset>2237509</wp:posOffset>
                </wp:positionH>
                <wp:positionV relativeFrom="page">
                  <wp:posOffset>5375564</wp:posOffset>
                </wp:positionV>
                <wp:extent cx="1558290" cy="3027218"/>
                <wp:effectExtent l="0" t="0" r="3810" b="190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302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8" type="#_x0000_t202" style="position:absolute;margin-left:176.2pt;margin-top:423.25pt;width:122.7pt;height:23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" filled="f" stroked="f">
                <v:textbox style="mso-next-textbox:#Text Box 157" inset="0,0,0,0">
                  <w:txbxContent/>
                </v:textbox>
                <w10:wrap anchorx="page" anchory="page"/>
              </v:shape>
            </w:pict>
          </mc:Fallback>
        </mc:AlternateContent>
      </w:r>
      <w:r w:rsidRPr="00CC35CF">
        <w:rPr>
          <w:noProof/>
        </w:rPr>
        <w:drawing>
          <wp:anchor distT="0" distB="0" distL="114300" distR="114300" simplePos="0" relativeHeight="251868160" behindDoc="1" locked="0" layoutInCell="1" allowOverlap="1" wp14:anchorId="3BAF46A6" wp14:editId="469BC8E1">
            <wp:simplePos x="0" y="0"/>
            <wp:positionH relativeFrom="margin">
              <wp:posOffset>5513070</wp:posOffset>
            </wp:positionH>
            <wp:positionV relativeFrom="paragraph">
              <wp:posOffset>1839018</wp:posOffset>
            </wp:positionV>
            <wp:extent cx="1056640" cy="1537335"/>
            <wp:effectExtent l="0" t="0" r="0" b="5715"/>
            <wp:wrapTight wrapText="bothSides">
              <wp:wrapPolygon edited="0">
                <wp:start x="14798" y="0"/>
                <wp:lineTo x="5452" y="2141"/>
                <wp:lineTo x="4284" y="2944"/>
                <wp:lineTo x="5841" y="4283"/>
                <wp:lineTo x="3115" y="8565"/>
                <wp:lineTo x="0" y="10706"/>
                <wp:lineTo x="0" y="21413"/>
                <wp:lineTo x="1558" y="21413"/>
                <wp:lineTo x="7010" y="21413"/>
                <wp:lineTo x="21029" y="20610"/>
                <wp:lineTo x="21029" y="10706"/>
                <wp:lineTo x="19471" y="8565"/>
                <wp:lineTo x="21029" y="6691"/>
                <wp:lineTo x="19471" y="4283"/>
                <wp:lineTo x="19082" y="0"/>
                <wp:lineTo x="14798" y="0"/>
              </wp:wrapPolygon>
            </wp:wrapTight>
            <wp:docPr id="701" name="Image 701" descr="personne déguisée en épouvantail qui d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descr="personne déguisée en épouvantail qui dan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640"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25472" behindDoc="0" locked="0" layoutInCell="1" allowOverlap="1" wp14:anchorId="0B8B2002" wp14:editId="6F777E15">
                <wp:simplePos x="0" y="0"/>
                <wp:positionH relativeFrom="page">
                  <wp:posOffset>498765</wp:posOffset>
                </wp:positionH>
                <wp:positionV relativeFrom="page">
                  <wp:posOffset>4786745</wp:posOffset>
                </wp:positionV>
                <wp:extent cx="5805054" cy="512445"/>
                <wp:effectExtent l="0" t="0" r="5715" b="1905"/>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054"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3D8FB542" w:rsidR="001E75CA" w:rsidRPr="00CD1C9B" w:rsidRDefault="00CC35CF" w:rsidP="006E0DA0">
                            <w:pPr>
                              <w:pStyle w:val="Titre2"/>
                              <w:jc w:val="both"/>
                              <w:rPr>
                                <w:rFonts w:ascii="Bookman Old Style" w:hAnsi="Bookman Old Style"/>
                                <w:b/>
                                <w:bCs/>
                                <w:color w:val="FC6804"/>
                              </w:rPr>
                            </w:pPr>
                            <w:r w:rsidRPr="00CD1C9B">
                              <w:rPr>
                                <w:rFonts w:ascii="Bookman Old Style" w:hAnsi="Bookman Old Style"/>
                                <w:b/>
                                <w:bCs/>
                                <w:color w:val="FC6804"/>
                              </w:rPr>
                              <w:t xml:space="preserve">L’APHRSO s’invite à nouveau </w:t>
                            </w:r>
                            <w:r w:rsidR="00227F73" w:rsidRPr="00CD1C9B">
                              <w:rPr>
                                <w:rFonts w:ascii="Bookman Old Style" w:hAnsi="Bookman Old Style"/>
                                <w:b/>
                                <w:bCs/>
                                <w:color w:val="FC6804"/>
                              </w:rPr>
                              <w:t>dans votre écran</w:t>
                            </w:r>
                            <w:r w:rsidRPr="00CD1C9B">
                              <w:rPr>
                                <w:rFonts w:ascii="Bookman Old Style" w:hAnsi="Bookman Old Style"/>
                                <w:b/>
                                <w:bCs/>
                                <w:color w:val="FC6804"/>
                              </w:rPr>
                              <w:t xml:space="preserve"> pour l’</w:t>
                            </w:r>
                            <w:r w:rsidR="00225728" w:rsidRPr="00CD1C9B">
                              <w:rPr>
                                <w:rFonts w:ascii="Bookman Old Style" w:hAnsi="Bookman Old Style"/>
                                <w:b/>
                                <w:bCs/>
                                <w:color w:val="FC6804"/>
                              </w:rPr>
                              <w:t>Halloween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69" type="#_x0000_t202" style="position:absolute;margin-left:39.25pt;margin-top:376.9pt;width:457.1pt;height:40.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" filled="f" stroked="f">
                <v:textbox inset="0,0,0,0">
                  <w:txbxContent>
                    <w:p w14:paraId="7E00FE67" w14:textId="3D8FB542" w:rsidR="001E75CA" w:rsidRPr="00CD1C9B" w:rsidRDefault="00CC35CF" w:rsidP="006E0DA0">
                      <w:pPr>
                        <w:pStyle w:val="Titre2"/>
                        <w:jc w:val="both"/>
                        <w:rPr>
                          <w:rFonts w:ascii="Bookman Old Style" w:hAnsi="Bookman Old Style"/>
                          <w:b/>
                          <w:bCs/>
                          <w:color w:val="FC6804"/>
                        </w:rPr>
                      </w:pPr>
                      <w:r w:rsidRPr="00CD1C9B">
                        <w:rPr>
                          <w:rFonts w:ascii="Bookman Old Style" w:hAnsi="Bookman Old Style"/>
                          <w:b/>
                          <w:bCs/>
                          <w:color w:val="FC6804"/>
                        </w:rPr>
                        <w:t xml:space="preserve">L’APHRSO s’invite à nouveau </w:t>
                      </w:r>
                      <w:r w:rsidR="00227F73" w:rsidRPr="00CD1C9B">
                        <w:rPr>
                          <w:rFonts w:ascii="Bookman Old Style" w:hAnsi="Bookman Old Style"/>
                          <w:b/>
                          <w:bCs/>
                          <w:color w:val="FC6804"/>
                        </w:rPr>
                        <w:t>dans votre écran</w:t>
                      </w:r>
                      <w:r w:rsidRPr="00CD1C9B">
                        <w:rPr>
                          <w:rFonts w:ascii="Bookman Old Style" w:hAnsi="Bookman Old Style"/>
                          <w:b/>
                          <w:bCs/>
                          <w:color w:val="FC6804"/>
                        </w:rPr>
                        <w:t xml:space="preserve"> pour l’</w:t>
                      </w:r>
                      <w:r w:rsidR="00225728" w:rsidRPr="00CD1C9B">
                        <w:rPr>
                          <w:rFonts w:ascii="Bookman Old Style" w:hAnsi="Bookman Old Style"/>
                          <w:b/>
                          <w:bCs/>
                          <w:color w:val="FC6804"/>
                        </w:rPr>
                        <w:t>Halloween</w:t>
                      </w:r>
                    </w:p>
                  </w:txbxContent>
                </v:textbox>
                <w10:wrap anchorx="page" anchory="page"/>
              </v:shape>
            </w:pict>
          </mc:Fallback>
        </mc:AlternateContent>
      </w:r>
      <w:r w:rsidR="00DC4C85">
        <w:rPr>
          <w:noProof/>
          <w:lang w:eastAsia="fr-CA" w:bidi="ar-SA"/>
        </w:rPr>
        <mc:AlternateContent>
          <mc:Choice Requires="wps">
            <w:drawing>
              <wp:anchor distT="0" distB="0" distL="114300" distR="114300" simplePos="0" relativeHeight="251669504" behindDoc="0" locked="0" layoutInCell="1" allowOverlap="1" wp14:anchorId="466320C8" wp14:editId="52BB6177">
                <wp:simplePos x="0" y="0"/>
                <wp:positionH relativeFrom="page">
                  <wp:posOffset>3961592</wp:posOffset>
                </wp:positionH>
                <wp:positionV relativeFrom="page">
                  <wp:posOffset>5374698</wp:posOffset>
                </wp:positionV>
                <wp:extent cx="1517072" cy="2958465"/>
                <wp:effectExtent l="0" t="0" r="6985" b="13335"/>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72"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3" type="#_x0000_t202" style="position:absolute;margin-left:311.95pt;margin-top:423.2pt;width:119.45pt;height:232.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" filled="f" stroked="f">
                <v:textbox inset="0,0,0,0">
                  <w:txbxContent/>
                </v:textbox>
                <w10:wrap anchorx="page" anchory="page"/>
              </v:shape>
            </w:pict>
          </mc:Fallback>
        </mc:AlternateContent>
      </w:r>
      <w:r w:rsidR="006E0DA0">
        <w:rPr>
          <w:noProof/>
          <w:lang w:eastAsia="fr-CA" w:bidi="ar-SA"/>
        </w:rPr>
        <mc:AlternateContent>
          <mc:Choice Requires="wps">
            <w:drawing>
              <wp:anchor distT="0" distB="0" distL="114300" distR="114300" simplePos="0" relativeHeight="251624448" behindDoc="0" locked="0" layoutInCell="1" allowOverlap="1" wp14:anchorId="2A30A690" wp14:editId="1AAD45E7">
                <wp:simplePos x="0" y="0"/>
                <wp:positionH relativeFrom="page">
                  <wp:posOffset>519315</wp:posOffset>
                </wp:positionH>
                <wp:positionV relativeFrom="page">
                  <wp:posOffset>5375333</wp:posOffset>
                </wp:positionV>
                <wp:extent cx="1586230" cy="2791691"/>
                <wp:effectExtent l="0" t="0" r="13970" b="889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79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49A1E62A" w14:textId="1B064F5C" w:rsidR="00480219" w:rsidRDefault="00480219" w:rsidP="00480219">
                            <w:pPr>
                              <w:pStyle w:val="Corpsdetexte"/>
                              <w:jc w:val="both"/>
                              <w:rPr>
                                <w:lang w:val="fr-FR"/>
                              </w:rPr>
                            </w:pPr>
                            <w:r>
                              <w:rPr>
                                <w:lang w:val="fr-FR"/>
                              </w:rPr>
                              <w:t xml:space="preserve">À l’automne 2020, nous nous sommes invités dans vos écrans à la maison pour une Halloween virtuelle. </w:t>
                            </w:r>
                          </w:p>
                          <w:p w14:paraId="6D81D04B" w14:textId="5C1F33F1" w:rsidR="00480219" w:rsidRDefault="00480219" w:rsidP="00480219">
                            <w:pPr>
                              <w:pStyle w:val="Corpsdetexte"/>
                              <w:jc w:val="both"/>
                              <w:rPr>
                                <w:lang w:val="fr-FR"/>
                              </w:rPr>
                            </w:pPr>
                            <w:r>
                              <w:rPr>
                                <w:lang w:val="fr-FR"/>
                              </w:rPr>
                              <w:t>Le contexte sanitaire étant ce qu’il est, nous récidivons encore cette année avec cette formule qui a su plaire aux participants</w:t>
                            </w:r>
                            <w:r w:rsidRPr="00480219">
                              <w:rPr>
                                <w:lang w:val="fr-FR"/>
                              </w:rPr>
                              <w:t xml:space="preserve"> </w:t>
                            </w:r>
                            <w:r>
                              <w:rPr>
                                <w:lang w:val="fr-FR"/>
                              </w:rPr>
                              <w:t xml:space="preserve">l’an dernier. </w:t>
                            </w:r>
                          </w:p>
                          <w:p w14:paraId="0CE10D41" w14:textId="026C6DDB" w:rsidR="00480219" w:rsidRDefault="00480219" w:rsidP="000A5C8C">
                            <w:pPr>
                              <w:pStyle w:val="Corpsdetexte"/>
                              <w:jc w:val="both"/>
                              <w:rPr>
                                <w:lang w:val="fr-FR"/>
                              </w:rPr>
                            </w:pPr>
                            <w:r>
                              <w:rPr>
                                <w:lang w:val="fr-FR"/>
                              </w:rPr>
                              <w:t xml:space="preserve">Nous vous proposons donc un </w:t>
                            </w:r>
                            <w:r w:rsidRPr="006E0DA0">
                              <w:rPr>
                                <w:b/>
                                <w:bCs/>
                                <w:color w:val="FC6804"/>
                                <w:lang w:val="fr-FR"/>
                              </w:rPr>
                              <w:t>rendez-vous virtuel et dansant</w:t>
                            </w:r>
                            <w:r w:rsidRPr="006E0DA0">
                              <w:rPr>
                                <w:color w:val="FC6804"/>
                                <w:lang w:val="fr-FR"/>
                              </w:rPr>
                              <w:t xml:space="preserve"> </w:t>
                            </w:r>
                            <w:r>
                              <w:rPr>
                                <w:lang w:val="fr-FR"/>
                              </w:rPr>
                              <w:t xml:space="preserve">auquel nous ajoutons cette année </w:t>
                            </w:r>
                            <w:r w:rsidRPr="000A5C8C">
                              <w:rPr>
                                <w:b/>
                                <w:bCs/>
                                <w:color w:val="FC6804"/>
                                <w:lang w:val="fr-FR"/>
                              </w:rPr>
                              <w:t xml:space="preserve">trois (3) prix </w:t>
                            </w:r>
                            <w:r w:rsidR="000A5C8C" w:rsidRPr="000A5C8C">
                              <w:rPr>
                                <w:b/>
                                <w:bCs/>
                                <w:color w:val="FC6804"/>
                                <w:lang w:val="fr-FR"/>
                              </w:rPr>
                              <w:t>« </w:t>
                            </w:r>
                            <w:r w:rsidRPr="000A5C8C">
                              <w:rPr>
                                <w:b/>
                                <w:bCs/>
                                <w:color w:val="FC6804"/>
                                <w:lang w:val="fr-FR"/>
                              </w:rPr>
                              <w:t>surprises</w:t>
                            </w:r>
                            <w:r w:rsidR="000A5C8C" w:rsidRPr="000A5C8C">
                              <w:rPr>
                                <w:b/>
                                <w:bCs/>
                                <w:color w:val="FC6804"/>
                                <w:lang w:val="fr-FR"/>
                              </w:rPr>
                              <w:t> »</w:t>
                            </w:r>
                            <w:r>
                              <w:rPr>
                                <w:lang w:val="fr-FR"/>
                              </w:rPr>
                              <w:t xml:space="preserve"> qui seront </w:t>
                            </w:r>
                            <w:r w:rsidR="000A5C8C">
                              <w:rPr>
                                <w:lang w:val="fr-FR"/>
                              </w:rPr>
                              <w:t>attribués</w:t>
                            </w:r>
                            <w:r>
                              <w:rPr>
                                <w:lang w:val="fr-FR"/>
                              </w:rPr>
                              <w:t xml:space="preserve"> durant la soirée</w:t>
                            </w:r>
                            <w:r w:rsidR="000A5C8C">
                              <w:rPr>
                                <w:lang w:val="fr-FR"/>
                              </w:rPr>
                              <w:t xml:space="preserve"> parmi les participants présents</w:t>
                            </w:r>
                            <w:r>
                              <w:rPr>
                                <w:lang w:val="fr-FR"/>
                              </w:rPr>
                              <w:t>.</w:t>
                            </w:r>
                          </w:p>
                          <w:p w14:paraId="7903AC3F" w14:textId="064E3FD0" w:rsidR="00DC4C85" w:rsidRPr="00DC4C85" w:rsidRDefault="00DC4C85" w:rsidP="00DC4C85">
                            <w:pPr>
                              <w:pStyle w:val="Corpsdetexte"/>
                              <w:spacing w:after="0" w:line="240" w:lineRule="auto"/>
                              <w:jc w:val="both"/>
                              <w:rPr>
                                <w:b/>
                                <w:bCs/>
                                <w:color w:val="3E8853" w:themeColor="accent5"/>
                                <w:lang w:val="fr-FR"/>
                              </w:rPr>
                            </w:pPr>
                            <w:r w:rsidRPr="00DC4C85">
                              <w:rPr>
                                <w:b/>
                                <w:bCs/>
                                <w:color w:val="3E8853" w:themeColor="accent5"/>
                                <w:lang w:val="fr-FR"/>
                              </w:rPr>
                              <w:t>Pourquoi ?</w:t>
                            </w:r>
                          </w:p>
                          <w:p w14:paraId="0D936A40" w14:textId="511A4CDD" w:rsidR="000A5C8C" w:rsidRDefault="000A5C8C" w:rsidP="00DC4C85">
                            <w:pPr>
                              <w:pStyle w:val="Corpsdetexte"/>
                              <w:spacing w:after="0" w:line="240" w:lineRule="auto"/>
                              <w:jc w:val="both"/>
                              <w:rPr>
                                <w:lang w:val="fr-FR"/>
                              </w:rPr>
                            </w:pPr>
                            <w:r>
                              <w:rPr>
                                <w:lang w:val="fr-FR"/>
                              </w:rPr>
                              <w:t xml:space="preserve">En compagnie de LB Production à l’animation, l’APHRSO souhaite </w:t>
                            </w:r>
                            <w:r w:rsidR="00DC4C85">
                              <w:rPr>
                                <w:lang w:val="fr-FR"/>
                              </w:rPr>
                              <w:t xml:space="preserve">simplement </w:t>
                            </w:r>
                            <w:r>
                              <w:rPr>
                                <w:lang w:val="fr-FR"/>
                              </w:rPr>
                              <w:t>prendre un petit moment pour vous divertir et vous faire danser et ce, que vous soyez ou non déguisés pour l’occasion.</w:t>
                            </w:r>
                          </w:p>
                          <w:p w14:paraId="1DB95E16" w14:textId="77777777" w:rsidR="00DC4C85" w:rsidRDefault="00DC4C85" w:rsidP="006E0DA0">
                            <w:pPr>
                              <w:pStyle w:val="Corpsdetexte"/>
                              <w:spacing w:after="0" w:line="240" w:lineRule="auto"/>
                              <w:jc w:val="both"/>
                              <w:rPr>
                                <w:b/>
                                <w:bCs/>
                                <w:color w:val="2E653E" w:themeColor="accent5" w:themeShade="BF"/>
                                <w:lang w:val="fr-FR"/>
                              </w:rPr>
                            </w:pPr>
                          </w:p>
                          <w:p w14:paraId="1C366676" w14:textId="000A144C" w:rsidR="006E0DA0" w:rsidRDefault="006E0DA0" w:rsidP="006E0DA0">
                            <w:pPr>
                              <w:pStyle w:val="Corpsdetexte"/>
                              <w:spacing w:after="0" w:line="240" w:lineRule="auto"/>
                              <w:jc w:val="both"/>
                              <w:rPr>
                                <w:b/>
                                <w:bCs/>
                                <w:color w:val="2E653E" w:themeColor="accent5" w:themeShade="BF"/>
                                <w:lang w:val="fr-FR"/>
                              </w:rPr>
                            </w:pPr>
                            <w:r w:rsidRPr="006E0DA0">
                              <w:rPr>
                                <w:b/>
                                <w:bCs/>
                                <w:color w:val="2E653E" w:themeColor="accent5" w:themeShade="BF"/>
                                <w:lang w:val="fr-FR"/>
                              </w:rPr>
                              <w:t>C’est pour qui ?</w:t>
                            </w:r>
                          </w:p>
                          <w:p w14:paraId="545AB825" w14:textId="71AC10CE" w:rsidR="006E0DA0" w:rsidRPr="006E0DA0" w:rsidRDefault="006E0DA0" w:rsidP="006E0DA0">
                            <w:pPr>
                              <w:pStyle w:val="Corpsdetexte"/>
                              <w:spacing w:after="0" w:line="240" w:lineRule="auto"/>
                              <w:jc w:val="both"/>
                              <w:rPr>
                                <w:lang w:val="fr-FR"/>
                              </w:rPr>
                            </w:pPr>
                            <w:r w:rsidRPr="006E0DA0">
                              <w:rPr>
                                <w:lang w:val="fr-FR"/>
                              </w:rPr>
                              <w:t>L</w:t>
                            </w:r>
                            <w:r>
                              <w:rPr>
                                <w:lang w:val="fr-FR"/>
                              </w:rPr>
                              <w:t>’</w:t>
                            </w:r>
                            <w:r w:rsidRPr="006E0DA0">
                              <w:rPr>
                                <w:lang w:val="fr-FR"/>
                              </w:rPr>
                              <w:t>activité s’adresse en exclusivité aux membres de</w:t>
                            </w:r>
                            <w:r>
                              <w:rPr>
                                <w:lang w:val="fr-FR"/>
                              </w:rPr>
                              <w:t xml:space="preserve"> </w:t>
                            </w:r>
                            <w:r w:rsidRPr="006E0DA0">
                              <w:rPr>
                                <w:lang w:val="fr-FR"/>
                              </w:rPr>
                              <w:t>l’APHRSO</w:t>
                            </w:r>
                            <w:r>
                              <w:rPr>
                                <w:lang w:val="fr-FR"/>
                              </w:rPr>
                              <w:t xml:space="preserve">. </w:t>
                            </w:r>
                          </w:p>
                          <w:p w14:paraId="0CE6A4A4" w14:textId="77777777" w:rsidR="006E0DA0" w:rsidRDefault="006E0DA0" w:rsidP="000A5C8C">
                            <w:pPr>
                              <w:pStyle w:val="Corpsdetexte"/>
                              <w:spacing w:after="0" w:line="240" w:lineRule="auto"/>
                              <w:rPr>
                                <w:b/>
                                <w:bCs/>
                                <w:color w:val="2E653E" w:themeColor="accent5" w:themeShade="BF"/>
                                <w:lang w:val="fr-FR"/>
                              </w:rPr>
                            </w:pPr>
                          </w:p>
                          <w:p w14:paraId="675A2D91" w14:textId="3EB04F80"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 xml:space="preserve">Quand ? </w:t>
                            </w:r>
                          </w:p>
                          <w:p w14:paraId="222F3840" w14:textId="0329FB3F" w:rsidR="000A5C8C" w:rsidRDefault="000A5C8C" w:rsidP="000A5C8C">
                            <w:pPr>
                              <w:pStyle w:val="Corpsdetexte"/>
                              <w:spacing w:after="0" w:line="240" w:lineRule="auto"/>
                              <w:rPr>
                                <w:lang w:val="fr-FR"/>
                              </w:rPr>
                            </w:pPr>
                            <w:r>
                              <w:rPr>
                                <w:lang w:val="fr-FR"/>
                              </w:rPr>
                              <w:t>Vendredi 29 octobre 2021</w:t>
                            </w:r>
                          </w:p>
                          <w:p w14:paraId="1D30624E" w14:textId="77777777" w:rsidR="000A5C8C" w:rsidRDefault="000A5C8C" w:rsidP="000A5C8C">
                            <w:pPr>
                              <w:pStyle w:val="Corpsdetexte"/>
                              <w:spacing w:after="0" w:line="240" w:lineRule="auto"/>
                              <w:rPr>
                                <w:b/>
                                <w:bCs/>
                                <w:lang w:val="fr-FR"/>
                              </w:rPr>
                            </w:pPr>
                          </w:p>
                          <w:p w14:paraId="74627B09" w14:textId="3A6DB11C"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 xml:space="preserve">À quelle heure ? </w:t>
                            </w:r>
                          </w:p>
                          <w:p w14:paraId="529BF721" w14:textId="4005A56F" w:rsidR="000A5C8C" w:rsidRDefault="000A5C8C" w:rsidP="000A5C8C">
                            <w:pPr>
                              <w:pStyle w:val="Corpsdetexte"/>
                              <w:spacing w:after="0" w:line="240" w:lineRule="auto"/>
                              <w:rPr>
                                <w:lang w:val="fr-FR"/>
                              </w:rPr>
                            </w:pPr>
                            <w:r>
                              <w:rPr>
                                <w:lang w:val="fr-FR"/>
                              </w:rPr>
                              <w:t>De 19 h 00 à 20 h 30</w:t>
                            </w:r>
                          </w:p>
                          <w:p w14:paraId="33A85EB4" w14:textId="643809B9"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Combien ça coûte ?</w:t>
                            </w:r>
                          </w:p>
                          <w:p w14:paraId="01B50D92" w14:textId="481929CD" w:rsidR="000A5C8C" w:rsidRDefault="000A5C8C" w:rsidP="000A5C8C">
                            <w:pPr>
                              <w:pStyle w:val="Corpsdetexte"/>
                              <w:spacing w:after="0" w:line="240" w:lineRule="auto"/>
                              <w:rPr>
                                <w:lang w:val="fr-FR"/>
                              </w:rPr>
                            </w:pPr>
                            <w:r w:rsidRPr="000A5C8C">
                              <w:rPr>
                                <w:lang w:val="fr-FR"/>
                              </w:rPr>
                              <w:t>C’est gratuit !</w:t>
                            </w:r>
                          </w:p>
                          <w:p w14:paraId="086580E8" w14:textId="390EF92E" w:rsidR="000A5C8C" w:rsidRDefault="000A5C8C" w:rsidP="000A5C8C">
                            <w:pPr>
                              <w:pStyle w:val="Corpsdetexte"/>
                              <w:spacing w:after="0" w:line="240" w:lineRule="auto"/>
                              <w:rPr>
                                <w:lang w:val="fr-FR"/>
                              </w:rPr>
                            </w:pPr>
                          </w:p>
                          <w:p w14:paraId="0E7A3CB2" w14:textId="30FB60D7"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Où ?</w:t>
                            </w:r>
                          </w:p>
                          <w:p w14:paraId="58A4D46C" w14:textId="36BEE25C" w:rsidR="000A5C8C" w:rsidRDefault="000A5C8C" w:rsidP="000A5C8C">
                            <w:pPr>
                              <w:pStyle w:val="Corpsdetexte"/>
                              <w:spacing w:after="0" w:line="240" w:lineRule="auto"/>
                              <w:rPr>
                                <w:lang w:val="fr-FR"/>
                              </w:rPr>
                            </w:pPr>
                            <w:r>
                              <w:rPr>
                                <w:lang w:val="fr-FR"/>
                              </w:rPr>
                              <w:t>Via la plateforme Zoom</w:t>
                            </w:r>
                          </w:p>
                          <w:p w14:paraId="42DE8A50" w14:textId="77777777" w:rsidR="006E0DA0" w:rsidRDefault="006E0DA0" w:rsidP="000A5C8C">
                            <w:pPr>
                              <w:pStyle w:val="Corpsdetexte"/>
                              <w:rPr>
                                <w:lang w:val="fr-FR"/>
                              </w:rPr>
                            </w:pPr>
                          </w:p>
                          <w:p w14:paraId="3CDD012D" w14:textId="0D88C124" w:rsidR="000A5C8C" w:rsidRPr="006E0DA0" w:rsidRDefault="000A5C8C" w:rsidP="006E0DA0">
                            <w:pPr>
                              <w:pStyle w:val="Corpsdetexte"/>
                              <w:jc w:val="both"/>
                              <w:rPr>
                                <w:b/>
                                <w:bCs/>
                                <w:color w:val="3E8853" w:themeColor="accent5"/>
                                <w:lang w:val="fr-FR"/>
                              </w:rPr>
                            </w:pPr>
                            <w:r w:rsidRPr="006E0DA0">
                              <w:rPr>
                                <w:b/>
                                <w:bCs/>
                                <w:color w:val="3E8853" w:themeColor="accent5"/>
                                <w:lang w:val="fr-FR"/>
                              </w:rPr>
                              <w:t xml:space="preserve">Comment faire pour y </w:t>
                            </w:r>
                            <w:r w:rsidR="006E0DA0" w:rsidRPr="006E0DA0">
                              <w:rPr>
                                <w:b/>
                                <w:bCs/>
                                <w:color w:val="3E8853" w:themeColor="accent5"/>
                                <w:lang w:val="fr-FR"/>
                              </w:rPr>
                              <w:t>p</w:t>
                            </w:r>
                            <w:r w:rsidRPr="006E0DA0">
                              <w:rPr>
                                <w:b/>
                                <w:bCs/>
                                <w:color w:val="3E8853" w:themeColor="accent5"/>
                                <w:lang w:val="fr-FR"/>
                              </w:rPr>
                              <w:t>artic</w:t>
                            </w:r>
                            <w:r w:rsidR="006E0DA0" w:rsidRPr="006E0DA0">
                              <w:rPr>
                                <w:b/>
                                <w:bCs/>
                                <w:color w:val="3E8853" w:themeColor="accent5"/>
                                <w:lang w:val="fr-FR"/>
                              </w:rPr>
                              <w:t>i</w:t>
                            </w:r>
                            <w:r w:rsidRPr="006E0DA0">
                              <w:rPr>
                                <w:b/>
                                <w:bCs/>
                                <w:color w:val="3E8853" w:themeColor="accent5"/>
                                <w:lang w:val="fr-FR"/>
                              </w:rPr>
                              <w:t>per</w:t>
                            </w:r>
                            <w:r w:rsidR="006E0DA0" w:rsidRPr="006E0DA0">
                              <w:rPr>
                                <w:b/>
                                <w:bCs/>
                                <w:color w:val="3E8853" w:themeColor="accent5"/>
                                <w:lang w:val="fr-FR"/>
                              </w:rPr>
                              <w:t> ?</w:t>
                            </w:r>
                          </w:p>
                          <w:p w14:paraId="08E82297" w14:textId="75ABD95D" w:rsidR="00480219" w:rsidRPr="00B83968" w:rsidRDefault="006E0DA0" w:rsidP="006E0DA0">
                            <w:pPr>
                              <w:pStyle w:val="Corpsdetexte"/>
                              <w:jc w:val="both"/>
                              <w:rPr>
                                <w:b/>
                                <w:bCs/>
                                <w:lang w:val="fr-FR"/>
                              </w:rPr>
                            </w:pPr>
                            <w:r w:rsidRPr="00B83968">
                              <w:rPr>
                                <w:b/>
                                <w:bCs/>
                                <w:lang w:val="fr-FR"/>
                              </w:rPr>
                              <w:t>Inscrivez-vous par téléphone, avant le 27 octobre au 450 659-6519.</w:t>
                            </w:r>
                          </w:p>
                          <w:p w14:paraId="5A4E0163" w14:textId="3F99F463" w:rsidR="006E0DA0" w:rsidRDefault="006E0DA0" w:rsidP="006E0DA0">
                            <w:pPr>
                              <w:pStyle w:val="Corpsdetexte"/>
                              <w:jc w:val="both"/>
                              <w:rPr>
                                <w:lang w:val="fr-FR"/>
                              </w:rPr>
                            </w:pPr>
                            <w:r>
                              <w:rPr>
                                <w:lang w:val="fr-FR"/>
                              </w:rPr>
                              <w:t>Les participants inscrits recevront le lien de l’évènement le 28 octobre prochain,</w:t>
                            </w:r>
                            <w:r w:rsidRPr="006E0DA0">
                              <w:rPr>
                                <w:lang w:val="fr-FR"/>
                              </w:rPr>
                              <w:t xml:space="preserve"> </w:t>
                            </w:r>
                            <w:r>
                              <w:rPr>
                                <w:lang w:val="fr-FR"/>
                              </w:rPr>
                              <w:t>par courriel.</w:t>
                            </w:r>
                          </w:p>
                          <w:p w14:paraId="73EEB719" w14:textId="77777777" w:rsidR="00480219" w:rsidRDefault="00480219">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71" type="#_x0000_t202" style="position:absolute;margin-left:40.9pt;margin-top:423.25pt;width:124.9pt;height:219.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" filled="f" stroked="f">
                <v:textbox style="mso-next-textbox:#Text Box 156" inset="0,0,0,0">
                  <w:txbxContent>
                    <w:p w14:paraId="49A1E62A" w14:textId="1B064F5C" w:rsidR="00480219" w:rsidRDefault="00480219" w:rsidP="00480219">
                      <w:pPr>
                        <w:pStyle w:val="Corpsdetexte"/>
                        <w:jc w:val="both"/>
                        <w:rPr>
                          <w:lang w:val="fr-FR"/>
                        </w:rPr>
                      </w:pPr>
                      <w:r>
                        <w:rPr>
                          <w:lang w:val="fr-FR"/>
                        </w:rPr>
                        <w:t xml:space="preserve">À l’automne 2020, nous nous sommes invités dans vos écrans à la maison pour une Halloween virtuelle. </w:t>
                      </w:r>
                    </w:p>
                    <w:p w14:paraId="6D81D04B" w14:textId="5C1F33F1" w:rsidR="00480219" w:rsidRDefault="00480219" w:rsidP="00480219">
                      <w:pPr>
                        <w:pStyle w:val="Corpsdetexte"/>
                        <w:jc w:val="both"/>
                        <w:rPr>
                          <w:lang w:val="fr-FR"/>
                        </w:rPr>
                      </w:pPr>
                      <w:r>
                        <w:rPr>
                          <w:lang w:val="fr-FR"/>
                        </w:rPr>
                        <w:t>Le contexte sanitaire étant ce qu’il est, nous récidivons encore cette année avec cette formule qui a su plaire aux participants</w:t>
                      </w:r>
                      <w:r w:rsidRPr="00480219">
                        <w:rPr>
                          <w:lang w:val="fr-FR"/>
                        </w:rPr>
                        <w:t xml:space="preserve"> </w:t>
                      </w:r>
                      <w:r>
                        <w:rPr>
                          <w:lang w:val="fr-FR"/>
                        </w:rPr>
                        <w:t xml:space="preserve">l’an dernier. </w:t>
                      </w:r>
                    </w:p>
                    <w:p w14:paraId="0CE10D41" w14:textId="026C6DDB" w:rsidR="00480219" w:rsidRDefault="00480219" w:rsidP="000A5C8C">
                      <w:pPr>
                        <w:pStyle w:val="Corpsdetexte"/>
                        <w:jc w:val="both"/>
                        <w:rPr>
                          <w:lang w:val="fr-FR"/>
                        </w:rPr>
                      </w:pPr>
                      <w:r>
                        <w:rPr>
                          <w:lang w:val="fr-FR"/>
                        </w:rPr>
                        <w:t xml:space="preserve">Nous vous proposons donc un </w:t>
                      </w:r>
                      <w:r w:rsidRPr="006E0DA0">
                        <w:rPr>
                          <w:b/>
                          <w:bCs/>
                          <w:color w:val="FC6804"/>
                          <w:lang w:val="fr-FR"/>
                        </w:rPr>
                        <w:t>rendez-vous virtuel et dansant</w:t>
                      </w:r>
                      <w:r w:rsidRPr="006E0DA0">
                        <w:rPr>
                          <w:color w:val="FC6804"/>
                          <w:lang w:val="fr-FR"/>
                        </w:rPr>
                        <w:t xml:space="preserve"> </w:t>
                      </w:r>
                      <w:r>
                        <w:rPr>
                          <w:lang w:val="fr-FR"/>
                        </w:rPr>
                        <w:t xml:space="preserve">auquel nous ajoutons cette année </w:t>
                      </w:r>
                      <w:r w:rsidRPr="000A5C8C">
                        <w:rPr>
                          <w:b/>
                          <w:bCs/>
                          <w:color w:val="FC6804"/>
                          <w:lang w:val="fr-FR"/>
                        </w:rPr>
                        <w:t xml:space="preserve">trois (3) prix </w:t>
                      </w:r>
                      <w:r w:rsidR="000A5C8C" w:rsidRPr="000A5C8C">
                        <w:rPr>
                          <w:b/>
                          <w:bCs/>
                          <w:color w:val="FC6804"/>
                          <w:lang w:val="fr-FR"/>
                        </w:rPr>
                        <w:t>« </w:t>
                      </w:r>
                      <w:r w:rsidRPr="000A5C8C">
                        <w:rPr>
                          <w:b/>
                          <w:bCs/>
                          <w:color w:val="FC6804"/>
                          <w:lang w:val="fr-FR"/>
                        </w:rPr>
                        <w:t>surprises</w:t>
                      </w:r>
                      <w:r w:rsidR="000A5C8C" w:rsidRPr="000A5C8C">
                        <w:rPr>
                          <w:b/>
                          <w:bCs/>
                          <w:color w:val="FC6804"/>
                          <w:lang w:val="fr-FR"/>
                        </w:rPr>
                        <w:t> »</w:t>
                      </w:r>
                      <w:r>
                        <w:rPr>
                          <w:lang w:val="fr-FR"/>
                        </w:rPr>
                        <w:t xml:space="preserve"> qui seront </w:t>
                      </w:r>
                      <w:r w:rsidR="000A5C8C">
                        <w:rPr>
                          <w:lang w:val="fr-FR"/>
                        </w:rPr>
                        <w:t>attribués</w:t>
                      </w:r>
                      <w:r>
                        <w:rPr>
                          <w:lang w:val="fr-FR"/>
                        </w:rPr>
                        <w:t xml:space="preserve"> durant la soirée</w:t>
                      </w:r>
                      <w:r w:rsidR="000A5C8C">
                        <w:rPr>
                          <w:lang w:val="fr-FR"/>
                        </w:rPr>
                        <w:t xml:space="preserve"> parmi les participants présents</w:t>
                      </w:r>
                      <w:r>
                        <w:rPr>
                          <w:lang w:val="fr-FR"/>
                        </w:rPr>
                        <w:t>.</w:t>
                      </w:r>
                    </w:p>
                    <w:p w14:paraId="7903AC3F" w14:textId="064E3FD0" w:rsidR="00DC4C85" w:rsidRPr="00DC4C85" w:rsidRDefault="00DC4C85" w:rsidP="00DC4C85">
                      <w:pPr>
                        <w:pStyle w:val="Corpsdetexte"/>
                        <w:spacing w:after="0" w:line="240" w:lineRule="auto"/>
                        <w:jc w:val="both"/>
                        <w:rPr>
                          <w:b/>
                          <w:bCs/>
                          <w:color w:val="3E8853" w:themeColor="accent5"/>
                          <w:lang w:val="fr-FR"/>
                        </w:rPr>
                      </w:pPr>
                      <w:r w:rsidRPr="00DC4C85">
                        <w:rPr>
                          <w:b/>
                          <w:bCs/>
                          <w:color w:val="3E8853" w:themeColor="accent5"/>
                          <w:lang w:val="fr-FR"/>
                        </w:rPr>
                        <w:t>Pourquoi ?</w:t>
                      </w:r>
                    </w:p>
                    <w:p w14:paraId="0D936A40" w14:textId="511A4CDD" w:rsidR="000A5C8C" w:rsidRDefault="000A5C8C" w:rsidP="00DC4C85">
                      <w:pPr>
                        <w:pStyle w:val="Corpsdetexte"/>
                        <w:spacing w:after="0" w:line="240" w:lineRule="auto"/>
                        <w:jc w:val="both"/>
                        <w:rPr>
                          <w:lang w:val="fr-FR"/>
                        </w:rPr>
                      </w:pPr>
                      <w:r>
                        <w:rPr>
                          <w:lang w:val="fr-FR"/>
                        </w:rPr>
                        <w:t xml:space="preserve">En compagnie de LB Production à l’animation, l’APHRSO souhaite </w:t>
                      </w:r>
                      <w:r w:rsidR="00DC4C85">
                        <w:rPr>
                          <w:lang w:val="fr-FR"/>
                        </w:rPr>
                        <w:t xml:space="preserve">simplement </w:t>
                      </w:r>
                      <w:r>
                        <w:rPr>
                          <w:lang w:val="fr-FR"/>
                        </w:rPr>
                        <w:t>prendre un petit moment pour vous divertir et vous faire danser et ce, que vous soyez ou non déguisés pour l’occasion.</w:t>
                      </w:r>
                    </w:p>
                    <w:p w14:paraId="1DB95E16" w14:textId="77777777" w:rsidR="00DC4C85" w:rsidRDefault="00DC4C85" w:rsidP="006E0DA0">
                      <w:pPr>
                        <w:pStyle w:val="Corpsdetexte"/>
                        <w:spacing w:after="0" w:line="240" w:lineRule="auto"/>
                        <w:jc w:val="both"/>
                        <w:rPr>
                          <w:b/>
                          <w:bCs/>
                          <w:color w:val="2E653E" w:themeColor="accent5" w:themeShade="BF"/>
                          <w:lang w:val="fr-FR"/>
                        </w:rPr>
                      </w:pPr>
                    </w:p>
                    <w:p w14:paraId="1C366676" w14:textId="000A144C" w:rsidR="006E0DA0" w:rsidRDefault="006E0DA0" w:rsidP="006E0DA0">
                      <w:pPr>
                        <w:pStyle w:val="Corpsdetexte"/>
                        <w:spacing w:after="0" w:line="240" w:lineRule="auto"/>
                        <w:jc w:val="both"/>
                        <w:rPr>
                          <w:b/>
                          <w:bCs/>
                          <w:color w:val="2E653E" w:themeColor="accent5" w:themeShade="BF"/>
                          <w:lang w:val="fr-FR"/>
                        </w:rPr>
                      </w:pPr>
                      <w:r w:rsidRPr="006E0DA0">
                        <w:rPr>
                          <w:b/>
                          <w:bCs/>
                          <w:color w:val="2E653E" w:themeColor="accent5" w:themeShade="BF"/>
                          <w:lang w:val="fr-FR"/>
                        </w:rPr>
                        <w:t>C’est pour qui ?</w:t>
                      </w:r>
                    </w:p>
                    <w:p w14:paraId="545AB825" w14:textId="71AC10CE" w:rsidR="006E0DA0" w:rsidRPr="006E0DA0" w:rsidRDefault="006E0DA0" w:rsidP="006E0DA0">
                      <w:pPr>
                        <w:pStyle w:val="Corpsdetexte"/>
                        <w:spacing w:after="0" w:line="240" w:lineRule="auto"/>
                        <w:jc w:val="both"/>
                        <w:rPr>
                          <w:lang w:val="fr-FR"/>
                        </w:rPr>
                      </w:pPr>
                      <w:r w:rsidRPr="006E0DA0">
                        <w:rPr>
                          <w:lang w:val="fr-FR"/>
                        </w:rPr>
                        <w:t>L</w:t>
                      </w:r>
                      <w:r>
                        <w:rPr>
                          <w:lang w:val="fr-FR"/>
                        </w:rPr>
                        <w:t>’</w:t>
                      </w:r>
                      <w:r w:rsidRPr="006E0DA0">
                        <w:rPr>
                          <w:lang w:val="fr-FR"/>
                        </w:rPr>
                        <w:t>activité s’adresse en exclusivité aux membres de</w:t>
                      </w:r>
                      <w:r>
                        <w:rPr>
                          <w:lang w:val="fr-FR"/>
                        </w:rPr>
                        <w:t xml:space="preserve"> </w:t>
                      </w:r>
                      <w:r w:rsidRPr="006E0DA0">
                        <w:rPr>
                          <w:lang w:val="fr-FR"/>
                        </w:rPr>
                        <w:t>l’APHRSO</w:t>
                      </w:r>
                      <w:r>
                        <w:rPr>
                          <w:lang w:val="fr-FR"/>
                        </w:rPr>
                        <w:t xml:space="preserve">. </w:t>
                      </w:r>
                    </w:p>
                    <w:p w14:paraId="0CE6A4A4" w14:textId="77777777" w:rsidR="006E0DA0" w:rsidRDefault="006E0DA0" w:rsidP="000A5C8C">
                      <w:pPr>
                        <w:pStyle w:val="Corpsdetexte"/>
                        <w:spacing w:after="0" w:line="240" w:lineRule="auto"/>
                        <w:rPr>
                          <w:b/>
                          <w:bCs/>
                          <w:color w:val="2E653E" w:themeColor="accent5" w:themeShade="BF"/>
                          <w:lang w:val="fr-FR"/>
                        </w:rPr>
                      </w:pPr>
                    </w:p>
                    <w:p w14:paraId="675A2D91" w14:textId="3EB04F80"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 xml:space="preserve">Quand ? </w:t>
                      </w:r>
                    </w:p>
                    <w:p w14:paraId="222F3840" w14:textId="0329FB3F" w:rsidR="000A5C8C" w:rsidRDefault="000A5C8C" w:rsidP="000A5C8C">
                      <w:pPr>
                        <w:pStyle w:val="Corpsdetexte"/>
                        <w:spacing w:after="0" w:line="240" w:lineRule="auto"/>
                        <w:rPr>
                          <w:lang w:val="fr-FR"/>
                        </w:rPr>
                      </w:pPr>
                      <w:r>
                        <w:rPr>
                          <w:lang w:val="fr-FR"/>
                        </w:rPr>
                        <w:t>Vendredi 29 octobre 2021</w:t>
                      </w:r>
                    </w:p>
                    <w:p w14:paraId="1D30624E" w14:textId="77777777" w:rsidR="000A5C8C" w:rsidRDefault="000A5C8C" w:rsidP="000A5C8C">
                      <w:pPr>
                        <w:pStyle w:val="Corpsdetexte"/>
                        <w:spacing w:after="0" w:line="240" w:lineRule="auto"/>
                        <w:rPr>
                          <w:b/>
                          <w:bCs/>
                          <w:lang w:val="fr-FR"/>
                        </w:rPr>
                      </w:pPr>
                    </w:p>
                    <w:p w14:paraId="74627B09" w14:textId="3A6DB11C"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 xml:space="preserve">À quelle heure ? </w:t>
                      </w:r>
                    </w:p>
                    <w:p w14:paraId="529BF721" w14:textId="4005A56F" w:rsidR="000A5C8C" w:rsidRDefault="000A5C8C" w:rsidP="000A5C8C">
                      <w:pPr>
                        <w:pStyle w:val="Corpsdetexte"/>
                        <w:spacing w:after="0" w:line="240" w:lineRule="auto"/>
                        <w:rPr>
                          <w:lang w:val="fr-FR"/>
                        </w:rPr>
                      </w:pPr>
                      <w:r>
                        <w:rPr>
                          <w:lang w:val="fr-FR"/>
                        </w:rPr>
                        <w:t>De 19 h 00 à 20 h 30</w:t>
                      </w:r>
                    </w:p>
                    <w:p w14:paraId="33A85EB4" w14:textId="643809B9"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Combien ça coûte ?</w:t>
                      </w:r>
                    </w:p>
                    <w:p w14:paraId="01B50D92" w14:textId="481929CD" w:rsidR="000A5C8C" w:rsidRDefault="000A5C8C" w:rsidP="000A5C8C">
                      <w:pPr>
                        <w:pStyle w:val="Corpsdetexte"/>
                        <w:spacing w:after="0" w:line="240" w:lineRule="auto"/>
                        <w:rPr>
                          <w:lang w:val="fr-FR"/>
                        </w:rPr>
                      </w:pPr>
                      <w:r w:rsidRPr="000A5C8C">
                        <w:rPr>
                          <w:lang w:val="fr-FR"/>
                        </w:rPr>
                        <w:t>C’est gratuit !</w:t>
                      </w:r>
                    </w:p>
                    <w:p w14:paraId="086580E8" w14:textId="390EF92E" w:rsidR="000A5C8C" w:rsidRDefault="000A5C8C" w:rsidP="000A5C8C">
                      <w:pPr>
                        <w:pStyle w:val="Corpsdetexte"/>
                        <w:spacing w:after="0" w:line="240" w:lineRule="auto"/>
                        <w:rPr>
                          <w:lang w:val="fr-FR"/>
                        </w:rPr>
                      </w:pPr>
                    </w:p>
                    <w:p w14:paraId="0E7A3CB2" w14:textId="30FB60D7" w:rsidR="000A5C8C" w:rsidRPr="000A5C8C" w:rsidRDefault="000A5C8C" w:rsidP="000A5C8C">
                      <w:pPr>
                        <w:pStyle w:val="Corpsdetexte"/>
                        <w:spacing w:after="0" w:line="240" w:lineRule="auto"/>
                        <w:rPr>
                          <w:b/>
                          <w:bCs/>
                          <w:color w:val="2E653E" w:themeColor="accent5" w:themeShade="BF"/>
                          <w:lang w:val="fr-FR"/>
                        </w:rPr>
                      </w:pPr>
                      <w:r w:rsidRPr="000A5C8C">
                        <w:rPr>
                          <w:b/>
                          <w:bCs/>
                          <w:color w:val="2E653E" w:themeColor="accent5" w:themeShade="BF"/>
                          <w:lang w:val="fr-FR"/>
                        </w:rPr>
                        <w:t>Où ?</w:t>
                      </w:r>
                    </w:p>
                    <w:p w14:paraId="58A4D46C" w14:textId="36BEE25C" w:rsidR="000A5C8C" w:rsidRDefault="000A5C8C" w:rsidP="000A5C8C">
                      <w:pPr>
                        <w:pStyle w:val="Corpsdetexte"/>
                        <w:spacing w:after="0" w:line="240" w:lineRule="auto"/>
                        <w:rPr>
                          <w:lang w:val="fr-FR"/>
                        </w:rPr>
                      </w:pPr>
                      <w:r>
                        <w:rPr>
                          <w:lang w:val="fr-FR"/>
                        </w:rPr>
                        <w:t>Via la plateforme Zoom</w:t>
                      </w:r>
                    </w:p>
                    <w:p w14:paraId="42DE8A50" w14:textId="77777777" w:rsidR="006E0DA0" w:rsidRDefault="006E0DA0" w:rsidP="000A5C8C">
                      <w:pPr>
                        <w:pStyle w:val="Corpsdetexte"/>
                        <w:rPr>
                          <w:lang w:val="fr-FR"/>
                        </w:rPr>
                      </w:pPr>
                    </w:p>
                    <w:p w14:paraId="3CDD012D" w14:textId="0D88C124" w:rsidR="000A5C8C" w:rsidRPr="006E0DA0" w:rsidRDefault="000A5C8C" w:rsidP="006E0DA0">
                      <w:pPr>
                        <w:pStyle w:val="Corpsdetexte"/>
                        <w:jc w:val="both"/>
                        <w:rPr>
                          <w:b/>
                          <w:bCs/>
                          <w:color w:val="3E8853" w:themeColor="accent5"/>
                          <w:lang w:val="fr-FR"/>
                        </w:rPr>
                      </w:pPr>
                      <w:r w:rsidRPr="006E0DA0">
                        <w:rPr>
                          <w:b/>
                          <w:bCs/>
                          <w:color w:val="3E8853" w:themeColor="accent5"/>
                          <w:lang w:val="fr-FR"/>
                        </w:rPr>
                        <w:t xml:space="preserve">Comment faire pour y </w:t>
                      </w:r>
                      <w:r w:rsidR="006E0DA0" w:rsidRPr="006E0DA0">
                        <w:rPr>
                          <w:b/>
                          <w:bCs/>
                          <w:color w:val="3E8853" w:themeColor="accent5"/>
                          <w:lang w:val="fr-FR"/>
                        </w:rPr>
                        <w:t>p</w:t>
                      </w:r>
                      <w:r w:rsidRPr="006E0DA0">
                        <w:rPr>
                          <w:b/>
                          <w:bCs/>
                          <w:color w:val="3E8853" w:themeColor="accent5"/>
                          <w:lang w:val="fr-FR"/>
                        </w:rPr>
                        <w:t>artic</w:t>
                      </w:r>
                      <w:r w:rsidR="006E0DA0" w:rsidRPr="006E0DA0">
                        <w:rPr>
                          <w:b/>
                          <w:bCs/>
                          <w:color w:val="3E8853" w:themeColor="accent5"/>
                          <w:lang w:val="fr-FR"/>
                        </w:rPr>
                        <w:t>i</w:t>
                      </w:r>
                      <w:r w:rsidRPr="006E0DA0">
                        <w:rPr>
                          <w:b/>
                          <w:bCs/>
                          <w:color w:val="3E8853" w:themeColor="accent5"/>
                          <w:lang w:val="fr-FR"/>
                        </w:rPr>
                        <w:t>per</w:t>
                      </w:r>
                      <w:r w:rsidR="006E0DA0" w:rsidRPr="006E0DA0">
                        <w:rPr>
                          <w:b/>
                          <w:bCs/>
                          <w:color w:val="3E8853" w:themeColor="accent5"/>
                          <w:lang w:val="fr-FR"/>
                        </w:rPr>
                        <w:t> ?</w:t>
                      </w:r>
                    </w:p>
                    <w:p w14:paraId="08E82297" w14:textId="75ABD95D" w:rsidR="00480219" w:rsidRPr="00B83968" w:rsidRDefault="006E0DA0" w:rsidP="006E0DA0">
                      <w:pPr>
                        <w:pStyle w:val="Corpsdetexte"/>
                        <w:jc w:val="both"/>
                        <w:rPr>
                          <w:b/>
                          <w:bCs/>
                          <w:lang w:val="fr-FR"/>
                        </w:rPr>
                      </w:pPr>
                      <w:r w:rsidRPr="00B83968">
                        <w:rPr>
                          <w:b/>
                          <w:bCs/>
                          <w:lang w:val="fr-FR"/>
                        </w:rPr>
                        <w:t>Inscrivez-vous par téléphone, avant le 27 octobre au 450 659-6519.</w:t>
                      </w:r>
                    </w:p>
                    <w:p w14:paraId="5A4E0163" w14:textId="3F99F463" w:rsidR="006E0DA0" w:rsidRDefault="006E0DA0" w:rsidP="006E0DA0">
                      <w:pPr>
                        <w:pStyle w:val="Corpsdetexte"/>
                        <w:jc w:val="both"/>
                        <w:rPr>
                          <w:lang w:val="fr-FR"/>
                        </w:rPr>
                      </w:pPr>
                      <w:r>
                        <w:rPr>
                          <w:lang w:val="fr-FR"/>
                        </w:rPr>
                        <w:t>Les participants inscrits recevront le lien de l’évènement le 28 octobre prochain,</w:t>
                      </w:r>
                      <w:r w:rsidRPr="006E0DA0">
                        <w:rPr>
                          <w:lang w:val="fr-FR"/>
                        </w:rPr>
                        <w:t xml:space="preserve"> </w:t>
                      </w:r>
                      <w:r>
                        <w:rPr>
                          <w:lang w:val="fr-FR"/>
                        </w:rPr>
                        <w:t>par courriel.</w:t>
                      </w:r>
                    </w:p>
                    <w:p w14:paraId="73EEB719" w14:textId="77777777" w:rsidR="00480219" w:rsidRDefault="00480219">
                      <w:pPr>
                        <w:pStyle w:val="Corpsdetexte"/>
                        <w:rPr>
                          <w:lang w:val="fr-FR"/>
                        </w:rPr>
                      </w:pPr>
                    </w:p>
                  </w:txbxContent>
                </v:textbox>
                <w10:wrap anchorx="page" anchory="page"/>
              </v:shape>
            </w:pict>
          </mc:Fallback>
        </mc:AlternateContent>
      </w:r>
      <w:r w:rsidR="00227F73" w:rsidRPr="00CC35CF">
        <w:rPr>
          <w:noProof/>
        </w:rPr>
        <w:drawing>
          <wp:anchor distT="0" distB="0" distL="114300" distR="114300" simplePos="0" relativeHeight="251869184" behindDoc="1" locked="0" layoutInCell="1" allowOverlap="1" wp14:anchorId="5F6A8BDE" wp14:editId="51B816DE">
            <wp:simplePos x="0" y="0"/>
            <wp:positionH relativeFrom="margin">
              <wp:posOffset>5266286</wp:posOffset>
            </wp:positionH>
            <wp:positionV relativeFrom="paragraph">
              <wp:posOffset>3925916</wp:posOffset>
            </wp:positionV>
            <wp:extent cx="1496060" cy="1346200"/>
            <wp:effectExtent l="0" t="0" r="8890" b="6350"/>
            <wp:wrapTight wrapText="bothSides">
              <wp:wrapPolygon edited="0">
                <wp:start x="8526" y="0"/>
                <wp:lineTo x="6601" y="917"/>
                <wp:lineTo x="1375" y="4279"/>
                <wp:lineTo x="275" y="7947"/>
                <wp:lineTo x="0" y="9170"/>
                <wp:lineTo x="0" y="11309"/>
                <wp:lineTo x="550" y="14977"/>
                <wp:lineTo x="4951" y="19868"/>
                <wp:lineTo x="7976" y="21091"/>
                <wp:lineTo x="8526" y="21396"/>
                <wp:lineTo x="12927" y="21396"/>
                <wp:lineTo x="13477" y="21091"/>
                <wp:lineTo x="16503" y="19868"/>
                <wp:lineTo x="20903" y="14977"/>
                <wp:lineTo x="21453" y="11309"/>
                <wp:lineTo x="21453" y="9170"/>
                <wp:lineTo x="20353" y="4279"/>
                <wp:lineTo x="15127" y="917"/>
                <wp:lineTo x="12927" y="0"/>
                <wp:lineTo x="8526" y="0"/>
              </wp:wrapPolygon>
            </wp:wrapTight>
            <wp:docPr id="703" name="Image 703" descr="sorc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descr="sorcière"/>
                    <pic:cNvPicPr>
                      <a:picLocks noChangeAspect="1" noChangeArrowheads="1"/>
                    </pic:cNvPicPr>
                  </pic:nvPicPr>
                  <pic:blipFill>
                    <a:blip r:embed="rId27" cstate="print">
                      <a:alphaModFix amt="70000"/>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6060" cy="1346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27F73">
        <w:rPr>
          <w:noProof/>
          <w:lang w:eastAsia="fr-CA" w:bidi="ar-SA"/>
        </w:rPr>
        <mc:AlternateContent>
          <mc:Choice Requires="wpg">
            <w:drawing>
              <wp:anchor distT="0" distB="0" distL="114300" distR="114300" simplePos="0" relativeHeight="251626496" behindDoc="0" locked="0" layoutInCell="1" allowOverlap="1" wp14:anchorId="5A7270F5" wp14:editId="2BF05C5C">
                <wp:simplePos x="0" y="0"/>
                <wp:positionH relativeFrom="page">
                  <wp:posOffset>5801591</wp:posOffset>
                </wp:positionH>
                <wp:positionV relativeFrom="page">
                  <wp:posOffset>8391005</wp:posOffset>
                </wp:positionV>
                <wp:extent cx="1371600" cy="1705708"/>
                <wp:effectExtent l="0" t="0" r="19050" b="8890"/>
                <wp:wrapNone/>
                <wp:docPr id="96" name="Group 57" descr="C'est un rdv à ne pas manquer le 29ocobre prochain. N'oubliez pas de vous inscri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705708"/>
                          <a:chOff x="1152" y="7425"/>
                          <a:chExt cx="2160" cy="2016"/>
                        </a:xfrm>
                      </wpg:grpSpPr>
                      <wps:wsp>
                        <wps:cNvPr id="97" name="Line 5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59" descr="c'est un rendez-vous à ne pas manquer! N'oubliez pas de vous inscrire!"/>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F08D" w14:textId="46885CED" w:rsidR="001E75CA" w:rsidRDefault="00D45EC4">
                              <w:pPr>
                                <w:pStyle w:val="QuoteText"/>
                                <w:jc w:val="left"/>
                                <w:rPr>
                                  <w:color w:val="auto"/>
                                  <w:lang w:val="fr-FR"/>
                                </w:rPr>
                              </w:pPr>
                              <w:r>
                                <w:rPr>
                                  <w:color w:val="auto"/>
                                  <w:lang w:val="fr-FR"/>
                                </w:rPr>
                                <w:t xml:space="preserve">C’est un rendez-vous virtuel </w:t>
                              </w:r>
                              <w:r w:rsidR="00771181">
                                <w:rPr>
                                  <w:color w:val="auto"/>
                                  <w:lang w:val="fr-FR"/>
                                </w:rPr>
                                <w:t xml:space="preserve">à ne pas manquer </w:t>
                              </w:r>
                              <w:r>
                                <w:rPr>
                                  <w:color w:val="auto"/>
                                  <w:lang w:val="fr-FR"/>
                                </w:rPr>
                                <w:t>le 29 octobre prochain !</w:t>
                              </w:r>
                            </w:p>
                            <w:p w14:paraId="739FA375" w14:textId="77777777" w:rsidR="00D45EC4" w:rsidRDefault="00D45EC4">
                              <w:pPr>
                                <w:pStyle w:val="QuoteText"/>
                                <w:jc w:val="left"/>
                                <w:rPr>
                                  <w:color w:val="auto"/>
                                  <w:lang w:val="fr-FR"/>
                                </w:rPr>
                              </w:pPr>
                            </w:p>
                            <w:p w14:paraId="2A666F91" w14:textId="7DB3EB45" w:rsidR="00D45EC4" w:rsidRPr="009C2472" w:rsidRDefault="00D45EC4">
                              <w:pPr>
                                <w:pStyle w:val="QuoteText"/>
                                <w:jc w:val="left"/>
                                <w:rPr>
                                  <w:color w:val="auto"/>
                                  <w:lang w:val="fr-FR"/>
                                </w:rPr>
                              </w:pPr>
                              <w:r>
                                <w:rPr>
                                  <w:color w:val="auto"/>
                                  <w:lang w:val="fr-FR"/>
                                </w:rPr>
                                <w:t>N’oubliez pas de vous inscrire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270F5" id="Group 57" o:spid="_x0000_s1072" alt="C'est un rdv à ne pas manquer le 29ocobre prochain. N'oubliez pas de vous inscrire." style="position:absolute;margin-left:456.8pt;margin-top:660.7pt;width:108pt;height:134.3pt;z-index:25162649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">
                <v:line id="Line 58" o:spid="_x0000_s1073"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Text Box 59" o:spid="_x0000_s1074" type="#_x0000_t202" alt="c'est un rendez-vous à ne pas manquer! N'oubliez pas de vous inscrire!"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93FF08D" w14:textId="46885CED" w:rsidR="001E75CA" w:rsidRDefault="00D45EC4">
                        <w:pPr>
                          <w:pStyle w:val="QuoteText"/>
                          <w:jc w:val="left"/>
                          <w:rPr>
                            <w:color w:val="auto"/>
                            <w:lang w:val="fr-FR"/>
                          </w:rPr>
                        </w:pPr>
                        <w:r>
                          <w:rPr>
                            <w:color w:val="auto"/>
                            <w:lang w:val="fr-FR"/>
                          </w:rPr>
                          <w:t xml:space="preserve">C’est un rendez-vous virtuel </w:t>
                        </w:r>
                        <w:r w:rsidR="00771181">
                          <w:rPr>
                            <w:color w:val="auto"/>
                            <w:lang w:val="fr-FR"/>
                          </w:rPr>
                          <w:t xml:space="preserve">à ne pas manquer </w:t>
                        </w:r>
                        <w:r>
                          <w:rPr>
                            <w:color w:val="auto"/>
                            <w:lang w:val="fr-FR"/>
                          </w:rPr>
                          <w:t>le 29 octobre prochain !</w:t>
                        </w:r>
                      </w:p>
                      <w:p w14:paraId="739FA375" w14:textId="77777777" w:rsidR="00D45EC4" w:rsidRDefault="00D45EC4">
                        <w:pPr>
                          <w:pStyle w:val="QuoteText"/>
                          <w:jc w:val="left"/>
                          <w:rPr>
                            <w:color w:val="auto"/>
                            <w:lang w:val="fr-FR"/>
                          </w:rPr>
                        </w:pPr>
                      </w:p>
                      <w:p w14:paraId="2A666F91" w14:textId="7DB3EB45" w:rsidR="00D45EC4" w:rsidRPr="009C2472" w:rsidRDefault="00D45EC4">
                        <w:pPr>
                          <w:pStyle w:val="QuoteText"/>
                          <w:jc w:val="left"/>
                          <w:rPr>
                            <w:color w:val="auto"/>
                            <w:lang w:val="fr-FR"/>
                          </w:rPr>
                        </w:pPr>
                        <w:r>
                          <w:rPr>
                            <w:color w:val="auto"/>
                            <w:lang w:val="fr-FR"/>
                          </w:rPr>
                          <w:t>N’oubliez pas de vous inscrire !</w:t>
                        </w:r>
                      </w:p>
                    </w:txbxContent>
                  </v:textbox>
                </v:shape>
                <w10:wrap anchorx="page" anchory="page"/>
              </v:group>
            </w:pict>
          </mc:Fallback>
        </mc:AlternateContent>
      </w:r>
      <w:r w:rsidR="00CC35CF" w:rsidRPr="008443FA">
        <w:rPr>
          <w:noProof/>
        </w:rPr>
        <w:drawing>
          <wp:anchor distT="0" distB="0" distL="114300" distR="114300" simplePos="0" relativeHeight="251867136" behindDoc="1" locked="0" layoutInCell="1" allowOverlap="1" wp14:anchorId="235BE439" wp14:editId="42EFD097">
            <wp:simplePos x="0" y="0"/>
            <wp:positionH relativeFrom="column">
              <wp:posOffset>234950</wp:posOffset>
            </wp:positionH>
            <wp:positionV relativeFrom="page">
              <wp:posOffset>8118475</wp:posOffset>
            </wp:positionV>
            <wp:extent cx="4047490" cy="2023110"/>
            <wp:effectExtent l="0" t="0" r="0" b="0"/>
            <wp:wrapNone/>
            <wp:docPr id="700" name="Image 700" descr="citro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citrouil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749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CA">
        <w:br w:type="page"/>
      </w:r>
    </w:p>
    <w:p w14:paraId="2954DA2C" w14:textId="11AD7939" w:rsidR="001E75CA" w:rsidRDefault="001E75CA"/>
    <w:p w14:paraId="37428AF3" w14:textId="5B9D0FDD" w:rsidR="001E75CA" w:rsidRDefault="001E75CA"/>
    <w:p w14:paraId="0ED95244" w14:textId="3376893F" w:rsidR="001E75CA" w:rsidRDefault="00A94C4E">
      <w:r>
        <w:rPr>
          <w:noProof/>
          <w:lang w:eastAsia="fr-CA" w:bidi="ar-SA"/>
        </w:rPr>
        <mc:AlternateContent>
          <mc:Choice Requires="wps">
            <w:drawing>
              <wp:anchor distT="0" distB="0" distL="114300" distR="114300" simplePos="0" relativeHeight="251628544" behindDoc="0" locked="0" layoutInCell="1" allowOverlap="1" wp14:anchorId="28C99B23" wp14:editId="7A47A2B8">
                <wp:simplePos x="0" y="0"/>
                <wp:positionH relativeFrom="page">
                  <wp:posOffset>2452140</wp:posOffset>
                </wp:positionH>
                <wp:positionV relativeFrom="page">
                  <wp:posOffset>1024659</wp:posOffset>
                </wp:positionV>
                <wp:extent cx="4800600" cy="353291"/>
                <wp:effectExtent l="0" t="0" r="0" b="889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5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1F16" w14:textId="60A03BD0" w:rsidR="00225728" w:rsidRPr="00A94C4E" w:rsidRDefault="00225728" w:rsidP="00225728">
                            <w:pPr>
                              <w:pStyle w:val="Titre2"/>
                              <w:rPr>
                                <w:color w:val="auto"/>
                              </w:rPr>
                            </w:pPr>
                            <w:r w:rsidRPr="00A94C4E">
                              <w:rPr>
                                <w:rFonts w:ascii="Bookman Old Style" w:hAnsi="Bookman Old Style"/>
                                <w:b/>
                                <w:bCs/>
                                <w:color w:val="auto"/>
                              </w:rPr>
                              <w:t xml:space="preserve">Chloé : </w:t>
                            </w:r>
                            <w:r w:rsidR="00A94C4E">
                              <w:rPr>
                                <w:rFonts w:ascii="Bookman Old Style" w:hAnsi="Bookman Old Style"/>
                                <w:b/>
                                <w:bCs/>
                                <w:color w:val="auto"/>
                              </w:rPr>
                              <w:t>U</w:t>
                            </w:r>
                            <w:r w:rsidR="00C74A81" w:rsidRPr="00A94C4E">
                              <w:rPr>
                                <w:rFonts w:ascii="Bookman Old Style" w:hAnsi="Bookman Old Style"/>
                                <w:b/>
                                <w:bCs/>
                                <w:color w:val="auto"/>
                              </w:rPr>
                              <w:t>ne nouveauté</w:t>
                            </w:r>
                            <w:r w:rsidRPr="00A94C4E">
                              <w:rPr>
                                <w:rFonts w:ascii="Bookman Old Style" w:hAnsi="Bookman Old Style"/>
                                <w:b/>
                                <w:bCs/>
                                <w:color w:val="auto"/>
                              </w:rPr>
                              <w:t xml:space="preserve"> de l’APHRSO</w:t>
                            </w:r>
                          </w:p>
                          <w:p w14:paraId="004B9DD9" w14:textId="6180726C" w:rsidR="001E75CA" w:rsidRPr="00CD7872" w:rsidRDefault="001E75CA">
                            <w:pPr>
                              <w:pStyle w:val="Titre2"/>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8" type="#_x0000_t202" style="position:absolute;margin-left:193.1pt;margin-top:80.7pt;width:378pt;height:27.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" filled="f" stroked="f">
                <v:textbox inset="0,0,0,0">
                  <w:txbxContent>
                    <w:p w14:paraId="36471F16" w14:textId="60A03BD0" w:rsidR="00225728" w:rsidRPr="00A94C4E" w:rsidRDefault="00225728" w:rsidP="00225728">
                      <w:pPr>
                        <w:pStyle w:val="Titre2"/>
                        <w:rPr>
                          <w:color w:val="auto"/>
                        </w:rPr>
                      </w:pPr>
                      <w:r w:rsidRPr="00A94C4E">
                        <w:rPr>
                          <w:rFonts w:ascii="Bookman Old Style" w:hAnsi="Bookman Old Style"/>
                          <w:b/>
                          <w:bCs/>
                          <w:color w:val="auto"/>
                        </w:rPr>
                        <w:t xml:space="preserve">Chloé : </w:t>
                      </w:r>
                      <w:r w:rsidR="00A94C4E">
                        <w:rPr>
                          <w:rFonts w:ascii="Bookman Old Style" w:hAnsi="Bookman Old Style"/>
                          <w:b/>
                          <w:bCs/>
                          <w:color w:val="auto"/>
                        </w:rPr>
                        <w:t>U</w:t>
                      </w:r>
                      <w:r w:rsidR="00C74A81" w:rsidRPr="00A94C4E">
                        <w:rPr>
                          <w:rFonts w:ascii="Bookman Old Style" w:hAnsi="Bookman Old Style"/>
                          <w:b/>
                          <w:bCs/>
                          <w:color w:val="auto"/>
                        </w:rPr>
                        <w:t>ne nouveauté</w:t>
                      </w:r>
                      <w:r w:rsidRPr="00A94C4E">
                        <w:rPr>
                          <w:rFonts w:ascii="Bookman Old Style" w:hAnsi="Bookman Old Style"/>
                          <w:b/>
                          <w:bCs/>
                          <w:color w:val="auto"/>
                        </w:rPr>
                        <w:t xml:space="preserve"> de l’APHRSO</w:t>
                      </w:r>
                    </w:p>
                    <w:p w14:paraId="004B9DD9" w14:textId="6180726C" w:rsidR="001E75CA" w:rsidRPr="00CD7872" w:rsidRDefault="001E75CA">
                      <w:pPr>
                        <w:pStyle w:val="Titre2"/>
                        <w:rPr>
                          <w:color w:val="FF0000"/>
                        </w:rPr>
                      </w:pPr>
                    </w:p>
                  </w:txbxContent>
                </v:textbox>
                <w10:wrap anchorx="page" anchory="page"/>
              </v:shape>
            </w:pict>
          </mc:Fallback>
        </mc:AlternateContent>
      </w:r>
    </w:p>
    <w:p w14:paraId="4235A0D8" w14:textId="0D5834BB" w:rsidR="001E75CA" w:rsidRDefault="001E75CA"/>
    <w:p w14:paraId="1E684368" w14:textId="43D5674C" w:rsidR="001E75CA" w:rsidRDefault="00FB6417">
      <w:r>
        <w:rPr>
          <w:noProof/>
          <w:lang w:eastAsia="fr-CA" w:bidi="ar-SA"/>
        </w:rPr>
        <mc:AlternateContent>
          <mc:Choice Requires="wps">
            <w:drawing>
              <wp:anchor distT="0" distB="0" distL="114300" distR="114300" simplePos="0" relativeHeight="251627520" behindDoc="0" locked="0" layoutInCell="1" allowOverlap="1" wp14:anchorId="34B64A69" wp14:editId="3F587C9A">
                <wp:simplePos x="0" y="0"/>
                <wp:positionH relativeFrom="page">
                  <wp:posOffset>2466109</wp:posOffset>
                </wp:positionH>
                <wp:positionV relativeFrom="page">
                  <wp:posOffset>1475509</wp:posOffset>
                </wp:positionV>
                <wp:extent cx="1530927" cy="2195946"/>
                <wp:effectExtent l="0" t="0" r="12700" b="1397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27" cy="2195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7B60E5BF" w14:textId="23DAB3CF" w:rsidR="00AC1705" w:rsidRPr="00FB6417" w:rsidRDefault="00A94C4E" w:rsidP="00AC1705">
                            <w:pPr>
                              <w:pStyle w:val="Corpsdetexte"/>
                              <w:jc w:val="both"/>
                              <w:rPr>
                                <w:lang w:val="fr-FR"/>
                              </w:rPr>
                            </w:pPr>
                            <w:r>
                              <w:rPr>
                                <w:lang w:val="fr-FR"/>
                              </w:rPr>
                              <w:t>L’APHRSO a récemment dévoilé</w:t>
                            </w:r>
                            <w:r w:rsidR="00FB6417">
                              <w:rPr>
                                <w:lang w:val="fr-FR"/>
                              </w:rPr>
                              <w:t xml:space="preserve"> un tout nouveau projet, soit </w:t>
                            </w:r>
                            <w:r>
                              <w:rPr>
                                <w:lang w:val="fr-FR"/>
                              </w:rPr>
                              <w:t>l’arrivée de Chloé</w:t>
                            </w:r>
                            <w:r w:rsidR="00AC1705">
                              <w:rPr>
                                <w:lang w:val="fr-FR"/>
                              </w:rPr>
                              <w:t>, un nouveau personnage qui sera actif sur notre page Facebook au cours de la prochaine année.</w:t>
                            </w:r>
                          </w:p>
                          <w:p w14:paraId="0A1F363E" w14:textId="46C39A54" w:rsidR="00FB6417" w:rsidRDefault="00FB6417" w:rsidP="00A94C4E">
                            <w:pPr>
                              <w:pStyle w:val="Corpsdetexte"/>
                              <w:jc w:val="both"/>
                              <w:rPr>
                                <w:lang w:val="fr-FR"/>
                              </w:rPr>
                            </w:pPr>
                            <w:r>
                              <w:rPr>
                                <w:lang w:val="fr-FR"/>
                              </w:rPr>
                              <w:t xml:space="preserve">Chloé est en fait un outil </w:t>
                            </w:r>
                            <w:r w:rsidR="00AC1705">
                              <w:rPr>
                                <w:lang w:val="fr-FR"/>
                              </w:rPr>
                              <w:t xml:space="preserve">de communication </w:t>
                            </w:r>
                            <w:r>
                              <w:rPr>
                                <w:lang w:val="fr-FR"/>
                              </w:rPr>
                              <w:t xml:space="preserve">qu’utilisera l’APHRSO pour </w:t>
                            </w:r>
                            <w:r w:rsidR="00AC1705">
                              <w:rPr>
                                <w:lang w:val="fr-FR"/>
                              </w:rPr>
                              <w:t xml:space="preserve">échanger et susciter des interactions avec ceux et celles qui nous suivent sur Facebook.  </w:t>
                            </w:r>
                          </w:p>
                          <w:p w14:paraId="5494556C" w14:textId="77777777" w:rsidR="006D695B" w:rsidRPr="00332681" w:rsidRDefault="00FB6417" w:rsidP="00FB6417">
                            <w:pPr>
                              <w:pStyle w:val="Corpsdetexte"/>
                              <w:jc w:val="both"/>
                              <w:rPr>
                                <w:b/>
                                <w:bCs/>
                                <w:color w:val="335B74" w:themeColor="text2"/>
                                <w:lang w:val="fr-FR"/>
                              </w:rPr>
                            </w:pPr>
                            <w:r w:rsidRPr="00332681">
                              <w:rPr>
                                <w:b/>
                                <w:bCs/>
                                <w:color w:val="335B74" w:themeColor="text2"/>
                                <w:lang w:val="fr-FR"/>
                              </w:rPr>
                              <w:t xml:space="preserve">Vous avez raté la présentation de Chloé ? </w:t>
                            </w:r>
                          </w:p>
                          <w:p w14:paraId="4A5B8789" w14:textId="101F7D31" w:rsidR="00332681" w:rsidRDefault="00FB6417" w:rsidP="00FB6417">
                            <w:pPr>
                              <w:pStyle w:val="Corpsdetexte"/>
                              <w:jc w:val="both"/>
                              <w:rPr>
                                <w:lang w:val="fr-FR"/>
                              </w:rPr>
                            </w:pPr>
                            <w:r>
                              <w:rPr>
                                <w:lang w:val="fr-FR"/>
                              </w:rPr>
                              <w:t>Sachez que vous pouvez à tout moment voir ou revoir sa présentation</w:t>
                            </w:r>
                            <w:r w:rsidR="00332681">
                              <w:rPr>
                                <w:lang w:val="fr-FR"/>
                              </w:rPr>
                              <w:t xml:space="preserve"> via le lien suivant</w:t>
                            </w:r>
                            <w:r>
                              <w:rPr>
                                <w:lang w:val="fr-FR"/>
                              </w:rPr>
                              <w:t> :</w:t>
                            </w:r>
                          </w:p>
                          <w:p w14:paraId="31F256B3" w14:textId="2A78B9C4" w:rsidR="00A94C4E" w:rsidRPr="00332681" w:rsidRDefault="00810232" w:rsidP="00FB6417">
                            <w:pPr>
                              <w:pStyle w:val="Corpsdetexte"/>
                              <w:jc w:val="both"/>
                              <w:rPr>
                                <w:lang w:val="fr-FR"/>
                              </w:rPr>
                            </w:pPr>
                            <w:hyperlink r:id="rId30" w:history="1">
                              <w:r w:rsidR="00332681" w:rsidRPr="00FC093B">
                                <w:rPr>
                                  <w:rStyle w:val="Lienhypertexte"/>
                                  <w:sz w:val="18"/>
                                  <w:szCs w:val="18"/>
                                  <w:lang w:val="fr-FR"/>
                                </w:rPr>
                                <w:t>https://www.youtube.com/watch?v=3s3CMbcyPj8</w:t>
                              </w:r>
                            </w:hyperlink>
                          </w:p>
                          <w:p w14:paraId="355AC42F" w14:textId="158321C3" w:rsidR="00FB6417" w:rsidRPr="00332681" w:rsidRDefault="00FB6417" w:rsidP="00AC1705">
                            <w:pPr>
                              <w:pStyle w:val="Corpsdetexte"/>
                              <w:spacing w:line="240" w:lineRule="auto"/>
                              <w:jc w:val="both"/>
                              <w:rPr>
                                <w:b/>
                                <w:bCs/>
                                <w:color w:val="335B74" w:themeColor="text2"/>
                                <w:lang w:val="fr-FR"/>
                              </w:rPr>
                            </w:pPr>
                            <w:r w:rsidRPr="00332681">
                              <w:rPr>
                                <w:b/>
                                <w:bCs/>
                                <w:color w:val="335B74" w:themeColor="text2"/>
                                <w:lang w:val="fr-FR"/>
                              </w:rPr>
                              <w:t>Suivez Chloé</w:t>
                            </w:r>
                          </w:p>
                          <w:p w14:paraId="6B2C8A7B" w14:textId="5D01123A" w:rsidR="00242C0F" w:rsidRDefault="00AC1705" w:rsidP="00AC1705">
                            <w:pPr>
                              <w:pStyle w:val="Corpsdetexte"/>
                              <w:spacing w:line="240" w:lineRule="auto"/>
                              <w:jc w:val="both"/>
                            </w:pPr>
                            <w:r w:rsidRPr="00AC1705">
                              <w:t xml:space="preserve">Nous vous invitons à suivre notre page Facebook pour </w:t>
                            </w:r>
                            <w:r w:rsidR="00332681">
                              <w:t xml:space="preserve">participer aux aventures de </w:t>
                            </w:r>
                            <w:r w:rsidRPr="00AC1705">
                              <w:t>Chloé</w:t>
                            </w:r>
                            <w:r w:rsidR="0075532F">
                              <w:t xml:space="preserve"> qui cherchera périodiquement des endroits accessibles dans le Roussillon</w:t>
                            </w:r>
                            <w:r w:rsidRPr="00AC1705">
                              <w:t>:</w:t>
                            </w:r>
                          </w:p>
                          <w:p w14:paraId="69A8D3C7" w14:textId="6B8F152F" w:rsidR="00A94C4E" w:rsidRDefault="00AC1705" w:rsidP="00AC1705">
                            <w:pPr>
                              <w:pStyle w:val="Corpsdetexte"/>
                              <w:spacing w:line="240" w:lineRule="auto"/>
                              <w:jc w:val="both"/>
                              <w:rPr>
                                <w:lang w:val="fr-FR"/>
                              </w:rPr>
                            </w:pPr>
                            <w:r w:rsidRPr="00AC1705">
                              <w:t> </w:t>
                            </w:r>
                            <w:hyperlink r:id="rId31" w:tgtFrame="_blank" w:history="1">
                              <w:r w:rsidRPr="00242C0F">
                                <w:rPr>
                                  <w:rStyle w:val="Lienhypertexte"/>
                                </w:rPr>
                                <w:t>http://www.facebook.com/aphrso</w:t>
                              </w:r>
                            </w:hyperlink>
                            <w:r w:rsidRPr="00242C0F">
                              <w:t> </w:t>
                            </w:r>
                          </w:p>
                          <w:p w14:paraId="2B8116C5" w14:textId="77777777" w:rsidR="00242C0F" w:rsidRDefault="00242C0F">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9" type="#_x0000_t202" style="position:absolute;margin-left:194.2pt;margin-top:116.2pt;width:120.55pt;height:172.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" filled="f" stroked="f">
                <v:textbox style="mso-next-textbox:#Text Box 160" inset="0,0,0,0">
                  <w:txbxContent>
                    <w:p w14:paraId="7B60E5BF" w14:textId="23DAB3CF" w:rsidR="00AC1705" w:rsidRPr="00FB6417" w:rsidRDefault="00A94C4E" w:rsidP="00AC1705">
                      <w:pPr>
                        <w:pStyle w:val="Corpsdetexte"/>
                        <w:jc w:val="both"/>
                        <w:rPr>
                          <w:lang w:val="fr-FR"/>
                        </w:rPr>
                      </w:pPr>
                      <w:r>
                        <w:rPr>
                          <w:lang w:val="fr-FR"/>
                        </w:rPr>
                        <w:t>L’APHRSO a récemment dévoilé</w:t>
                      </w:r>
                      <w:r w:rsidR="00FB6417">
                        <w:rPr>
                          <w:lang w:val="fr-FR"/>
                        </w:rPr>
                        <w:t xml:space="preserve"> un tout nouveau projet, soit </w:t>
                      </w:r>
                      <w:r>
                        <w:rPr>
                          <w:lang w:val="fr-FR"/>
                        </w:rPr>
                        <w:t>l’arrivée de Chloé</w:t>
                      </w:r>
                      <w:r w:rsidR="00AC1705">
                        <w:rPr>
                          <w:lang w:val="fr-FR"/>
                        </w:rPr>
                        <w:t xml:space="preserve">, un nouveau personnage qui </w:t>
                      </w:r>
                      <w:r w:rsidR="00AC1705">
                        <w:rPr>
                          <w:lang w:val="fr-FR"/>
                        </w:rPr>
                        <w:t>sera acti</w:t>
                      </w:r>
                      <w:r w:rsidR="00AC1705">
                        <w:rPr>
                          <w:lang w:val="fr-FR"/>
                        </w:rPr>
                        <w:t>f</w:t>
                      </w:r>
                      <w:r w:rsidR="00AC1705">
                        <w:rPr>
                          <w:lang w:val="fr-FR"/>
                        </w:rPr>
                        <w:t xml:space="preserve"> sur </w:t>
                      </w:r>
                      <w:r w:rsidR="00AC1705">
                        <w:rPr>
                          <w:lang w:val="fr-FR"/>
                        </w:rPr>
                        <w:t>notre</w:t>
                      </w:r>
                      <w:r w:rsidR="00AC1705">
                        <w:rPr>
                          <w:lang w:val="fr-FR"/>
                        </w:rPr>
                        <w:t xml:space="preserve"> page Facebook </w:t>
                      </w:r>
                      <w:r w:rsidR="00AC1705">
                        <w:rPr>
                          <w:lang w:val="fr-FR"/>
                        </w:rPr>
                        <w:t>au cours de la prochaine année.</w:t>
                      </w:r>
                    </w:p>
                    <w:p w14:paraId="0A1F363E" w14:textId="46C39A54" w:rsidR="00FB6417" w:rsidRDefault="00FB6417" w:rsidP="00A94C4E">
                      <w:pPr>
                        <w:pStyle w:val="Corpsdetexte"/>
                        <w:jc w:val="both"/>
                        <w:rPr>
                          <w:lang w:val="fr-FR"/>
                        </w:rPr>
                      </w:pPr>
                      <w:r>
                        <w:rPr>
                          <w:lang w:val="fr-FR"/>
                        </w:rPr>
                        <w:t xml:space="preserve">Chloé est en fait un outil </w:t>
                      </w:r>
                      <w:r w:rsidR="00AC1705">
                        <w:rPr>
                          <w:lang w:val="fr-FR"/>
                        </w:rPr>
                        <w:t xml:space="preserve">de communication </w:t>
                      </w:r>
                      <w:r>
                        <w:rPr>
                          <w:lang w:val="fr-FR"/>
                        </w:rPr>
                        <w:t xml:space="preserve">qu’utilisera l’APHRSO pour </w:t>
                      </w:r>
                      <w:r w:rsidR="00AC1705">
                        <w:rPr>
                          <w:lang w:val="fr-FR"/>
                        </w:rPr>
                        <w:t xml:space="preserve">échanger et susciter des interactions avec ceux et celles qui nous suivent sur Facebook.  </w:t>
                      </w:r>
                    </w:p>
                    <w:p w14:paraId="5494556C" w14:textId="77777777" w:rsidR="006D695B" w:rsidRPr="00332681" w:rsidRDefault="00FB6417" w:rsidP="00FB6417">
                      <w:pPr>
                        <w:pStyle w:val="Corpsdetexte"/>
                        <w:jc w:val="both"/>
                        <w:rPr>
                          <w:b/>
                          <w:bCs/>
                          <w:color w:val="335B74" w:themeColor="text2"/>
                          <w:lang w:val="fr-FR"/>
                        </w:rPr>
                      </w:pPr>
                      <w:r w:rsidRPr="00332681">
                        <w:rPr>
                          <w:b/>
                          <w:bCs/>
                          <w:color w:val="335B74" w:themeColor="text2"/>
                          <w:lang w:val="fr-FR"/>
                        </w:rPr>
                        <w:t xml:space="preserve">Vous avez raté la présentation de Chloé ? </w:t>
                      </w:r>
                    </w:p>
                    <w:p w14:paraId="4A5B8789" w14:textId="101F7D31" w:rsidR="00332681" w:rsidRDefault="00FB6417" w:rsidP="00FB6417">
                      <w:pPr>
                        <w:pStyle w:val="Corpsdetexte"/>
                        <w:jc w:val="both"/>
                        <w:rPr>
                          <w:lang w:val="fr-FR"/>
                        </w:rPr>
                      </w:pPr>
                      <w:r>
                        <w:rPr>
                          <w:lang w:val="fr-FR"/>
                        </w:rPr>
                        <w:t>Sachez que vous pouvez à tout moment voir ou revoir sa présentation</w:t>
                      </w:r>
                      <w:r w:rsidR="00332681">
                        <w:rPr>
                          <w:lang w:val="fr-FR"/>
                        </w:rPr>
                        <w:t xml:space="preserve"> via le lien suivant</w:t>
                      </w:r>
                      <w:r>
                        <w:rPr>
                          <w:lang w:val="fr-FR"/>
                        </w:rPr>
                        <w:t> :</w:t>
                      </w:r>
                    </w:p>
                    <w:p w14:paraId="31F256B3" w14:textId="2A78B9C4" w:rsidR="00A94C4E" w:rsidRPr="00332681" w:rsidRDefault="00332681" w:rsidP="00FB6417">
                      <w:pPr>
                        <w:pStyle w:val="Corpsdetexte"/>
                        <w:jc w:val="both"/>
                        <w:rPr>
                          <w:lang w:val="fr-FR"/>
                        </w:rPr>
                      </w:pPr>
                      <w:hyperlink r:id="rId32" w:history="1">
                        <w:r w:rsidRPr="00FC093B">
                          <w:rPr>
                            <w:rStyle w:val="Lienhypertexte"/>
                            <w:sz w:val="18"/>
                            <w:szCs w:val="18"/>
                            <w:lang w:val="fr-FR"/>
                          </w:rPr>
                          <w:t>https://www.youtube.com/watch?v=3s3CMbcyPj8</w:t>
                        </w:r>
                      </w:hyperlink>
                    </w:p>
                    <w:p w14:paraId="355AC42F" w14:textId="158321C3" w:rsidR="00FB6417" w:rsidRPr="00332681" w:rsidRDefault="00FB6417" w:rsidP="00AC1705">
                      <w:pPr>
                        <w:pStyle w:val="Corpsdetexte"/>
                        <w:spacing w:line="240" w:lineRule="auto"/>
                        <w:jc w:val="both"/>
                        <w:rPr>
                          <w:b/>
                          <w:bCs/>
                          <w:color w:val="335B74" w:themeColor="text2"/>
                          <w:lang w:val="fr-FR"/>
                        </w:rPr>
                      </w:pPr>
                      <w:r w:rsidRPr="00332681">
                        <w:rPr>
                          <w:b/>
                          <w:bCs/>
                          <w:color w:val="335B74" w:themeColor="text2"/>
                          <w:lang w:val="fr-FR"/>
                        </w:rPr>
                        <w:t>Suivez Chloé</w:t>
                      </w:r>
                    </w:p>
                    <w:p w14:paraId="6B2C8A7B" w14:textId="5D01123A" w:rsidR="00242C0F" w:rsidRDefault="00AC1705" w:rsidP="00AC1705">
                      <w:pPr>
                        <w:pStyle w:val="Corpsdetexte"/>
                        <w:spacing w:line="240" w:lineRule="auto"/>
                        <w:jc w:val="both"/>
                      </w:pPr>
                      <w:r w:rsidRPr="00AC1705">
                        <w:t xml:space="preserve">Nous vous invitons à suivre notre page Facebook pour </w:t>
                      </w:r>
                      <w:r w:rsidR="00332681">
                        <w:t xml:space="preserve">participer aux aventures de </w:t>
                      </w:r>
                      <w:r w:rsidRPr="00AC1705">
                        <w:t>Chloé</w:t>
                      </w:r>
                      <w:r w:rsidR="0075532F">
                        <w:t xml:space="preserve"> qui cherchera périodiquement des endroits accessibles dans le Roussillon</w:t>
                      </w:r>
                      <w:r w:rsidRPr="00AC1705">
                        <w:t>:</w:t>
                      </w:r>
                    </w:p>
                    <w:p w14:paraId="69A8D3C7" w14:textId="6B8F152F" w:rsidR="00A94C4E" w:rsidRDefault="00AC1705" w:rsidP="00AC1705">
                      <w:pPr>
                        <w:pStyle w:val="Corpsdetexte"/>
                        <w:spacing w:line="240" w:lineRule="auto"/>
                        <w:jc w:val="both"/>
                        <w:rPr>
                          <w:lang w:val="fr-FR"/>
                        </w:rPr>
                      </w:pPr>
                      <w:r w:rsidRPr="00AC1705">
                        <w:t> </w:t>
                      </w:r>
                      <w:hyperlink r:id="rId33" w:tgtFrame="_blank" w:history="1">
                        <w:r w:rsidRPr="00242C0F">
                          <w:rPr>
                            <w:rStyle w:val="Lienhypertexte"/>
                          </w:rPr>
                          <w:t>http://www.facebook.com/aphrso</w:t>
                        </w:r>
                      </w:hyperlink>
                      <w:r w:rsidRPr="00242C0F">
                        <w:t> </w:t>
                      </w:r>
                    </w:p>
                    <w:p w14:paraId="2B8116C5" w14:textId="77777777" w:rsidR="00242C0F" w:rsidRDefault="00242C0F">
                      <w:pPr>
                        <w:pStyle w:val="Corpsdetexte"/>
                        <w:rPr>
                          <w:lang w:val="fr-FR"/>
                        </w:rPr>
                      </w:pPr>
                    </w:p>
                  </w:txbxContent>
                </v:textbox>
                <w10:wrap anchorx="page" anchory="page"/>
              </v:shape>
            </w:pict>
          </mc:Fallback>
        </mc:AlternateContent>
      </w:r>
      <w:r w:rsidR="00A94C4E">
        <w:rPr>
          <w:noProof/>
        </w:rPr>
        <w:drawing>
          <wp:anchor distT="0" distB="0" distL="114300" distR="114300" simplePos="0" relativeHeight="251864064" behindDoc="1" locked="0" layoutInCell="1" allowOverlap="1" wp14:anchorId="5A8FC22E" wp14:editId="29B93B6D">
            <wp:simplePos x="0" y="0"/>
            <wp:positionH relativeFrom="page">
              <wp:posOffset>159327</wp:posOffset>
            </wp:positionH>
            <wp:positionV relativeFrom="paragraph">
              <wp:posOffset>184785</wp:posOffset>
            </wp:positionV>
            <wp:extent cx="2467494" cy="2467494"/>
            <wp:effectExtent l="0" t="0" r="0" b="0"/>
            <wp:wrapTight wrapText="bothSides">
              <wp:wrapPolygon edited="0">
                <wp:start x="8340" y="1668"/>
                <wp:lineTo x="7673" y="2335"/>
                <wp:lineTo x="6672" y="4003"/>
                <wp:lineTo x="6672" y="4670"/>
                <wp:lineTo x="5337" y="10008"/>
                <wp:lineTo x="4003" y="12676"/>
                <wp:lineTo x="4003" y="15679"/>
                <wp:lineTo x="5171" y="18014"/>
                <wp:lineTo x="9007" y="19515"/>
                <wp:lineTo x="9341" y="19849"/>
                <wp:lineTo x="10842" y="19849"/>
                <wp:lineTo x="13010" y="19515"/>
                <wp:lineTo x="17847" y="18514"/>
                <wp:lineTo x="16846" y="15345"/>
                <wp:lineTo x="15012" y="10008"/>
                <wp:lineTo x="12009" y="7339"/>
                <wp:lineTo x="11342" y="3836"/>
                <wp:lineTo x="10675" y="2335"/>
                <wp:lineTo x="9841" y="1668"/>
                <wp:lineTo x="8340" y="1668"/>
              </wp:wrapPolygon>
            </wp:wrapTight>
            <wp:docPr id="674" name="Image 674" descr="Photo de Chl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descr="Photo de Chloé"/>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7494" cy="2467494"/>
                    </a:xfrm>
                    <a:prstGeom prst="rect">
                      <a:avLst/>
                    </a:prstGeom>
                  </pic:spPr>
                </pic:pic>
              </a:graphicData>
            </a:graphic>
            <wp14:sizeRelH relativeFrom="margin">
              <wp14:pctWidth>0</wp14:pctWidth>
            </wp14:sizeRelH>
            <wp14:sizeRelV relativeFrom="margin">
              <wp14:pctHeight>0</wp14:pctHeight>
            </wp14:sizeRelV>
          </wp:anchor>
        </w:drawing>
      </w:r>
    </w:p>
    <w:p w14:paraId="20EEA475" w14:textId="10B9A4C8" w:rsidR="001E75CA" w:rsidRDefault="0075532F">
      <w:r>
        <w:rPr>
          <w:noProof/>
          <w:lang w:eastAsia="fr-CA" w:bidi="ar-SA"/>
        </w:rPr>
        <mc:AlternateContent>
          <mc:Choice Requires="wps">
            <w:drawing>
              <wp:anchor distT="0" distB="0" distL="114300" distR="114300" simplePos="0" relativeHeight="251671552" behindDoc="0" locked="0" layoutInCell="1" allowOverlap="1" wp14:anchorId="73C94274" wp14:editId="21C94B46">
                <wp:simplePos x="0" y="0"/>
                <wp:positionH relativeFrom="margin">
                  <wp:posOffset>5209309</wp:posOffset>
                </wp:positionH>
                <wp:positionV relativeFrom="page">
                  <wp:posOffset>1496291</wp:posOffset>
                </wp:positionV>
                <wp:extent cx="1413164" cy="2009140"/>
                <wp:effectExtent l="0" t="0" r="15875" b="1016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164"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80" type="#_x0000_t202" style="position:absolute;margin-left:410.2pt;margin-top:117.8pt;width:111.25pt;height:15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" filled="f" stroked="f">
                <v:textbox inset="0,0,0,0">
                  <w:txbxContent/>
                </v:textbox>
                <w10:wrap anchorx="margin" anchory="page"/>
              </v:shape>
            </w:pict>
          </mc:Fallback>
        </mc:AlternateContent>
      </w:r>
      <w:r w:rsidR="006D695B">
        <w:rPr>
          <w:noProof/>
          <w:lang w:eastAsia="fr-CA" w:bidi="ar-SA"/>
        </w:rPr>
        <mc:AlternateContent>
          <mc:Choice Requires="wps">
            <w:drawing>
              <wp:anchor distT="0" distB="0" distL="114300" distR="114300" simplePos="0" relativeHeight="251670528" behindDoc="0" locked="0" layoutInCell="1" allowOverlap="1" wp14:anchorId="5C729E63" wp14:editId="1C9CAF59">
                <wp:simplePos x="0" y="0"/>
                <wp:positionH relativeFrom="page">
                  <wp:posOffset>4114800</wp:posOffset>
                </wp:positionH>
                <wp:positionV relativeFrom="page">
                  <wp:posOffset>1489364</wp:posOffset>
                </wp:positionV>
                <wp:extent cx="1364673" cy="1634836"/>
                <wp:effectExtent l="0" t="0" r="6985" b="381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73" cy="1634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81" type="#_x0000_t202" style="position:absolute;margin-left:324pt;margin-top:117.25pt;width:107.45pt;height:128.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" filled="f" stroked="f">
                <v:textbox style="mso-next-textbox:#Text Box 161" inset="0,0,0,0">
                  <w:txbxContent/>
                </v:textbox>
                <w10:wrap anchorx="page" anchory="page"/>
              </v:shape>
            </w:pict>
          </mc:Fallback>
        </mc:AlternateContent>
      </w:r>
    </w:p>
    <w:p w14:paraId="7E27CE67" w14:textId="63883E05" w:rsidR="001E75CA" w:rsidRDefault="001E75CA"/>
    <w:p w14:paraId="58264492" w14:textId="3283268D" w:rsidR="001E75CA" w:rsidRDefault="001E75CA"/>
    <w:p w14:paraId="4F217852" w14:textId="19045584" w:rsidR="001E75CA" w:rsidRDefault="001E75CA"/>
    <w:p w14:paraId="5211AF1D" w14:textId="1BBD2867" w:rsidR="001E75CA" w:rsidRDefault="001E75CA"/>
    <w:p w14:paraId="0B77D6C3" w14:textId="43138D13" w:rsidR="001E75CA" w:rsidRDefault="001E75CA"/>
    <w:p w14:paraId="0F76A78C" w14:textId="23D22C21" w:rsidR="001E75CA" w:rsidRDefault="001E75CA"/>
    <w:p w14:paraId="56065BE2" w14:textId="777C4222" w:rsidR="001E75CA" w:rsidRDefault="001E75CA"/>
    <w:p w14:paraId="4CFFC584" w14:textId="77777777" w:rsidR="001E75CA" w:rsidRDefault="001E75CA"/>
    <w:p w14:paraId="0B493FAF" w14:textId="4E9AC06E" w:rsidR="001E75CA" w:rsidRDefault="001E75CA"/>
    <w:p w14:paraId="141CD12D" w14:textId="41921493" w:rsidR="001E75CA" w:rsidRDefault="001E75CA"/>
    <w:p w14:paraId="30917275" w14:textId="4085139A" w:rsidR="001E75CA" w:rsidRDefault="001E75CA"/>
    <w:p w14:paraId="56E0B471" w14:textId="1F5BCBB8" w:rsidR="001E75CA" w:rsidRDefault="00242C0F">
      <w:r>
        <w:rPr>
          <w:noProof/>
          <w:lang w:eastAsia="fr-CA" w:bidi="ar-SA"/>
        </w:rPr>
        <mc:AlternateContent>
          <mc:Choice Requires="wps">
            <w:drawing>
              <wp:anchor distT="0" distB="0" distL="114300" distR="114300" simplePos="0" relativeHeight="251631616" behindDoc="0" locked="0" layoutInCell="1" allowOverlap="1" wp14:anchorId="2661E837" wp14:editId="4EA828AC">
                <wp:simplePos x="0" y="0"/>
                <wp:positionH relativeFrom="page">
                  <wp:posOffset>2462992</wp:posOffset>
                </wp:positionH>
                <wp:positionV relativeFrom="page">
                  <wp:posOffset>3756949</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26B52AF7" w:rsidR="001E75CA" w:rsidRPr="00A94C4E" w:rsidRDefault="001966A4">
                            <w:pPr>
                              <w:pStyle w:val="Titre2"/>
                              <w:rPr>
                                <w:rFonts w:ascii="Bookman Old Style" w:hAnsi="Bookman Old Style"/>
                                <w:b/>
                                <w:bCs/>
                                <w:color w:val="318B70" w:themeColor="accent4" w:themeShade="BF"/>
                              </w:rPr>
                            </w:pPr>
                            <w:r w:rsidRPr="00A94C4E">
                              <w:rPr>
                                <w:rFonts w:ascii="Bookman Old Style" w:hAnsi="Bookman Old Style"/>
                                <w:b/>
                                <w:bCs/>
                                <w:color w:val="318B70" w:themeColor="accent4" w:themeShade="BF"/>
                              </w:rPr>
                              <w:t>Ce qu’il faut savoir sur Chloé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7" type="#_x0000_t202" style="position:absolute;margin-left:193.95pt;margin-top:295.8pt;width:378pt;height:2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" filled="f" stroked="f">
                <v:textbox inset="0,0,0,0">
                  <w:txbxContent>
                    <w:p w14:paraId="14D70B53" w14:textId="26B52AF7" w:rsidR="001E75CA" w:rsidRPr="00A94C4E" w:rsidRDefault="001966A4">
                      <w:pPr>
                        <w:pStyle w:val="Titre2"/>
                        <w:rPr>
                          <w:rFonts w:ascii="Bookman Old Style" w:hAnsi="Bookman Old Style"/>
                          <w:b/>
                          <w:bCs/>
                          <w:color w:val="318B70" w:themeColor="accent4" w:themeShade="BF"/>
                        </w:rPr>
                      </w:pPr>
                      <w:r w:rsidRPr="00A94C4E">
                        <w:rPr>
                          <w:rFonts w:ascii="Bookman Old Style" w:hAnsi="Bookman Old Style"/>
                          <w:b/>
                          <w:bCs/>
                          <w:color w:val="318B70" w:themeColor="accent4" w:themeShade="BF"/>
                        </w:rPr>
                        <w:t>Ce qu’il faut savoir sur Chloé</w:t>
                      </w:r>
                    </w:p>
                  </w:txbxContent>
                </v:textbox>
                <w10:wrap anchorx="page" anchory="page"/>
              </v:shape>
            </w:pict>
          </mc:Fallback>
        </mc:AlternateContent>
      </w:r>
    </w:p>
    <w:p w14:paraId="057726E6" w14:textId="0EE750E2" w:rsidR="001E75CA" w:rsidRDefault="001E75CA"/>
    <w:p w14:paraId="471C02D9" w14:textId="4FF0E1BB" w:rsidR="001E75CA" w:rsidRDefault="001E75CA"/>
    <w:p w14:paraId="18A608A4" w14:textId="63146F37" w:rsidR="001E75CA" w:rsidRDefault="00DC2569">
      <w:r>
        <w:rPr>
          <w:noProof/>
          <w:lang w:eastAsia="fr-CA" w:bidi="ar-SA"/>
        </w:rPr>
        <mc:AlternateContent>
          <mc:Choice Requires="wps">
            <w:drawing>
              <wp:anchor distT="0" distB="0" distL="114300" distR="114300" simplePos="0" relativeHeight="251675648" behindDoc="0" locked="0" layoutInCell="1" allowOverlap="1" wp14:anchorId="783696F7" wp14:editId="741A95CD">
                <wp:simplePos x="0" y="0"/>
                <wp:positionH relativeFrom="page">
                  <wp:posOffset>5770418</wp:posOffset>
                </wp:positionH>
                <wp:positionV relativeFrom="page">
                  <wp:posOffset>4121727</wp:posOffset>
                </wp:positionV>
                <wp:extent cx="1374140" cy="2694709"/>
                <wp:effectExtent l="0" t="0" r="16510" b="10795"/>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69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5" type="#_x0000_t202" style="position:absolute;margin-left:454.35pt;margin-top:324.55pt;width:108.2pt;height:212.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" filled="f" stroked="f">
                <v:textbox inset="0,0,0,0">
                  <w:txbxContent/>
                </v:textbox>
                <w10:wrap anchorx="page" anchory="page"/>
              </v:shape>
            </w:pict>
          </mc:Fallback>
        </mc:AlternateContent>
      </w:r>
      <w:r w:rsidR="0075532F">
        <w:rPr>
          <w:noProof/>
          <w:lang w:eastAsia="fr-CA" w:bidi="ar-SA"/>
        </w:rPr>
        <mc:AlternateContent>
          <mc:Choice Requires="wps">
            <w:drawing>
              <wp:anchor distT="0" distB="0" distL="114300" distR="114300" simplePos="0" relativeHeight="251674624" behindDoc="0" locked="0" layoutInCell="1" allowOverlap="1" wp14:anchorId="159D9604" wp14:editId="19F00991">
                <wp:simplePos x="0" y="0"/>
                <wp:positionH relativeFrom="page">
                  <wp:posOffset>4114800</wp:posOffset>
                </wp:positionH>
                <wp:positionV relativeFrom="page">
                  <wp:posOffset>4114799</wp:posOffset>
                </wp:positionV>
                <wp:extent cx="1518920" cy="2445327"/>
                <wp:effectExtent l="0" t="0" r="5080" b="1270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44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6" type="#_x0000_t202" style="position:absolute;margin-left:324pt;margin-top:324pt;width:119.6pt;height:192.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" filled="f" stroked="f">
                <v:textbox style="mso-next-textbox:#Text Box 165" inset="0,0,0,0">
                  <w:txbxContent/>
                </v:textbox>
                <w10:wrap anchorx="page" anchory="page"/>
              </v:shape>
            </w:pict>
          </mc:Fallback>
        </mc:AlternateContent>
      </w:r>
      <w:r w:rsidR="00242C0F">
        <w:rPr>
          <w:noProof/>
          <w:lang w:eastAsia="fr-CA" w:bidi="ar-SA"/>
        </w:rPr>
        <mc:AlternateContent>
          <mc:Choice Requires="wps">
            <w:drawing>
              <wp:anchor distT="0" distB="0" distL="114300" distR="114300" simplePos="0" relativeHeight="251629568" behindDoc="0" locked="0" layoutInCell="1" allowOverlap="1" wp14:anchorId="25B13C83" wp14:editId="0C5625CA">
                <wp:simplePos x="0" y="0"/>
                <wp:positionH relativeFrom="page">
                  <wp:posOffset>2459182</wp:posOffset>
                </wp:positionH>
                <wp:positionV relativeFrom="page">
                  <wp:posOffset>4114801</wp:posOffset>
                </wp:positionV>
                <wp:extent cx="1518747" cy="2403590"/>
                <wp:effectExtent l="0" t="0" r="5715" b="15875"/>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747" cy="240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5986B94B" w14:textId="77777777" w:rsidR="006D695B" w:rsidRDefault="00242C0F" w:rsidP="00DC2569">
                            <w:pPr>
                              <w:pStyle w:val="Corpsdetexte"/>
                              <w:spacing w:line="240" w:lineRule="auto"/>
                              <w:jc w:val="both"/>
                              <w:rPr>
                                <w:rFonts w:cs="Times New Roman"/>
                                <w:lang w:bidi="en-US"/>
                              </w:rPr>
                            </w:pPr>
                            <w:r w:rsidRPr="00242C0F">
                              <w:rPr>
                                <w:rFonts w:cs="Times New Roman"/>
                                <w:lang w:bidi="en-US"/>
                              </w:rPr>
                              <w:t xml:space="preserve">Chloé est un personnage fictif et virtuel, créé de toutes pièces par l’APHRSO.  </w:t>
                            </w:r>
                          </w:p>
                          <w:p w14:paraId="3A13A2C2" w14:textId="6DB9F49B" w:rsidR="00242C0F" w:rsidRDefault="00242C0F" w:rsidP="00DC2569">
                            <w:pPr>
                              <w:pStyle w:val="Corpsdetexte"/>
                              <w:spacing w:line="240" w:lineRule="auto"/>
                              <w:jc w:val="both"/>
                              <w:rPr>
                                <w:rFonts w:cs="Times New Roman"/>
                                <w:i/>
                                <w:iCs/>
                                <w:lang w:bidi="en-US"/>
                              </w:rPr>
                            </w:pPr>
                            <w:r w:rsidRPr="00242C0F">
                              <w:rPr>
                                <w:rFonts w:cs="Times New Roman"/>
                                <w:lang w:bidi="en-US"/>
                              </w:rPr>
                              <w:t xml:space="preserve">Nous l’avons réfléchi pour qu’elle soit représentative de la population que nous souhaitons rejoindre et pour qu’elle puisse agir à titre de collaboratrice dans </w:t>
                            </w:r>
                            <w:r w:rsidR="0075532F">
                              <w:rPr>
                                <w:rFonts w:cs="Times New Roman"/>
                                <w:lang w:bidi="en-US"/>
                              </w:rPr>
                              <w:t>notre</w:t>
                            </w:r>
                            <w:r w:rsidRPr="00242C0F">
                              <w:rPr>
                                <w:rFonts w:cs="Times New Roman"/>
                                <w:lang w:bidi="en-US"/>
                              </w:rPr>
                              <w:t xml:space="preserve"> dossier “</w:t>
                            </w:r>
                            <w:r w:rsidRPr="00242C0F">
                              <w:rPr>
                                <w:rFonts w:cs="Times New Roman"/>
                                <w:i/>
                                <w:iCs/>
                                <w:lang w:bidi="en-US"/>
                              </w:rPr>
                              <w:t>Commerces et services de proximité accessibles dans le Roussillon”.</w:t>
                            </w:r>
                          </w:p>
                          <w:p w14:paraId="7D75D772" w14:textId="2F5362CA" w:rsidR="00242C0F" w:rsidRDefault="00242C0F" w:rsidP="00DC2569">
                            <w:pPr>
                              <w:pStyle w:val="Corpsdetexte"/>
                              <w:spacing w:after="0" w:line="240" w:lineRule="auto"/>
                              <w:jc w:val="both"/>
                              <w:rPr>
                                <w:rFonts w:cs="Times New Roman"/>
                                <w:lang w:bidi="en-US"/>
                              </w:rPr>
                            </w:pPr>
                            <w:r w:rsidRPr="00242C0F">
                              <w:rPr>
                                <w:rFonts w:cs="Times New Roman"/>
                                <w:i/>
                                <w:iCs/>
                                <w:lang w:bidi="en-US"/>
                              </w:rPr>
                              <w:t> </w:t>
                            </w:r>
                            <w:r w:rsidRPr="00242C0F">
                              <w:rPr>
                                <w:rFonts w:cs="Times New Roman"/>
                                <w:lang w:bidi="en-US"/>
                              </w:rPr>
                              <w:t>En fait, ces échanges entre Chloé et les citoyens ont pour but de:</w:t>
                            </w:r>
                          </w:p>
                          <w:p w14:paraId="5160D810" w14:textId="77777777" w:rsidR="0075532F" w:rsidRPr="00242C0F" w:rsidRDefault="0075532F" w:rsidP="00DC2569">
                            <w:pPr>
                              <w:pStyle w:val="Corpsdetexte"/>
                              <w:spacing w:after="0" w:line="240" w:lineRule="auto"/>
                              <w:jc w:val="both"/>
                              <w:rPr>
                                <w:rFonts w:cs="Times New Roman"/>
                                <w:lang w:bidi="en-US"/>
                              </w:rPr>
                            </w:pPr>
                          </w:p>
                          <w:p w14:paraId="2CD72155"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Promouvoir</w:t>
                            </w:r>
                            <w:r w:rsidRPr="00242C0F">
                              <w:rPr>
                                <w:rFonts w:cs="Times New Roman"/>
                                <w:lang w:bidi="en-US"/>
                              </w:rPr>
                              <w:t> l’accessibilité universelle;</w:t>
                            </w:r>
                          </w:p>
                          <w:p w14:paraId="54268987"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Favoriser</w:t>
                            </w:r>
                            <w:r w:rsidRPr="00242C0F">
                              <w:rPr>
                                <w:rFonts w:cs="Times New Roman"/>
                                <w:lang w:bidi="en-US"/>
                              </w:rPr>
                              <w:t> la participation sociale des personnes handicapées;</w:t>
                            </w:r>
                          </w:p>
                          <w:p w14:paraId="6576DD1A" w14:textId="1AC8CB0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Sensibiliser</w:t>
                            </w:r>
                            <w:r w:rsidRPr="00242C0F">
                              <w:rPr>
                                <w:rFonts w:cs="Times New Roman"/>
                                <w:lang w:bidi="en-US"/>
                              </w:rPr>
                              <w:t> l’ensemble de la population à l’importance</w:t>
                            </w:r>
                            <w:r w:rsidRPr="00242C0F">
                              <w:rPr>
                                <w:rFonts w:cs="Times New Roman"/>
                                <w:i/>
                                <w:iCs/>
                                <w:lang w:bidi="en-US"/>
                              </w:rPr>
                              <w:t xml:space="preserve"> </w:t>
                            </w:r>
                            <w:r w:rsidRPr="00242C0F">
                              <w:rPr>
                                <w:rFonts w:cs="Times New Roman"/>
                                <w:lang w:bidi="en-US"/>
                              </w:rPr>
                              <w:t>d’améliorer l’accessibilité des services et des commerces de la région;</w:t>
                            </w:r>
                          </w:p>
                          <w:p w14:paraId="1C0D1F37"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Informer</w:t>
                            </w:r>
                            <w:r w:rsidRPr="00242C0F">
                              <w:rPr>
                                <w:rFonts w:cs="Times New Roman"/>
                                <w:lang w:bidi="en-US"/>
                              </w:rPr>
                              <w:t> et soutenir les commerces et dispensateurs de services publics</w:t>
                            </w:r>
                            <w:r w:rsidRPr="00242C0F">
                              <w:rPr>
                                <w:rFonts w:cs="Times New Roman"/>
                                <w:i/>
                                <w:iCs/>
                                <w:lang w:bidi="en-US"/>
                              </w:rPr>
                              <w:t xml:space="preserve"> </w:t>
                            </w:r>
                            <w:r w:rsidRPr="00242C0F">
                              <w:rPr>
                                <w:rFonts w:cs="Times New Roman"/>
                                <w:lang w:bidi="en-US"/>
                              </w:rPr>
                              <w:t>qui souhaitent améliorer l’accessibilité de leurs établissements ou de leurs services;</w:t>
                            </w:r>
                          </w:p>
                          <w:p w14:paraId="3E73429E"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Rendre visibles</w:t>
                            </w:r>
                            <w:r w:rsidRPr="00242C0F">
                              <w:rPr>
                                <w:rFonts w:cs="Times New Roman"/>
                                <w:lang w:bidi="en-US"/>
                              </w:rPr>
                              <w:t> les avancées en matière d’accessibilité.</w:t>
                            </w:r>
                          </w:p>
                          <w:p w14:paraId="1D1DAA90" w14:textId="77777777" w:rsidR="006D695B" w:rsidRDefault="006D695B" w:rsidP="00DC2569">
                            <w:pPr>
                              <w:pStyle w:val="Corpsdetexte"/>
                              <w:spacing w:after="0" w:line="240" w:lineRule="auto"/>
                              <w:jc w:val="both"/>
                              <w:rPr>
                                <w:lang w:val="fr-FR"/>
                              </w:rPr>
                            </w:pPr>
                          </w:p>
                          <w:p w14:paraId="4893DDAC" w14:textId="599DFDC7" w:rsidR="006D695B" w:rsidRDefault="006D695B" w:rsidP="00DC2569">
                            <w:pPr>
                              <w:pStyle w:val="Corpsdetexte"/>
                              <w:spacing w:after="0" w:line="240" w:lineRule="auto"/>
                              <w:jc w:val="both"/>
                              <w:rPr>
                                <w:lang w:val="fr-FR"/>
                              </w:rPr>
                            </w:pPr>
                            <w:r>
                              <w:rPr>
                                <w:lang w:val="fr-FR"/>
                              </w:rPr>
                              <w:t xml:space="preserve">Pour en apprendre davantage, visitez notre site web : </w:t>
                            </w:r>
                          </w:p>
                          <w:p w14:paraId="6BABF2E9" w14:textId="77777777" w:rsidR="006D695B" w:rsidRDefault="00810232" w:rsidP="00DC2569">
                            <w:pPr>
                              <w:pStyle w:val="Corpsdetexte"/>
                              <w:spacing w:after="0" w:line="240" w:lineRule="auto"/>
                              <w:rPr>
                                <w:lang w:val="fr-FR"/>
                              </w:rPr>
                            </w:pPr>
                            <w:hyperlink r:id="rId35" w:history="1">
                              <w:r w:rsidR="006D695B" w:rsidRPr="00FC093B">
                                <w:rPr>
                                  <w:rStyle w:val="Lienhypertexte"/>
                                  <w:lang w:val="fr-FR"/>
                                </w:rPr>
                                <w:t>https://www.aphrso.org/suivez-chloe/</w:t>
                              </w:r>
                            </w:hyperlink>
                          </w:p>
                          <w:p w14:paraId="684576DE" w14:textId="66CF85BB" w:rsidR="008818B0" w:rsidRPr="006D695B" w:rsidRDefault="008818B0" w:rsidP="00242C0F">
                            <w:pPr>
                              <w:pStyle w:val="Corpsdetexte"/>
                              <w:jc w:val="both"/>
                              <w:rPr>
                                <w:rFonts w:cs="Times New Roman"/>
                                <w:lang w:val="fr-FR" w:bidi="en-US"/>
                              </w:rPr>
                            </w:pPr>
                          </w:p>
                          <w:p w14:paraId="459EEA6D" w14:textId="7C9442BE" w:rsidR="00242C0F" w:rsidRDefault="00242C0F" w:rsidP="00242C0F">
                            <w:pPr>
                              <w:pStyle w:val="Corpsdetexte"/>
                              <w:jc w:val="both"/>
                              <w:rPr>
                                <w:rFonts w:cs="Times New Roman"/>
                                <w:lang w:val="fr-FR" w:bidi="en-US"/>
                              </w:rPr>
                            </w:pPr>
                          </w:p>
                          <w:p w14:paraId="5ED1697C" w14:textId="22C89AA2" w:rsidR="00242C0F" w:rsidRDefault="00242C0F" w:rsidP="00242C0F">
                            <w:pPr>
                              <w:pStyle w:val="Corpsdetexte"/>
                              <w:jc w:val="both"/>
                              <w:rPr>
                                <w:rFonts w:cs="Times New Roman"/>
                                <w:lang w:val="fr-FR" w:bidi="en-US"/>
                              </w:rPr>
                            </w:pPr>
                          </w:p>
                          <w:p w14:paraId="04E0F180" w14:textId="449D7B44" w:rsidR="00242C0F" w:rsidRDefault="00242C0F" w:rsidP="00242C0F">
                            <w:pPr>
                              <w:pStyle w:val="Corpsdetexte"/>
                              <w:jc w:val="both"/>
                              <w:rPr>
                                <w:rFonts w:cs="Times New Roman"/>
                                <w:lang w:val="fr-FR" w:bidi="en-US"/>
                              </w:rPr>
                            </w:pPr>
                          </w:p>
                          <w:p w14:paraId="688EA948" w14:textId="4401173B" w:rsidR="00242C0F" w:rsidRDefault="00242C0F" w:rsidP="00242C0F">
                            <w:pPr>
                              <w:pStyle w:val="Corpsdetexte"/>
                              <w:jc w:val="both"/>
                              <w:rPr>
                                <w:rFonts w:cs="Times New Roman"/>
                                <w:lang w:val="fr-FR" w:bidi="en-US"/>
                              </w:rPr>
                            </w:pPr>
                          </w:p>
                          <w:p w14:paraId="78E517BC" w14:textId="07CC7752" w:rsidR="00242C0F" w:rsidRDefault="00242C0F" w:rsidP="00242C0F">
                            <w:pPr>
                              <w:pStyle w:val="Corpsdetexte"/>
                              <w:jc w:val="both"/>
                              <w:rPr>
                                <w:rFonts w:cs="Times New Roman"/>
                                <w:lang w:val="fr-FR" w:bidi="en-US"/>
                              </w:rPr>
                            </w:pPr>
                          </w:p>
                          <w:p w14:paraId="4A0A272E" w14:textId="028DF7DE" w:rsidR="00242C0F" w:rsidRDefault="00242C0F" w:rsidP="00242C0F">
                            <w:pPr>
                              <w:pStyle w:val="Corpsdetexte"/>
                              <w:jc w:val="both"/>
                              <w:rPr>
                                <w:rFonts w:cs="Times New Roman"/>
                                <w:lang w:val="fr-FR" w:bidi="en-US"/>
                              </w:rPr>
                            </w:pPr>
                          </w:p>
                          <w:p w14:paraId="1B6A9F32" w14:textId="646A06B3" w:rsidR="00242C0F" w:rsidRDefault="00242C0F" w:rsidP="00242C0F">
                            <w:pPr>
                              <w:pStyle w:val="Corpsdetexte"/>
                              <w:jc w:val="both"/>
                              <w:rPr>
                                <w:rFonts w:cs="Times New Roman"/>
                                <w:lang w:val="fr-FR" w:bidi="en-US"/>
                              </w:rPr>
                            </w:pPr>
                          </w:p>
                          <w:p w14:paraId="528FE116" w14:textId="77777777" w:rsidR="00242C0F" w:rsidRDefault="00242C0F" w:rsidP="00242C0F">
                            <w:pPr>
                              <w:pStyle w:val="Corpsdetexte"/>
                              <w:jc w:val="both"/>
                              <w:rPr>
                                <w:rFonts w:cs="Times New Roman"/>
                                <w:lang w:val="fr-FR" w:bidi="en-US"/>
                              </w:rPr>
                            </w:pPr>
                          </w:p>
                          <w:p w14:paraId="4BEE14B0" w14:textId="77777777" w:rsidR="001E75CA" w:rsidRPr="009C2472" w:rsidRDefault="001E75CA">
                            <w:pPr>
                              <w:pStyle w:val="Corpsdetexte"/>
                              <w:rPr>
                                <w:lang w:val="fr-FR"/>
                              </w:rPr>
                            </w:pPr>
                            <w:r w:rsidRPr="009C2472">
                              <w:rPr>
                                <w:rFonts w:cs="Times New Roman"/>
                                <w:lang w:val="fr-FR" w:bidi="en-US"/>
                              </w:rPr>
                              <w:t>Développez le titre avant d'écrire l'article. De cette façon, le titre vous aidera à vous concentrer sur l'article.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4" type="#_x0000_t202" style="position:absolute;margin-left:193.65pt;margin-top:324pt;width:119.6pt;height:189.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" filled="f" stroked="f">
                <v:textbox style="mso-next-textbox:#Text Box 164" inset="0,0,0,0">
                  <w:txbxContent>
                    <w:p w14:paraId="5986B94B" w14:textId="77777777" w:rsidR="006D695B" w:rsidRDefault="00242C0F" w:rsidP="00DC2569">
                      <w:pPr>
                        <w:pStyle w:val="Corpsdetexte"/>
                        <w:spacing w:line="240" w:lineRule="auto"/>
                        <w:jc w:val="both"/>
                        <w:rPr>
                          <w:rFonts w:cs="Times New Roman"/>
                          <w:lang w:bidi="en-US"/>
                        </w:rPr>
                      </w:pPr>
                      <w:r w:rsidRPr="00242C0F">
                        <w:rPr>
                          <w:rFonts w:cs="Times New Roman"/>
                          <w:lang w:bidi="en-US"/>
                        </w:rPr>
                        <w:t xml:space="preserve">Chloé est un personnage fictif et virtuel, créé de toutes pièces par l’APHRSO.  </w:t>
                      </w:r>
                    </w:p>
                    <w:p w14:paraId="3A13A2C2" w14:textId="6DB9F49B" w:rsidR="00242C0F" w:rsidRDefault="00242C0F" w:rsidP="00DC2569">
                      <w:pPr>
                        <w:pStyle w:val="Corpsdetexte"/>
                        <w:spacing w:line="240" w:lineRule="auto"/>
                        <w:jc w:val="both"/>
                        <w:rPr>
                          <w:rFonts w:cs="Times New Roman"/>
                          <w:i/>
                          <w:iCs/>
                          <w:lang w:bidi="en-US"/>
                        </w:rPr>
                      </w:pPr>
                      <w:r w:rsidRPr="00242C0F">
                        <w:rPr>
                          <w:rFonts w:cs="Times New Roman"/>
                          <w:lang w:bidi="en-US"/>
                        </w:rPr>
                        <w:t xml:space="preserve">Nous l’avons réfléchi pour qu’elle soit représentative de la population que nous souhaitons rejoindre et pour qu’elle puisse agir à titre de collaboratrice dans </w:t>
                      </w:r>
                      <w:r w:rsidR="0075532F">
                        <w:rPr>
                          <w:rFonts w:cs="Times New Roman"/>
                          <w:lang w:bidi="en-US"/>
                        </w:rPr>
                        <w:t>notre</w:t>
                      </w:r>
                      <w:r w:rsidRPr="00242C0F">
                        <w:rPr>
                          <w:rFonts w:cs="Times New Roman"/>
                          <w:lang w:bidi="en-US"/>
                        </w:rPr>
                        <w:t xml:space="preserve"> dossier “</w:t>
                      </w:r>
                      <w:r w:rsidRPr="00242C0F">
                        <w:rPr>
                          <w:rFonts w:cs="Times New Roman"/>
                          <w:i/>
                          <w:iCs/>
                          <w:lang w:bidi="en-US"/>
                        </w:rPr>
                        <w:t>Commerces et services de proximité accessibles dans le Roussillon”.</w:t>
                      </w:r>
                    </w:p>
                    <w:p w14:paraId="7D75D772" w14:textId="2F5362CA" w:rsidR="00242C0F" w:rsidRDefault="00242C0F" w:rsidP="00DC2569">
                      <w:pPr>
                        <w:pStyle w:val="Corpsdetexte"/>
                        <w:spacing w:after="0" w:line="240" w:lineRule="auto"/>
                        <w:jc w:val="both"/>
                        <w:rPr>
                          <w:rFonts w:cs="Times New Roman"/>
                          <w:lang w:bidi="en-US"/>
                        </w:rPr>
                      </w:pPr>
                      <w:r w:rsidRPr="00242C0F">
                        <w:rPr>
                          <w:rFonts w:cs="Times New Roman"/>
                          <w:i/>
                          <w:iCs/>
                          <w:lang w:bidi="en-US"/>
                        </w:rPr>
                        <w:t> </w:t>
                      </w:r>
                      <w:r w:rsidRPr="00242C0F">
                        <w:rPr>
                          <w:rFonts w:cs="Times New Roman"/>
                          <w:lang w:bidi="en-US"/>
                        </w:rPr>
                        <w:t>En fait, ces échanges entre Chloé et les citoyens ont pour but de:</w:t>
                      </w:r>
                    </w:p>
                    <w:p w14:paraId="5160D810" w14:textId="77777777" w:rsidR="0075532F" w:rsidRPr="00242C0F" w:rsidRDefault="0075532F" w:rsidP="00DC2569">
                      <w:pPr>
                        <w:pStyle w:val="Corpsdetexte"/>
                        <w:spacing w:after="0" w:line="240" w:lineRule="auto"/>
                        <w:jc w:val="both"/>
                        <w:rPr>
                          <w:rFonts w:cs="Times New Roman"/>
                          <w:lang w:bidi="en-US"/>
                        </w:rPr>
                      </w:pPr>
                    </w:p>
                    <w:p w14:paraId="2CD72155"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Promouvoir</w:t>
                      </w:r>
                      <w:r w:rsidRPr="00242C0F">
                        <w:rPr>
                          <w:rFonts w:cs="Times New Roman"/>
                          <w:lang w:bidi="en-US"/>
                        </w:rPr>
                        <w:t> l’accessibilité universelle;</w:t>
                      </w:r>
                    </w:p>
                    <w:p w14:paraId="54268987"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Favoriser</w:t>
                      </w:r>
                      <w:r w:rsidRPr="00242C0F">
                        <w:rPr>
                          <w:rFonts w:cs="Times New Roman"/>
                          <w:lang w:bidi="en-US"/>
                        </w:rPr>
                        <w:t> la participation sociale des personnes handicapées;</w:t>
                      </w:r>
                    </w:p>
                    <w:p w14:paraId="6576DD1A" w14:textId="1AC8CB0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Sensibiliser</w:t>
                      </w:r>
                      <w:r w:rsidRPr="00242C0F">
                        <w:rPr>
                          <w:rFonts w:cs="Times New Roman"/>
                          <w:lang w:bidi="en-US"/>
                        </w:rPr>
                        <w:t> l’ensemble de la population à l’importance</w:t>
                      </w:r>
                      <w:r w:rsidRPr="00242C0F">
                        <w:rPr>
                          <w:rFonts w:cs="Times New Roman"/>
                          <w:i/>
                          <w:iCs/>
                          <w:lang w:bidi="en-US"/>
                        </w:rPr>
                        <w:t xml:space="preserve"> </w:t>
                      </w:r>
                      <w:r w:rsidRPr="00242C0F">
                        <w:rPr>
                          <w:rFonts w:cs="Times New Roman"/>
                          <w:lang w:bidi="en-US"/>
                        </w:rPr>
                        <w:t>d’améliorer l’accessibilité des services et des commerces de la région;</w:t>
                      </w:r>
                    </w:p>
                    <w:p w14:paraId="1C0D1F37"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Informer</w:t>
                      </w:r>
                      <w:r w:rsidRPr="00242C0F">
                        <w:rPr>
                          <w:rFonts w:cs="Times New Roman"/>
                          <w:lang w:bidi="en-US"/>
                        </w:rPr>
                        <w:t> et soutenir les commerces et dispensateurs de services publics</w:t>
                      </w:r>
                      <w:r w:rsidRPr="00242C0F">
                        <w:rPr>
                          <w:rFonts w:cs="Times New Roman"/>
                          <w:i/>
                          <w:iCs/>
                          <w:lang w:bidi="en-US"/>
                        </w:rPr>
                        <w:t xml:space="preserve"> </w:t>
                      </w:r>
                      <w:r w:rsidRPr="00242C0F">
                        <w:rPr>
                          <w:rFonts w:cs="Times New Roman"/>
                          <w:lang w:bidi="en-US"/>
                        </w:rPr>
                        <w:t>qui souhaitent améliorer l’accessibilité de leurs établissements ou de leurs services;</w:t>
                      </w:r>
                    </w:p>
                    <w:p w14:paraId="3E73429E" w14:textId="77777777" w:rsidR="00242C0F" w:rsidRPr="00242C0F" w:rsidRDefault="00242C0F" w:rsidP="00DC2569">
                      <w:pPr>
                        <w:pStyle w:val="Corpsdetexte"/>
                        <w:numPr>
                          <w:ilvl w:val="0"/>
                          <w:numId w:val="11"/>
                        </w:numPr>
                        <w:spacing w:after="0" w:line="240" w:lineRule="auto"/>
                        <w:jc w:val="both"/>
                        <w:rPr>
                          <w:rFonts w:cs="Times New Roman"/>
                          <w:lang w:bidi="en-US"/>
                        </w:rPr>
                      </w:pPr>
                      <w:r w:rsidRPr="00242C0F">
                        <w:rPr>
                          <w:rFonts w:cs="Times New Roman"/>
                          <w:b/>
                          <w:bCs/>
                          <w:lang w:bidi="en-US"/>
                        </w:rPr>
                        <w:t>Rendre visibles</w:t>
                      </w:r>
                      <w:r w:rsidRPr="00242C0F">
                        <w:rPr>
                          <w:rFonts w:cs="Times New Roman"/>
                          <w:lang w:bidi="en-US"/>
                        </w:rPr>
                        <w:t> les avancées en matière d’accessibilité.</w:t>
                      </w:r>
                    </w:p>
                    <w:p w14:paraId="1D1DAA90" w14:textId="77777777" w:rsidR="006D695B" w:rsidRDefault="006D695B" w:rsidP="00DC2569">
                      <w:pPr>
                        <w:pStyle w:val="Corpsdetexte"/>
                        <w:spacing w:after="0" w:line="240" w:lineRule="auto"/>
                        <w:jc w:val="both"/>
                        <w:rPr>
                          <w:lang w:val="fr-FR"/>
                        </w:rPr>
                      </w:pPr>
                    </w:p>
                    <w:p w14:paraId="4893DDAC" w14:textId="599DFDC7" w:rsidR="006D695B" w:rsidRDefault="006D695B" w:rsidP="00DC2569">
                      <w:pPr>
                        <w:pStyle w:val="Corpsdetexte"/>
                        <w:spacing w:after="0" w:line="240" w:lineRule="auto"/>
                        <w:jc w:val="both"/>
                        <w:rPr>
                          <w:lang w:val="fr-FR"/>
                        </w:rPr>
                      </w:pPr>
                      <w:r>
                        <w:rPr>
                          <w:lang w:val="fr-FR"/>
                        </w:rPr>
                        <w:t xml:space="preserve">Pour en apprendre davantage, visitez notre site web : </w:t>
                      </w:r>
                    </w:p>
                    <w:p w14:paraId="6BABF2E9" w14:textId="77777777" w:rsidR="006D695B" w:rsidRDefault="00E93B25" w:rsidP="00DC2569">
                      <w:pPr>
                        <w:pStyle w:val="Corpsdetexte"/>
                        <w:spacing w:after="0" w:line="240" w:lineRule="auto"/>
                        <w:rPr>
                          <w:lang w:val="fr-FR"/>
                        </w:rPr>
                      </w:pPr>
                      <w:hyperlink r:id="rId36" w:history="1">
                        <w:r w:rsidR="006D695B" w:rsidRPr="00FC093B">
                          <w:rPr>
                            <w:rStyle w:val="Lienhypertexte"/>
                            <w:lang w:val="fr-FR"/>
                          </w:rPr>
                          <w:t>https://www.aphrso.org/suivez-chloe/</w:t>
                        </w:r>
                      </w:hyperlink>
                    </w:p>
                    <w:p w14:paraId="684576DE" w14:textId="66CF85BB" w:rsidR="008818B0" w:rsidRPr="006D695B" w:rsidRDefault="008818B0" w:rsidP="00242C0F">
                      <w:pPr>
                        <w:pStyle w:val="Corpsdetexte"/>
                        <w:jc w:val="both"/>
                        <w:rPr>
                          <w:rFonts w:cs="Times New Roman"/>
                          <w:lang w:val="fr-FR" w:bidi="en-US"/>
                        </w:rPr>
                      </w:pPr>
                    </w:p>
                    <w:p w14:paraId="459EEA6D" w14:textId="7C9442BE" w:rsidR="00242C0F" w:rsidRDefault="00242C0F" w:rsidP="00242C0F">
                      <w:pPr>
                        <w:pStyle w:val="Corpsdetexte"/>
                        <w:jc w:val="both"/>
                        <w:rPr>
                          <w:rFonts w:cs="Times New Roman"/>
                          <w:lang w:val="fr-FR" w:bidi="en-US"/>
                        </w:rPr>
                      </w:pPr>
                    </w:p>
                    <w:p w14:paraId="5ED1697C" w14:textId="22C89AA2" w:rsidR="00242C0F" w:rsidRDefault="00242C0F" w:rsidP="00242C0F">
                      <w:pPr>
                        <w:pStyle w:val="Corpsdetexte"/>
                        <w:jc w:val="both"/>
                        <w:rPr>
                          <w:rFonts w:cs="Times New Roman"/>
                          <w:lang w:val="fr-FR" w:bidi="en-US"/>
                        </w:rPr>
                      </w:pPr>
                    </w:p>
                    <w:p w14:paraId="04E0F180" w14:textId="449D7B44" w:rsidR="00242C0F" w:rsidRDefault="00242C0F" w:rsidP="00242C0F">
                      <w:pPr>
                        <w:pStyle w:val="Corpsdetexte"/>
                        <w:jc w:val="both"/>
                        <w:rPr>
                          <w:rFonts w:cs="Times New Roman"/>
                          <w:lang w:val="fr-FR" w:bidi="en-US"/>
                        </w:rPr>
                      </w:pPr>
                    </w:p>
                    <w:p w14:paraId="688EA948" w14:textId="4401173B" w:rsidR="00242C0F" w:rsidRDefault="00242C0F" w:rsidP="00242C0F">
                      <w:pPr>
                        <w:pStyle w:val="Corpsdetexte"/>
                        <w:jc w:val="both"/>
                        <w:rPr>
                          <w:rFonts w:cs="Times New Roman"/>
                          <w:lang w:val="fr-FR" w:bidi="en-US"/>
                        </w:rPr>
                      </w:pPr>
                    </w:p>
                    <w:p w14:paraId="78E517BC" w14:textId="07CC7752" w:rsidR="00242C0F" w:rsidRDefault="00242C0F" w:rsidP="00242C0F">
                      <w:pPr>
                        <w:pStyle w:val="Corpsdetexte"/>
                        <w:jc w:val="both"/>
                        <w:rPr>
                          <w:rFonts w:cs="Times New Roman"/>
                          <w:lang w:val="fr-FR" w:bidi="en-US"/>
                        </w:rPr>
                      </w:pPr>
                    </w:p>
                    <w:p w14:paraId="4A0A272E" w14:textId="028DF7DE" w:rsidR="00242C0F" w:rsidRDefault="00242C0F" w:rsidP="00242C0F">
                      <w:pPr>
                        <w:pStyle w:val="Corpsdetexte"/>
                        <w:jc w:val="both"/>
                        <w:rPr>
                          <w:rFonts w:cs="Times New Roman"/>
                          <w:lang w:val="fr-FR" w:bidi="en-US"/>
                        </w:rPr>
                      </w:pPr>
                    </w:p>
                    <w:p w14:paraId="1B6A9F32" w14:textId="646A06B3" w:rsidR="00242C0F" w:rsidRDefault="00242C0F" w:rsidP="00242C0F">
                      <w:pPr>
                        <w:pStyle w:val="Corpsdetexte"/>
                        <w:jc w:val="both"/>
                        <w:rPr>
                          <w:rFonts w:cs="Times New Roman"/>
                          <w:lang w:val="fr-FR" w:bidi="en-US"/>
                        </w:rPr>
                      </w:pPr>
                    </w:p>
                    <w:p w14:paraId="528FE116" w14:textId="77777777" w:rsidR="00242C0F" w:rsidRDefault="00242C0F" w:rsidP="00242C0F">
                      <w:pPr>
                        <w:pStyle w:val="Corpsdetexte"/>
                        <w:jc w:val="both"/>
                        <w:rPr>
                          <w:rFonts w:cs="Times New Roman"/>
                          <w:lang w:val="fr-FR" w:bidi="en-US"/>
                        </w:rPr>
                      </w:pPr>
                    </w:p>
                    <w:p w14:paraId="4BEE14B0" w14:textId="77777777" w:rsidR="001E75CA" w:rsidRPr="009C2472" w:rsidRDefault="001E75CA">
                      <w:pPr>
                        <w:pStyle w:val="Corpsdetexte"/>
                        <w:rPr>
                          <w:lang w:val="fr-FR"/>
                        </w:rPr>
                      </w:pPr>
                      <w:r w:rsidRPr="009C2472">
                        <w:rPr>
                          <w:rFonts w:cs="Times New Roman"/>
                          <w:lang w:val="fr-FR" w:bidi="en-US"/>
                        </w:rPr>
                        <w:t>Développez le titre avant d'écrire l'article. De cette façon, le titre vous aidera à vous concentrer sur l'article.</w:t>
                      </w:r>
                    </w:p>
                  </w:txbxContent>
                </v:textbox>
                <w10:wrap anchorx="page" anchory="page"/>
              </v:shape>
            </w:pict>
          </mc:Fallback>
        </mc:AlternateContent>
      </w:r>
    </w:p>
    <w:p w14:paraId="34A62BD5" w14:textId="21FB8618" w:rsidR="001E75CA" w:rsidRDefault="005F088E">
      <w:r w:rsidRPr="005F088E">
        <w:rPr>
          <w:noProof/>
        </w:rPr>
        <w:drawing>
          <wp:anchor distT="0" distB="0" distL="114300" distR="114300" simplePos="0" relativeHeight="251870208" behindDoc="1" locked="0" layoutInCell="1" allowOverlap="1" wp14:anchorId="54DFD434" wp14:editId="076097D4">
            <wp:simplePos x="0" y="0"/>
            <wp:positionH relativeFrom="margin">
              <wp:posOffset>-180109</wp:posOffset>
            </wp:positionH>
            <wp:positionV relativeFrom="page">
              <wp:posOffset>6490739</wp:posOffset>
            </wp:positionV>
            <wp:extent cx="1925320" cy="1516380"/>
            <wp:effectExtent l="0" t="0" r="0" b="7620"/>
            <wp:wrapTight wrapText="bothSides">
              <wp:wrapPolygon edited="0">
                <wp:start x="8976" y="0"/>
                <wp:lineTo x="8549" y="0"/>
                <wp:lineTo x="4916" y="4070"/>
                <wp:lineTo x="4061" y="6513"/>
                <wp:lineTo x="3847" y="17367"/>
                <wp:lineTo x="1710" y="19809"/>
                <wp:lineTo x="2351" y="21166"/>
                <wp:lineTo x="8549" y="21437"/>
                <wp:lineTo x="12609" y="21437"/>
                <wp:lineTo x="18380" y="21166"/>
                <wp:lineTo x="19662" y="20080"/>
                <wp:lineTo x="17953" y="17367"/>
                <wp:lineTo x="18594" y="7869"/>
                <wp:lineTo x="17739" y="5970"/>
                <wp:lineTo x="12182" y="0"/>
                <wp:lineTo x="8976" y="0"/>
              </wp:wrapPolygon>
            </wp:wrapTight>
            <wp:docPr id="33" name="Image 33" descr="Boite de vo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Boite de votation&#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532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88E">
        <w:t xml:space="preserve"> </w:t>
      </w:r>
      <w:r w:rsidR="000D5B07">
        <w:rPr>
          <w:noProof/>
          <w:lang w:eastAsia="fr-CA" w:bidi="ar-SA"/>
        </w:rPr>
        <mc:AlternateContent>
          <mc:Choice Requires="wps">
            <w:drawing>
              <wp:anchor distT="0" distB="0" distL="114300" distR="114300" simplePos="0" relativeHeight="251630592" behindDoc="0" locked="0" layoutInCell="1" allowOverlap="1" wp14:anchorId="3E9E7A03" wp14:editId="2FF1F375">
                <wp:simplePos x="0" y="0"/>
                <wp:positionH relativeFrom="page">
                  <wp:posOffset>2486891</wp:posOffset>
                </wp:positionH>
                <wp:positionV relativeFrom="margin">
                  <wp:posOffset>6635750</wp:posOffset>
                </wp:positionV>
                <wp:extent cx="1530927" cy="2956560"/>
                <wp:effectExtent l="0" t="0" r="12700" b="1524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27" cy="295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0D29B636" w14:textId="77777777" w:rsidR="000D5B07" w:rsidRDefault="007A7148" w:rsidP="00DC2569">
                            <w:pPr>
                              <w:jc w:val="both"/>
                              <w:rPr>
                                <w:bCs/>
                                <w:sz w:val="20"/>
                                <w:szCs w:val="20"/>
                                <w:lang w:val="fr-FR"/>
                              </w:rPr>
                            </w:pPr>
                            <w:r w:rsidRPr="007A7148">
                              <w:rPr>
                                <w:sz w:val="20"/>
                                <w:szCs w:val="18"/>
                                <w:shd w:val="clear" w:color="auto" w:fill="FFFFFF"/>
                              </w:rPr>
                              <w:t xml:space="preserve">Lors des élections municipales générales du </w:t>
                            </w:r>
                            <w:r w:rsidRPr="007A7148">
                              <w:rPr>
                                <w:b/>
                                <w:sz w:val="20"/>
                                <w:szCs w:val="18"/>
                                <w:shd w:val="clear" w:color="auto" w:fill="FFFFFF"/>
                              </w:rPr>
                              <w:t>7 novembre 2021</w:t>
                            </w:r>
                            <w:r w:rsidRPr="007A7148">
                              <w:rPr>
                                <w:sz w:val="20"/>
                                <w:szCs w:val="18"/>
                                <w:shd w:val="clear" w:color="auto" w:fill="FFFFFF"/>
                              </w:rPr>
                              <w:t xml:space="preserve">, </w:t>
                            </w:r>
                            <w:r w:rsidRPr="007A7148">
                              <w:rPr>
                                <w:sz w:val="20"/>
                                <w:szCs w:val="18"/>
                              </w:rPr>
                              <w:t>les Québécois et Québécoises de toutes les municipalités se présenteront aux urnes pour élire leurs maires et mairesses</w:t>
                            </w:r>
                            <w:r w:rsidRPr="007A7148">
                              <w:rPr>
                                <w:sz w:val="20"/>
                                <w:szCs w:val="20"/>
                              </w:rPr>
                              <w:t>, conseillers et conseillères. Ces élus et élues administrent les municipalités de sorte que celles-ci répondent aux besoins de la population. Ils et elles ont la responsabilité de représenter tous les citoyens et citoyennes et de défendre leurs intérêts.</w:t>
                            </w:r>
                            <w:r w:rsidR="00DC2569">
                              <w:t xml:space="preserve"> </w:t>
                            </w:r>
                            <w:r w:rsidRPr="00DC2569">
                              <w:rPr>
                                <w:sz w:val="20"/>
                                <w:szCs w:val="20"/>
                              </w:rPr>
                              <w:t>Sachant que la politique municipale englobe plusieurs enjeux qui ont un impact direct sur la qualité de vie des personnes handicapées et de leur famille, il est important de s’y intéresser comme citoyen.</w:t>
                            </w:r>
                            <w:r w:rsidR="00DC2569" w:rsidRPr="00DC2569">
                              <w:rPr>
                                <w:sz w:val="20"/>
                                <w:szCs w:val="20"/>
                              </w:rPr>
                              <w:t xml:space="preserve"> Comme électeurs et électrices, vous avez le pouvoir de construire une municipalité soucieuse des personnes qui la compose. Ainsi, les actions prises par la municipalité peuvent soient abolir, réduire ou engendrer des obstacles ou bien mettre en place des facilitateurs afin que les personnes puissent réaliser leurs activités courantes et leurs rôles sociaux. </w:t>
                            </w:r>
                            <w:r w:rsidR="00DC2569">
                              <w:rPr>
                                <w:bCs/>
                                <w:sz w:val="20"/>
                                <w:szCs w:val="20"/>
                                <w:lang w:val="fr-FR"/>
                              </w:rPr>
                              <w:t>Rappelez-vous que l</w:t>
                            </w:r>
                            <w:r w:rsidR="00DC2569" w:rsidRPr="00DC2569">
                              <w:rPr>
                                <w:bCs/>
                                <w:sz w:val="20"/>
                                <w:szCs w:val="20"/>
                                <w:lang w:val="fr-FR"/>
                              </w:rPr>
                              <w:t>a participation citoyenne est une prémisse à la démocratie municipale</w:t>
                            </w:r>
                            <w:r w:rsidR="00DC2569">
                              <w:rPr>
                                <w:bCs/>
                                <w:sz w:val="20"/>
                                <w:szCs w:val="20"/>
                                <w:lang w:val="fr-FR"/>
                              </w:rPr>
                              <w:t>. P</w:t>
                            </w:r>
                            <w:r w:rsidR="00DC2569" w:rsidRPr="00DC2569">
                              <w:rPr>
                                <w:bCs/>
                                <w:sz w:val="20"/>
                                <w:szCs w:val="20"/>
                                <w:lang w:val="fr-FR"/>
                              </w:rPr>
                              <w:t>lus elle est active, plus les citoyens se sentiront concernés et plus ils se sentiront concernés, plus elle sera active.</w:t>
                            </w:r>
                          </w:p>
                          <w:p w14:paraId="73A74656" w14:textId="77777777" w:rsidR="000D5B07" w:rsidRDefault="000D5B07" w:rsidP="00DC2569">
                            <w:pPr>
                              <w:jc w:val="both"/>
                              <w:rPr>
                                <w:bCs/>
                                <w:sz w:val="20"/>
                                <w:szCs w:val="20"/>
                                <w:lang w:val="fr-FR"/>
                              </w:rPr>
                            </w:pPr>
                          </w:p>
                          <w:p w14:paraId="18172EB9" w14:textId="143FEE57" w:rsidR="00DC2569" w:rsidRPr="00DC2569" w:rsidRDefault="00DC2569" w:rsidP="00DC2569">
                            <w:pPr>
                              <w:jc w:val="both"/>
                              <w:rPr>
                                <w:sz w:val="20"/>
                                <w:szCs w:val="20"/>
                                <w:lang w:val="fr-FR"/>
                              </w:rPr>
                            </w:pPr>
                            <w:r w:rsidRPr="00DC2569">
                              <w:rPr>
                                <w:sz w:val="20"/>
                                <w:szCs w:val="20"/>
                                <w:lang w:val="fr-FR"/>
                              </w:rPr>
                              <w:t xml:space="preserve">Saisissez donc l’occasion </w:t>
                            </w:r>
                            <w:r>
                              <w:rPr>
                                <w:sz w:val="20"/>
                                <w:szCs w:val="20"/>
                                <w:lang w:val="fr-FR"/>
                              </w:rPr>
                              <w:t>de voter pour des candidats qui répondront le mieux à vos besoins et à votre vision du développement de votre communauté.</w:t>
                            </w:r>
                          </w:p>
                          <w:p w14:paraId="7E21BF0A" w14:textId="3F4A397B" w:rsidR="007A7148" w:rsidRPr="007A7148" w:rsidRDefault="007A7148" w:rsidP="007A7148">
                            <w:pPr>
                              <w:spacing w:before="240"/>
                              <w:jc w:val="both"/>
                              <w:rPr>
                                <w:bCs/>
                                <w:sz w:val="16"/>
                                <w:szCs w:val="16"/>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8" type="#_x0000_t202" style="position:absolute;margin-left:195.8pt;margin-top:522.5pt;width:120.55pt;height:232.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" filled="f" stroked="f">
                <v:textbox style="mso-next-textbox:#Text Box 168" inset="0,0,0,0">
                  <w:txbxContent>
                    <w:p w14:paraId="0D29B636" w14:textId="77777777" w:rsidR="000D5B07" w:rsidRDefault="007A7148" w:rsidP="00DC2569">
                      <w:pPr>
                        <w:jc w:val="both"/>
                        <w:rPr>
                          <w:bCs/>
                          <w:sz w:val="20"/>
                          <w:szCs w:val="20"/>
                          <w:lang w:val="fr-FR"/>
                        </w:rPr>
                      </w:pPr>
                      <w:r w:rsidRPr="007A7148">
                        <w:rPr>
                          <w:sz w:val="20"/>
                          <w:szCs w:val="18"/>
                          <w:shd w:val="clear" w:color="auto" w:fill="FFFFFF"/>
                        </w:rPr>
                        <w:t xml:space="preserve">Lors des élections municipales générales du </w:t>
                      </w:r>
                      <w:r w:rsidRPr="007A7148">
                        <w:rPr>
                          <w:b/>
                          <w:sz w:val="20"/>
                          <w:szCs w:val="18"/>
                          <w:shd w:val="clear" w:color="auto" w:fill="FFFFFF"/>
                        </w:rPr>
                        <w:t>7 novembre 2021</w:t>
                      </w:r>
                      <w:r w:rsidRPr="007A7148">
                        <w:rPr>
                          <w:sz w:val="20"/>
                          <w:szCs w:val="18"/>
                          <w:shd w:val="clear" w:color="auto" w:fill="FFFFFF"/>
                        </w:rPr>
                        <w:t xml:space="preserve">, </w:t>
                      </w:r>
                      <w:r w:rsidRPr="007A7148">
                        <w:rPr>
                          <w:sz w:val="20"/>
                          <w:szCs w:val="18"/>
                        </w:rPr>
                        <w:t>les Québécois et Québécoises de toutes les municipalités se présenteront aux urnes pour élire leurs maires et mairesses</w:t>
                      </w:r>
                      <w:r w:rsidRPr="007A7148">
                        <w:rPr>
                          <w:sz w:val="20"/>
                          <w:szCs w:val="20"/>
                        </w:rPr>
                        <w:t>, conseillers et conseillères. Ces élus et élues administrent les municipalités de sorte que celles-ci répondent aux besoins de la population. Ils et elles ont la responsabilité de représenter tous les citoyens et citoyennes et de défendre leurs intérêts.</w:t>
                      </w:r>
                      <w:r w:rsidR="00DC2569">
                        <w:t xml:space="preserve"> </w:t>
                      </w:r>
                      <w:r w:rsidRPr="00DC2569">
                        <w:rPr>
                          <w:sz w:val="20"/>
                          <w:szCs w:val="20"/>
                        </w:rPr>
                        <w:t>Sachant que la politique municipale englobe plusieurs enjeux qui ont un impact direct sur la qualité de vie des personnes handicapées et de leur famille, il est important de s’y intéresser comme citoyen.</w:t>
                      </w:r>
                      <w:r w:rsidR="00DC2569" w:rsidRPr="00DC2569">
                        <w:rPr>
                          <w:sz w:val="20"/>
                          <w:szCs w:val="20"/>
                        </w:rPr>
                        <w:t xml:space="preserve"> Comme électeurs et électrices, vous avez le pouvoir de construire une municipalité soucieuse des personnes qui la compose. </w:t>
                      </w:r>
                      <w:r w:rsidR="00DC2569" w:rsidRPr="00DC2569">
                        <w:rPr>
                          <w:sz w:val="20"/>
                          <w:szCs w:val="20"/>
                        </w:rPr>
                        <w:t xml:space="preserve">Ainsi, les actions prises par la municipalité peuvent soient abolir, réduire ou engendrer des obstacles ou bien mettre en place des facilitateurs afin que les personnes puissent réaliser leurs activités courantes et leurs rôles sociaux. </w:t>
                      </w:r>
                      <w:r w:rsidR="00DC2569">
                        <w:rPr>
                          <w:bCs/>
                          <w:sz w:val="20"/>
                          <w:szCs w:val="20"/>
                          <w:lang w:val="fr-FR"/>
                        </w:rPr>
                        <w:t>Rappelez-vous que l</w:t>
                      </w:r>
                      <w:r w:rsidR="00DC2569" w:rsidRPr="00DC2569">
                        <w:rPr>
                          <w:bCs/>
                          <w:sz w:val="20"/>
                          <w:szCs w:val="20"/>
                          <w:lang w:val="fr-FR"/>
                        </w:rPr>
                        <w:t>a participation citoyenne est une prémisse à la démocratie municipale</w:t>
                      </w:r>
                      <w:r w:rsidR="00DC2569">
                        <w:rPr>
                          <w:bCs/>
                          <w:sz w:val="20"/>
                          <w:szCs w:val="20"/>
                          <w:lang w:val="fr-FR"/>
                        </w:rPr>
                        <w:t>. P</w:t>
                      </w:r>
                      <w:r w:rsidR="00DC2569" w:rsidRPr="00DC2569">
                        <w:rPr>
                          <w:bCs/>
                          <w:sz w:val="20"/>
                          <w:szCs w:val="20"/>
                          <w:lang w:val="fr-FR"/>
                        </w:rPr>
                        <w:t>lus elle est active, plus les citoyens se sentiront concernés et plus ils se sentiront concernés, plus elle sera active.</w:t>
                      </w:r>
                    </w:p>
                    <w:p w14:paraId="73A74656" w14:textId="77777777" w:rsidR="000D5B07" w:rsidRDefault="000D5B07" w:rsidP="00DC2569">
                      <w:pPr>
                        <w:jc w:val="both"/>
                        <w:rPr>
                          <w:bCs/>
                          <w:sz w:val="20"/>
                          <w:szCs w:val="20"/>
                          <w:lang w:val="fr-FR"/>
                        </w:rPr>
                      </w:pPr>
                    </w:p>
                    <w:p w14:paraId="18172EB9" w14:textId="143FEE57" w:rsidR="00DC2569" w:rsidRPr="00DC2569" w:rsidRDefault="00DC2569" w:rsidP="00DC2569">
                      <w:pPr>
                        <w:jc w:val="both"/>
                        <w:rPr>
                          <w:sz w:val="20"/>
                          <w:szCs w:val="20"/>
                          <w:lang w:val="fr-FR"/>
                        </w:rPr>
                      </w:pPr>
                      <w:r w:rsidRPr="00DC2569">
                        <w:rPr>
                          <w:sz w:val="20"/>
                          <w:szCs w:val="20"/>
                          <w:lang w:val="fr-FR"/>
                        </w:rPr>
                        <w:t xml:space="preserve">Saisissez donc l’occasion </w:t>
                      </w:r>
                      <w:r>
                        <w:rPr>
                          <w:sz w:val="20"/>
                          <w:szCs w:val="20"/>
                          <w:lang w:val="fr-FR"/>
                        </w:rPr>
                        <w:t>de voter pour des candidats qui répondront le mieux à vos besoins et à votre vision du développement de votre communauté.</w:t>
                      </w:r>
                    </w:p>
                    <w:p w14:paraId="7E21BF0A" w14:textId="3F4A397B" w:rsidR="007A7148" w:rsidRPr="007A7148" w:rsidRDefault="007A7148" w:rsidP="007A7148">
                      <w:pPr>
                        <w:spacing w:before="240"/>
                        <w:jc w:val="both"/>
                        <w:rPr>
                          <w:bCs/>
                          <w:sz w:val="16"/>
                          <w:szCs w:val="16"/>
                          <w:lang w:val="fr-FR"/>
                        </w:rPr>
                      </w:pPr>
                    </w:p>
                  </w:txbxContent>
                </v:textbox>
                <w10:wrap anchorx="page" anchory="margin"/>
              </v:shape>
            </w:pict>
          </mc:Fallback>
        </mc:AlternateContent>
      </w:r>
      <w:r w:rsidR="000D5B07">
        <w:rPr>
          <w:noProof/>
          <w:lang w:eastAsia="fr-CA" w:bidi="ar-SA"/>
        </w:rPr>
        <mc:AlternateContent>
          <mc:Choice Requires="wps">
            <w:drawing>
              <wp:anchor distT="0" distB="0" distL="114300" distR="114300" simplePos="0" relativeHeight="251677696" behindDoc="0" locked="0" layoutInCell="1" allowOverlap="1" wp14:anchorId="010E8F18" wp14:editId="2AE87A62">
                <wp:simplePos x="0" y="0"/>
                <wp:positionH relativeFrom="page">
                  <wp:posOffset>5777345</wp:posOffset>
                </wp:positionH>
                <wp:positionV relativeFrom="page">
                  <wp:posOffset>7252855</wp:posOffset>
                </wp:positionV>
                <wp:extent cx="1498600" cy="2721956"/>
                <wp:effectExtent l="0" t="0" r="6350" b="254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2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89" type="#_x0000_t202" style="position:absolute;margin-left:454.9pt;margin-top:571.1pt;width:118pt;height:214.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" filled="f" stroked="f">
                <v:textbox inset="0,0,0,0">
                  <w:txbxContent/>
                </v:textbox>
                <w10:wrap anchorx="page" anchory="page"/>
              </v:shape>
            </w:pict>
          </mc:Fallback>
        </mc:AlternateContent>
      </w:r>
      <w:r w:rsidR="00DC2569">
        <w:rPr>
          <w:noProof/>
          <w:lang w:eastAsia="fr-CA" w:bidi="ar-SA"/>
        </w:rPr>
        <mc:AlternateContent>
          <mc:Choice Requires="wps">
            <w:drawing>
              <wp:anchor distT="0" distB="0" distL="114300" distR="114300" simplePos="0" relativeHeight="251676672" behindDoc="0" locked="0" layoutInCell="1" allowOverlap="1" wp14:anchorId="20A24ED5" wp14:editId="4A6107DE">
                <wp:simplePos x="0" y="0"/>
                <wp:positionH relativeFrom="page">
                  <wp:posOffset>4128655</wp:posOffset>
                </wp:positionH>
                <wp:positionV relativeFrom="page">
                  <wp:posOffset>7252855</wp:posOffset>
                </wp:positionV>
                <wp:extent cx="1530350" cy="2854036"/>
                <wp:effectExtent l="0" t="0" r="12700" b="381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85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90" type="#_x0000_t202" style="position:absolute;margin-left:325.1pt;margin-top:571.1pt;width:120.5pt;height:224.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" filled="f" stroked="f">
                <v:textbox style="mso-next-textbox:#Text Box 169" inset="0,0,0,0">
                  <w:txbxContent/>
                </v:textbox>
                <w10:wrap anchorx="page" anchory="page"/>
              </v:shape>
            </w:pict>
          </mc:Fallback>
        </mc:AlternateContent>
      </w:r>
      <w:r w:rsidR="00DC2569">
        <w:rPr>
          <w:noProof/>
          <w:lang w:eastAsia="fr-CA" w:bidi="ar-SA"/>
        </w:rPr>
        <mc:AlternateContent>
          <mc:Choice Requires="wps">
            <w:drawing>
              <wp:anchor distT="0" distB="0" distL="114300" distR="114300" simplePos="0" relativeHeight="251632640" behindDoc="0" locked="0" layoutInCell="1" allowOverlap="1" wp14:anchorId="17A35F7C" wp14:editId="49771D16">
                <wp:simplePos x="0" y="0"/>
                <wp:positionH relativeFrom="page">
                  <wp:posOffset>2456238</wp:posOffset>
                </wp:positionH>
                <wp:positionV relativeFrom="page">
                  <wp:posOffset>6930102</wp:posOffset>
                </wp:positionV>
                <wp:extent cx="4800600" cy="312420"/>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2CF3D12D" w:rsidR="001E75CA" w:rsidRPr="000D5B07" w:rsidRDefault="00225728">
                            <w:pPr>
                              <w:pStyle w:val="Titre2"/>
                              <w:rPr>
                                <w:b/>
                                <w:bCs/>
                                <w:color w:val="auto"/>
                              </w:rPr>
                            </w:pPr>
                            <w:r w:rsidRPr="000D5B07">
                              <w:rPr>
                                <w:rFonts w:ascii="Bookman Old Style" w:hAnsi="Bookman Old Style"/>
                                <w:b/>
                                <w:bCs/>
                                <w:color w:val="auto"/>
                              </w:rPr>
                              <w:t>Les élections municipales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91" type="#_x0000_t202" style="position:absolute;margin-left:193.4pt;margin-top:545.7pt;width:378pt;height:24.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" filled="f" stroked="f">
                <v:textbox inset="0,0,0,0">
                  <w:txbxContent>
                    <w:p w14:paraId="59AED36B" w14:textId="2CF3D12D" w:rsidR="001E75CA" w:rsidRPr="000D5B07" w:rsidRDefault="00225728">
                      <w:pPr>
                        <w:pStyle w:val="Titre2"/>
                        <w:rPr>
                          <w:b/>
                          <w:bCs/>
                          <w:color w:val="auto"/>
                        </w:rPr>
                      </w:pPr>
                      <w:r w:rsidRPr="000D5B07">
                        <w:rPr>
                          <w:rFonts w:ascii="Bookman Old Style" w:hAnsi="Bookman Old Style"/>
                          <w:b/>
                          <w:bCs/>
                          <w:color w:val="auto"/>
                        </w:rPr>
                        <w:t>Les élections municipales</w:t>
                      </w:r>
                    </w:p>
                  </w:txbxContent>
                </v:textbox>
                <w10:wrap anchorx="page" anchory="page"/>
              </v:shape>
            </w:pict>
          </mc:Fallback>
        </mc:AlternateContent>
      </w:r>
      <w:r w:rsidR="00DC2569">
        <w:rPr>
          <w:noProof/>
          <w:lang w:eastAsia="fr-CA" w:bidi="ar-SA"/>
        </w:rPr>
        <mc:AlternateContent>
          <mc:Choice Requires="wpg">
            <w:drawing>
              <wp:anchor distT="0" distB="0" distL="114300" distR="114300" simplePos="0" relativeHeight="251635712" behindDoc="0" locked="0" layoutInCell="1" allowOverlap="1" wp14:anchorId="63E85860" wp14:editId="67DB4840">
                <wp:simplePos x="0" y="0"/>
                <wp:positionH relativeFrom="page">
                  <wp:posOffset>581890</wp:posOffset>
                </wp:positionH>
                <wp:positionV relativeFrom="page">
                  <wp:posOffset>8118764</wp:posOffset>
                </wp:positionV>
                <wp:extent cx="1454727" cy="1280160"/>
                <wp:effectExtent l="0" t="0" r="31750" b="15240"/>
                <wp:wrapNone/>
                <wp:docPr id="76" name="Group 69" descr="la participation citoyenne est une prémisse à la démocratie municip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27" cy="1280160"/>
                          <a:chOff x="1152" y="7425"/>
                          <a:chExt cx="2160" cy="2016"/>
                        </a:xfrm>
                      </wpg:grpSpPr>
                      <wps:wsp>
                        <wps:cNvPr id="77" name="Line 7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7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269D4" w14:textId="3F428CD9" w:rsidR="00DC2569" w:rsidRDefault="00DC2569" w:rsidP="00DC2569">
                              <w:pPr>
                                <w:pStyle w:val="QuoteText"/>
                                <w:jc w:val="left"/>
                                <w:rPr>
                                  <w:bCs/>
                                  <w:lang w:val="fr-FR"/>
                                </w:rPr>
                              </w:pPr>
                              <w:r>
                                <w:rPr>
                                  <w:color w:val="auto"/>
                                  <w:lang w:val="fr-FR"/>
                                </w:rPr>
                                <w:t>«</w:t>
                              </w:r>
                              <w:r w:rsidRPr="00DC2569">
                                <w:rPr>
                                  <w:bCs/>
                                  <w:lang w:val="fr-FR"/>
                                </w:rPr>
                                <w:t xml:space="preserve"> </w:t>
                              </w:r>
                              <w:r>
                                <w:rPr>
                                  <w:bCs/>
                                  <w:lang w:val="fr-FR"/>
                                </w:rPr>
                                <w:t>L</w:t>
                              </w:r>
                              <w:r w:rsidRPr="00DC2569">
                                <w:rPr>
                                  <w:bCs/>
                                  <w:lang w:val="fr-FR"/>
                                </w:rPr>
                                <w:t xml:space="preserve">a participation </w:t>
                              </w:r>
                            </w:p>
                            <w:p w14:paraId="25E2042D" w14:textId="77777777" w:rsidR="00DC2569" w:rsidRDefault="00DC2569" w:rsidP="00DC2569">
                              <w:pPr>
                                <w:pStyle w:val="QuoteText"/>
                                <w:jc w:val="left"/>
                                <w:rPr>
                                  <w:bCs/>
                                  <w:lang w:val="fr-FR"/>
                                </w:rPr>
                              </w:pPr>
                              <w:proofErr w:type="gramStart"/>
                              <w:r w:rsidRPr="00DC2569">
                                <w:rPr>
                                  <w:bCs/>
                                  <w:lang w:val="fr-FR"/>
                                </w:rPr>
                                <w:t>citoyenne</w:t>
                              </w:r>
                              <w:proofErr w:type="gramEnd"/>
                              <w:r w:rsidRPr="00DC2569">
                                <w:rPr>
                                  <w:bCs/>
                                  <w:lang w:val="fr-FR"/>
                                </w:rPr>
                                <w:t xml:space="preserve"> est une </w:t>
                              </w:r>
                            </w:p>
                            <w:p w14:paraId="2388959B" w14:textId="658A060F" w:rsidR="001E75CA" w:rsidRPr="009C2472" w:rsidRDefault="00DC2569" w:rsidP="00DC2569">
                              <w:pPr>
                                <w:pStyle w:val="QuoteText"/>
                                <w:jc w:val="left"/>
                                <w:rPr>
                                  <w:color w:val="auto"/>
                                  <w:lang w:val="fr-FR"/>
                                </w:rPr>
                              </w:pPr>
                              <w:proofErr w:type="gramStart"/>
                              <w:r w:rsidRPr="00DC2569">
                                <w:rPr>
                                  <w:bCs/>
                                  <w:lang w:val="fr-FR"/>
                                </w:rPr>
                                <w:t>prémisse</w:t>
                              </w:r>
                              <w:proofErr w:type="gramEnd"/>
                              <w:r w:rsidRPr="00DC2569">
                                <w:rPr>
                                  <w:bCs/>
                                  <w:lang w:val="fr-FR"/>
                                </w:rPr>
                                <w:t xml:space="preserve"> à la démocratie municipale</w:t>
                              </w:r>
                              <w:r>
                                <w:rPr>
                                  <w:color w:val="auto"/>
                                  <w:lang w:val="fr-FR"/>
                                </w:rPr>
                                <w: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85860" id="Group 69" o:spid="_x0000_s1087" alt="la participation citoyenne est une prémisse à la démocratie municipale." style="position:absolute;margin-left:45.8pt;margin-top:639.25pt;width:114.55pt;height:100.8pt;z-index:2516357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">
                <v:line id="Line 70" o:spid="_x0000_s1088"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 id="Text Box 71" o:spid="_x0000_s1089"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77269D4" w14:textId="3F428CD9" w:rsidR="00DC2569" w:rsidRDefault="00DC2569" w:rsidP="00DC2569">
                        <w:pPr>
                          <w:pStyle w:val="QuoteText"/>
                          <w:jc w:val="left"/>
                          <w:rPr>
                            <w:bCs/>
                            <w:lang w:val="fr-FR"/>
                          </w:rPr>
                        </w:pPr>
                        <w:r>
                          <w:rPr>
                            <w:color w:val="auto"/>
                            <w:lang w:val="fr-FR"/>
                          </w:rPr>
                          <w:t>«</w:t>
                        </w:r>
                        <w:r w:rsidRPr="00DC2569">
                          <w:rPr>
                            <w:bCs/>
                            <w:lang w:val="fr-FR"/>
                          </w:rPr>
                          <w:t xml:space="preserve"> </w:t>
                        </w:r>
                        <w:r>
                          <w:rPr>
                            <w:bCs/>
                            <w:lang w:val="fr-FR"/>
                          </w:rPr>
                          <w:t>L</w:t>
                        </w:r>
                        <w:r w:rsidRPr="00DC2569">
                          <w:rPr>
                            <w:bCs/>
                            <w:lang w:val="fr-FR"/>
                          </w:rPr>
                          <w:t xml:space="preserve">a participation </w:t>
                        </w:r>
                      </w:p>
                      <w:p w14:paraId="25E2042D" w14:textId="77777777" w:rsidR="00DC2569" w:rsidRDefault="00DC2569" w:rsidP="00DC2569">
                        <w:pPr>
                          <w:pStyle w:val="QuoteText"/>
                          <w:jc w:val="left"/>
                          <w:rPr>
                            <w:bCs/>
                            <w:lang w:val="fr-FR"/>
                          </w:rPr>
                        </w:pPr>
                        <w:proofErr w:type="gramStart"/>
                        <w:r w:rsidRPr="00DC2569">
                          <w:rPr>
                            <w:bCs/>
                            <w:lang w:val="fr-FR"/>
                          </w:rPr>
                          <w:t>citoyenne</w:t>
                        </w:r>
                        <w:proofErr w:type="gramEnd"/>
                        <w:r w:rsidRPr="00DC2569">
                          <w:rPr>
                            <w:bCs/>
                            <w:lang w:val="fr-FR"/>
                          </w:rPr>
                          <w:t xml:space="preserve"> est une </w:t>
                        </w:r>
                      </w:p>
                      <w:p w14:paraId="2388959B" w14:textId="658A060F" w:rsidR="001E75CA" w:rsidRPr="009C2472" w:rsidRDefault="00DC2569" w:rsidP="00DC2569">
                        <w:pPr>
                          <w:pStyle w:val="QuoteText"/>
                          <w:jc w:val="left"/>
                          <w:rPr>
                            <w:color w:val="auto"/>
                            <w:lang w:val="fr-FR"/>
                          </w:rPr>
                        </w:pPr>
                        <w:proofErr w:type="gramStart"/>
                        <w:r w:rsidRPr="00DC2569">
                          <w:rPr>
                            <w:bCs/>
                            <w:lang w:val="fr-FR"/>
                          </w:rPr>
                          <w:t>prémisse</w:t>
                        </w:r>
                        <w:proofErr w:type="gramEnd"/>
                        <w:r w:rsidRPr="00DC2569">
                          <w:rPr>
                            <w:bCs/>
                            <w:lang w:val="fr-FR"/>
                          </w:rPr>
                          <w:t xml:space="preserve"> à la démocratie municipale</w:t>
                        </w:r>
                        <w:r>
                          <w:rPr>
                            <w:color w:val="auto"/>
                            <w:lang w:val="fr-FR"/>
                          </w:rPr>
                          <w:t> ».</w:t>
                        </w:r>
                      </w:p>
                    </w:txbxContent>
                  </v:textbox>
                </v:shape>
                <w10:wrap anchorx="page" anchory="page"/>
              </v:group>
            </w:pict>
          </mc:Fallback>
        </mc:AlternateContent>
      </w:r>
      <w:r w:rsidR="001E75CA">
        <w:br w:type="page"/>
      </w:r>
    </w:p>
    <w:p w14:paraId="65EC6351" w14:textId="73D51D4F" w:rsidR="001E75CA" w:rsidRDefault="001E75CA"/>
    <w:p w14:paraId="38AB0B91" w14:textId="4344EB18" w:rsidR="001E75CA" w:rsidRDefault="001E75CA"/>
    <w:p w14:paraId="14E79E28" w14:textId="69C54C80" w:rsidR="001E75CA" w:rsidRDefault="001E75CA"/>
    <w:p w14:paraId="14AB2E43" w14:textId="2469A489" w:rsidR="001E75CA" w:rsidRDefault="001E75CA"/>
    <w:p w14:paraId="061A8FFE" w14:textId="216BE87F" w:rsidR="001E75CA" w:rsidRDefault="001E75CA"/>
    <w:p w14:paraId="4412B9F9" w14:textId="440081F6" w:rsidR="001E75CA" w:rsidRDefault="001E75CA"/>
    <w:p w14:paraId="1D754FDD" w14:textId="6842D652" w:rsidR="001E75CA" w:rsidRDefault="008967A7">
      <w:r>
        <w:rPr>
          <w:noProof/>
          <w:lang w:eastAsia="fr-CA" w:bidi="ar-SA"/>
        </w:rPr>
        <mc:AlternateContent>
          <mc:Choice Requires="wps">
            <w:drawing>
              <wp:anchor distT="0" distB="0" distL="114300" distR="114300" simplePos="0" relativeHeight="251636736" behindDoc="0" locked="0" layoutInCell="0" allowOverlap="1" wp14:anchorId="1A1326AC" wp14:editId="54F82A27">
                <wp:simplePos x="0" y="0"/>
                <wp:positionH relativeFrom="page">
                  <wp:posOffset>526473</wp:posOffset>
                </wp:positionH>
                <wp:positionV relativeFrom="page">
                  <wp:posOffset>1669473</wp:posOffset>
                </wp:positionV>
                <wp:extent cx="1714500" cy="3172691"/>
                <wp:effectExtent l="0" t="0" r="0" b="889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7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1B0E34C0" w14:textId="297A74C7" w:rsidR="00B7796B" w:rsidRPr="008F65F0" w:rsidRDefault="00B7796B" w:rsidP="008967A7">
                            <w:pPr>
                              <w:pStyle w:val="Corpsdetexte"/>
                              <w:spacing w:after="0" w:line="240" w:lineRule="auto"/>
                              <w:jc w:val="both"/>
                              <w:rPr>
                                <w:b/>
                                <w:bCs/>
                                <w:color w:val="050505"/>
                                <w:sz w:val="22"/>
                                <w:szCs w:val="22"/>
                                <w:shd w:val="clear" w:color="auto" w:fill="FFFFFF"/>
                              </w:rPr>
                            </w:pPr>
                            <w:r w:rsidRPr="008F65F0">
                              <w:rPr>
                                <w:b/>
                                <w:bCs/>
                                <w:color w:val="050505"/>
                                <w:sz w:val="22"/>
                                <w:szCs w:val="22"/>
                                <w:shd w:val="clear" w:color="auto" w:fill="FFFFFF"/>
                              </w:rPr>
                              <w:t>Passeport vaccinal</w:t>
                            </w:r>
                          </w:p>
                          <w:p w14:paraId="7B9CF64B" w14:textId="77777777" w:rsidR="00F67C06" w:rsidRPr="008F65F0" w:rsidRDefault="00694D3F" w:rsidP="008967A7">
                            <w:pPr>
                              <w:pStyle w:val="Corpsdetexte"/>
                              <w:spacing w:after="0" w:line="240" w:lineRule="auto"/>
                              <w:jc w:val="both"/>
                              <w:rPr>
                                <w:color w:val="050505"/>
                                <w:sz w:val="22"/>
                                <w:szCs w:val="22"/>
                                <w:shd w:val="clear" w:color="auto" w:fill="FFFFFF"/>
                              </w:rPr>
                            </w:pPr>
                            <w:r w:rsidRPr="008F65F0">
                              <w:rPr>
                                <w:color w:val="050505"/>
                                <w:sz w:val="22"/>
                                <w:szCs w:val="22"/>
                                <w:shd w:val="clear" w:color="auto" w:fill="FFFFFF"/>
                              </w:rPr>
                              <w:t xml:space="preserve">Le bureau de comté du député de La Prairie, monsieur Christian Dubé et celui de la députée de Sanguinet, madame Danielle </w:t>
                            </w:r>
                            <w:r w:rsidR="00B7796B" w:rsidRPr="008F65F0">
                              <w:rPr>
                                <w:color w:val="050505"/>
                                <w:sz w:val="22"/>
                                <w:szCs w:val="22"/>
                                <w:shd w:val="clear" w:color="auto" w:fill="FFFFFF"/>
                              </w:rPr>
                              <w:t>McCann, peuvent</w:t>
                            </w:r>
                            <w:r w:rsidRPr="008F65F0">
                              <w:rPr>
                                <w:color w:val="050505"/>
                                <w:sz w:val="22"/>
                                <w:szCs w:val="22"/>
                                <w:shd w:val="clear" w:color="auto" w:fill="FFFFFF"/>
                              </w:rPr>
                              <w:t xml:space="preserve"> sur demande et gratuitement, imprimer et plastifier votre passeport vaccinal en format carte. </w:t>
                            </w:r>
                          </w:p>
                          <w:p w14:paraId="3E877420" w14:textId="10572E6E" w:rsidR="00694D3F" w:rsidRPr="008F65F0" w:rsidRDefault="00694D3F" w:rsidP="00694D3F">
                            <w:pPr>
                              <w:pStyle w:val="Corpsdetexte"/>
                              <w:jc w:val="both"/>
                              <w:rPr>
                                <w:lang w:val="fr-FR" w:bidi="en-US"/>
                              </w:rPr>
                            </w:pPr>
                            <w:r w:rsidRPr="008F65F0">
                              <w:rPr>
                                <w:color w:val="050505"/>
                                <w:sz w:val="22"/>
                                <w:szCs w:val="22"/>
                                <w:shd w:val="clear" w:color="auto" w:fill="FFFFFF"/>
                              </w:rPr>
                              <w:t>N'hésitez pas à les contacter au besoin.</w:t>
                            </w:r>
                          </w:p>
                          <w:p w14:paraId="350C2001" w14:textId="753D9412" w:rsidR="00694D3F" w:rsidRDefault="00694D3F">
                            <w:pPr>
                              <w:pStyle w:val="Corpsdetexte"/>
                              <w:rPr>
                                <w:rFonts w:cs="Times New Roman"/>
                                <w:lang w:val="fr-FR" w:bidi="en-US"/>
                              </w:rPr>
                            </w:pPr>
                          </w:p>
                          <w:p w14:paraId="56667BC3" w14:textId="77777777" w:rsidR="008F65F0" w:rsidRDefault="008F65F0">
                            <w:pPr>
                              <w:pStyle w:val="Corpsdetexte"/>
                              <w:rPr>
                                <w:rFonts w:cs="Times New Roman"/>
                                <w:lang w:val="fr-FR" w:bidi="en-US"/>
                              </w:rPr>
                            </w:pPr>
                          </w:p>
                          <w:p w14:paraId="5793B552" w14:textId="77777777" w:rsidR="00694D3F" w:rsidRDefault="00694D3F">
                            <w:pPr>
                              <w:pStyle w:val="Corpsdetexte"/>
                              <w:rPr>
                                <w:rFonts w:cs="Times New Roman"/>
                                <w:lang w:val="fr-FR" w:bidi="en-US"/>
                              </w:rPr>
                            </w:pPr>
                          </w:p>
                          <w:p w14:paraId="08EA87F9" w14:textId="77777777" w:rsidR="00694D3F" w:rsidRDefault="00694D3F">
                            <w:pPr>
                              <w:pStyle w:val="Corpsdetexte"/>
                              <w:rPr>
                                <w:rFonts w:cs="Times New Roman"/>
                                <w:lang w:val="fr-FR" w:bidi="en-US"/>
                              </w:rPr>
                            </w:pPr>
                          </w:p>
                          <w:p w14:paraId="4A7117E8" w14:textId="77777777" w:rsidR="00694D3F" w:rsidRDefault="00694D3F">
                            <w:pPr>
                              <w:pStyle w:val="Corpsdetexte"/>
                              <w:rPr>
                                <w:rFonts w:cs="Times New Roman"/>
                                <w:lang w:val="fr-FR" w:bidi="en-US"/>
                              </w:rPr>
                            </w:pPr>
                          </w:p>
                          <w:p w14:paraId="129660B6" w14:textId="45B6C959" w:rsidR="00694D3F" w:rsidRPr="008F65F0" w:rsidRDefault="00B7796B" w:rsidP="00B7796B">
                            <w:pPr>
                              <w:pStyle w:val="Corpsdetexte"/>
                              <w:spacing w:after="0" w:line="240" w:lineRule="auto"/>
                              <w:rPr>
                                <w:b/>
                                <w:bCs/>
                                <w:sz w:val="22"/>
                                <w:szCs w:val="22"/>
                                <w:shd w:val="clear" w:color="auto" w:fill="FFFFFF"/>
                              </w:rPr>
                            </w:pPr>
                            <w:r w:rsidRPr="008F65F0">
                              <w:rPr>
                                <w:b/>
                                <w:bCs/>
                                <w:sz w:val="22"/>
                                <w:szCs w:val="22"/>
                                <w:shd w:val="clear" w:color="auto" w:fill="FFFFFF"/>
                              </w:rPr>
                              <w:t>Programmes, mesures et services destinés aux personnes handicapées</w:t>
                            </w:r>
                            <w:r w:rsidR="00F67C06" w:rsidRPr="008F65F0">
                              <w:rPr>
                                <w:b/>
                                <w:bCs/>
                                <w:sz w:val="22"/>
                                <w:szCs w:val="22"/>
                                <w:shd w:val="clear" w:color="auto" w:fill="FFFFFF"/>
                              </w:rPr>
                              <w:t>,</w:t>
                            </w:r>
                            <w:r w:rsidRPr="008F65F0">
                              <w:rPr>
                                <w:b/>
                                <w:bCs/>
                                <w:sz w:val="22"/>
                                <w:szCs w:val="22"/>
                                <w:shd w:val="clear" w:color="auto" w:fill="FFFFFF"/>
                              </w:rPr>
                              <w:t xml:space="preserve"> leur famille et leurs proches</w:t>
                            </w:r>
                          </w:p>
                          <w:p w14:paraId="434C6677" w14:textId="741C9609" w:rsidR="00B7796B" w:rsidRDefault="00B7796B" w:rsidP="00B7796B">
                            <w:pPr>
                              <w:pStyle w:val="Corpsdetexte"/>
                              <w:spacing w:after="0" w:line="240" w:lineRule="auto"/>
                              <w:rPr>
                                <w:b/>
                                <w:bCs/>
                                <w:sz w:val="24"/>
                                <w:szCs w:val="24"/>
                                <w:shd w:val="clear" w:color="auto" w:fill="FFFFFF"/>
                              </w:rPr>
                            </w:pPr>
                          </w:p>
                          <w:p w14:paraId="07B4D7B3" w14:textId="3FC3AE64" w:rsidR="00B7796B" w:rsidRDefault="00B7796B" w:rsidP="00B7796B">
                            <w:pPr>
                              <w:pStyle w:val="Corpsdetexte"/>
                              <w:spacing w:after="0" w:line="240" w:lineRule="auto"/>
                              <w:rPr>
                                <w:b/>
                                <w:bCs/>
                                <w:sz w:val="24"/>
                                <w:szCs w:val="24"/>
                                <w:shd w:val="clear" w:color="auto" w:fill="FFFFFF"/>
                              </w:rPr>
                            </w:pPr>
                          </w:p>
                          <w:p w14:paraId="51060D4A" w14:textId="083EEB63" w:rsidR="00B7796B" w:rsidRDefault="00B7796B" w:rsidP="00B7796B">
                            <w:pPr>
                              <w:pStyle w:val="Corpsdetexte"/>
                              <w:spacing w:after="0" w:line="240" w:lineRule="auto"/>
                              <w:rPr>
                                <w:b/>
                                <w:bCs/>
                                <w:sz w:val="24"/>
                                <w:szCs w:val="24"/>
                                <w:shd w:val="clear" w:color="auto" w:fill="FFFFFF"/>
                              </w:rPr>
                            </w:pPr>
                          </w:p>
                          <w:p w14:paraId="70D8F699" w14:textId="4E795048" w:rsidR="00B7796B" w:rsidRDefault="00B7796B" w:rsidP="00B7796B">
                            <w:pPr>
                              <w:pStyle w:val="Corpsdetexte"/>
                              <w:spacing w:after="0" w:line="240" w:lineRule="auto"/>
                              <w:rPr>
                                <w:b/>
                                <w:bCs/>
                                <w:sz w:val="24"/>
                                <w:szCs w:val="24"/>
                                <w:shd w:val="clear" w:color="auto" w:fill="FFFFFF"/>
                              </w:rPr>
                            </w:pPr>
                          </w:p>
                          <w:p w14:paraId="1F09A802" w14:textId="507F2400" w:rsidR="00B7796B" w:rsidRDefault="00B7796B" w:rsidP="00B7796B">
                            <w:pPr>
                              <w:pStyle w:val="Corpsdetexte"/>
                              <w:spacing w:after="0" w:line="240" w:lineRule="auto"/>
                              <w:rPr>
                                <w:b/>
                                <w:bCs/>
                                <w:sz w:val="24"/>
                                <w:szCs w:val="24"/>
                                <w:shd w:val="clear" w:color="auto" w:fill="FFFFFF"/>
                              </w:rPr>
                            </w:pPr>
                          </w:p>
                          <w:p w14:paraId="3894F495" w14:textId="77777777" w:rsidR="00B7796B" w:rsidRPr="00B7796B" w:rsidRDefault="00B7796B" w:rsidP="00B7796B">
                            <w:pPr>
                              <w:pStyle w:val="Corpsdetexte"/>
                              <w:spacing w:after="0" w:line="240" w:lineRule="auto"/>
                              <w:rPr>
                                <w:sz w:val="24"/>
                                <w:szCs w:val="24"/>
                                <w:lang w:val="fr-FR" w:bidi="en-US"/>
                              </w:rPr>
                            </w:pPr>
                          </w:p>
                          <w:p w14:paraId="265F3912" w14:textId="3E3E6C1E" w:rsidR="00694D3F" w:rsidRPr="008F65F0" w:rsidRDefault="00B7796B" w:rsidP="00B7796B">
                            <w:pPr>
                              <w:pStyle w:val="Corpsdetexte"/>
                              <w:jc w:val="both"/>
                              <w:rPr>
                                <w:sz w:val="22"/>
                                <w:szCs w:val="22"/>
                                <w:lang w:val="fr-FR" w:bidi="en-US"/>
                              </w:rPr>
                            </w:pPr>
                            <w:r w:rsidRPr="008F65F0">
                              <w:rPr>
                                <w:color w:val="335B74" w:themeColor="text2"/>
                                <w:sz w:val="22"/>
                                <w:szCs w:val="22"/>
                                <w:shd w:val="clear" w:color="auto" w:fill="FFFFFF"/>
                              </w:rPr>
                              <w:t xml:space="preserve">Québec.ca </w:t>
                            </w:r>
                            <w:r w:rsidRPr="008F65F0">
                              <w:rPr>
                                <w:color w:val="050505"/>
                                <w:sz w:val="22"/>
                                <w:szCs w:val="22"/>
                                <w:shd w:val="clear" w:color="auto" w:fill="FFFFFF"/>
                              </w:rPr>
                              <w:t>héberge désormais les principaux programmes et services destinés aux personnes handicapées, à leur famille et à leurs proches</w:t>
                            </w:r>
                            <w:r w:rsidR="00F67C06" w:rsidRPr="008F65F0">
                              <w:rPr>
                                <w:color w:val="050505"/>
                                <w:sz w:val="22"/>
                                <w:szCs w:val="22"/>
                                <w:shd w:val="clear" w:color="auto" w:fill="FFFFFF"/>
                              </w:rPr>
                              <w:t> :</w:t>
                            </w:r>
                          </w:p>
                          <w:p w14:paraId="319EAC37" w14:textId="211A1635" w:rsidR="00694D3F" w:rsidRPr="00F67C06" w:rsidRDefault="00810232">
                            <w:pPr>
                              <w:pStyle w:val="Corpsdetexte"/>
                              <w:rPr>
                                <w:rFonts w:cs="Times New Roman"/>
                                <w:color w:val="335B74" w:themeColor="text2"/>
                                <w:sz w:val="22"/>
                                <w:szCs w:val="22"/>
                                <w:lang w:val="fr-FR" w:bidi="en-US"/>
                              </w:rPr>
                            </w:pPr>
                            <w:hyperlink r:id="rId38" w:history="1">
                              <w:r w:rsidR="00B7796B" w:rsidRPr="008F65F0">
                                <w:rPr>
                                  <w:rStyle w:val="Lienhypertexte"/>
                                  <w:rFonts w:cs="Times New Roman"/>
                                  <w:sz w:val="22"/>
                                  <w:szCs w:val="22"/>
                                  <w:lang w:val="fr-FR" w:bidi="en-US"/>
                                </w:rPr>
                                <w:t>https://www.quebec.ca/personnes-handicapees</w:t>
                              </w:r>
                            </w:hyperlink>
                          </w:p>
                          <w:p w14:paraId="219DCA98" w14:textId="77777777" w:rsidR="00B7796B" w:rsidRPr="00B7796B" w:rsidRDefault="00B7796B">
                            <w:pPr>
                              <w:pStyle w:val="Corpsdetexte"/>
                              <w:rPr>
                                <w:rFonts w:cs="Times New Roman"/>
                                <w:color w:val="335B74" w:themeColor="text2"/>
                                <w:sz w:val="24"/>
                                <w:szCs w:val="24"/>
                                <w:lang w:val="fr-FR" w:bidi="en-US"/>
                              </w:rPr>
                            </w:pPr>
                          </w:p>
                          <w:p w14:paraId="00F91AAA" w14:textId="49705A9E" w:rsidR="00694D3F" w:rsidRPr="008F65F0" w:rsidRDefault="008F65F0" w:rsidP="008967A7">
                            <w:pPr>
                              <w:pStyle w:val="Corpsdetexte"/>
                              <w:spacing w:after="0" w:line="240" w:lineRule="auto"/>
                              <w:rPr>
                                <w:rFonts w:cs="Times New Roman"/>
                                <w:b/>
                                <w:bCs/>
                                <w:sz w:val="22"/>
                                <w:szCs w:val="22"/>
                                <w:lang w:val="fr-FR" w:bidi="en-US"/>
                              </w:rPr>
                            </w:pPr>
                            <w:r w:rsidRPr="008F65F0">
                              <w:rPr>
                                <w:rFonts w:cs="Times New Roman"/>
                                <w:b/>
                                <w:bCs/>
                                <w:sz w:val="22"/>
                                <w:szCs w:val="22"/>
                                <w:lang w:val="fr-FR" w:bidi="en-US"/>
                              </w:rPr>
                              <w:t>Le Centre de femmes l’Éclaircie améliore l’accès à ses locaux</w:t>
                            </w:r>
                          </w:p>
                          <w:p w14:paraId="34ABAF7F" w14:textId="2A1A5F39" w:rsidR="00694D3F" w:rsidRPr="008967A7" w:rsidRDefault="008F65F0" w:rsidP="008967A7">
                            <w:pPr>
                              <w:pStyle w:val="Corpsdetexte"/>
                              <w:spacing w:after="0" w:line="240" w:lineRule="auto"/>
                              <w:jc w:val="both"/>
                              <w:rPr>
                                <w:rFonts w:cs="Times New Roman"/>
                                <w:sz w:val="22"/>
                                <w:szCs w:val="22"/>
                                <w:lang w:val="fr-FR" w:bidi="en-US"/>
                              </w:rPr>
                            </w:pPr>
                            <w:r w:rsidRPr="008967A7">
                              <w:rPr>
                                <w:rFonts w:cs="Times New Roman"/>
                                <w:sz w:val="22"/>
                                <w:szCs w:val="22"/>
                                <w:lang w:val="fr-FR" w:bidi="en-US"/>
                              </w:rPr>
                              <w:t xml:space="preserve">Le Centre de femmes l’Éclaircie a récemment inauguré sa toute nouvelle rampe d’accès et l’agrandissement de sa salle de bain, permettant ainsi aux femmes vivant avec des limitations d’avoir </w:t>
                            </w:r>
                            <w:r w:rsidR="008967A7" w:rsidRPr="008967A7">
                              <w:rPr>
                                <w:rFonts w:cs="Times New Roman"/>
                                <w:sz w:val="22"/>
                                <w:szCs w:val="22"/>
                                <w:lang w:val="fr-FR" w:bidi="en-US"/>
                              </w:rPr>
                              <w:t xml:space="preserve">dorénavant </w:t>
                            </w:r>
                            <w:r w:rsidRPr="008967A7">
                              <w:rPr>
                                <w:rFonts w:cs="Times New Roman"/>
                                <w:sz w:val="22"/>
                                <w:szCs w:val="22"/>
                                <w:lang w:val="fr-FR" w:bidi="en-US"/>
                              </w:rPr>
                              <w:t xml:space="preserve">accès au bâtiment et aux services offerts par l’organisme. </w:t>
                            </w:r>
                          </w:p>
                          <w:p w14:paraId="5D791C4D" w14:textId="77777777" w:rsidR="008967A7" w:rsidRDefault="008967A7" w:rsidP="008967A7">
                            <w:pPr>
                              <w:pStyle w:val="Corpsdetexte"/>
                              <w:spacing w:after="0" w:line="240" w:lineRule="auto"/>
                              <w:jc w:val="both"/>
                              <w:rPr>
                                <w:rFonts w:cs="Times New Roman"/>
                                <w:sz w:val="22"/>
                                <w:szCs w:val="22"/>
                                <w:lang w:val="fr-FR" w:bidi="en-US"/>
                              </w:rPr>
                            </w:pPr>
                          </w:p>
                          <w:p w14:paraId="05C5A7D5" w14:textId="01275874" w:rsidR="008F65F0" w:rsidRPr="008967A7" w:rsidRDefault="008F65F0" w:rsidP="008967A7">
                            <w:pPr>
                              <w:pStyle w:val="Corpsdetexte"/>
                              <w:spacing w:after="0" w:line="240" w:lineRule="auto"/>
                              <w:jc w:val="both"/>
                              <w:rPr>
                                <w:rFonts w:cs="Times New Roman"/>
                                <w:sz w:val="22"/>
                                <w:szCs w:val="22"/>
                                <w:lang w:val="fr-FR" w:bidi="en-US"/>
                              </w:rPr>
                            </w:pPr>
                            <w:r w:rsidRPr="008967A7">
                              <w:rPr>
                                <w:rFonts w:cs="Times New Roman"/>
                                <w:sz w:val="22"/>
                                <w:szCs w:val="22"/>
                                <w:lang w:val="fr-FR" w:bidi="en-US"/>
                              </w:rPr>
                              <w:t xml:space="preserve">L’APHRSO était présente lors de l’événement, pour souligner le travail accompli et remercier l’organisme pour son ouverture et son dévouement à rendre leurs services accessibles à toutes les femmes. </w:t>
                            </w:r>
                          </w:p>
                          <w:p w14:paraId="5C23F864" w14:textId="77777777" w:rsidR="00694D3F" w:rsidRDefault="00694D3F">
                            <w:pPr>
                              <w:pStyle w:val="Corpsdetexte"/>
                              <w:rPr>
                                <w:rFonts w:cs="Times New Roman"/>
                                <w:lang w:val="fr-FR" w:bidi="en-US"/>
                              </w:rPr>
                            </w:pP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2" type="#_x0000_t202" style="position:absolute;margin-left:41.45pt;margin-top:131.45pt;width:135pt;height:249.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" o:allowincell="f" filled="f" stroked="f">
                <v:textbox style="mso-next-textbox:#Text Box 172" inset="0,0,0,0">
                  <w:txbxContent>
                    <w:p w14:paraId="1B0E34C0" w14:textId="297A74C7" w:rsidR="00B7796B" w:rsidRPr="008F65F0" w:rsidRDefault="00B7796B" w:rsidP="008967A7">
                      <w:pPr>
                        <w:pStyle w:val="Corpsdetexte"/>
                        <w:spacing w:after="0" w:line="240" w:lineRule="auto"/>
                        <w:jc w:val="both"/>
                        <w:rPr>
                          <w:b/>
                          <w:bCs/>
                          <w:color w:val="050505"/>
                          <w:sz w:val="22"/>
                          <w:szCs w:val="22"/>
                          <w:shd w:val="clear" w:color="auto" w:fill="FFFFFF"/>
                        </w:rPr>
                      </w:pPr>
                      <w:r w:rsidRPr="008F65F0">
                        <w:rPr>
                          <w:b/>
                          <w:bCs/>
                          <w:color w:val="050505"/>
                          <w:sz w:val="22"/>
                          <w:szCs w:val="22"/>
                          <w:shd w:val="clear" w:color="auto" w:fill="FFFFFF"/>
                        </w:rPr>
                        <w:t>Passeport vaccinal</w:t>
                      </w:r>
                    </w:p>
                    <w:p w14:paraId="7B9CF64B" w14:textId="77777777" w:rsidR="00F67C06" w:rsidRPr="008F65F0" w:rsidRDefault="00694D3F" w:rsidP="008967A7">
                      <w:pPr>
                        <w:pStyle w:val="Corpsdetexte"/>
                        <w:spacing w:after="0" w:line="240" w:lineRule="auto"/>
                        <w:jc w:val="both"/>
                        <w:rPr>
                          <w:color w:val="050505"/>
                          <w:sz w:val="22"/>
                          <w:szCs w:val="22"/>
                          <w:shd w:val="clear" w:color="auto" w:fill="FFFFFF"/>
                        </w:rPr>
                      </w:pPr>
                      <w:r w:rsidRPr="008F65F0">
                        <w:rPr>
                          <w:color w:val="050505"/>
                          <w:sz w:val="22"/>
                          <w:szCs w:val="22"/>
                          <w:shd w:val="clear" w:color="auto" w:fill="FFFFFF"/>
                        </w:rPr>
                        <w:t xml:space="preserve">Le bureau de comté du député de La Prairie, monsieur Christian Dubé et celui de la députée de Sanguinet, madame Danielle </w:t>
                      </w:r>
                      <w:r w:rsidR="00B7796B" w:rsidRPr="008F65F0">
                        <w:rPr>
                          <w:color w:val="050505"/>
                          <w:sz w:val="22"/>
                          <w:szCs w:val="22"/>
                          <w:shd w:val="clear" w:color="auto" w:fill="FFFFFF"/>
                        </w:rPr>
                        <w:t>McCann, peuvent</w:t>
                      </w:r>
                      <w:r w:rsidRPr="008F65F0">
                        <w:rPr>
                          <w:color w:val="050505"/>
                          <w:sz w:val="22"/>
                          <w:szCs w:val="22"/>
                          <w:shd w:val="clear" w:color="auto" w:fill="FFFFFF"/>
                        </w:rPr>
                        <w:t xml:space="preserve"> sur demande et gratuitement, imprimer et plastifier votre passeport vaccinal en format carte. </w:t>
                      </w:r>
                    </w:p>
                    <w:p w14:paraId="3E877420" w14:textId="10572E6E" w:rsidR="00694D3F" w:rsidRPr="008F65F0" w:rsidRDefault="00694D3F" w:rsidP="00694D3F">
                      <w:pPr>
                        <w:pStyle w:val="Corpsdetexte"/>
                        <w:jc w:val="both"/>
                        <w:rPr>
                          <w:lang w:val="fr-FR" w:bidi="en-US"/>
                        </w:rPr>
                      </w:pPr>
                      <w:r w:rsidRPr="008F65F0">
                        <w:rPr>
                          <w:color w:val="050505"/>
                          <w:sz w:val="22"/>
                          <w:szCs w:val="22"/>
                          <w:shd w:val="clear" w:color="auto" w:fill="FFFFFF"/>
                        </w:rPr>
                        <w:t>N'hésitez pas à les contacter au besoin.</w:t>
                      </w:r>
                    </w:p>
                    <w:p w14:paraId="350C2001" w14:textId="753D9412" w:rsidR="00694D3F" w:rsidRDefault="00694D3F">
                      <w:pPr>
                        <w:pStyle w:val="Corpsdetexte"/>
                        <w:rPr>
                          <w:rFonts w:cs="Times New Roman"/>
                          <w:lang w:val="fr-FR" w:bidi="en-US"/>
                        </w:rPr>
                      </w:pPr>
                    </w:p>
                    <w:p w14:paraId="56667BC3" w14:textId="77777777" w:rsidR="008F65F0" w:rsidRDefault="008F65F0">
                      <w:pPr>
                        <w:pStyle w:val="Corpsdetexte"/>
                        <w:rPr>
                          <w:rFonts w:cs="Times New Roman"/>
                          <w:lang w:val="fr-FR" w:bidi="en-US"/>
                        </w:rPr>
                      </w:pPr>
                    </w:p>
                    <w:p w14:paraId="5793B552" w14:textId="77777777" w:rsidR="00694D3F" w:rsidRDefault="00694D3F">
                      <w:pPr>
                        <w:pStyle w:val="Corpsdetexte"/>
                        <w:rPr>
                          <w:rFonts w:cs="Times New Roman"/>
                          <w:lang w:val="fr-FR" w:bidi="en-US"/>
                        </w:rPr>
                      </w:pPr>
                    </w:p>
                    <w:p w14:paraId="08EA87F9" w14:textId="77777777" w:rsidR="00694D3F" w:rsidRDefault="00694D3F">
                      <w:pPr>
                        <w:pStyle w:val="Corpsdetexte"/>
                        <w:rPr>
                          <w:rFonts w:cs="Times New Roman"/>
                          <w:lang w:val="fr-FR" w:bidi="en-US"/>
                        </w:rPr>
                      </w:pPr>
                    </w:p>
                    <w:p w14:paraId="4A7117E8" w14:textId="77777777" w:rsidR="00694D3F" w:rsidRDefault="00694D3F">
                      <w:pPr>
                        <w:pStyle w:val="Corpsdetexte"/>
                        <w:rPr>
                          <w:rFonts w:cs="Times New Roman"/>
                          <w:lang w:val="fr-FR" w:bidi="en-US"/>
                        </w:rPr>
                      </w:pPr>
                    </w:p>
                    <w:p w14:paraId="129660B6" w14:textId="45B6C959" w:rsidR="00694D3F" w:rsidRPr="008F65F0" w:rsidRDefault="00B7796B" w:rsidP="00B7796B">
                      <w:pPr>
                        <w:pStyle w:val="Corpsdetexte"/>
                        <w:spacing w:after="0" w:line="240" w:lineRule="auto"/>
                        <w:rPr>
                          <w:b/>
                          <w:bCs/>
                          <w:sz w:val="22"/>
                          <w:szCs w:val="22"/>
                          <w:shd w:val="clear" w:color="auto" w:fill="FFFFFF"/>
                        </w:rPr>
                      </w:pPr>
                      <w:r w:rsidRPr="008F65F0">
                        <w:rPr>
                          <w:b/>
                          <w:bCs/>
                          <w:sz w:val="22"/>
                          <w:szCs w:val="22"/>
                          <w:shd w:val="clear" w:color="auto" w:fill="FFFFFF"/>
                        </w:rPr>
                        <w:t>Programmes, mesures et services destinés aux personnes handicapées</w:t>
                      </w:r>
                      <w:r w:rsidR="00F67C06" w:rsidRPr="008F65F0">
                        <w:rPr>
                          <w:b/>
                          <w:bCs/>
                          <w:sz w:val="22"/>
                          <w:szCs w:val="22"/>
                          <w:shd w:val="clear" w:color="auto" w:fill="FFFFFF"/>
                        </w:rPr>
                        <w:t>,</w:t>
                      </w:r>
                      <w:r w:rsidRPr="008F65F0">
                        <w:rPr>
                          <w:b/>
                          <w:bCs/>
                          <w:sz w:val="22"/>
                          <w:szCs w:val="22"/>
                          <w:shd w:val="clear" w:color="auto" w:fill="FFFFFF"/>
                        </w:rPr>
                        <w:t xml:space="preserve"> leur famille et leurs proches</w:t>
                      </w:r>
                    </w:p>
                    <w:p w14:paraId="434C6677" w14:textId="741C9609" w:rsidR="00B7796B" w:rsidRDefault="00B7796B" w:rsidP="00B7796B">
                      <w:pPr>
                        <w:pStyle w:val="Corpsdetexte"/>
                        <w:spacing w:after="0" w:line="240" w:lineRule="auto"/>
                        <w:rPr>
                          <w:b/>
                          <w:bCs/>
                          <w:sz w:val="24"/>
                          <w:szCs w:val="24"/>
                          <w:shd w:val="clear" w:color="auto" w:fill="FFFFFF"/>
                        </w:rPr>
                      </w:pPr>
                    </w:p>
                    <w:p w14:paraId="07B4D7B3" w14:textId="3FC3AE64" w:rsidR="00B7796B" w:rsidRDefault="00B7796B" w:rsidP="00B7796B">
                      <w:pPr>
                        <w:pStyle w:val="Corpsdetexte"/>
                        <w:spacing w:after="0" w:line="240" w:lineRule="auto"/>
                        <w:rPr>
                          <w:b/>
                          <w:bCs/>
                          <w:sz w:val="24"/>
                          <w:szCs w:val="24"/>
                          <w:shd w:val="clear" w:color="auto" w:fill="FFFFFF"/>
                        </w:rPr>
                      </w:pPr>
                    </w:p>
                    <w:p w14:paraId="51060D4A" w14:textId="083EEB63" w:rsidR="00B7796B" w:rsidRDefault="00B7796B" w:rsidP="00B7796B">
                      <w:pPr>
                        <w:pStyle w:val="Corpsdetexte"/>
                        <w:spacing w:after="0" w:line="240" w:lineRule="auto"/>
                        <w:rPr>
                          <w:b/>
                          <w:bCs/>
                          <w:sz w:val="24"/>
                          <w:szCs w:val="24"/>
                          <w:shd w:val="clear" w:color="auto" w:fill="FFFFFF"/>
                        </w:rPr>
                      </w:pPr>
                    </w:p>
                    <w:p w14:paraId="70D8F699" w14:textId="4E795048" w:rsidR="00B7796B" w:rsidRDefault="00B7796B" w:rsidP="00B7796B">
                      <w:pPr>
                        <w:pStyle w:val="Corpsdetexte"/>
                        <w:spacing w:after="0" w:line="240" w:lineRule="auto"/>
                        <w:rPr>
                          <w:b/>
                          <w:bCs/>
                          <w:sz w:val="24"/>
                          <w:szCs w:val="24"/>
                          <w:shd w:val="clear" w:color="auto" w:fill="FFFFFF"/>
                        </w:rPr>
                      </w:pPr>
                    </w:p>
                    <w:p w14:paraId="1F09A802" w14:textId="507F2400" w:rsidR="00B7796B" w:rsidRDefault="00B7796B" w:rsidP="00B7796B">
                      <w:pPr>
                        <w:pStyle w:val="Corpsdetexte"/>
                        <w:spacing w:after="0" w:line="240" w:lineRule="auto"/>
                        <w:rPr>
                          <w:b/>
                          <w:bCs/>
                          <w:sz w:val="24"/>
                          <w:szCs w:val="24"/>
                          <w:shd w:val="clear" w:color="auto" w:fill="FFFFFF"/>
                        </w:rPr>
                      </w:pPr>
                    </w:p>
                    <w:p w14:paraId="3894F495" w14:textId="77777777" w:rsidR="00B7796B" w:rsidRPr="00B7796B" w:rsidRDefault="00B7796B" w:rsidP="00B7796B">
                      <w:pPr>
                        <w:pStyle w:val="Corpsdetexte"/>
                        <w:spacing w:after="0" w:line="240" w:lineRule="auto"/>
                        <w:rPr>
                          <w:sz w:val="24"/>
                          <w:szCs w:val="24"/>
                          <w:lang w:val="fr-FR" w:bidi="en-US"/>
                        </w:rPr>
                      </w:pPr>
                    </w:p>
                    <w:p w14:paraId="265F3912" w14:textId="3E3E6C1E" w:rsidR="00694D3F" w:rsidRPr="008F65F0" w:rsidRDefault="00B7796B" w:rsidP="00B7796B">
                      <w:pPr>
                        <w:pStyle w:val="Corpsdetexte"/>
                        <w:jc w:val="both"/>
                        <w:rPr>
                          <w:sz w:val="22"/>
                          <w:szCs w:val="22"/>
                          <w:lang w:val="fr-FR" w:bidi="en-US"/>
                        </w:rPr>
                      </w:pPr>
                      <w:r w:rsidRPr="008F65F0">
                        <w:rPr>
                          <w:color w:val="335B74" w:themeColor="text2"/>
                          <w:sz w:val="22"/>
                          <w:szCs w:val="22"/>
                          <w:shd w:val="clear" w:color="auto" w:fill="FFFFFF"/>
                        </w:rPr>
                        <w:t xml:space="preserve">Québec.ca </w:t>
                      </w:r>
                      <w:r w:rsidRPr="008F65F0">
                        <w:rPr>
                          <w:color w:val="050505"/>
                          <w:sz w:val="22"/>
                          <w:szCs w:val="22"/>
                          <w:shd w:val="clear" w:color="auto" w:fill="FFFFFF"/>
                        </w:rPr>
                        <w:t>héberge désormais les principaux programmes et services destinés aux personnes handicapées, à leur famille et à leurs proches</w:t>
                      </w:r>
                      <w:r w:rsidR="00F67C06" w:rsidRPr="008F65F0">
                        <w:rPr>
                          <w:color w:val="050505"/>
                          <w:sz w:val="22"/>
                          <w:szCs w:val="22"/>
                          <w:shd w:val="clear" w:color="auto" w:fill="FFFFFF"/>
                        </w:rPr>
                        <w:t> :</w:t>
                      </w:r>
                    </w:p>
                    <w:p w14:paraId="319EAC37" w14:textId="211A1635" w:rsidR="00694D3F" w:rsidRPr="00F67C06" w:rsidRDefault="00E93B25">
                      <w:pPr>
                        <w:pStyle w:val="Corpsdetexte"/>
                        <w:rPr>
                          <w:rFonts w:cs="Times New Roman"/>
                          <w:color w:val="335B74" w:themeColor="text2"/>
                          <w:sz w:val="22"/>
                          <w:szCs w:val="22"/>
                          <w:lang w:val="fr-FR" w:bidi="en-US"/>
                        </w:rPr>
                      </w:pPr>
                      <w:hyperlink r:id="rId39" w:history="1">
                        <w:r w:rsidR="00B7796B" w:rsidRPr="008F65F0">
                          <w:rPr>
                            <w:rStyle w:val="Lienhypertexte"/>
                            <w:rFonts w:cs="Times New Roman"/>
                            <w:sz w:val="22"/>
                            <w:szCs w:val="22"/>
                            <w:lang w:val="fr-FR" w:bidi="en-US"/>
                          </w:rPr>
                          <w:t>https://www.quebec.ca/personnes-handicapees</w:t>
                        </w:r>
                      </w:hyperlink>
                    </w:p>
                    <w:p w14:paraId="219DCA98" w14:textId="77777777" w:rsidR="00B7796B" w:rsidRPr="00B7796B" w:rsidRDefault="00B7796B">
                      <w:pPr>
                        <w:pStyle w:val="Corpsdetexte"/>
                        <w:rPr>
                          <w:rFonts w:cs="Times New Roman"/>
                          <w:color w:val="335B74" w:themeColor="text2"/>
                          <w:sz w:val="24"/>
                          <w:szCs w:val="24"/>
                          <w:lang w:val="fr-FR" w:bidi="en-US"/>
                        </w:rPr>
                      </w:pPr>
                    </w:p>
                    <w:p w14:paraId="00F91AAA" w14:textId="49705A9E" w:rsidR="00694D3F" w:rsidRPr="008F65F0" w:rsidRDefault="008F65F0" w:rsidP="008967A7">
                      <w:pPr>
                        <w:pStyle w:val="Corpsdetexte"/>
                        <w:spacing w:after="0" w:line="240" w:lineRule="auto"/>
                        <w:rPr>
                          <w:rFonts w:cs="Times New Roman"/>
                          <w:b/>
                          <w:bCs/>
                          <w:sz w:val="22"/>
                          <w:szCs w:val="22"/>
                          <w:lang w:val="fr-FR" w:bidi="en-US"/>
                        </w:rPr>
                      </w:pPr>
                      <w:r w:rsidRPr="008F65F0">
                        <w:rPr>
                          <w:rFonts w:cs="Times New Roman"/>
                          <w:b/>
                          <w:bCs/>
                          <w:sz w:val="22"/>
                          <w:szCs w:val="22"/>
                          <w:lang w:val="fr-FR" w:bidi="en-US"/>
                        </w:rPr>
                        <w:t>Le Centre de femmes l’Éclaircie améliore l’accès à ses locaux</w:t>
                      </w:r>
                    </w:p>
                    <w:p w14:paraId="34ABAF7F" w14:textId="2A1A5F39" w:rsidR="00694D3F" w:rsidRPr="008967A7" w:rsidRDefault="008F65F0" w:rsidP="008967A7">
                      <w:pPr>
                        <w:pStyle w:val="Corpsdetexte"/>
                        <w:spacing w:after="0" w:line="240" w:lineRule="auto"/>
                        <w:jc w:val="both"/>
                        <w:rPr>
                          <w:rFonts w:cs="Times New Roman"/>
                          <w:sz w:val="22"/>
                          <w:szCs w:val="22"/>
                          <w:lang w:val="fr-FR" w:bidi="en-US"/>
                        </w:rPr>
                      </w:pPr>
                      <w:r w:rsidRPr="008967A7">
                        <w:rPr>
                          <w:rFonts w:cs="Times New Roman"/>
                          <w:sz w:val="22"/>
                          <w:szCs w:val="22"/>
                          <w:lang w:val="fr-FR" w:bidi="en-US"/>
                        </w:rPr>
                        <w:t xml:space="preserve">Le Centre de femmes l’Éclaircie a récemment inauguré sa toute nouvelle rampe d’accès et l’agrandissement de sa salle de bain, permettant ainsi aux femmes vivant avec des limitations d’avoir </w:t>
                      </w:r>
                      <w:r w:rsidR="008967A7" w:rsidRPr="008967A7">
                        <w:rPr>
                          <w:rFonts w:cs="Times New Roman"/>
                          <w:sz w:val="22"/>
                          <w:szCs w:val="22"/>
                          <w:lang w:val="fr-FR" w:bidi="en-US"/>
                        </w:rPr>
                        <w:t xml:space="preserve">dorénavant </w:t>
                      </w:r>
                      <w:r w:rsidRPr="008967A7">
                        <w:rPr>
                          <w:rFonts w:cs="Times New Roman"/>
                          <w:sz w:val="22"/>
                          <w:szCs w:val="22"/>
                          <w:lang w:val="fr-FR" w:bidi="en-US"/>
                        </w:rPr>
                        <w:t xml:space="preserve">accès au bâtiment et aux services offerts par l’organisme. </w:t>
                      </w:r>
                    </w:p>
                    <w:p w14:paraId="5D791C4D" w14:textId="77777777" w:rsidR="008967A7" w:rsidRDefault="008967A7" w:rsidP="008967A7">
                      <w:pPr>
                        <w:pStyle w:val="Corpsdetexte"/>
                        <w:spacing w:after="0" w:line="240" w:lineRule="auto"/>
                        <w:jc w:val="both"/>
                        <w:rPr>
                          <w:rFonts w:cs="Times New Roman"/>
                          <w:sz w:val="22"/>
                          <w:szCs w:val="22"/>
                          <w:lang w:val="fr-FR" w:bidi="en-US"/>
                        </w:rPr>
                      </w:pPr>
                    </w:p>
                    <w:p w14:paraId="05C5A7D5" w14:textId="01275874" w:rsidR="008F65F0" w:rsidRPr="008967A7" w:rsidRDefault="008F65F0" w:rsidP="008967A7">
                      <w:pPr>
                        <w:pStyle w:val="Corpsdetexte"/>
                        <w:spacing w:after="0" w:line="240" w:lineRule="auto"/>
                        <w:jc w:val="both"/>
                        <w:rPr>
                          <w:rFonts w:cs="Times New Roman"/>
                          <w:sz w:val="22"/>
                          <w:szCs w:val="22"/>
                          <w:lang w:val="fr-FR" w:bidi="en-US"/>
                        </w:rPr>
                      </w:pPr>
                      <w:r w:rsidRPr="008967A7">
                        <w:rPr>
                          <w:rFonts w:cs="Times New Roman"/>
                          <w:sz w:val="22"/>
                          <w:szCs w:val="22"/>
                          <w:lang w:val="fr-FR" w:bidi="en-US"/>
                        </w:rPr>
                        <w:t xml:space="preserve">L’APHRSO était présente lors de l’événement, pour souligner le travail accompli et remercier l’organisme pour son ouverture et son dévouement à rendre leurs services accessibles à toutes les femmes. </w:t>
                      </w:r>
                    </w:p>
                    <w:p w14:paraId="5C23F864" w14:textId="77777777" w:rsidR="00694D3F" w:rsidRDefault="00694D3F">
                      <w:pPr>
                        <w:pStyle w:val="Corpsdetexte"/>
                        <w:rPr>
                          <w:rFonts w:cs="Times New Roman"/>
                          <w:lang w:val="fr-FR" w:bidi="en-US"/>
                        </w:rPr>
                      </w:pPr>
                    </w:p>
                    <w:p w14:paraId="1C924428" w14:textId="77777777" w:rsidR="001E75CA" w:rsidRPr="009C2472" w:rsidRDefault="001E75CA">
                      <w:pPr>
                        <w:pStyle w:val="Corpsdetexte"/>
                        <w:rPr>
                          <w:lang w:val="fr-FR"/>
                        </w:rPr>
                      </w:pPr>
                    </w:p>
                  </w:txbxContent>
                </v:textbox>
                <w10:wrap anchorx="page" anchory="page"/>
              </v:shape>
            </w:pict>
          </mc:Fallback>
        </mc:AlternateContent>
      </w:r>
      <w:r w:rsidR="008F65F0">
        <w:rPr>
          <w:noProof/>
          <w:lang w:eastAsia="fr-CA" w:bidi="ar-SA"/>
        </w:rPr>
        <mc:AlternateContent>
          <mc:Choice Requires="wps">
            <w:drawing>
              <wp:anchor distT="0" distB="0" distL="114300" distR="114300" simplePos="0" relativeHeight="251679744" behindDoc="0" locked="0" layoutInCell="1" allowOverlap="1" wp14:anchorId="5EE62694" wp14:editId="47CCF42B">
                <wp:simplePos x="0" y="0"/>
                <wp:positionH relativeFrom="page">
                  <wp:posOffset>4481945</wp:posOffset>
                </wp:positionH>
                <wp:positionV relativeFrom="page">
                  <wp:posOffset>1669472</wp:posOffset>
                </wp:positionV>
                <wp:extent cx="1794164" cy="3643745"/>
                <wp:effectExtent l="0" t="0" r="15875" b="1397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164" cy="364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3" type="#_x0000_t202" style="position:absolute;margin-left:352.9pt;margin-top:131.45pt;width:141.25pt;height:286.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" filled="f" stroked="f">
                <v:textbox inset="0,0,0,0">
                  <w:txbxContent/>
                </v:textbox>
                <w10:wrap anchorx="page" anchory="page"/>
              </v:shape>
            </w:pict>
          </mc:Fallback>
        </mc:AlternateContent>
      </w:r>
      <w:r w:rsidR="00B7796B">
        <w:rPr>
          <w:noProof/>
          <w:lang w:eastAsia="fr-CA" w:bidi="ar-SA"/>
        </w:rPr>
        <mc:AlternateContent>
          <mc:Choice Requires="wps">
            <w:drawing>
              <wp:anchor distT="0" distB="0" distL="114300" distR="114300" simplePos="0" relativeHeight="251678720" behindDoc="0" locked="0" layoutInCell="0" allowOverlap="1" wp14:anchorId="74977FB7" wp14:editId="761A948A">
                <wp:simplePos x="0" y="0"/>
                <wp:positionH relativeFrom="page">
                  <wp:posOffset>2461260</wp:posOffset>
                </wp:positionH>
                <wp:positionV relativeFrom="page">
                  <wp:posOffset>1661160</wp:posOffset>
                </wp:positionV>
                <wp:extent cx="1798320" cy="3779520"/>
                <wp:effectExtent l="0" t="0" r="11430" b="1143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4" type="#_x0000_t202" style="position:absolute;margin-left:193.8pt;margin-top:130.8pt;width:141.6pt;height:297.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" o:allowincell="f" filled="f" stroked="f">
                <v:textbox style="mso-next-textbox:#Text Box 173" inset="0,0,0,0">
                  <w:txbxContent/>
                </v:textbox>
                <w10:wrap anchorx="page" anchory="page"/>
              </v:shape>
            </w:pict>
          </mc:Fallback>
        </mc:AlternateContent>
      </w:r>
    </w:p>
    <w:p w14:paraId="388592EC" w14:textId="07A9B2A1" w:rsidR="001E75CA" w:rsidRDefault="001E75CA"/>
    <w:p w14:paraId="77624611" w14:textId="11B9DBC8" w:rsidR="001E75CA" w:rsidRDefault="001E75CA"/>
    <w:p w14:paraId="1026EE51" w14:textId="48A3F84B" w:rsidR="001E75CA" w:rsidRDefault="001E75CA"/>
    <w:p w14:paraId="409161E2" w14:textId="55792BDD" w:rsidR="001E75CA" w:rsidRDefault="008967A7">
      <w:r>
        <w:rPr>
          <w:noProof/>
        </w:rPr>
        <w:drawing>
          <wp:anchor distT="0" distB="0" distL="114300" distR="114300" simplePos="0" relativeHeight="251866112" behindDoc="1" locked="0" layoutInCell="1" allowOverlap="1" wp14:anchorId="72C7BEFF" wp14:editId="27CBF160">
            <wp:simplePos x="0" y="0"/>
            <wp:positionH relativeFrom="column">
              <wp:posOffset>2005215</wp:posOffset>
            </wp:positionH>
            <wp:positionV relativeFrom="paragraph">
              <wp:posOffset>81800</wp:posOffset>
            </wp:positionV>
            <wp:extent cx="1590675" cy="830580"/>
            <wp:effectExtent l="0" t="0" r="9525" b="7620"/>
            <wp:wrapTight wrapText="bothSides">
              <wp:wrapPolygon edited="0">
                <wp:start x="0" y="0"/>
                <wp:lineTo x="0" y="21303"/>
                <wp:lineTo x="21471" y="21303"/>
                <wp:lineTo x="21471" y="0"/>
                <wp:lineTo x="0" y="0"/>
              </wp:wrapPolygon>
            </wp:wrapTight>
            <wp:docPr id="680" name="Image 680" descr="logo de Quebe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descr="logo de Quebec.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0675" cy="830580"/>
                    </a:xfrm>
                    <a:prstGeom prst="rect">
                      <a:avLst/>
                    </a:prstGeom>
                    <a:noFill/>
                  </pic:spPr>
                </pic:pic>
              </a:graphicData>
            </a:graphic>
            <wp14:sizeRelH relativeFrom="margin">
              <wp14:pctWidth>0</wp14:pctWidth>
            </wp14:sizeRelH>
            <wp14:sizeRelV relativeFrom="margin">
              <wp14:pctHeight>0</wp14:pctHeight>
            </wp14:sizeRelV>
          </wp:anchor>
        </w:drawing>
      </w:r>
    </w:p>
    <w:p w14:paraId="2464E761" w14:textId="31F857BD" w:rsidR="001E75CA" w:rsidRDefault="001E75CA"/>
    <w:p w14:paraId="4E0D4AA1" w14:textId="6CF255DD" w:rsidR="001E75CA" w:rsidRDefault="001E75CA"/>
    <w:p w14:paraId="6EF4ECE2" w14:textId="124EA831" w:rsidR="001E75CA" w:rsidRDefault="001E75CA"/>
    <w:p w14:paraId="4530979B" w14:textId="0CD593C4" w:rsidR="001E75CA" w:rsidRDefault="001E75CA"/>
    <w:p w14:paraId="7434F8BC" w14:textId="1EDC3F89" w:rsidR="001E75CA" w:rsidRDefault="001E75CA"/>
    <w:p w14:paraId="2F3745ED" w14:textId="59C302D3" w:rsidR="001E75CA" w:rsidRDefault="001E75CA"/>
    <w:p w14:paraId="768251DD" w14:textId="0302A59C" w:rsidR="001E75CA" w:rsidRDefault="001E75CA"/>
    <w:p w14:paraId="008B710B" w14:textId="5ED81225" w:rsidR="001E75CA" w:rsidRDefault="008967A7">
      <w:r>
        <w:rPr>
          <w:noProof/>
        </w:rPr>
        <w:drawing>
          <wp:anchor distT="0" distB="0" distL="114300" distR="114300" simplePos="0" relativeHeight="251865088" behindDoc="1" locked="0" layoutInCell="1" allowOverlap="1" wp14:anchorId="1C4C14C6" wp14:editId="6D79091F">
            <wp:simplePos x="0" y="0"/>
            <wp:positionH relativeFrom="column">
              <wp:posOffset>166140</wp:posOffset>
            </wp:positionH>
            <wp:positionV relativeFrom="paragraph">
              <wp:posOffset>43758</wp:posOffset>
            </wp:positionV>
            <wp:extent cx="1579245" cy="944880"/>
            <wp:effectExtent l="0" t="0" r="1905" b="7620"/>
            <wp:wrapTight wrapText="bothSides">
              <wp:wrapPolygon edited="0">
                <wp:start x="7556" y="0"/>
                <wp:lineTo x="5211" y="1306"/>
                <wp:lineTo x="261" y="6097"/>
                <wp:lineTo x="0" y="10016"/>
                <wp:lineTo x="0" y="12194"/>
                <wp:lineTo x="521" y="16113"/>
                <wp:lineTo x="7035" y="21339"/>
                <wp:lineTo x="9119" y="21339"/>
                <wp:lineTo x="12246" y="21339"/>
                <wp:lineTo x="14331" y="21339"/>
                <wp:lineTo x="20844" y="16113"/>
                <wp:lineTo x="21366" y="12194"/>
                <wp:lineTo x="21366" y="10016"/>
                <wp:lineTo x="21105" y="6097"/>
                <wp:lineTo x="16154" y="1306"/>
                <wp:lineTo x="13809" y="0"/>
                <wp:lineTo x="7556" y="0"/>
              </wp:wrapPolygon>
            </wp:wrapTight>
            <wp:docPr id="4" name="Image 4" descr="Carte plastifiée avec le code QR dans le cadre de l'application du passeport  vacc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arte plastifiée avec le code QR dans le cadre de l'application du passeport  vaccinal "/>
                    <pic:cNvPicPr>
                      <a:picLocks noChangeAspect="1" noChangeArrowheads="1"/>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79245" cy="9448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07C59E3" w14:textId="369BB79F" w:rsidR="001E75CA" w:rsidRDefault="001E75CA"/>
    <w:p w14:paraId="3D91175B" w14:textId="0158C766" w:rsidR="001E75CA" w:rsidRDefault="001E75CA"/>
    <w:p w14:paraId="0239E4C0" w14:textId="0EE0BDA5" w:rsidR="001E75CA" w:rsidRDefault="001E75CA"/>
    <w:p w14:paraId="02094716" w14:textId="0B6037E7" w:rsidR="001E75CA" w:rsidRDefault="001E75CA"/>
    <w:p w14:paraId="38F8C65A" w14:textId="2A66D473" w:rsidR="001E75CA" w:rsidRDefault="001E75CA"/>
    <w:p w14:paraId="3ADE2D61" w14:textId="3F1B6454" w:rsidR="001E75CA" w:rsidRDefault="001E75CA"/>
    <w:p w14:paraId="787FA765" w14:textId="77777777" w:rsidR="001E75CA" w:rsidRDefault="001E75CA">
      <w:pPr>
        <w:rPr>
          <w:rFonts w:cs="Times New Roman"/>
          <w:noProof/>
          <w:szCs w:val="20"/>
          <w:lang w:bidi="en-US"/>
        </w:rPr>
        <w:sectPr w:rsidR="001E75CA" w:rsidSect="00EA2BAF">
          <w:headerReference w:type="even" r:id="rId42"/>
          <w:headerReference w:type="default" r:id="rId43"/>
          <w:footerReference w:type="even" r:id="rId44"/>
          <w:footerReference w:type="default" r:id="rId45"/>
          <w:headerReference w:type="first" r:id="rId46"/>
          <w:footerReference w:type="first" r:id="rId47"/>
          <w:pgSz w:w="11907" w:h="16839"/>
          <w:pgMar w:top="720" w:right="720" w:bottom="720" w:left="720" w:header="720" w:footer="720" w:gutter="0"/>
          <w:cols w:space="708"/>
          <w:titlePg/>
          <w:docGrid w:linePitch="360"/>
        </w:sectPr>
      </w:pPr>
    </w:p>
    <w:p w14:paraId="5445C0A1" w14:textId="6FBCD3F1" w:rsidR="00EC2E2B" w:rsidRDefault="000E4F55">
      <w:r w:rsidRPr="000E4F55">
        <w:rPr>
          <w:noProof/>
        </w:rPr>
        <w:drawing>
          <wp:anchor distT="0" distB="0" distL="114300" distR="114300" simplePos="0" relativeHeight="251872256" behindDoc="1" locked="0" layoutInCell="1" allowOverlap="1" wp14:anchorId="6D20D80A" wp14:editId="4A4234EC">
            <wp:simplePos x="0" y="0"/>
            <wp:positionH relativeFrom="column">
              <wp:posOffset>5070475</wp:posOffset>
            </wp:positionH>
            <wp:positionV relativeFrom="page">
              <wp:posOffset>8340321</wp:posOffset>
            </wp:positionV>
            <wp:extent cx="1998980" cy="1412875"/>
            <wp:effectExtent l="0" t="0" r="1270" b="0"/>
            <wp:wrapNone/>
            <wp:docPr id="32" name="Image 32" descr="2 personnes debout, de chaque côté d'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2 personnes debout, de chaque côté d'une personne en fauteuil roula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898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C9B">
        <w:rPr>
          <w:noProof/>
          <w:lang w:eastAsia="fr-CA" w:bidi="ar-SA"/>
        </w:rPr>
        <mc:AlternateContent>
          <mc:Choice Requires="wps">
            <w:drawing>
              <wp:anchor distT="0" distB="0" distL="114300" distR="114300" simplePos="0" relativeHeight="251683840" behindDoc="0" locked="0" layoutInCell="1" allowOverlap="1" wp14:anchorId="282C4C85" wp14:editId="7311C03E">
                <wp:simplePos x="0" y="0"/>
                <wp:positionH relativeFrom="page">
                  <wp:posOffset>4038600</wp:posOffset>
                </wp:positionH>
                <wp:positionV relativeFrom="margin">
                  <wp:posOffset>5022273</wp:posOffset>
                </wp:positionV>
                <wp:extent cx="1627909" cy="4121728"/>
                <wp:effectExtent l="0" t="0" r="10795" b="1270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909" cy="412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5" type="#_x0000_t202" style="position:absolute;margin-left:318pt;margin-top:395.45pt;width:128.2pt;height:324.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" filled="f" stroked="f">
                <v:textbox inset="0,0,0,0">
                  <w:txbxContent/>
                </v:textbox>
                <w10:wrap anchorx="page" anchory="margin"/>
              </v:shape>
            </w:pict>
          </mc:Fallback>
        </mc:AlternateContent>
      </w:r>
      <w:r w:rsidR="000617B8">
        <w:rPr>
          <w:noProof/>
          <w:lang w:eastAsia="fr-CA" w:bidi="ar-SA"/>
        </w:rPr>
        <mc:AlternateContent>
          <mc:Choice Requires="wps">
            <w:drawing>
              <wp:anchor distT="0" distB="0" distL="114300" distR="114300" simplePos="0" relativeHeight="251638784" behindDoc="0" locked="0" layoutInCell="1" allowOverlap="1" wp14:anchorId="08B2DB39" wp14:editId="3C0AF362">
                <wp:simplePos x="0" y="0"/>
                <wp:positionH relativeFrom="page">
                  <wp:posOffset>474785</wp:posOffset>
                </wp:positionH>
                <wp:positionV relativeFrom="page">
                  <wp:posOffset>5931877</wp:posOffset>
                </wp:positionV>
                <wp:extent cx="1647092" cy="3944620"/>
                <wp:effectExtent l="0" t="0" r="10795" b="1778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092" cy="394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04516B58" w14:textId="48BE739A" w:rsidR="00F67C06" w:rsidRPr="00CD1C9B" w:rsidRDefault="00F67C06">
                            <w:pPr>
                              <w:pStyle w:val="Corpsdetexte"/>
                              <w:rPr>
                                <w:b/>
                                <w:bCs/>
                                <w:color w:val="335B74" w:themeColor="text2"/>
                                <w:sz w:val="24"/>
                                <w:szCs w:val="24"/>
                                <w:lang w:val="fr-FR"/>
                              </w:rPr>
                            </w:pPr>
                            <w:r w:rsidRPr="00CD1C9B">
                              <w:rPr>
                                <w:b/>
                                <w:bCs/>
                                <w:color w:val="335B74" w:themeColor="text2"/>
                                <w:sz w:val="24"/>
                                <w:szCs w:val="24"/>
                                <w:lang w:val="fr-FR"/>
                              </w:rPr>
                              <w:t xml:space="preserve">Révision de la politique d’admission au transport adapté </w:t>
                            </w:r>
                          </w:p>
                          <w:p w14:paraId="7D0D35E3" w14:textId="33BBCD72" w:rsidR="00F67C06" w:rsidRDefault="00B65B4C" w:rsidP="00B65B4C">
                            <w:pPr>
                              <w:pStyle w:val="Corpsdetexte"/>
                              <w:jc w:val="both"/>
                              <w:rPr>
                                <w:sz w:val="22"/>
                                <w:szCs w:val="22"/>
                                <w:lang w:val="fr-FR"/>
                              </w:rPr>
                            </w:pPr>
                            <w:r w:rsidRPr="00B65B4C">
                              <w:rPr>
                                <w:sz w:val="22"/>
                                <w:szCs w:val="22"/>
                                <w:lang w:val="fr-FR"/>
                              </w:rPr>
                              <w:t xml:space="preserve">Le ministère des </w:t>
                            </w:r>
                            <w:r w:rsidR="00CD1C9B">
                              <w:rPr>
                                <w:sz w:val="22"/>
                                <w:szCs w:val="22"/>
                                <w:lang w:val="fr-FR"/>
                              </w:rPr>
                              <w:t>T</w:t>
                            </w:r>
                            <w:r w:rsidRPr="00B65B4C">
                              <w:rPr>
                                <w:sz w:val="22"/>
                                <w:szCs w:val="22"/>
                                <w:lang w:val="fr-FR"/>
                              </w:rPr>
                              <w:t>ransports</w:t>
                            </w:r>
                            <w:r>
                              <w:rPr>
                                <w:sz w:val="22"/>
                                <w:szCs w:val="22"/>
                                <w:lang w:val="fr-FR"/>
                              </w:rPr>
                              <w:t xml:space="preserve"> a lancé en juin dernier une consultation publique en vue de la révision de la politique d’admission au transport adapté.</w:t>
                            </w:r>
                          </w:p>
                          <w:p w14:paraId="4FE67DC4" w14:textId="264B458D" w:rsidR="00B65B4C" w:rsidRDefault="00B65B4C" w:rsidP="00B65B4C">
                            <w:pPr>
                              <w:pStyle w:val="Corpsdetexte"/>
                              <w:jc w:val="both"/>
                              <w:rPr>
                                <w:sz w:val="22"/>
                                <w:szCs w:val="22"/>
                                <w:lang w:val="fr-FR"/>
                              </w:rPr>
                            </w:pPr>
                            <w:r>
                              <w:rPr>
                                <w:sz w:val="22"/>
                                <w:szCs w:val="22"/>
                                <w:lang w:val="fr-FR"/>
                              </w:rPr>
                              <w:t>L’APHRSO a participé à cette consultation qui vis</w:t>
                            </w:r>
                            <w:r w:rsidR="00B83968">
                              <w:rPr>
                                <w:sz w:val="22"/>
                                <w:szCs w:val="22"/>
                                <w:lang w:val="fr-FR"/>
                              </w:rPr>
                              <w:t>e</w:t>
                            </w:r>
                            <w:r>
                              <w:rPr>
                                <w:sz w:val="22"/>
                                <w:szCs w:val="22"/>
                                <w:lang w:val="fr-FR"/>
                              </w:rPr>
                              <w:t xml:space="preserve"> à connaître les différentes préoccupations liées à cette politique et d’identifier les éléments à améliorer. </w:t>
                            </w:r>
                          </w:p>
                          <w:p w14:paraId="7A94FBEE" w14:textId="207141BA" w:rsidR="00B65B4C" w:rsidRPr="00B65B4C" w:rsidRDefault="00B65B4C" w:rsidP="00B65B4C">
                            <w:pPr>
                              <w:pStyle w:val="Corpsdetexte"/>
                              <w:jc w:val="both"/>
                              <w:rPr>
                                <w:sz w:val="22"/>
                                <w:szCs w:val="22"/>
                                <w:lang w:val="fr-FR"/>
                              </w:rPr>
                            </w:pPr>
                            <w:r>
                              <w:rPr>
                                <w:sz w:val="22"/>
                                <w:szCs w:val="22"/>
                                <w:lang w:val="fr-FR"/>
                              </w:rPr>
                              <w:t>Nous avons également invité les personnes handicapées à participer à cette démarche</w:t>
                            </w:r>
                            <w:r w:rsidR="00771181">
                              <w:rPr>
                                <w:sz w:val="22"/>
                                <w:szCs w:val="22"/>
                                <w:lang w:val="fr-FR"/>
                              </w:rPr>
                              <w:t>, via nos outils web</w:t>
                            </w:r>
                            <w:r>
                              <w:rPr>
                                <w:sz w:val="22"/>
                                <w:szCs w:val="22"/>
                                <w:lang w:val="fr-FR"/>
                              </w:rPr>
                              <w:t>.</w:t>
                            </w:r>
                          </w:p>
                          <w:p w14:paraId="714F777C" w14:textId="3274E171" w:rsidR="00F67C06" w:rsidRPr="00B65B4C" w:rsidRDefault="00B65B4C" w:rsidP="00B65B4C">
                            <w:pPr>
                              <w:pStyle w:val="Corpsdetexte"/>
                              <w:jc w:val="both"/>
                              <w:rPr>
                                <w:sz w:val="22"/>
                                <w:szCs w:val="22"/>
                                <w:lang w:val="fr-FR"/>
                              </w:rPr>
                            </w:pPr>
                            <w:r w:rsidRPr="00B65B4C">
                              <w:rPr>
                                <w:sz w:val="22"/>
                                <w:szCs w:val="22"/>
                                <w:lang w:val="fr-FR"/>
                              </w:rPr>
                              <w:t>Rappelons que cette politique, qui n’a pas été revue depuis 20 ans,</w:t>
                            </w:r>
                            <w:r w:rsidRPr="00B65B4C">
                              <w:rPr>
                                <w:b/>
                                <w:bCs/>
                                <w:sz w:val="22"/>
                                <w:szCs w:val="22"/>
                                <w:lang w:val="fr-FR"/>
                              </w:rPr>
                              <w:t xml:space="preserve"> </w:t>
                            </w:r>
                            <w:r w:rsidRPr="00B65B4C">
                              <w:rPr>
                                <w:sz w:val="22"/>
                                <w:szCs w:val="22"/>
                                <w:lang w:val="fr-FR"/>
                              </w:rPr>
                              <w:t>détermine notamment les conditions d’admission des personnes au transport adapté.</w:t>
                            </w:r>
                          </w:p>
                          <w:p w14:paraId="1E41F519" w14:textId="5873B5BF" w:rsidR="00F67C06" w:rsidRPr="00130BCD" w:rsidRDefault="00F67C06">
                            <w:pPr>
                              <w:pStyle w:val="Corpsdetexte"/>
                              <w:rPr>
                                <w:b/>
                                <w:bCs/>
                                <w:color w:val="335B74" w:themeColor="text2"/>
                                <w:sz w:val="24"/>
                                <w:szCs w:val="24"/>
                                <w:lang w:val="fr-FR"/>
                              </w:rPr>
                            </w:pPr>
                            <w:r w:rsidRPr="00130BCD">
                              <w:rPr>
                                <w:b/>
                                <w:bCs/>
                                <w:color w:val="335B74" w:themeColor="text2"/>
                                <w:sz w:val="24"/>
                                <w:szCs w:val="24"/>
                                <w:lang w:val="fr-FR"/>
                              </w:rPr>
                              <w:t>Intégration des OBNL en transport adapté à Exo</w:t>
                            </w:r>
                          </w:p>
                          <w:p w14:paraId="7ACCD470" w14:textId="1A3565B7" w:rsidR="000617B8" w:rsidRPr="000617B8" w:rsidRDefault="00771181" w:rsidP="00771181">
                            <w:pPr>
                              <w:pStyle w:val="Corpsdetexte"/>
                              <w:jc w:val="both"/>
                              <w:rPr>
                                <w:sz w:val="22"/>
                                <w:szCs w:val="22"/>
                                <w:lang w:val="fr-FR"/>
                              </w:rPr>
                            </w:pPr>
                            <w:r w:rsidRPr="000617B8">
                              <w:rPr>
                                <w:sz w:val="22"/>
                                <w:szCs w:val="22"/>
                                <w:lang w:val="fr-FR"/>
                              </w:rPr>
                              <w:t>Comme vous le savez, l’organisme de transport adapté TARSO a été intégré à exo en juin 2020. En raison de la pandémie, l’APHRSO n’a pas encore mesur</w:t>
                            </w:r>
                            <w:r w:rsidR="00CD1C9B">
                              <w:rPr>
                                <w:sz w:val="22"/>
                                <w:szCs w:val="22"/>
                                <w:lang w:val="fr-FR"/>
                              </w:rPr>
                              <w:t>é</w:t>
                            </w:r>
                            <w:r w:rsidRPr="000617B8">
                              <w:rPr>
                                <w:sz w:val="22"/>
                                <w:szCs w:val="22"/>
                                <w:lang w:val="fr-FR"/>
                              </w:rPr>
                              <w:t xml:space="preserve"> le niveau de satisfaction des usagers depuis cette nouvelle structure, mais nous comptons le faire en 2022. </w:t>
                            </w:r>
                          </w:p>
                          <w:p w14:paraId="5AFC47F8" w14:textId="5563703D" w:rsidR="00771181" w:rsidRPr="000617B8" w:rsidRDefault="000617B8" w:rsidP="000617B8">
                            <w:pPr>
                              <w:pStyle w:val="Corpsdetexte"/>
                              <w:jc w:val="both"/>
                              <w:rPr>
                                <w:sz w:val="22"/>
                                <w:szCs w:val="22"/>
                                <w:lang w:val="fr-FR"/>
                              </w:rPr>
                            </w:pPr>
                            <w:r w:rsidRPr="000617B8">
                              <w:rPr>
                                <w:sz w:val="22"/>
                                <w:szCs w:val="22"/>
                                <w:lang w:val="fr-FR"/>
                              </w:rPr>
                              <w:t xml:space="preserve">D’ici là, les usagers </w:t>
                            </w:r>
                            <w:r>
                              <w:rPr>
                                <w:sz w:val="22"/>
                                <w:szCs w:val="22"/>
                                <w:lang w:val="fr-FR"/>
                              </w:rPr>
                              <w:t xml:space="preserve">du transport adapté du territoire peuvent en tout temps </w:t>
                            </w:r>
                            <w:r w:rsidRPr="000617B8">
                              <w:rPr>
                                <w:sz w:val="22"/>
                                <w:szCs w:val="22"/>
                                <w:lang w:val="fr-FR"/>
                              </w:rPr>
                              <w:t xml:space="preserve">communiquer </w:t>
                            </w:r>
                            <w:r>
                              <w:rPr>
                                <w:sz w:val="22"/>
                                <w:szCs w:val="22"/>
                                <w:lang w:val="fr-FR"/>
                              </w:rPr>
                              <w:t>avec l’APHRSO pour signaler des problématiques rencontrées</w:t>
                            </w:r>
                            <w:r w:rsidR="008535B6">
                              <w:rPr>
                                <w:sz w:val="22"/>
                                <w:szCs w:val="22"/>
                                <w:lang w:val="fr-FR"/>
                              </w:rPr>
                              <w:t>.</w:t>
                            </w:r>
                          </w:p>
                          <w:p w14:paraId="14ADDD15" w14:textId="55DBA1FE" w:rsidR="00771181" w:rsidRPr="000617B8" w:rsidRDefault="00771181" w:rsidP="000617B8">
                            <w:pPr>
                              <w:pStyle w:val="Corpsdetexte"/>
                              <w:jc w:val="both"/>
                              <w:rPr>
                                <w:sz w:val="22"/>
                                <w:szCs w:val="22"/>
                                <w:lang w:val="fr-FR"/>
                              </w:rPr>
                            </w:pPr>
                            <w:r w:rsidRPr="000617B8">
                              <w:rPr>
                                <w:sz w:val="22"/>
                                <w:szCs w:val="22"/>
                                <w:lang w:val="fr-FR"/>
                              </w:rPr>
                              <w:t>Quant à l’organisme Transport Accès qui couvre le territoire de Châteauguay</w:t>
                            </w:r>
                            <w:r w:rsidR="000617B8" w:rsidRPr="000617B8">
                              <w:rPr>
                                <w:sz w:val="22"/>
                                <w:szCs w:val="22"/>
                                <w:lang w:val="fr-FR"/>
                              </w:rPr>
                              <w:t>, Léry, Mercier et Beauharnois, l’intégration à exo est prévue en février 2022.</w:t>
                            </w:r>
                          </w:p>
                          <w:p w14:paraId="069D8EE4" w14:textId="381DDCBE" w:rsidR="004D71DD" w:rsidRPr="004D71DD" w:rsidRDefault="000617B8" w:rsidP="00CD1C9B">
                            <w:pPr>
                              <w:pStyle w:val="Corpsdetexte"/>
                              <w:jc w:val="both"/>
                              <w:rPr>
                                <w:sz w:val="24"/>
                                <w:szCs w:val="24"/>
                                <w:lang w:val="fr-FR"/>
                              </w:rPr>
                            </w:pPr>
                            <w:r w:rsidRPr="000617B8">
                              <w:rPr>
                                <w:sz w:val="22"/>
                                <w:szCs w:val="22"/>
                                <w:lang w:val="fr-FR"/>
                              </w:rPr>
                              <w:t xml:space="preserve">Cette intégration devrait donc, dans un avenir rapproché, </w:t>
                            </w:r>
                            <w:r w:rsidR="00BC0EE1">
                              <w:rPr>
                                <w:sz w:val="22"/>
                                <w:szCs w:val="22"/>
                                <w:lang w:val="fr-FR"/>
                              </w:rPr>
                              <w:t>permettre</w:t>
                            </w:r>
                            <w:r w:rsidRPr="000617B8">
                              <w:rPr>
                                <w:sz w:val="22"/>
                                <w:szCs w:val="22"/>
                                <w:lang w:val="fr-FR"/>
                              </w:rPr>
                              <w:t xml:space="preserve"> </w:t>
                            </w:r>
                            <w:r w:rsidR="00BC0EE1">
                              <w:rPr>
                                <w:sz w:val="22"/>
                                <w:szCs w:val="22"/>
                                <w:lang w:val="fr-FR"/>
                              </w:rPr>
                              <w:t xml:space="preserve">le décloisonnement du territoire </w:t>
                            </w:r>
                            <w:r w:rsidR="00BC0EE1" w:rsidRPr="000617B8">
                              <w:rPr>
                                <w:sz w:val="22"/>
                                <w:szCs w:val="22"/>
                                <w:lang w:val="fr-FR"/>
                              </w:rPr>
                              <w:t>et</w:t>
                            </w:r>
                            <w:r w:rsidRPr="000617B8">
                              <w:rPr>
                                <w:sz w:val="22"/>
                                <w:szCs w:val="22"/>
                                <w:lang w:val="fr-FR"/>
                              </w:rPr>
                              <w:t xml:space="preserve"> </w:t>
                            </w:r>
                            <w:r w:rsidR="00BC0EE1">
                              <w:rPr>
                                <w:sz w:val="22"/>
                                <w:szCs w:val="22"/>
                                <w:lang w:val="fr-FR"/>
                              </w:rPr>
                              <w:t xml:space="preserve">ainsi faciliter </w:t>
                            </w:r>
                            <w:r w:rsidRPr="000617B8">
                              <w:rPr>
                                <w:sz w:val="22"/>
                                <w:szCs w:val="22"/>
                                <w:lang w:val="fr-FR"/>
                              </w:rPr>
                              <w:t xml:space="preserve">les déplacements </w:t>
                            </w:r>
                            <w:r w:rsidR="00A03A29">
                              <w:rPr>
                                <w:sz w:val="22"/>
                                <w:szCs w:val="22"/>
                                <w:lang w:val="fr-FR"/>
                              </w:rPr>
                              <w:t>de</w:t>
                            </w:r>
                            <w:r w:rsidRPr="000617B8">
                              <w:rPr>
                                <w:sz w:val="22"/>
                                <w:szCs w:val="22"/>
                                <w:lang w:val="fr-FR"/>
                              </w:rPr>
                              <w:t xml:space="preserve"> l’ensemble des usagers du transport adapté de la MRC de Roussillon.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4" type="#_x0000_t202" style="position:absolute;margin-left:37.4pt;margin-top:467.1pt;width:129.7pt;height:310.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" filled="f" stroked="f">
                <v:textbox style="mso-next-textbox:#Text Box 176" inset="0,0,0,0">
                  <w:txbxContent>
                    <w:p w14:paraId="04516B58" w14:textId="48BE739A" w:rsidR="00F67C06" w:rsidRPr="00CD1C9B" w:rsidRDefault="00F67C06">
                      <w:pPr>
                        <w:pStyle w:val="Corpsdetexte"/>
                        <w:rPr>
                          <w:b/>
                          <w:bCs/>
                          <w:color w:val="335B74" w:themeColor="text2"/>
                          <w:sz w:val="24"/>
                          <w:szCs w:val="24"/>
                          <w:lang w:val="fr-FR"/>
                        </w:rPr>
                      </w:pPr>
                      <w:r w:rsidRPr="00CD1C9B">
                        <w:rPr>
                          <w:b/>
                          <w:bCs/>
                          <w:color w:val="335B74" w:themeColor="text2"/>
                          <w:sz w:val="24"/>
                          <w:szCs w:val="24"/>
                          <w:lang w:val="fr-FR"/>
                        </w:rPr>
                        <w:t xml:space="preserve">Révision de la politique d’admission au transport adapté </w:t>
                      </w:r>
                    </w:p>
                    <w:p w14:paraId="7D0D35E3" w14:textId="33BBCD72" w:rsidR="00F67C06" w:rsidRDefault="00B65B4C" w:rsidP="00B65B4C">
                      <w:pPr>
                        <w:pStyle w:val="Corpsdetexte"/>
                        <w:jc w:val="both"/>
                        <w:rPr>
                          <w:sz w:val="22"/>
                          <w:szCs w:val="22"/>
                          <w:lang w:val="fr-FR"/>
                        </w:rPr>
                      </w:pPr>
                      <w:r w:rsidRPr="00B65B4C">
                        <w:rPr>
                          <w:sz w:val="22"/>
                          <w:szCs w:val="22"/>
                          <w:lang w:val="fr-FR"/>
                        </w:rPr>
                        <w:t xml:space="preserve">Le ministère des </w:t>
                      </w:r>
                      <w:r w:rsidR="00CD1C9B">
                        <w:rPr>
                          <w:sz w:val="22"/>
                          <w:szCs w:val="22"/>
                          <w:lang w:val="fr-FR"/>
                        </w:rPr>
                        <w:t>T</w:t>
                      </w:r>
                      <w:r w:rsidRPr="00B65B4C">
                        <w:rPr>
                          <w:sz w:val="22"/>
                          <w:szCs w:val="22"/>
                          <w:lang w:val="fr-FR"/>
                        </w:rPr>
                        <w:t>ransports</w:t>
                      </w:r>
                      <w:r>
                        <w:rPr>
                          <w:sz w:val="22"/>
                          <w:szCs w:val="22"/>
                          <w:lang w:val="fr-FR"/>
                        </w:rPr>
                        <w:t xml:space="preserve"> a lancé en juin dernier une consultation publique en vue de la révision de la politique d’admission au transport adapté.</w:t>
                      </w:r>
                    </w:p>
                    <w:p w14:paraId="4FE67DC4" w14:textId="264B458D" w:rsidR="00B65B4C" w:rsidRDefault="00B65B4C" w:rsidP="00B65B4C">
                      <w:pPr>
                        <w:pStyle w:val="Corpsdetexte"/>
                        <w:jc w:val="both"/>
                        <w:rPr>
                          <w:sz w:val="22"/>
                          <w:szCs w:val="22"/>
                          <w:lang w:val="fr-FR"/>
                        </w:rPr>
                      </w:pPr>
                      <w:r>
                        <w:rPr>
                          <w:sz w:val="22"/>
                          <w:szCs w:val="22"/>
                          <w:lang w:val="fr-FR"/>
                        </w:rPr>
                        <w:t>L’APHRSO a participé à cette consultation qui vis</w:t>
                      </w:r>
                      <w:r w:rsidR="00B83968">
                        <w:rPr>
                          <w:sz w:val="22"/>
                          <w:szCs w:val="22"/>
                          <w:lang w:val="fr-FR"/>
                        </w:rPr>
                        <w:t>e</w:t>
                      </w:r>
                      <w:r>
                        <w:rPr>
                          <w:sz w:val="22"/>
                          <w:szCs w:val="22"/>
                          <w:lang w:val="fr-FR"/>
                        </w:rPr>
                        <w:t xml:space="preserve"> à connaître les différentes préoccupations liées à cette politique et d’identifier les éléments à améliorer. </w:t>
                      </w:r>
                    </w:p>
                    <w:p w14:paraId="7A94FBEE" w14:textId="207141BA" w:rsidR="00B65B4C" w:rsidRPr="00B65B4C" w:rsidRDefault="00B65B4C" w:rsidP="00B65B4C">
                      <w:pPr>
                        <w:pStyle w:val="Corpsdetexte"/>
                        <w:jc w:val="both"/>
                        <w:rPr>
                          <w:sz w:val="22"/>
                          <w:szCs w:val="22"/>
                          <w:lang w:val="fr-FR"/>
                        </w:rPr>
                      </w:pPr>
                      <w:r>
                        <w:rPr>
                          <w:sz w:val="22"/>
                          <w:szCs w:val="22"/>
                          <w:lang w:val="fr-FR"/>
                        </w:rPr>
                        <w:t>Nous avons également invité les personnes handicapées à participer à cette démarche</w:t>
                      </w:r>
                      <w:r w:rsidR="00771181">
                        <w:rPr>
                          <w:sz w:val="22"/>
                          <w:szCs w:val="22"/>
                          <w:lang w:val="fr-FR"/>
                        </w:rPr>
                        <w:t>, via nos outils web</w:t>
                      </w:r>
                      <w:r>
                        <w:rPr>
                          <w:sz w:val="22"/>
                          <w:szCs w:val="22"/>
                          <w:lang w:val="fr-FR"/>
                        </w:rPr>
                        <w:t>.</w:t>
                      </w:r>
                    </w:p>
                    <w:p w14:paraId="714F777C" w14:textId="3274E171" w:rsidR="00F67C06" w:rsidRPr="00B65B4C" w:rsidRDefault="00B65B4C" w:rsidP="00B65B4C">
                      <w:pPr>
                        <w:pStyle w:val="Corpsdetexte"/>
                        <w:jc w:val="both"/>
                        <w:rPr>
                          <w:sz w:val="22"/>
                          <w:szCs w:val="22"/>
                          <w:lang w:val="fr-FR"/>
                        </w:rPr>
                      </w:pPr>
                      <w:r w:rsidRPr="00B65B4C">
                        <w:rPr>
                          <w:sz w:val="22"/>
                          <w:szCs w:val="22"/>
                          <w:lang w:val="fr-FR"/>
                        </w:rPr>
                        <w:t>Rappelons que cette politique, qui n’a pas été revue depuis 20 ans,</w:t>
                      </w:r>
                      <w:r w:rsidRPr="00B65B4C">
                        <w:rPr>
                          <w:b/>
                          <w:bCs/>
                          <w:sz w:val="22"/>
                          <w:szCs w:val="22"/>
                          <w:lang w:val="fr-FR"/>
                        </w:rPr>
                        <w:t xml:space="preserve"> </w:t>
                      </w:r>
                      <w:r w:rsidRPr="00B65B4C">
                        <w:rPr>
                          <w:sz w:val="22"/>
                          <w:szCs w:val="22"/>
                          <w:lang w:val="fr-FR"/>
                        </w:rPr>
                        <w:t>détermine notamment les conditions d’admission des personnes au transport adapté.</w:t>
                      </w:r>
                    </w:p>
                    <w:p w14:paraId="1E41F519" w14:textId="5873B5BF" w:rsidR="00F67C06" w:rsidRPr="00130BCD" w:rsidRDefault="00F67C06">
                      <w:pPr>
                        <w:pStyle w:val="Corpsdetexte"/>
                        <w:rPr>
                          <w:b/>
                          <w:bCs/>
                          <w:color w:val="335B74" w:themeColor="text2"/>
                          <w:sz w:val="24"/>
                          <w:szCs w:val="24"/>
                          <w:lang w:val="fr-FR"/>
                        </w:rPr>
                      </w:pPr>
                      <w:r w:rsidRPr="00130BCD">
                        <w:rPr>
                          <w:b/>
                          <w:bCs/>
                          <w:color w:val="335B74" w:themeColor="text2"/>
                          <w:sz w:val="24"/>
                          <w:szCs w:val="24"/>
                          <w:lang w:val="fr-FR"/>
                        </w:rPr>
                        <w:t>Intégration des OBNL en transport adapté à Exo</w:t>
                      </w:r>
                    </w:p>
                    <w:p w14:paraId="7ACCD470" w14:textId="1A3565B7" w:rsidR="000617B8" w:rsidRPr="000617B8" w:rsidRDefault="00771181" w:rsidP="00771181">
                      <w:pPr>
                        <w:pStyle w:val="Corpsdetexte"/>
                        <w:jc w:val="both"/>
                        <w:rPr>
                          <w:sz w:val="22"/>
                          <w:szCs w:val="22"/>
                          <w:lang w:val="fr-FR"/>
                        </w:rPr>
                      </w:pPr>
                      <w:r w:rsidRPr="000617B8">
                        <w:rPr>
                          <w:sz w:val="22"/>
                          <w:szCs w:val="22"/>
                          <w:lang w:val="fr-FR"/>
                        </w:rPr>
                        <w:t>Comme vous le savez, l’organisme de transport adapté TARSO a été intégré à exo en juin 2020. En raison de la pandémie, l’APHRSO n’a pas encore mesur</w:t>
                      </w:r>
                      <w:r w:rsidR="00CD1C9B">
                        <w:rPr>
                          <w:sz w:val="22"/>
                          <w:szCs w:val="22"/>
                          <w:lang w:val="fr-FR"/>
                        </w:rPr>
                        <w:t>é</w:t>
                      </w:r>
                      <w:r w:rsidRPr="000617B8">
                        <w:rPr>
                          <w:sz w:val="22"/>
                          <w:szCs w:val="22"/>
                          <w:lang w:val="fr-FR"/>
                        </w:rPr>
                        <w:t xml:space="preserve"> le niveau de satisfaction des usagers depuis cette nouvelle structure, mais nous comptons le faire en 2022. </w:t>
                      </w:r>
                    </w:p>
                    <w:p w14:paraId="5AFC47F8" w14:textId="5563703D" w:rsidR="00771181" w:rsidRPr="000617B8" w:rsidRDefault="000617B8" w:rsidP="000617B8">
                      <w:pPr>
                        <w:pStyle w:val="Corpsdetexte"/>
                        <w:jc w:val="both"/>
                        <w:rPr>
                          <w:sz w:val="22"/>
                          <w:szCs w:val="22"/>
                          <w:lang w:val="fr-FR"/>
                        </w:rPr>
                      </w:pPr>
                      <w:r w:rsidRPr="000617B8">
                        <w:rPr>
                          <w:sz w:val="22"/>
                          <w:szCs w:val="22"/>
                          <w:lang w:val="fr-FR"/>
                        </w:rPr>
                        <w:t xml:space="preserve">D’ici là, les usagers </w:t>
                      </w:r>
                      <w:r>
                        <w:rPr>
                          <w:sz w:val="22"/>
                          <w:szCs w:val="22"/>
                          <w:lang w:val="fr-FR"/>
                        </w:rPr>
                        <w:t xml:space="preserve">du transport adapté du territoire peuvent en tout temps </w:t>
                      </w:r>
                      <w:r w:rsidRPr="000617B8">
                        <w:rPr>
                          <w:sz w:val="22"/>
                          <w:szCs w:val="22"/>
                          <w:lang w:val="fr-FR"/>
                        </w:rPr>
                        <w:t xml:space="preserve">communiquer </w:t>
                      </w:r>
                      <w:r>
                        <w:rPr>
                          <w:sz w:val="22"/>
                          <w:szCs w:val="22"/>
                          <w:lang w:val="fr-FR"/>
                        </w:rPr>
                        <w:t>avec l’APHRSO pour signaler des problématiques rencontrées</w:t>
                      </w:r>
                      <w:r w:rsidR="008535B6">
                        <w:rPr>
                          <w:sz w:val="22"/>
                          <w:szCs w:val="22"/>
                          <w:lang w:val="fr-FR"/>
                        </w:rPr>
                        <w:t>.</w:t>
                      </w:r>
                    </w:p>
                    <w:p w14:paraId="14ADDD15" w14:textId="55DBA1FE" w:rsidR="00771181" w:rsidRPr="000617B8" w:rsidRDefault="00771181" w:rsidP="000617B8">
                      <w:pPr>
                        <w:pStyle w:val="Corpsdetexte"/>
                        <w:jc w:val="both"/>
                        <w:rPr>
                          <w:sz w:val="22"/>
                          <w:szCs w:val="22"/>
                          <w:lang w:val="fr-FR"/>
                        </w:rPr>
                      </w:pPr>
                      <w:r w:rsidRPr="000617B8">
                        <w:rPr>
                          <w:sz w:val="22"/>
                          <w:szCs w:val="22"/>
                          <w:lang w:val="fr-FR"/>
                        </w:rPr>
                        <w:t>Quant à l’organisme Transport Accès qui couvre le territoire de Châteauguay</w:t>
                      </w:r>
                      <w:r w:rsidR="000617B8" w:rsidRPr="000617B8">
                        <w:rPr>
                          <w:sz w:val="22"/>
                          <w:szCs w:val="22"/>
                          <w:lang w:val="fr-FR"/>
                        </w:rPr>
                        <w:t>, Léry, Mercier et Beauharnois, l’intégration à exo est prévue en février 2022.</w:t>
                      </w:r>
                    </w:p>
                    <w:p w14:paraId="069D8EE4" w14:textId="381DDCBE" w:rsidR="004D71DD" w:rsidRPr="004D71DD" w:rsidRDefault="000617B8" w:rsidP="00CD1C9B">
                      <w:pPr>
                        <w:pStyle w:val="Corpsdetexte"/>
                        <w:jc w:val="both"/>
                        <w:rPr>
                          <w:sz w:val="24"/>
                          <w:szCs w:val="24"/>
                          <w:lang w:val="fr-FR"/>
                        </w:rPr>
                      </w:pPr>
                      <w:r w:rsidRPr="000617B8">
                        <w:rPr>
                          <w:sz w:val="22"/>
                          <w:szCs w:val="22"/>
                          <w:lang w:val="fr-FR"/>
                        </w:rPr>
                        <w:t xml:space="preserve">Cette intégration devrait donc, dans un avenir rapproché, </w:t>
                      </w:r>
                      <w:r w:rsidR="00BC0EE1">
                        <w:rPr>
                          <w:sz w:val="22"/>
                          <w:szCs w:val="22"/>
                          <w:lang w:val="fr-FR"/>
                        </w:rPr>
                        <w:t>permettre</w:t>
                      </w:r>
                      <w:r w:rsidRPr="000617B8">
                        <w:rPr>
                          <w:sz w:val="22"/>
                          <w:szCs w:val="22"/>
                          <w:lang w:val="fr-FR"/>
                        </w:rPr>
                        <w:t xml:space="preserve"> </w:t>
                      </w:r>
                      <w:r w:rsidR="00BC0EE1">
                        <w:rPr>
                          <w:sz w:val="22"/>
                          <w:szCs w:val="22"/>
                          <w:lang w:val="fr-FR"/>
                        </w:rPr>
                        <w:t xml:space="preserve">le décloisonnement du territoire </w:t>
                      </w:r>
                      <w:r w:rsidR="00BC0EE1" w:rsidRPr="000617B8">
                        <w:rPr>
                          <w:sz w:val="22"/>
                          <w:szCs w:val="22"/>
                          <w:lang w:val="fr-FR"/>
                        </w:rPr>
                        <w:t>et</w:t>
                      </w:r>
                      <w:r w:rsidRPr="000617B8">
                        <w:rPr>
                          <w:sz w:val="22"/>
                          <w:szCs w:val="22"/>
                          <w:lang w:val="fr-FR"/>
                        </w:rPr>
                        <w:t xml:space="preserve"> </w:t>
                      </w:r>
                      <w:r w:rsidR="00BC0EE1">
                        <w:rPr>
                          <w:sz w:val="22"/>
                          <w:szCs w:val="22"/>
                          <w:lang w:val="fr-FR"/>
                        </w:rPr>
                        <w:t xml:space="preserve">ainsi faciliter </w:t>
                      </w:r>
                      <w:r w:rsidRPr="000617B8">
                        <w:rPr>
                          <w:sz w:val="22"/>
                          <w:szCs w:val="22"/>
                          <w:lang w:val="fr-FR"/>
                        </w:rPr>
                        <w:t xml:space="preserve">les déplacements </w:t>
                      </w:r>
                      <w:r w:rsidR="00A03A29">
                        <w:rPr>
                          <w:sz w:val="22"/>
                          <w:szCs w:val="22"/>
                          <w:lang w:val="fr-FR"/>
                        </w:rPr>
                        <w:t>de</w:t>
                      </w:r>
                      <w:r w:rsidRPr="000617B8">
                        <w:rPr>
                          <w:sz w:val="22"/>
                          <w:szCs w:val="22"/>
                          <w:lang w:val="fr-FR"/>
                        </w:rPr>
                        <w:t xml:space="preserve"> l’ensemble des usagers du transport adapté de la MRC de Roussillon.</w:t>
                      </w:r>
                    </w:p>
                  </w:txbxContent>
                </v:textbox>
                <w10:wrap anchorx="page" anchory="page"/>
              </v:shape>
            </w:pict>
          </mc:Fallback>
        </mc:AlternateContent>
      </w:r>
      <w:r w:rsidR="000617B8">
        <w:rPr>
          <w:noProof/>
          <w:lang w:eastAsia="fr-CA" w:bidi="ar-SA"/>
        </w:rPr>
        <mc:AlternateContent>
          <mc:Choice Requires="wps">
            <w:drawing>
              <wp:anchor distT="0" distB="0" distL="114300" distR="114300" simplePos="0" relativeHeight="251682816" behindDoc="0" locked="0" layoutInCell="1" allowOverlap="1" wp14:anchorId="41D7DA85" wp14:editId="345CC15F">
                <wp:simplePos x="0" y="0"/>
                <wp:positionH relativeFrom="page">
                  <wp:posOffset>2226945</wp:posOffset>
                </wp:positionH>
                <wp:positionV relativeFrom="page">
                  <wp:posOffset>5937250</wp:posOffset>
                </wp:positionV>
                <wp:extent cx="1600200" cy="3937000"/>
                <wp:effectExtent l="0" t="0" r="0" b="635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3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100" type="#_x0000_t202" style="position:absolute;margin-left:175.35pt;margin-top:467.5pt;width:126pt;height:31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" filled="f" stroked="f">
                <v:textbox style="mso-next-textbox:#Text Box 177" inset="0,0,0,0">
                  <w:txbxContent/>
                </v:textbox>
                <w10:wrap anchorx="page" anchory="page"/>
              </v:shape>
            </w:pict>
          </mc:Fallback>
        </mc:AlternateContent>
      </w:r>
      <w:r w:rsidR="008818B0">
        <w:rPr>
          <w:noProof/>
          <w:lang w:eastAsia="fr-CA" w:bidi="ar-SA"/>
        </w:rPr>
        <mc:AlternateContent>
          <mc:Choice Requires="wps">
            <w:drawing>
              <wp:anchor distT="0" distB="0" distL="114300" distR="114300" simplePos="0" relativeHeight="251639808" behindDoc="0" locked="0" layoutInCell="0" allowOverlap="1" wp14:anchorId="5F304954" wp14:editId="5C338E79">
                <wp:simplePos x="0" y="0"/>
                <wp:positionH relativeFrom="margin">
                  <wp:align>left</wp:align>
                </wp:positionH>
                <wp:positionV relativeFrom="page">
                  <wp:posOffset>5583555</wp:posOffset>
                </wp:positionV>
                <wp:extent cx="4800600" cy="312420"/>
                <wp:effectExtent l="0" t="0" r="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3DF5B57D" w:rsidR="001E75CA" w:rsidRPr="00B65B4C" w:rsidRDefault="00B7796B">
                            <w:pPr>
                              <w:pStyle w:val="Titre2"/>
                              <w:rPr>
                                <w:color w:val="auto"/>
                              </w:rPr>
                            </w:pPr>
                            <w:r w:rsidRPr="00B65B4C">
                              <w:rPr>
                                <w:rFonts w:ascii="Bookman Old Style" w:hAnsi="Bookman Old Style"/>
                                <w:b/>
                                <w:bCs/>
                                <w:color w:val="auto"/>
                              </w:rPr>
                              <w:t>Dossier 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101" type="#_x0000_t202" style="position:absolute;margin-left:0;margin-top:439.65pt;width:378pt;height:24.6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" o:allowincell="f" filled="f" stroked="f">
                <v:textbox inset="0,0,0,0">
                  <w:txbxContent>
                    <w:p w14:paraId="18E3AE70" w14:textId="3DF5B57D" w:rsidR="001E75CA" w:rsidRPr="00B65B4C" w:rsidRDefault="00B7796B">
                      <w:pPr>
                        <w:pStyle w:val="Titre2"/>
                        <w:rPr>
                          <w:color w:val="auto"/>
                        </w:rPr>
                      </w:pPr>
                      <w:r w:rsidRPr="00B65B4C">
                        <w:rPr>
                          <w:rFonts w:ascii="Bookman Old Style" w:hAnsi="Bookman Old Style"/>
                          <w:b/>
                          <w:bCs/>
                          <w:color w:val="auto"/>
                        </w:rPr>
                        <w:t>Dossier transport</w:t>
                      </w:r>
                    </w:p>
                  </w:txbxContent>
                </v:textbox>
                <w10:wrap anchorx="margin" anchory="page"/>
              </v:shape>
            </w:pict>
          </mc:Fallback>
        </mc:AlternateContent>
      </w:r>
      <w:r w:rsidR="00331EDD">
        <w:rPr>
          <w:noProof/>
          <w:lang w:eastAsia="fr-CA" w:bidi="ar-SA"/>
        </w:rPr>
        <mc:AlternateContent>
          <mc:Choice Requires="wps">
            <w:drawing>
              <wp:anchor distT="0" distB="0" distL="114300" distR="114300" simplePos="0" relativeHeight="251637760" behindDoc="0" locked="0" layoutInCell="0" allowOverlap="1" wp14:anchorId="17A908FD" wp14:editId="40ED92B2">
                <wp:simplePos x="0" y="0"/>
                <wp:positionH relativeFrom="page">
                  <wp:posOffset>481965</wp:posOffset>
                </wp:positionH>
                <wp:positionV relativeFrom="page">
                  <wp:posOffset>1323340</wp:posOffset>
                </wp:positionV>
                <wp:extent cx="4800600" cy="312420"/>
                <wp:effectExtent l="0" t="0" r="0" b="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15ED" w14:textId="2E4BCA55" w:rsidR="001E75CA" w:rsidRPr="00F67C06" w:rsidRDefault="00694D3F">
                            <w:pPr>
                              <w:pStyle w:val="Titre2"/>
                              <w:rPr>
                                <w:color w:val="auto"/>
                              </w:rPr>
                            </w:pPr>
                            <w:r w:rsidRPr="00F67C06">
                              <w:rPr>
                                <w:rFonts w:ascii="Bookman Old Style" w:hAnsi="Bookman Old Style"/>
                                <w:b/>
                                <w:bCs/>
                                <w:color w:val="auto"/>
                                <w:sz w:val="40"/>
                                <w:szCs w:val="40"/>
                              </w:rPr>
                              <w:t>Le saviez-vous?</w:t>
                            </w:r>
                            <w:r w:rsidR="00CD7872" w:rsidRPr="00F67C06">
                              <w:rPr>
                                <w:rFonts w:ascii="Bookman Old Style" w:hAnsi="Bookman Old Style"/>
                                <w:b/>
                                <w:bCs/>
                                <w:color w:val="auto"/>
                                <w:sz w:val="40"/>
                                <w:szCs w:val="40"/>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102" type="#_x0000_t202" style="position:absolute;margin-left:37.95pt;margin-top:104.2pt;width:378pt;height:24.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" o:allowincell="f" filled="f" stroked="f">
                <v:textbox inset="0,0,0,0">
                  <w:txbxContent>
                    <w:p w14:paraId="17E915ED" w14:textId="2E4BCA55" w:rsidR="001E75CA" w:rsidRPr="00F67C06" w:rsidRDefault="00694D3F">
                      <w:pPr>
                        <w:pStyle w:val="Titre2"/>
                        <w:rPr>
                          <w:color w:val="auto"/>
                        </w:rPr>
                      </w:pPr>
                      <w:r w:rsidRPr="00F67C06">
                        <w:rPr>
                          <w:rFonts w:ascii="Bookman Old Style" w:hAnsi="Bookman Old Style"/>
                          <w:b/>
                          <w:bCs/>
                          <w:color w:val="auto"/>
                          <w:sz w:val="40"/>
                          <w:szCs w:val="40"/>
                        </w:rPr>
                        <w:t>Le saviez-vous?</w:t>
                      </w:r>
                      <w:r w:rsidR="00CD7872" w:rsidRPr="00F67C06">
                        <w:rPr>
                          <w:rFonts w:ascii="Bookman Old Style" w:hAnsi="Bookman Old Style"/>
                          <w:b/>
                          <w:bCs/>
                          <w:color w:val="auto"/>
                          <w:sz w:val="40"/>
                          <w:szCs w:val="40"/>
                        </w:rPr>
                        <w:t> </w:t>
                      </w:r>
                    </w:p>
                  </w:txbxContent>
                </v:textbox>
                <w10:wrap anchorx="page" anchory="page"/>
              </v:shape>
            </w:pict>
          </mc:Fallback>
        </mc:AlternateContent>
      </w:r>
      <w:r w:rsidR="001E75CA">
        <w:br w:type="page"/>
      </w:r>
    </w:p>
    <w:p w14:paraId="12FBD2E8" w14:textId="0D04698C" w:rsidR="00895E35" w:rsidRPr="00924008" w:rsidRDefault="0011149E">
      <w:pPr>
        <w:rPr>
          <w:lang w:val="fr-FR"/>
        </w:rPr>
      </w:pPr>
      <w:r w:rsidRPr="00470C06">
        <w:rPr>
          <w:noProof/>
          <w:lang w:eastAsia="fr-CA" w:bidi="ar-SA"/>
        </w:rPr>
        <w:lastRenderedPageBreak/>
        <mc:AlternateContent>
          <mc:Choice Requires="wps">
            <w:drawing>
              <wp:anchor distT="0" distB="0" distL="114300" distR="114300" simplePos="0" relativeHeight="251838464" behindDoc="0" locked="0" layoutInCell="1" allowOverlap="1" wp14:anchorId="1A788099" wp14:editId="46FE628B">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5" type="#_x0000_t202" style="position:absolute;margin-left:318.8pt;margin-top:675.2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" filled="f" stroked="f">
                <v:textbox inset="0,0,0,0">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28174BA2">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6"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1" locked="0" layoutInCell="1" allowOverlap="1" wp14:anchorId="6656226C" wp14:editId="3820AA4C">
                <wp:simplePos x="0" y="0"/>
                <wp:positionH relativeFrom="margin">
                  <wp:posOffset>1849120</wp:posOffset>
                </wp:positionH>
                <wp:positionV relativeFrom="page">
                  <wp:posOffset>1482090</wp:posOffset>
                </wp:positionV>
                <wp:extent cx="4876800" cy="4107180"/>
                <wp:effectExtent l="0" t="0" r="0" b="7620"/>
                <wp:wrapTight wrapText="bothSides">
                  <wp:wrapPolygon edited="0">
                    <wp:start x="0" y="0"/>
                    <wp:lineTo x="0" y="21540"/>
                    <wp:lineTo x="21516" y="21540"/>
                    <wp:lineTo x="21516" y="0"/>
                    <wp:lineTo x="0" y="0"/>
                  </wp:wrapPolygon>
                </wp:wrapTight>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DB815BE"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CD1C9B">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CD1C9B">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A818DA0"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4" type="#_x0000_t202" style="position:absolute;margin-left:145.6pt;margin-top:116.7pt;width:384pt;height:323.4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DB815BE"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CD1C9B">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CD1C9B">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A818DA0"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type="tight"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1AC80997">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07249E35">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50"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22D5FB26">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8"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06109482">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451DFF71">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9"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ADD5F14">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10"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0995519E">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751C86F4" w14:textId="6EC2C231" w:rsidR="0011149E" w:rsidRPr="0011149E" w:rsidRDefault="0011149E" w:rsidP="0011149E">
                            <w:pPr>
                              <w:ind w:right="28"/>
                              <w:rPr>
                                <w:sz w:val="20"/>
                                <w:szCs w:val="20"/>
                                <w:lang w:val="fr-FR"/>
                              </w:rPr>
                            </w:pPr>
                            <w:r w:rsidRPr="0011149E">
                              <w:rPr>
                                <w:sz w:val="20"/>
                                <w:szCs w:val="20"/>
                                <w:lang w:val="fr-FR"/>
                              </w:rPr>
                              <w:t>Accueil, écoute</w:t>
                            </w:r>
                          </w:p>
                          <w:p w14:paraId="627222AB" w14:textId="77777777" w:rsidR="0011149E" w:rsidRPr="0011149E" w:rsidRDefault="0011149E" w:rsidP="0011149E">
                            <w:pPr>
                              <w:ind w:right="28"/>
                              <w:rPr>
                                <w:sz w:val="20"/>
                                <w:szCs w:val="20"/>
                                <w:lang w:val="fr-FR"/>
                              </w:rPr>
                            </w:pPr>
                            <w:r w:rsidRPr="0011149E">
                              <w:rPr>
                                <w:sz w:val="20"/>
                                <w:szCs w:val="20"/>
                                <w:lang w:val="fr-FR"/>
                              </w:rPr>
                              <w:t>Renseignements et documentation</w:t>
                            </w:r>
                          </w:p>
                          <w:p w14:paraId="4FA8E6D7" w14:textId="77777777" w:rsidR="0011149E" w:rsidRPr="0011149E" w:rsidRDefault="0011149E" w:rsidP="0011149E">
                            <w:pPr>
                              <w:ind w:right="28"/>
                              <w:rPr>
                                <w:sz w:val="20"/>
                                <w:szCs w:val="20"/>
                                <w:lang w:val="fr-FR"/>
                              </w:rPr>
                            </w:pPr>
                            <w:r w:rsidRPr="0011149E">
                              <w:rPr>
                                <w:sz w:val="20"/>
                                <w:szCs w:val="20"/>
                                <w:lang w:val="fr-FR"/>
                              </w:rPr>
                              <w:t>Soutien personnalisé</w:t>
                            </w:r>
                          </w:p>
                          <w:p w14:paraId="1DACB574" w14:textId="77777777" w:rsidR="0011149E" w:rsidRPr="0011149E" w:rsidRDefault="0011149E" w:rsidP="0011149E">
                            <w:pPr>
                              <w:ind w:right="28"/>
                              <w:rPr>
                                <w:sz w:val="20"/>
                                <w:szCs w:val="20"/>
                                <w:lang w:val="fr-FR"/>
                              </w:rPr>
                            </w:pPr>
                            <w:r w:rsidRPr="0011149E">
                              <w:rPr>
                                <w:sz w:val="20"/>
                                <w:szCs w:val="20"/>
                                <w:lang w:val="fr-FR"/>
                              </w:rPr>
                              <w:t>Suivi individuel</w:t>
                            </w:r>
                          </w:p>
                          <w:p w14:paraId="05B9D379" w14:textId="77777777" w:rsidR="0011149E" w:rsidRPr="0011149E" w:rsidRDefault="0011149E" w:rsidP="0011149E">
                            <w:pPr>
                              <w:ind w:right="28"/>
                              <w:rPr>
                                <w:sz w:val="20"/>
                                <w:szCs w:val="20"/>
                                <w:lang w:val="fr-FR"/>
                              </w:rPr>
                            </w:pPr>
                            <w:r w:rsidRPr="0011149E">
                              <w:rPr>
                                <w:sz w:val="20"/>
                                <w:szCs w:val="20"/>
                                <w:lang w:val="fr-FR"/>
                              </w:rPr>
                              <w:t>Soutien technique</w:t>
                            </w:r>
                          </w:p>
                          <w:p w14:paraId="44F28281" w14:textId="77777777" w:rsidR="0011149E" w:rsidRPr="0011149E" w:rsidRDefault="0011149E" w:rsidP="0011149E">
                            <w:pPr>
                              <w:ind w:right="28"/>
                              <w:rPr>
                                <w:sz w:val="20"/>
                                <w:szCs w:val="20"/>
                                <w:lang w:val="fr-FR"/>
                              </w:rPr>
                            </w:pPr>
                            <w:r w:rsidRPr="0011149E">
                              <w:rPr>
                                <w:sz w:val="20"/>
                                <w:szCs w:val="20"/>
                                <w:lang w:val="fr-FR"/>
                              </w:rPr>
                              <w:t>Accompagnement individuel et de groupe</w:t>
                            </w:r>
                          </w:p>
                          <w:p w14:paraId="26855586" w14:textId="77777777" w:rsidR="0011149E" w:rsidRPr="0011149E" w:rsidRDefault="0011149E" w:rsidP="0011149E">
                            <w:pPr>
                              <w:ind w:right="28"/>
                              <w:rPr>
                                <w:sz w:val="20"/>
                                <w:szCs w:val="20"/>
                                <w:lang w:val="fr-FR"/>
                              </w:rPr>
                            </w:pPr>
                            <w:r w:rsidRPr="0011149E">
                              <w:rPr>
                                <w:sz w:val="20"/>
                                <w:szCs w:val="20"/>
                                <w:lang w:val="fr-FR"/>
                              </w:rPr>
                              <w:t>Soutien civique</w:t>
                            </w:r>
                          </w:p>
                          <w:p w14:paraId="242AE373" w14:textId="642EB42B" w:rsidR="00883BCA" w:rsidRPr="007D12F8" w:rsidRDefault="0011149E" w:rsidP="0011149E">
                            <w:pPr>
                              <w:ind w:right="28"/>
                              <w:rPr>
                                <w:sz w:val="20"/>
                                <w:szCs w:val="20"/>
                                <w:lang w:val="fr-FR"/>
                              </w:rPr>
                            </w:pPr>
                            <w:r w:rsidRPr="0011149E">
                              <w:rPr>
                                <w:sz w:val="20"/>
                                <w:szCs w:val="20"/>
                                <w:lang w:val="fr-FR"/>
                              </w:rPr>
                              <w:t>Références vers les ressources et programmes existants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11"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" filled="f" strokecolor="#002060" strokeweight="1pt">
                <v:textbox inset="0,0,0,0">
                  <w:txbxContent>
                    <w:p w14:paraId="40A0B335" w14:textId="77777777" w:rsidR="0011149E" w:rsidRDefault="0011149E" w:rsidP="0011149E">
                      <w:pPr>
                        <w:ind w:right="28"/>
                        <w:rPr>
                          <w:sz w:val="20"/>
                          <w:szCs w:val="20"/>
                          <w:lang w:val="fr-FR"/>
                        </w:rPr>
                      </w:pPr>
                    </w:p>
                    <w:p w14:paraId="751C86F4" w14:textId="6EC2C231" w:rsidR="0011149E" w:rsidRPr="0011149E" w:rsidRDefault="0011149E" w:rsidP="0011149E">
                      <w:pPr>
                        <w:ind w:right="28"/>
                        <w:rPr>
                          <w:sz w:val="20"/>
                          <w:szCs w:val="20"/>
                          <w:lang w:val="fr-FR"/>
                        </w:rPr>
                      </w:pPr>
                      <w:r w:rsidRPr="0011149E">
                        <w:rPr>
                          <w:sz w:val="20"/>
                          <w:szCs w:val="20"/>
                          <w:lang w:val="fr-FR"/>
                        </w:rPr>
                        <w:t>Accueil, écoute</w:t>
                      </w:r>
                    </w:p>
                    <w:p w14:paraId="627222AB" w14:textId="77777777" w:rsidR="0011149E" w:rsidRPr="0011149E" w:rsidRDefault="0011149E" w:rsidP="0011149E">
                      <w:pPr>
                        <w:ind w:right="28"/>
                        <w:rPr>
                          <w:sz w:val="20"/>
                          <w:szCs w:val="20"/>
                          <w:lang w:val="fr-FR"/>
                        </w:rPr>
                      </w:pPr>
                      <w:r w:rsidRPr="0011149E">
                        <w:rPr>
                          <w:sz w:val="20"/>
                          <w:szCs w:val="20"/>
                          <w:lang w:val="fr-FR"/>
                        </w:rPr>
                        <w:t>Renseignements et documentation</w:t>
                      </w:r>
                    </w:p>
                    <w:p w14:paraId="4FA8E6D7" w14:textId="77777777" w:rsidR="0011149E" w:rsidRPr="0011149E" w:rsidRDefault="0011149E" w:rsidP="0011149E">
                      <w:pPr>
                        <w:ind w:right="28"/>
                        <w:rPr>
                          <w:sz w:val="20"/>
                          <w:szCs w:val="20"/>
                          <w:lang w:val="fr-FR"/>
                        </w:rPr>
                      </w:pPr>
                      <w:r w:rsidRPr="0011149E">
                        <w:rPr>
                          <w:sz w:val="20"/>
                          <w:szCs w:val="20"/>
                          <w:lang w:val="fr-FR"/>
                        </w:rPr>
                        <w:t>Soutien personnalisé</w:t>
                      </w:r>
                    </w:p>
                    <w:p w14:paraId="1DACB574" w14:textId="77777777" w:rsidR="0011149E" w:rsidRPr="0011149E" w:rsidRDefault="0011149E" w:rsidP="0011149E">
                      <w:pPr>
                        <w:ind w:right="28"/>
                        <w:rPr>
                          <w:sz w:val="20"/>
                          <w:szCs w:val="20"/>
                          <w:lang w:val="fr-FR"/>
                        </w:rPr>
                      </w:pPr>
                      <w:r w:rsidRPr="0011149E">
                        <w:rPr>
                          <w:sz w:val="20"/>
                          <w:szCs w:val="20"/>
                          <w:lang w:val="fr-FR"/>
                        </w:rPr>
                        <w:t>Suivi individuel</w:t>
                      </w:r>
                    </w:p>
                    <w:p w14:paraId="05B9D379" w14:textId="77777777" w:rsidR="0011149E" w:rsidRPr="0011149E" w:rsidRDefault="0011149E" w:rsidP="0011149E">
                      <w:pPr>
                        <w:ind w:right="28"/>
                        <w:rPr>
                          <w:sz w:val="20"/>
                          <w:szCs w:val="20"/>
                          <w:lang w:val="fr-FR"/>
                        </w:rPr>
                      </w:pPr>
                      <w:r w:rsidRPr="0011149E">
                        <w:rPr>
                          <w:sz w:val="20"/>
                          <w:szCs w:val="20"/>
                          <w:lang w:val="fr-FR"/>
                        </w:rPr>
                        <w:t>Soutien technique</w:t>
                      </w:r>
                    </w:p>
                    <w:p w14:paraId="44F28281" w14:textId="77777777" w:rsidR="0011149E" w:rsidRPr="0011149E" w:rsidRDefault="0011149E" w:rsidP="0011149E">
                      <w:pPr>
                        <w:ind w:right="28"/>
                        <w:rPr>
                          <w:sz w:val="20"/>
                          <w:szCs w:val="20"/>
                          <w:lang w:val="fr-FR"/>
                        </w:rPr>
                      </w:pPr>
                      <w:r w:rsidRPr="0011149E">
                        <w:rPr>
                          <w:sz w:val="20"/>
                          <w:szCs w:val="20"/>
                          <w:lang w:val="fr-FR"/>
                        </w:rPr>
                        <w:t>Accompagnement individuel et de groupe</w:t>
                      </w:r>
                    </w:p>
                    <w:p w14:paraId="26855586" w14:textId="77777777" w:rsidR="0011149E" w:rsidRPr="0011149E" w:rsidRDefault="0011149E" w:rsidP="0011149E">
                      <w:pPr>
                        <w:ind w:right="28"/>
                        <w:rPr>
                          <w:sz w:val="20"/>
                          <w:szCs w:val="20"/>
                          <w:lang w:val="fr-FR"/>
                        </w:rPr>
                      </w:pPr>
                      <w:r w:rsidRPr="0011149E">
                        <w:rPr>
                          <w:sz w:val="20"/>
                          <w:szCs w:val="20"/>
                          <w:lang w:val="fr-FR"/>
                        </w:rPr>
                        <w:t>Soutien civique</w:t>
                      </w:r>
                    </w:p>
                    <w:p w14:paraId="242AE373" w14:textId="642EB42B" w:rsidR="00883BCA" w:rsidRPr="007D12F8" w:rsidRDefault="0011149E" w:rsidP="0011149E">
                      <w:pPr>
                        <w:ind w:right="28"/>
                        <w:rPr>
                          <w:sz w:val="20"/>
                          <w:szCs w:val="20"/>
                          <w:lang w:val="fr-FR"/>
                        </w:rPr>
                      </w:pPr>
                      <w:r w:rsidRPr="0011149E">
                        <w:rPr>
                          <w:sz w:val="20"/>
                          <w:szCs w:val="20"/>
                          <w:lang w:val="fr-FR"/>
                        </w:rPr>
                        <w:t>Références vers les ressources et programmes existants</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4068DB96">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2" cstate="print">
                      <a:extLst>
                        <a:ext uri="{BEBA8EAE-BF5A-486C-A8C5-ECC9F3942E4B}">
                          <a14:imgProps xmlns:a14="http://schemas.microsoft.com/office/drawing/2010/main">
                            <a14:imgLayer r:embed="rId53">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11BCE462">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12"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BxAbsN8AEAAMEDAAAOAAAAAAAAAAAAAAAAAC4CAABk&#10;cnMvZTJvRG9jLnhtbFBLAQItABQABgAIAAAAIQB0MYq84wAAAA4BAAAPAAAAAAAAAAAAAAAAAEoE&#10;AABkcnMvZG93bnJldi54bWxQSwUGAAAAAAQABADzAAAAWgUAAAAA&#10;" filled="f" stroked="f">
                <v:textbox inset="0,0,0,0">
                  <w:txbxContent>
                    <w:p w14:paraId="54518AA9" w14:textId="77777777"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169243BE">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13"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043D9616">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49B37719">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04ECE143">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0E8A7F64">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8000" behindDoc="1" locked="0" layoutInCell="0" allowOverlap="1" wp14:anchorId="1D3861C2" wp14:editId="057112CD">
                <wp:simplePos x="0" y="0"/>
                <wp:positionH relativeFrom="margin">
                  <wp:align>left</wp:align>
                </wp:positionH>
                <wp:positionV relativeFrom="margin">
                  <wp:posOffset>287867</wp:posOffset>
                </wp:positionV>
                <wp:extent cx="1743710" cy="8898466"/>
                <wp:effectExtent l="0" t="0" r="27940" b="17145"/>
                <wp:wrapNone/>
                <wp:docPr id="36" name="Rectangle 122" descr="APHRSO&#10;100 rue Ste-Marie&#10;La Prairie&#10;450 659-6519&#10;info@aphrso.org&#10;www.aphrso.or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65B78" id="Rectangle 122" o:spid="_x0000_s1026" alt="APHRSO&#10;100 rue Ste-Marie&#10;La Prairie&#10;450 659-6519&#10;info@aphrso.org&#10;www.aphrso.org" style="position:absolute;margin-left:0;margin-top:22.65pt;width:137.3pt;height:700.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3120" behindDoc="0" locked="0" layoutInCell="1" allowOverlap="1" wp14:anchorId="1DB0AE7A" wp14:editId="5DEAFBB7">
                <wp:simplePos x="0" y="0"/>
                <wp:positionH relativeFrom="page">
                  <wp:posOffset>676275</wp:posOffset>
                </wp:positionH>
                <wp:positionV relativeFrom="page">
                  <wp:posOffset>8885555</wp:posOffset>
                </wp:positionV>
                <wp:extent cx="1280160" cy="0"/>
                <wp:effectExtent l="0" t="19050" r="53340" b="38100"/>
                <wp:wrapNone/>
                <wp:docPr id="23" name="RE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9788E" id="REC 17" o:spid="_x0000_s1026" alt="&quot;&quot;"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1E470634">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14"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25C5BBA7">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15"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2DBCC970">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E88AA60">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1BFCF2CE">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51FB78B7">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1072" behindDoc="0" locked="0" layoutInCell="0" allowOverlap="1" wp14:anchorId="71483AC2" wp14:editId="3752E0F1">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0" w:name="_Hlt460832717"/>
                            <w:bookmarkEnd w:id="0"/>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3"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810232" w:rsidP="00BF420E">
                            <w:pPr>
                              <w:jc w:val="center"/>
                              <w:rPr>
                                <w:b/>
                                <w:sz w:val="16"/>
                                <w:szCs w:val="18"/>
                                <w:lang w:val="fr-FR"/>
                              </w:rPr>
                            </w:pPr>
                            <w:hyperlink r:id="rId65"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6" type="#_x0000_t202" style="position:absolute;margin-left:41.1pt;margin-top:339.45pt;width:135.95pt;height:27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 w:name="_Hlt460832717"/>
                      <w:bookmarkEnd w:id="1"/>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6"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3A0EF8" w:rsidP="00BF420E">
                      <w:pPr>
                        <w:jc w:val="center"/>
                        <w:rPr>
                          <w:b/>
                          <w:sz w:val="16"/>
                          <w:szCs w:val="18"/>
                          <w:lang w:val="fr-FR"/>
                        </w:rPr>
                      </w:pPr>
                      <w:hyperlink r:id="rId68"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AC792FE">
                <wp:simplePos x="0" y="0"/>
                <wp:positionH relativeFrom="page">
                  <wp:posOffset>746851</wp:posOffset>
                </wp:positionH>
                <wp:positionV relativeFrom="topMargin">
                  <wp:posOffset>2284639</wp:posOffset>
                </wp:positionV>
                <wp:extent cx="1280160" cy="0"/>
                <wp:effectExtent l="0" t="19050" r="53340" b="38100"/>
                <wp:wrapNone/>
                <wp:docPr id="147" name="RE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4E86B" id="REC 17" o:spid="_x0000_s1026" alt="&quot;&quot;"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00D61F6F">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31809A4D">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755EE93F"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2DAC4B0F">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7F0915B0"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C54340">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14"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7F0915B0"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C54340">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45C849CA">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2FC3A995">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77777777" w:rsidR="00A64AD5" w:rsidRPr="00B44073" w:rsidRDefault="00A64AD5" w:rsidP="00A64AD5">
                            <w:pPr>
                              <w:rPr>
                                <w:i/>
                              </w:rPr>
                            </w:pPr>
                            <w:r w:rsidRPr="00B44073">
                              <w:rPr>
                                <w:i/>
                                <w:iCs/>
                                <w:sz w:val="22"/>
                              </w:rPr>
                              <w:t xml:space="preserve">Merci à Imprimerie </w:t>
                            </w:r>
                            <w:r>
                              <w:rPr>
                                <w:i/>
                                <w:iCs/>
                                <w:sz w:val="22"/>
                              </w:rPr>
                              <w:t>MOSAIQUE,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8"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" stroked="f">
                <v:textbox style="mso-fit-shape-to-text:t">
                  <w:txbxContent>
                    <w:p w14:paraId="21B951A3" w14:textId="77777777" w:rsidR="00A64AD5" w:rsidRPr="00B44073" w:rsidRDefault="00A64AD5" w:rsidP="00A64AD5">
                      <w:pPr>
                        <w:rPr>
                          <w:i/>
                        </w:rPr>
                      </w:pPr>
                      <w:r w:rsidRPr="00B44073">
                        <w:rPr>
                          <w:i/>
                          <w:iCs/>
                          <w:sz w:val="22"/>
                        </w:rPr>
                        <w:t xml:space="preserve">Merci à Imprimerie </w:t>
                      </w:r>
                      <w:r>
                        <w:rPr>
                          <w:i/>
                          <w:iCs/>
                          <w:sz w:val="22"/>
                        </w:rPr>
                        <w:t>MOSAIQUE,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04D772C">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36E195BF">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073A9429">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6D52AD9A">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17DADC71">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2479951">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4FD19017">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3591B020">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11E9970">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DF1210B">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268DAE84">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5168" behindDoc="0" locked="0" layoutInCell="0" allowOverlap="1" wp14:anchorId="0192E0FD" wp14:editId="246CB9D3">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9" type="#_x0000_t202" style="position:absolute;margin-left:265.05pt;margin-top:1071.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54144" behindDoc="0" locked="0" layoutInCell="0" allowOverlap="1" wp14:anchorId="29E7DB19" wp14:editId="669B1394">
                <wp:simplePos x="0" y="0"/>
                <wp:positionH relativeFrom="page">
                  <wp:posOffset>483235</wp:posOffset>
                </wp:positionH>
                <wp:positionV relativeFrom="page">
                  <wp:posOffset>12321540</wp:posOffset>
                </wp:positionV>
                <wp:extent cx="1600200" cy="685800"/>
                <wp:effectExtent l="0" t="0" r="0" b="0"/>
                <wp:wrapNone/>
                <wp:docPr id="46" name="Text 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660E" id="Text Box 128" o:spid="_x0000_s1026" type="#_x0000_t202" alt="&quot;&quot;" style="position:absolute;margin-left:38.05pt;margin-top:970.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" o:allowincell="f" filled="f" stroked="f">
                <v:textbox inset="0,0,0,0"/>
                <w10:wrap anchorx="page" anchory="page"/>
              </v:shape>
            </w:pict>
          </mc:Fallback>
        </mc:AlternateContent>
      </w:r>
    </w:p>
    <w:sectPr w:rsidR="001E75CA" w:rsidSect="001E75CA">
      <w:headerReference w:type="even" r:id="rId83"/>
      <w:footerReference w:type="even" r:id="rId84"/>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D3875" w14:textId="77777777" w:rsidR="00810232" w:rsidRDefault="00810232">
      <w:r>
        <w:separator/>
      </w:r>
    </w:p>
  </w:endnote>
  <w:endnote w:type="continuationSeparator" w:id="0">
    <w:p w14:paraId="4A0861FB" w14:textId="77777777" w:rsidR="00810232" w:rsidRDefault="0081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4E9C8505">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8FCDC" id="COM 7" o:spid="_x0000_s1026" alt="&quot;&quot;"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3F1410F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7F2CFF" id="REC 15" o:spid="_x0000_s1026" alt="&quot;&quot;"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65A7FE0F">
              <wp:simplePos x="0" y="0"/>
              <wp:positionH relativeFrom="column">
                <wp:posOffset>1807210</wp:posOffset>
              </wp:positionH>
              <wp:positionV relativeFrom="paragraph">
                <wp:posOffset>99060</wp:posOffset>
              </wp:positionV>
              <wp:extent cx="5181600" cy="222885"/>
              <wp:effectExtent l="0" t="0" r="0" b="0"/>
              <wp:wrapNone/>
              <wp:docPr id="5"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8B94DAF" id="Group 9" o:spid="_x0000_s1026" alt="&quot;&quot;"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78CA7F34">
              <wp:simplePos x="0" y="0"/>
              <wp:positionH relativeFrom="column">
                <wp:posOffset>1654810</wp:posOffset>
              </wp:positionH>
              <wp:positionV relativeFrom="paragraph">
                <wp:posOffset>-53340</wp:posOffset>
              </wp:positionV>
              <wp:extent cx="5181600" cy="222885"/>
              <wp:effectExtent l="0" t="0" r="0" b="0"/>
              <wp:wrapNone/>
              <wp:docPr id="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8"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7327DC" id="Group 12" o:spid="_x0000_s1026" alt="&quot;&quot;"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626FABE5">
          <wp:extent cx="5187950" cy="231775"/>
          <wp:effectExtent l="0" t="0" r="0" b="0"/>
          <wp:docPr id="702" name="Image 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45DF5" w14:textId="77777777" w:rsidR="00810232" w:rsidRDefault="00810232">
      <w:r>
        <w:separator/>
      </w:r>
    </w:p>
  </w:footnote>
  <w:footnote w:type="continuationSeparator" w:id="0">
    <w:p w14:paraId="643C3271" w14:textId="77777777" w:rsidR="00810232" w:rsidRDefault="0081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25E3C8DF">
              <wp:simplePos x="0" y="0"/>
              <wp:positionH relativeFrom="page">
                <wp:posOffset>5766435</wp:posOffset>
              </wp:positionH>
              <wp:positionV relativeFrom="page">
                <wp:posOffset>523240</wp:posOffset>
              </wp:positionV>
              <wp:extent cx="1409700" cy="292100"/>
              <wp:effectExtent l="0" t="0" r="0" b="0"/>
              <wp:wrapNone/>
              <wp:docPr id="15" name="Text Box 1" descr="page 6 d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3" type="#_x0000_t202" alt="page 6 de 8"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5EEB094D">
              <wp:simplePos x="0" y="0"/>
              <wp:positionH relativeFrom="page">
                <wp:posOffset>2566035</wp:posOffset>
              </wp:positionH>
              <wp:positionV relativeFrom="page">
                <wp:posOffset>497840</wp:posOffset>
              </wp:positionV>
              <wp:extent cx="3086100" cy="292100"/>
              <wp:effectExtent l="0" t="0" r="0"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4" type="#_x0000_t202" alt="&quot;&quot;"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fn6A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" o:allowincell="f" filled="f" stroked="f">
              <v:textbox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606BCDFB">
              <wp:simplePos x="0" y="0"/>
              <wp:positionH relativeFrom="page">
                <wp:posOffset>2450465</wp:posOffset>
              </wp:positionH>
              <wp:positionV relativeFrom="page">
                <wp:posOffset>457200</wp:posOffset>
              </wp:positionV>
              <wp:extent cx="4846320" cy="365760"/>
              <wp:effectExtent l="0" t="0" r="11430" b="15240"/>
              <wp:wrapNone/>
              <wp:docPr id="13" name="REC 14" descr="page 6 d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C66EF" id="REC 14" o:spid="_x0000_s1026" alt="page 6 de 8"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22CA0754">
              <wp:simplePos x="0" y="0"/>
              <wp:positionH relativeFrom="page">
                <wp:posOffset>2066925</wp:posOffset>
              </wp:positionH>
              <wp:positionV relativeFrom="page">
                <wp:posOffset>495300</wp:posOffset>
              </wp:positionV>
              <wp:extent cx="3086100" cy="292100"/>
              <wp:effectExtent l="0" t="0" r="0" b="0"/>
              <wp:wrapNone/>
              <wp:docPr id="1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5" type="#_x0000_t202" alt="&quot;&quot;"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pj6Q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" o:allowincell="f" filled="f" stroked="f">
              <v:textbox style="mso-next-textbox:#Text Box 132"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23"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204A2200">
              <wp:simplePos x="0" y="0"/>
              <wp:positionH relativeFrom="page">
                <wp:posOffset>457200</wp:posOffset>
              </wp:positionH>
              <wp:positionV relativeFrom="page">
                <wp:posOffset>457200</wp:posOffset>
              </wp:positionV>
              <wp:extent cx="4846320" cy="365760"/>
              <wp:effectExtent l="0" t="0" r="11430" b="15240"/>
              <wp:wrapNone/>
              <wp:docPr id="10" name="Rectangle 6" descr="page 5 d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54F6" id="Rectangle 6" o:spid="_x0000_s1026" alt="page 5 de 8"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810232"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24"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style="mso-next-textbox:#Text Box 132">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60408"/>
    <w:multiLevelType w:val="hybridMultilevel"/>
    <w:tmpl w:val="CB3EA7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270012"/>
    <w:multiLevelType w:val="multilevel"/>
    <w:tmpl w:val="A308D5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3" w15:restartNumberingAfterBreak="0">
    <w:nsid w:val="2A815684"/>
    <w:multiLevelType w:val="hybridMultilevel"/>
    <w:tmpl w:val="8C028E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8A303D4"/>
    <w:multiLevelType w:val="hybridMultilevel"/>
    <w:tmpl w:val="FB4E90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4CBB7446"/>
    <w:multiLevelType w:val="hybridMultilevel"/>
    <w:tmpl w:val="72BCF69A"/>
    <w:lvl w:ilvl="0" w:tplc="7E0E455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7FB34058"/>
    <w:multiLevelType w:val="hybridMultilevel"/>
    <w:tmpl w:val="57C0EA96"/>
    <w:lvl w:ilvl="0" w:tplc="0C0C0001">
      <w:start w:val="1"/>
      <w:numFmt w:val="bullet"/>
      <w:lvlText w:val=""/>
      <w:lvlJc w:val="left"/>
      <w:pPr>
        <w:ind w:left="547" w:hanging="360"/>
      </w:pPr>
      <w:rPr>
        <w:rFonts w:ascii="Symbol" w:hAnsi="Symbol" w:hint="default"/>
      </w:rPr>
    </w:lvl>
    <w:lvl w:ilvl="1" w:tplc="0C0C0003" w:tentative="1">
      <w:start w:val="1"/>
      <w:numFmt w:val="bullet"/>
      <w:lvlText w:val="o"/>
      <w:lvlJc w:val="left"/>
      <w:pPr>
        <w:ind w:left="1267" w:hanging="360"/>
      </w:pPr>
      <w:rPr>
        <w:rFonts w:ascii="Courier New" w:hAnsi="Courier New" w:cs="Courier New" w:hint="default"/>
      </w:rPr>
    </w:lvl>
    <w:lvl w:ilvl="2" w:tplc="0C0C0005" w:tentative="1">
      <w:start w:val="1"/>
      <w:numFmt w:val="bullet"/>
      <w:lvlText w:val=""/>
      <w:lvlJc w:val="left"/>
      <w:pPr>
        <w:ind w:left="1987" w:hanging="360"/>
      </w:pPr>
      <w:rPr>
        <w:rFonts w:ascii="Wingdings" w:hAnsi="Wingdings" w:hint="default"/>
      </w:rPr>
    </w:lvl>
    <w:lvl w:ilvl="3" w:tplc="0C0C0001" w:tentative="1">
      <w:start w:val="1"/>
      <w:numFmt w:val="bullet"/>
      <w:lvlText w:val=""/>
      <w:lvlJc w:val="left"/>
      <w:pPr>
        <w:ind w:left="2707" w:hanging="360"/>
      </w:pPr>
      <w:rPr>
        <w:rFonts w:ascii="Symbol" w:hAnsi="Symbol" w:hint="default"/>
      </w:rPr>
    </w:lvl>
    <w:lvl w:ilvl="4" w:tplc="0C0C0003" w:tentative="1">
      <w:start w:val="1"/>
      <w:numFmt w:val="bullet"/>
      <w:lvlText w:val="o"/>
      <w:lvlJc w:val="left"/>
      <w:pPr>
        <w:ind w:left="3427" w:hanging="360"/>
      </w:pPr>
      <w:rPr>
        <w:rFonts w:ascii="Courier New" w:hAnsi="Courier New" w:cs="Courier New" w:hint="default"/>
      </w:rPr>
    </w:lvl>
    <w:lvl w:ilvl="5" w:tplc="0C0C0005" w:tentative="1">
      <w:start w:val="1"/>
      <w:numFmt w:val="bullet"/>
      <w:lvlText w:val=""/>
      <w:lvlJc w:val="left"/>
      <w:pPr>
        <w:ind w:left="4147" w:hanging="360"/>
      </w:pPr>
      <w:rPr>
        <w:rFonts w:ascii="Wingdings" w:hAnsi="Wingdings" w:hint="default"/>
      </w:rPr>
    </w:lvl>
    <w:lvl w:ilvl="6" w:tplc="0C0C0001" w:tentative="1">
      <w:start w:val="1"/>
      <w:numFmt w:val="bullet"/>
      <w:lvlText w:val=""/>
      <w:lvlJc w:val="left"/>
      <w:pPr>
        <w:ind w:left="4867" w:hanging="360"/>
      </w:pPr>
      <w:rPr>
        <w:rFonts w:ascii="Symbol" w:hAnsi="Symbol" w:hint="default"/>
      </w:rPr>
    </w:lvl>
    <w:lvl w:ilvl="7" w:tplc="0C0C0003" w:tentative="1">
      <w:start w:val="1"/>
      <w:numFmt w:val="bullet"/>
      <w:lvlText w:val="o"/>
      <w:lvlJc w:val="left"/>
      <w:pPr>
        <w:ind w:left="5587" w:hanging="360"/>
      </w:pPr>
      <w:rPr>
        <w:rFonts w:ascii="Courier New" w:hAnsi="Courier New" w:cs="Courier New" w:hint="default"/>
      </w:rPr>
    </w:lvl>
    <w:lvl w:ilvl="8" w:tplc="0C0C0005" w:tentative="1">
      <w:start w:val="1"/>
      <w:numFmt w:val="bullet"/>
      <w:lvlText w:val=""/>
      <w:lvlJc w:val="left"/>
      <w:pPr>
        <w:ind w:left="6307" w:hanging="360"/>
      </w:pPr>
      <w:rPr>
        <w:rFonts w:ascii="Wingdings" w:hAnsi="Wingdings" w:hint="default"/>
      </w:rPr>
    </w:lvl>
  </w:abstractNum>
  <w:num w:numId="1">
    <w:abstractNumId w:val="2"/>
  </w:num>
  <w:num w:numId="2">
    <w:abstractNumId w:val="9"/>
  </w:num>
  <w:num w:numId="3">
    <w:abstractNumId w:val="5"/>
  </w:num>
  <w:num w:numId="4">
    <w:abstractNumId w:val="10"/>
  </w:num>
  <w:num w:numId="5">
    <w:abstractNumId w:val="7"/>
  </w:num>
  <w:num w:numId="6">
    <w:abstractNumId w:val="4"/>
  </w:num>
  <w:num w:numId="7">
    <w:abstractNumId w:val="0"/>
  </w:num>
  <w:num w:numId="8">
    <w:abstractNumId w:val="8"/>
  </w:num>
  <w:num w:numId="9">
    <w:abstractNumId w:val="6"/>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12D6C"/>
    <w:rsid w:val="00015DE4"/>
    <w:rsid w:val="00031B5D"/>
    <w:rsid w:val="000617B8"/>
    <w:rsid w:val="00063D80"/>
    <w:rsid w:val="000760C9"/>
    <w:rsid w:val="000777EC"/>
    <w:rsid w:val="000932E7"/>
    <w:rsid w:val="00093AC1"/>
    <w:rsid w:val="000955A8"/>
    <w:rsid w:val="000A5C8C"/>
    <w:rsid w:val="000C226A"/>
    <w:rsid w:val="000D147E"/>
    <w:rsid w:val="000D5B07"/>
    <w:rsid w:val="000E4F55"/>
    <w:rsid w:val="000E68BC"/>
    <w:rsid w:val="000E6979"/>
    <w:rsid w:val="001074B2"/>
    <w:rsid w:val="0011149E"/>
    <w:rsid w:val="001137AF"/>
    <w:rsid w:val="00116A17"/>
    <w:rsid w:val="00130BCD"/>
    <w:rsid w:val="001428D8"/>
    <w:rsid w:val="00144A57"/>
    <w:rsid w:val="00146BD1"/>
    <w:rsid w:val="00150B35"/>
    <w:rsid w:val="0015381C"/>
    <w:rsid w:val="00156562"/>
    <w:rsid w:val="00157FD0"/>
    <w:rsid w:val="00162EE0"/>
    <w:rsid w:val="00171408"/>
    <w:rsid w:val="001738E1"/>
    <w:rsid w:val="001966A4"/>
    <w:rsid w:val="001A4C5A"/>
    <w:rsid w:val="001A51D3"/>
    <w:rsid w:val="001C4631"/>
    <w:rsid w:val="001D421D"/>
    <w:rsid w:val="001D5F07"/>
    <w:rsid w:val="001D7629"/>
    <w:rsid w:val="001E5BE6"/>
    <w:rsid w:val="001E75CA"/>
    <w:rsid w:val="001F0FDB"/>
    <w:rsid w:val="001F1B06"/>
    <w:rsid w:val="00201332"/>
    <w:rsid w:val="0021440E"/>
    <w:rsid w:val="00215E18"/>
    <w:rsid w:val="00216870"/>
    <w:rsid w:val="00225728"/>
    <w:rsid w:val="00227F73"/>
    <w:rsid w:val="00232499"/>
    <w:rsid w:val="00242C0F"/>
    <w:rsid w:val="002462BB"/>
    <w:rsid w:val="002511FF"/>
    <w:rsid w:val="00280D2F"/>
    <w:rsid w:val="00281409"/>
    <w:rsid w:val="00290A2D"/>
    <w:rsid w:val="002B712D"/>
    <w:rsid w:val="002E0CB0"/>
    <w:rsid w:val="002E154E"/>
    <w:rsid w:val="00302C27"/>
    <w:rsid w:val="0030316D"/>
    <w:rsid w:val="003069F7"/>
    <w:rsid w:val="00331EDD"/>
    <w:rsid w:val="00332681"/>
    <w:rsid w:val="00351AFD"/>
    <w:rsid w:val="0036203F"/>
    <w:rsid w:val="003746C5"/>
    <w:rsid w:val="0037497A"/>
    <w:rsid w:val="00387E65"/>
    <w:rsid w:val="00393015"/>
    <w:rsid w:val="003A0EF8"/>
    <w:rsid w:val="003A74F6"/>
    <w:rsid w:val="003B1B1D"/>
    <w:rsid w:val="003D486E"/>
    <w:rsid w:val="003E3CAE"/>
    <w:rsid w:val="003F6320"/>
    <w:rsid w:val="00426BF7"/>
    <w:rsid w:val="00436443"/>
    <w:rsid w:val="00444585"/>
    <w:rsid w:val="00447322"/>
    <w:rsid w:val="004474F8"/>
    <w:rsid w:val="00455EBA"/>
    <w:rsid w:val="00461AAD"/>
    <w:rsid w:val="00470C06"/>
    <w:rsid w:val="00472197"/>
    <w:rsid w:val="00480219"/>
    <w:rsid w:val="0048484C"/>
    <w:rsid w:val="004911CF"/>
    <w:rsid w:val="0049521C"/>
    <w:rsid w:val="004A456C"/>
    <w:rsid w:val="004C3297"/>
    <w:rsid w:val="004D71DD"/>
    <w:rsid w:val="004E6168"/>
    <w:rsid w:val="00503246"/>
    <w:rsid w:val="0052440F"/>
    <w:rsid w:val="0054481E"/>
    <w:rsid w:val="00554686"/>
    <w:rsid w:val="005554A6"/>
    <w:rsid w:val="00574068"/>
    <w:rsid w:val="00574FDD"/>
    <w:rsid w:val="0057604B"/>
    <w:rsid w:val="00582F01"/>
    <w:rsid w:val="005A1909"/>
    <w:rsid w:val="005A24E9"/>
    <w:rsid w:val="005A2E19"/>
    <w:rsid w:val="005A4524"/>
    <w:rsid w:val="005A580F"/>
    <w:rsid w:val="005B1210"/>
    <w:rsid w:val="005D3284"/>
    <w:rsid w:val="005E070B"/>
    <w:rsid w:val="005E469A"/>
    <w:rsid w:val="005F088E"/>
    <w:rsid w:val="00605130"/>
    <w:rsid w:val="0062618E"/>
    <w:rsid w:val="006345CB"/>
    <w:rsid w:val="0064781F"/>
    <w:rsid w:val="0065269A"/>
    <w:rsid w:val="00667919"/>
    <w:rsid w:val="00677349"/>
    <w:rsid w:val="0068034B"/>
    <w:rsid w:val="00694D3F"/>
    <w:rsid w:val="006B3BA2"/>
    <w:rsid w:val="006C1AAA"/>
    <w:rsid w:val="006D413B"/>
    <w:rsid w:val="006D5A53"/>
    <w:rsid w:val="006D695B"/>
    <w:rsid w:val="006E0DA0"/>
    <w:rsid w:val="006F5E17"/>
    <w:rsid w:val="007057AB"/>
    <w:rsid w:val="00712244"/>
    <w:rsid w:val="0074665E"/>
    <w:rsid w:val="0075341E"/>
    <w:rsid w:val="0075532F"/>
    <w:rsid w:val="00771181"/>
    <w:rsid w:val="0078331B"/>
    <w:rsid w:val="0079732E"/>
    <w:rsid w:val="007A03F9"/>
    <w:rsid w:val="007A5278"/>
    <w:rsid w:val="007A7148"/>
    <w:rsid w:val="007B0880"/>
    <w:rsid w:val="007B08C3"/>
    <w:rsid w:val="007B3521"/>
    <w:rsid w:val="007D4D51"/>
    <w:rsid w:val="007E097E"/>
    <w:rsid w:val="007E0D57"/>
    <w:rsid w:val="008048E9"/>
    <w:rsid w:val="00806586"/>
    <w:rsid w:val="00810232"/>
    <w:rsid w:val="008443FA"/>
    <w:rsid w:val="008535B6"/>
    <w:rsid w:val="0086465A"/>
    <w:rsid w:val="008700D5"/>
    <w:rsid w:val="008818B0"/>
    <w:rsid w:val="00883BCA"/>
    <w:rsid w:val="008934FD"/>
    <w:rsid w:val="00895E35"/>
    <w:rsid w:val="008967A7"/>
    <w:rsid w:val="008A6566"/>
    <w:rsid w:val="008B3452"/>
    <w:rsid w:val="008B4CC4"/>
    <w:rsid w:val="008B7F9F"/>
    <w:rsid w:val="008C7138"/>
    <w:rsid w:val="008E4A9C"/>
    <w:rsid w:val="008F65F0"/>
    <w:rsid w:val="00912F4B"/>
    <w:rsid w:val="009137B0"/>
    <w:rsid w:val="00917038"/>
    <w:rsid w:val="00924008"/>
    <w:rsid w:val="00931239"/>
    <w:rsid w:val="009403A1"/>
    <w:rsid w:val="009506B0"/>
    <w:rsid w:val="009539AF"/>
    <w:rsid w:val="009718D2"/>
    <w:rsid w:val="00972B32"/>
    <w:rsid w:val="00983D15"/>
    <w:rsid w:val="0098679C"/>
    <w:rsid w:val="00992738"/>
    <w:rsid w:val="009A2CBC"/>
    <w:rsid w:val="009B26A3"/>
    <w:rsid w:val="009B383B"/>
    <w:rsid w:val="009C2472"/>
    <w:rsid w:val="009C68A4"/>
    <w:rsid w:val="009C6BC9"/>
    <w:rsid w:val="009F085F"/>
    <w:rsid w:val="009F655E"/>
    <w:rsid w:val="00A03A29"/>
    <w:rsid w:val="00A116FB"/>
    <w:rsid w:val="00A37F3A"/>
    <w:rsid w:val="00A4001B"/>
    <w:rsid w:val="00A503A1"/>
    <w:rsid w:val="00A52818"/>
    <w:rsid w:val="00A64118"/>
    <w:rsid w:val="00A64AD5"/>
    <w:rsid w:val="00A715E0"/>
    <w:rsid w:val="00A90668"/>
    <w:rsid w:val="00A94C4E"/>
    <w:rsid w:val="00A97FF3"/>
    <w:rsid w:val="00AA0513"/>
    <w:rsid w:val="00AA5533"/>
    <w:rsid w:val="00AA5984"/>
    <w:rsid w:val="00AC1705"/>
    <w:rsid w:val="00AC530C"/>
    <w:rsid w:val="00AE51D6"/>
    <w:rsid w:val="00B058DF"/>
    <w:rsid w:val="00B07F51"/>
    <w:rsid w:val="00B11211"/>
    <w:rsid w:val="00B135D4"/>
    <w:rsid w:val="00B14F13"/>
    <w:rsid w:val="00B44073"/>
    <w:rsid w:val="00B53211"/>
    <w:rsid w:val="00B63395"/>
    <w:rsid w:val="00B65B4C"/>
    <w:rsid w:val="00B74A7B"/>
    <w:rsid w:val="00B7796B"/>
    <w:rsid w:val="00B83968"/>
    <w:rsid w:val="00B84628"/>
    <w:rsid w:val="00B91470"/>
    <w:rsid w:val="00BA3604"/>
    <w:rsid w:val="00BC0EE1"/>
    <w:rsid w:val="00BC2461"/>
    <w:rsid w:val="00BC353B"/>
    <w:rsid w:val="00BC5F10"/>
    <w:rsid w:val="00BD6C8A"/>
    <w:rsid w:val="00BD7CB1"/>
    <w:rsid w:val="00BF254D"/>
    <w:rsid w:val="00BF420E"/>
    <w:rsid w:val="00C35F71"/>
    <w:rsid w:val="00C54340"/>
    <w:rsid w:val="00C54DD8"/>
    <w:rsid w:val="00C7429A"/>
    <w:rsid w:val="00C74441"/>
    <w:rsid w:val="00C74A81"/>
    <w:rsid w:val="00C77A79"/>
    <w:rsid w:val="00C86165"/>
    <w:rsid w:val="00C90594"/>
    <w:rsid w:val="00CA563A"/>
    <w:rsid w:val="00CC0306"/>
    <w:rsid w:val="00CC35CF"/>
    <w:rsid w:val="00CC7564"/>
    <w:rsid w:val="00CD1C9B"/>
    <w:rsid w:val="00CD7872"/>
    <w:rsid w:val="00CF057A"/>
    <w:rsid w:val="00CF3356"/>
    <w:rsid w:val="00CF6FC5"/>
    <w:rsid w:val="00D30CB7"/>
    <w:rsid w:val="00D373ED"/>
    <w:rsid w:val="00D44936"/>
    <w:rsid w:val="00D45EC4"/>
    <w:rsid w:val="00D51433"/>
    <w:rsid w:val="00D64CD5"/>
    <w:rsid w:val="00D828BA"/>
    <w:rsid w:val="00D91F48"/>
    <w:rsid w:val="00DA6675"/>
    <w:rsid w:val="00DB0A70"/>
    <w:rsid w:val="00DB2DFB"/>
    <w:rsid w:val="00DC2569"/>
    <w:rsid w:val="00DC3CDF"/>
    <w:rsid w:val="00DC4C85"/>
    <w:rsid w:val="00DE0855"/>
    <w:rsid w:val="00E14BBD"/>
    <w:rsid w:val="00E17D16"/>
    <w:rsid w:val="00E64A10"/>
    <w:rsid w:val="00E73D63"/>
    <w:rsid w:val="00E93B25"/>
    <w:rsid w:val="00EA2BAF"/>
    <w:rsid w:val="00EA4484"/>
    <w:rsid w:val="00EA61C2"/>
    <w:rsid w:val="00EC2822"/>
    <w:rsid w:val="00EC2E2B"/>
    <w:rsid w:val="00EC3364"/>
    <w:rsid w:val="00EC533C"/>
    <w:rsid w:val="00EE4365"/>
    <w:rsid w:val="00EE4DFF"/>
    <w:rsid w:val="00F06230"/>
    <w:rsid w:val="00F07BD6"/>
    <w:rsid w:val="00F36F6F"/>
    <w:rsid w:val="00F54987"/>
    <w:rsid w:val="00F64652"/>
    <w:rsid w:val="00F67C06"/>
    <w:rsid w:val="00F845DF"/>
    <w:rsid w:val="00F86243"/>
    <w:rsid w:val="00FA1608"/>
    <w:rsid w:val="00FB153D"/>
    <w:rsid w:val="00FB15AB"/>
    <w:rsid w:val="00FB6417"/>
    <w:rsid w:val="00FC6110"/>
    <w:rsid w:val="00FD2258"/>
    <w:rsid w:val="00FD40E4"/>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0777EC"/>
    <w:rPr>
      <w:color w:val="605E5C"/>
      <w:shd w:val="clear" w:color="auto" w:fill="E1DFDD"/>
    </w:rPr>
  </w:style>
  <w:style w:type="character" w:customStyle="1" w:styleId="nc684nl6">
    <w:name w:val="nc684nl6"/>
    <w:basedOn w:val="Policepardfaut"/>
    <w:rsid w:val="00694D3F"/>
  </w:style>
  <w:style w:type="paragraph" w:styleId="NormalWeb">
    <w:name w:val="Normal (Web)"/>
    <w:basedOn w:val="Normal"/>
    <w:semiHidden/>
    <w:unhideWhenUsed/>
    <w:rsid w:val="00242C0F"/>
    <w:rPr>
      <w:rFonts w:ascii="Times New Roman" w:hAnsi="Times New Roman"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921454964">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quebec.ca/personnes-handicapees" TargetMode="External"/><Relationship Id="rId21" Type="http://schemas.microsoft.com/office/2007/relationships/hdphoto" Target="media/hdphoto2.wdp"/><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19.wmf"/><Relationship Id="rId55" Type="http://schemas.openxmlformats.org/officeDocument/2006/relationships/image" Target="media/image23.png"/><Relationship Id="rId63" Type="http://schemas.openxmlformats.org/officeDocument/2006/relationships/hyperlink" Target="mailto:info@aphrso.org" TargetMode="External"/><Relationship Id="rId68" Type="http://schemas.openxmlformats.org/officeDocument/2006/relationships/hyperlink" Target="http://www.aphrso.org" TargetMode="External"/><Relationship Id="rId76" Type="http://schemas.openxmlformats.org/officeDocument/2006/relationships/image" Target="media/image38.jpeg"/><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image" Target="media/image12.png"/><Relationship Id="rId11" Type="http://schemas.openxmlformats.org/officeDocument/2006/relationships/hyperlink" Target="https://www.aphrso.org/notre-rapport-annuel/" TargetMode="External"/><Relationship Id="rId24" Type="http://schemas.openxmlformats.org/officeDocument/2006/relationships/image" Target="media/image8.jpeg"/><Relationship Id="rId32" Type="http://schemas.openxmlformats.org/officeDocument/2006/relationships/hyperlink" Target="https://www.youtube.com/watch?v=3s3CMbcyPj8" TargetMode="External"/><Relationship Id="rId37" Type="http://schemas.openxmlformats.org/officeDocument/2006/relationships/image" Target="media/image14.png"/><Relationship Id="rId40" Type="http://schemas.openxmlformats.org/officeDocument/2006/relationships/image" Target="media/image15.jpeg"/><Relationship Id="rId45" Type="http://schemas.openxmlformats.org/officeDocument/2006/relationships/footer" Target="footer2.xml"/><Relationship Id="rId53" Type="http://schemas.microsoft.com/office/2007/relationships/hdphoto" Target="media/hdphoto4.wdp"/><Relationship Id="rId58" Type="http://schemas.openxmlformats.org/officeDocument/2006/relationships/image" Target="media/image26.jpeg"/><Relationship Id="rId66" Type="http://schemas.openxmlformats.org/officeDocument/2006/relationships/hyperlink" Target="mailto:info@aphrso.org" TargetMode="External"/><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4.jpe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facebook.com/aphrso" TargetMode="External"/><Relationship Id="rId27" Type="http://schemas.openxmlformats.org/officeDocument/2006/relationships/image" Target="media/image11.png"/><Relationship Id="rId30" Type="http://schemas.openxmlformats.org/officeDocument/2006/relationships/hyperlink" Target="https://www.youtube.com/watch?v=3s3CMbcyPj8" TargetMode="External"/><Relationship Id="rId35" Type="http://schemas.openxmlformats.org/officeDocument/2006/relationships/hyperlink" Target="https://www.aphrso.org/suivez-chloe/" TargetMode="External"/><Relationship Id="rId43" Type="http://schemas.openxmlformats.org/officeDocument/2006/relationships/header" Target="header2.xml"/><Relationship Id="rId48" Type="http://schemas.openxmlformats.org/officeDocument/2006/relationships/image" Target="media/image17.jpeg"/><Relationship Id="rId56" Type="http://schemas.openxmlformats.org/officeDocument/2006/relationships/image" Target="media/image24.png"/><Relationship Id="rId64" Type="http://schemas.openxmlformats.org/officeDocument/2006/relationships/image" Target="media/image30.jpeg"/><Relationship Id="rId69" Type="http://schemas.openxmlformats.org/officeDocument/2006/relationships/image" Target="media/image31.jpeg"/><Relationship Id="rId77"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4.jpeg"/><Relationship Id="rId80" Type="http://schemas.openxmlformats.org/officeDocument/2006/relationships/image" Target="media/image42.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mailto:info@aphrso.org" TargetMode="External"/><Relationship Id="rId25" Type="http://schemas.openxmlformats.org/officeDocument/2006/relationships/image" Target="media/image9.png"/><Relationship Id="rId33" Type="http://schemas.openxmlformats.org/officeDocument/2006/relationships/hyperlink" Target="http://www.facebook.com/aphrso" TargetMode="External"/><Relationship Id="rId38" Type="http://schemas.openxmlformats.org/officeDocument/2006/relationships/hyperlink" Target="https://www.quebec.ca/personnes-handicapees" TargetMode="External"/><Relationship Id="rId46" Type="http://schemas.openxmlformats.org/officeDocument/2006/relationships/header" Target="header3.xml"/><Relationship Id="rId59" Type="http://schemas.openxmlformats.org/officeDocument/2006/relationships/image" Target="media/image27.png"/><Relationship Id="rId67" Type="http://schemas.openxmlformats.org/officeDocument/2006/relationships/image" Target="media/image250.jpeg"/><Relationship Id="rId20" Type="http://schemas.openxmlformats.org/officeDocument/2006/relationships/image" Target="media/image7.png"/><Relationship Id="rId41" Type="http://schemas.openxmlformats.org/officeDocument/2006/relationships/image" Target="media/image16.jpeg"/><Relationship Id="rId54" Type="http://schemas.openxmlformats.org/officeDocument/2006/relationships/image" Target="media/image22.png"/><Relationship Id="rId62" Type="http://schemas.microsoft.com/office/2007/relationships/hdphoto" Target="media/hdphoto5.wdp"/><Relationship Id="rId70" Type="http://schemas.openxmlformats.org/officeDocument/2006/relationships/image" Target="media/image32.jpeg"/><Relationship Id="rId75" Type="http://schemas.openxmlformats.org/officeDocument/2006/relationships/image" Target="media/image37.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facebook.com/aphrso" TargetMode="External"/><Relationship Id="rId28" Type="http://schemas.microsoft.com/office/2007/relationships/hdphoto" Target="media/hdphoto3.wdp"/><Relationship Id="rId36" Type="http://schemas.openxmlformats.org/officeDocument/2006/relationships/hyperlink" Target="https://www.aphrso.org/suivez-chloe/" TargetMode="External"/><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hyperlink" Target="https://www.aphrso.org/notre-rapport-annuel/" TargetMode="External"/><Relationship Id="rId31" Type="http://schemas.openxmlformats.org/officeDocument/2006/relationships/hyperlink" Target="http://www.facebook.com/aphrso" TargetMode="External"/><Relationship Id="rId44" Type="http://schemas.openxmlformats.org/officeDocument/2006/relationships/footer" Target="footer1.xml"/><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hyperlink" Target="http://www.aphrso.org" TargetMode="External"/><Relationship Id="rId73" Type="http://schemas.openxmlformats.org/officeDocument/2006/relationships/image" Target="media/image35.pn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351</TotalTime>
  <Pages>8</Pages>
  <Words>33</Words>
  <Characters>184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16</cp:revision>
  <cp:lastPrinted>2021-09-22T15:25:00Z</cp:lastPrinted>
  <dcterms:created xsi:type="dcterms:W3CDTF">2021-09-21T15:55:00Z</dcterms:created>
  <dcterms:modified xsi:type="dcterms:W3CDTF">2021-09-22T15:26:00Z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