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C6DC9" w14:textId="02E27300"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031DF2F" wp14:editId="644BC478">
                <wp:simplePos x="0" y="0"/>
                <wp:positionH relativeFrom="margin">
                  <wp:posOffset>-97971</wp:posOffset>
                </wp:positionH>
                <wp:positionV relativeFrom="paragraph">
                  <wp:posOffset>-644979</wp:posOffset>
                </wp:positionV>
                <wp:extent cx="6848475" cy="2781300"/>
                <wp:effectExtent l="0" t="0" r="47625" b="0"/>
                <wp:wrapNone/>
                <wp:docPr id="683" name="Groupe 683"/>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F9BD144" w14:textId="77777777" w:rsidR="00846695" w:rsidRPr="00992738" w:rsidRDefault="0084669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031DF2F" id="Groupe 683" o:spid="_x0000_s1026"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3F9BD144" w14:textId="77777777" w:rsidR="00846695" w:rsidRPr="00992738" w:rsidRDefault="0084669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6FAC7DED" w14:textId="5B08B69E" w:rsidR="001E75CA" w:rsidRDefault="001E75CA"/>
    <w:p w14:paraId="4767D8FF" w14:textId="77777777" w:rsidR="001E75CA" w:rsidRDefault="001E75CA"/>
    <w:p w14:paraId="75FC77B0" w14:textId="77777777" w:rsidR="001E75CA" w:rsidRDefault="001E75CA"/>
    <w:p w14:paraId="71889EF5" w14:textId="77777777" w:rsidR="001E75CA" w:rsidRDefault="00895E35">
      <w:r>
        <w:rPr>
          <w:noProof/>
          <w:lang w:eastAsia="fr-CA" w:bidi="ar-SA"/>
        </w:rPr>
        <w:drawing>
          <wp:anchor distT="0" distB="0" distL="114300" distR="114300" simplePos="0" relativeHeight="251749376" behindDoc="0" locked="0" layoutInCell="1" allowOverlap="1" wp14:anchorId="1EB56344" wp14:editId="2FADDD47">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image d'une terre dont un morceau de casse-tête en est détaché. Sur le morceau détaché on y voir une personne en fauteuil roulant, démontrant ainsi que lorsque la pièce est à sa place, on y forme un 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PHRSO_corrig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21471F4E" w14:textId="77777777" w:rsidR="001E75CA" w:rsidRDefault="001E75CA"/>
    <w:p w14:paraId="4088C861" w14:textId="192ECECC" w:rsidR="00EC2E2B" w:rsidRDefault="005168E3">
      <w:r>
        <w:rPr>
          <w:noProof/>
          <w:lang w:eastAsia="fr-CA" w:bidi="ar-SA"/>
        </w:rPr>
        <mc:AlternateContent>
          <mc:Choice Requires="wps">
            <w:drawing>
              <wp:anchor distT="0" distB="0" distL="114300" distR="114300" simplePos="0" relativeHeight="251607040" behindDoc="0" locked="0" layoutInCell="0" allowOverlap="1" wp14:anchorId="20B2B485" wp14:editId="43CF15F9">
                <wp:simplePos x="0" y="0"/>
                <wp:positionH relativeFrom="page">
                  <wp:posOffset>614680</wp:posOffset>
                </wp:positionH>
                <wp:positionV relativeFrom="page">
                  <wp:posOffset>4302760</wp:posOffset>
                </wp:positionV>
                <wp:extent cx="1540510" cy="2011680"/>
                <wp:effectExtent l="0" t="0" r="0" b="762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74D3" w14:textId="77777777" w:rsidR="00846695" w:rsidRPr="009718D2" w:rsidRDefault="00846695">
                            <w:pPr>
                              <w:pStyle w:val="Corpsdetexte"/>
                              <w:rPr>
                                <w:b/>
                                <w:bCs/>
                                <w:i/>
                                <w:iCs/>
                                <w:color w:val="FFFFFF" w:themeColor="background1"/>
                                <w:lang w:val="fr-FR"/>
                              </w:rPr>
                            </w:pPr>
                            <w:r w:rsidRPr="006D5A53">
                              <w:rPr>
                                <w:b/>
                                <w:bCs/>
                                <w:i/>
                                <w:iCs/>
                                <w:color w:val="FFFFFF" w:themeColor="background1"/>
                                <w:sz w:val="22"/>
                                <w:lang w:val="fr-FR"/>
                              </w:rPr>
                              <w:t>Dates à retenir :</w:t>
                            </w:r>
                          </w:p>
                          <w:p w14:paraId="31887DFF" w14:textId="77777777" w:rsidR="00846695" w:rsidRDefault="00846695">
                            <w:pPr>
                              <w:rPr>
                                <w:color w:val="FFFFFF" w:themeColor="background1"/>
                                <w:sz w:val="20"/>
                                <w:szCs w:val="20"/>
                                <w:lang w:val="fr-FR"/>
                              </w:rPr>
                            </w:pPr>
                          </w:p>
                          <w:p w14:paraId="5C567414" w14:textId="77777777" w:rsidR="00846695" w:rsidRPr="006D5A53" w:rsidRDefault="00846695">
                            <w:pPr>
                              <w:rPr>
                                <w:color w:val="FFFFFF" w:themeColor="background1"/>
                                <w:sz w:val="18"/>
                                <w:szCs w:val="20"/>
                                <w:lang w:val="fr-FR"/>
                              </w:rPr>
                            </w:pPr>
                            <w:r>
                              <w:rPr>
                                <w:color w:val="FFFFFF" w:themeColor="background1"/>
                                <w:sz w:val="18"/>
                                <w:szCs w:val="20"/>
                                <w:lang w:val="fr-FR"/>
                              </w:rPr>
                              <w:t>JUIN</w:t>
                            </w:r>
                          </w:p>
                          <w:p w14:paraId="7BB0184D" w14:textId="77777777" w:rsidR="00846695" w:rsidRPr="006D5A53" w:rsidRDefault="00846695">
                            <w:pPr>
                              <w:rPr>
                                <w:color w:val="FFFFFF" w:themeColor="background1"/>
                                <w:sz w:val="8"/>
                                <w:szCs w:val="20"/>
                                <w:lang w:val="fr-FR"/>
                              </w:rPr>
                            </w:pPr>
                          </w:p>
                          <w:p w14:paraId="2DA13789" w14:textId="77777777" w:rsidR="00846695" w:rsidRPr="006D5A53" w:rsidRDefault="00846695">
                            <w:pPr>
                              <w:pStyle w:val="Retraitcorpsdetexte"/>
                              <w:tabs>
                                <w:tab w:val="clear" w:pos="180"/>
                                <w:tab w:val="left" w:pos="720"/>
                              </w:tabs>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Semaine québécoise </w:t>
                            </w:r>
                            <w:r>
                              <w:rPr>
                                <w:color w:val="FFFFFF" w:themeColor="background1"/>
                                <w:szCs w:val="20"/>
                                <w:lang w:val="fr-FR"/>
                              </w:rPr>
                              <w:t>des personnes handicapées (du 1</w:t>
                            </w:r>
                            <w:r w:rsidRPr="0015381C">
                              <w:rPr>
                                <w:color w:val="FFFFFF" w:themeColor="background1"/>
                                <w:szCs w:val="20"/>
                                <w:vertAlign w:val="superscript"/>
                                <w:lang w:val="fr-FR"/>
                              </w:rPr>
                              <w:t>er</w:t>
                            </w:r>
                            <w:r>
                              <w:rPr>
                                <w:color w:val="FFFFFF" w:themeColor="background1"/>
                                <w:szCs w:val="20"/>
                                <w:lang w:val="fr-FR"/>
                              </w:rPr>
                              <w:t xml:space="preserve"> au 7 </w:t>
                            </w:r>
                            <w:proofErr w:type="gramStart"/>
                            <w:r>
                              <w:rPr>
                                <w:color w:val="FFFFFF" w:themeColor="background1"/>
                                <w:szCs w:val="20"/>
                                <w:lang w:val="fr-FR"/>
                              </w:rPr>
                              <w:t>juin )</w:t>
                            </w:r>
                            <w:proofErr w:type="gramEnd"/>
                          </w:p>
                          <w:p w14:paraId="1CDC5C76" w14:textId="77777777" w:rsidR="00846695" w:rsidRPr="006D5A53" w:rsidRDefault="00846695">
                            <w:pPr>
                              <w:pStyle w:val="Retraitcorpsdetexte"/>
                              <w:spacing w:line="220" w:lineRule="exact"/>
                              <w:rPr>
                                <w:color w:val="FFFFFF" w:themeColor="background1"/>
                                <w:szCs w:val="20"/>
                                <w:lang w:val="fr-FR"/>
                              </w:rPr>
                            </w:pPr>
                          </w:p>
                          <w:p w14:paraId="4CD3DE9A" w14:textId="77777777" w:rsidR="00846695" w:rsidRDefault="00846695">
                            <w:pPr>
                              <w:pStyle w:val="Retraitcorpsdetexte"/>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r>
                            <w:r>
                              <w:rPr>
                                <w:color w:val="FFFFFF" w:themeColor="background1"/>
                                <w:szCs w:val="20"/>
                                <w:lang w:val="fr-FR"/>
                              </w:rPr>
                              <w:t>AGA de l’APHRSO</w:t>
                            </w:r>
                          </w:p>
                          <w:p w14:paraId="770F9B93" w14:textId="77777777" w:rsidR="00846695" w:rsidRDefault="00846695">
                            <w:pPr>
                              <w:pStyle w:val="Retraitcorpsdetexte"/>
                              <w:spacing w:line="220" w:lineRule="exact"/>
                              <w:rPr>
                                <w:color w:val="FFFFFF" w:themeColor="background1"/>
                                <w:szCs w:val="20"/>
                                <w:lang w:val="fr-FR"/>
                              </w:rPr>
                            </w:pPr>
                          </w:p>
                          <w:p w14:paraId="2CD04A3E" w14:textId="77777777" w:rsidR="00846695" w:rsidRDefault="00846695">
                            <w:pPr>
                              <w:pStyle w:val="Retraitcorpsdetexte"/>
                              <w:spacing w:line="220" w:lineRule="exact"/>
                              <w:rPr>
                                <w:color w:val="FFFFFF" w:themeColor="background1"/>
                                <w:szCs w:val="20"/>
                                <w:lang w:val="fr-FR"/>
                              </w:rPr>
                            </w:pPr>
                          </w:p>
                          <w:p w14:paraId="4DBCFF78" w14:textId="77777777" w:rsidR="00846695" w:rsidRPr="002B0FC4" w:rsidRDefault="00846695">
                            <w:pPr>
                              <w:pStyle w:val="Retraitcorpsdetexte"/>
                              <w:spacing w:line="220" w:lineRule="exact"/>
                              <w:rPr>
                                <w:b/>
                                <w:color w:val="FFFFFF" w:themeColor="background1"/>
                                <w:szCs w:val="20"/>
                                <w:lang w:val="fr-FR"/>
                              </w:rPr>
                            </w:pPr>
                            <w:r w:rsidRPr="002B0FC4">
                              <w:rPr>
                                <w:b/>
                                <w:color w:val="FFFFFF" w:themeColor="background1"/>
                                <w:szCs w:val="20"/>
                                <w:lang w:val="fr-FR"/>
                              </w:rPr>
                              <w:t xml:space="preserve">Congés : 24 juin </w:t>
                            </w:r>
                            <w:r>
                              <w:rPr>
                                <w:b/>
                                <w:color w:val="FFFFFF" w:themeColor="background1"/>
                                <w:szCs w:val="20"/>
                                <w:lang w:val="fr-FR"/>
                              </w:rPr>
                              <w:t>2019</w:t>
                            </w:r>
                          </w:p>
                          <w:p w14:paraId="66A17B5A" w14:textId="77777777" w:rsidR="00846695" w:rsidRDefault="00846695">
                            <w:pPr>
                              <w:pStyle w:val="Retraitcorpsdetexte"/>
                              <w:spacing w:line="220" w:lineRule="exact"/>
                              <w:rPr>
                                <w:color w:val="FFFFFF" w:themeColor="background1"/>
                                <w:szCs w:val="20"/>
                                <w:lang w:val="fr-FR"/>
                              </w:rPr>
                            </w:pPr>
                            <w:r w:rsidRPr="002B0FC4">
                              <w:rPr>
                                <w:b/>
                                <w:color w:val="FFFFFF" w:themeColor="background1"/>
                                <w:szCs w:val="20"/>
                                <w:lang w:val="fr-FR"/>
                              </w:rPr>
                              <w:tab/>
                            </w:r>
                            <w:r w:rsidRPr="002B0FC4">
                              <w:rPr>
                                <w:b/>
                                <w:color w:val="FFFFFF" w:themeColor="background1"/>
                                <w:szCs w:val="20"/>
                                <w:lang w:val="fr-FR"/>
                              </w:rPr>
                              <w:tab/>
                            </w:r>
                            <w:r w:rsidRPr="002B0FC4">
                              <w:rPr>
                                <w:b/>
                                <w:color w:val="FFFFFF" w:themeColor="background1"/>
                                <w:szCs w:val="20"/>
                                <w:lang w:val="fr-FR"/>
                              </w:rPr>
                              <w:tab/>
                            </w:r>
                            <w:r>
                              <w:rPr>
                                <w:b/>
                                <w:color w:val="FFFFFF" w:themeColor="background1"/>
                                <w:szCs w:val="20"/>
                                <w:lang w:val="fr-FR"/>
                              </w:rPr>
                              <w:t xml:space="preserve">  </w:t>
                            </w:r>
                            <w:r w:rsidRPr="002B0FC4">
                              <w:rPr>
                                <w:b/>
                                <w:color w:val="FFFFFF" w:themeColor="background1"/>
                                <w:szCs w:val="20"/>
                                <w:lang w:val="fr-FR"/>
                              </w:rPr>
                              <w:t>1</w:t>
                            </w:r>
                            <w:r w:rsidRPr="002B0FC4">
                              <w:rPr>
                                <w:b/>
                                <w:color w:val="FFFFFF" w:themeColor="background1"/>
                                <w:szCs w:val="20"/>
                                <w:vertAlign w:val="superscript"/>
                                <w:lang w:val="fr-FR"/>
                              </w:rPr>
                              <w:t>er</w:t>
                            </w:r>
                            <w:r w:rsidRPr="002B0FC4">
                              <w:rPr>
                                <w:b/>
                                <w:color w:val="FFFFFF" w:themeColor="background1"/>
                                <w:szCs w:val="20"/>
                                <w:lang w:val="fr-FR"/>
                              </w:rPr>
                              <w:t xml:space="preserve"> juillet</w:t>
                            </w:r>
                            <w:r>
                              <w:rPr>
                                <w:b/>
                                <w:color w:val="FFFFFF" w:themeColor="background1"/>
                                <w:szCs w:val="20"/>
                                <w:lang w:val="fr-FR"/>
                              </w:rPr>
                              <w:t xml:space="preserve"> 2019</w:t>
                            </w:r>
                          </w:p>
                          <w:p w14:paraId="5C0626F3" w14:textId="77777777" w:rsidR="00846695" w:rsidRDefault="00846695">
                            <w:pPr>
                              <w:pStyle w:val="Retraitcorpsdetexte"/>
                              <w:spacing w:line="220" w:lineRule="exact"/>
                              <w:rPr>
                                <w:color w:val="FFFFFF" w:themeColor="background1"/>
                                <w:szCs w:val="20"/>
                                <w:lang w:val="fr-FR"/>
                              </w:rPr>
                            </w:pPr>
                            <w:r w:rsidRPr="006D5A53">
                              <w:rPr>
                                <w:color w:val="FFFFFF" w:themeColor="background1"/>
                                <w:szCs w:val="20"/>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2B485" id="_x0000_t202" coordsize="21600,21600" o:spt="202" path="m,l,21600r21600,l21600,xe">
                <v:stroke joinstyle="miter"/>
                <v:path gradientshapeok="t" o:connecttype="rect"/>
              </v:shapetype>
              <v:shape id="Text Box 9" o:spid="_x0000_s1037" type="#_x0000_t202" style="position:absolute;margin-left:48.4pt;margin-top:338.8pt;width:121.3pt;height:158.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jAuQ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" o:allowincell="f" filled="f" stroked="f">
                <v:textbox>
                  <w:txbxContent>
                    <w:p w14:paraId="154274D3" w14:textId="77777777" w:rsidR="00846695" w:rsidRPr="009718D2" w:rsidRDefault="00846695">
                      <w:pPr>
                        <w:pStyle w:val="Corpsdetexte"/>
                        <w:rPr>
                          <w:b/>
                          <w:bCs/>
                          <w:i/>
                          <w:iCs/>
                          <w:color w:val="FFFFFF" w:themeColor="background1"/>
                          <w:lang w:val="fr-FR"/>
                        </w:rPr>
                      </w:pPr>
                      <w:r w:rsidRPr="006D5A53">
                        <w:rPr>
                          <w:b/>
                          <w:bCs/>
                          <w:i/>
                          <w:iCs/>
                          <w:color w:val="FFFFFF" w:themeColor="background1"/>
                          <w:sz w:val="22"/>
                          <w:lang w:val="fr-FR"/>
                        </w:rPr>
                        <w:t>Dates à retenir :</w:t>
                      </w:r>
                    </w:p>
                    <w:p w14:paraId="31887DFF" w14:textId="77777777" w:rsidR="00846695" w:rsidRDefault="00846695">
                      <w:pPr>
                        <w:rPr>
                          <w:color w:val="FFFFFF" w:themeColor="background1"/>
                          <w:sz w:val="20"/>
                          <w:szCs w:val="20"/>
                          <w:lang w:val="fr-FR"/>
                        </w:rPr>
                      </w:pPr>
                    </w:p>
                    <w:p w14:paraId="5C567414" w14:textId="77777777" w:rsidR="00846695" w:rsidRPr="006D5A53" w:rsidRDefault="00846695">
                      <w:pPr>
                        <w:rPr>
                          <w:color w:val="FFFFFF" w:themeColor="background1"/>
                          <w:sz w:val="18"/>
                          <w:szCs w:val="20"/>
                          <w:lang w:val="fr-FR"/>
                        </w:rPr>
                      </w:pPr>
                      <w:r>
                        <w:rPr>
                          <w:color w:val="FFFFFF" w:themeColor="background1"/>
                          <w:sz w:val="18"/>
                          <w:szCs w:val="20"/>
                          <w:lang w:val="fr-FR"/>
                        </w:rPr>
                        <w:t>JUIN</w:t>
                      </w:r>
                    </w:p>
                    <w:p w14:paraId="7BB0184D" w14:textId="77777777" w:rsidR="00846695" w:rsidRPr="006D5A53" w:rsidRDefault="00846695">
                      <w:pPr>
                        <w:rPr>
                          <w:color w:val="FFFFFF" w:themeColor="background1"/>
                          <w:sz w:val="8"/>
                          <w:szCs w:val="20"/>
                          <w:lang w:val="fr-FR"/>
                        </w:rPr>
                      </w:pPr>
                    </w:p>
                    <w:p w14:paraId="2DA13789" w14:textId="77777777" w:rsidR="00846695" w:rsidRPr="006D5A53" w:rsidRDefault="00846695">
                      <w:pPr>
                        <w:pStyle w:val="Retraitcorpsdetexte"/>
                        <w:tabs>
                          <w:tab w:val="clear" w:pos="180"/>
                          <w:tab w:val="left" w:pos="720"/>
                        </w:tabs>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Semaine québécoise </w:t>
                      </w:r>
                      <w:r>
                        <w:rPr>
                          <w:color w:val="FFFFFF" w:themeColor="background1"/>
                          <w:szCs w:val="20"/>
                          <w:lang w:val="fr-FR"/>
                        </w:rPr>
                        <w:t>des personnes handicapées (du 1</w:t>
                      </w:r>
                      <w:r w:rsidRPr="0015381C">
                        <w:rPr>
                          <w:color w:val="FFFFFF" w:themeColor="background1"/>
                          <w:szCs w:val="20"/>
                          <w:vertAlign w:val="superscript"/>
                          <w:lang w:val="fr-FR"/>
                        </w:rPr>
                        <w:t>er</w:t>
                      </w:r>
                      <w:r>
                        <w:rPr>
                          <w:color w:val="FFFFFF" w:themeColor="background1"/>
                          <w:szCs w:val="20"/>
                          <w:lang w:val="fr-FR"/>
                        </w:rPr>
                        <w:t xml:space="preserve"> au 7 </w:t>
                      </w:r>
                      <w:proofErr w:type="gramStart"/>
                      <w:r>
                        <w:rPr>
                          <w:color w:val="FFFFFF" w:themeColor="background1"/>
                          <w:szCs w:val="20"/>
                          <w:lang w:val="fr-FR"/>
                        </w:rPr>
                        <w:t>juin )</w:t>
                      </w:r>
                      <w:proofErr w:type="gramEnd"/>
                    </w:p>
                    <w:p w14:paraId="1CDC5C76" w14:textId="77777777" w:rsidR="00846695" w:rsidRPr="006D5A53" w:rsidRDefault="00846695">
                      <w:pPr>
                        <w:pStyle w:val="Retraitcorpsdetexte"/>
                        <w:spacing w:line="220" w:lineRule="exact"/>
                        <w:rPr>
                          <w:color w:val="FFFFFF" w:themeColor="background1"/>
                          <w:szCs w:val="20"/>
                          <w:lang w:val="fr-FR"/>
                        </w:rPr>
                      </w:pPr>
                    </w:p>
                    <w:p w14:paraId="4CD3DE9A" w14:textId="77777777" w:rsidR="00846695" w:rsidRDefault="00846695">
                      <w:pPr>
                        <w:pStyle w:val="Retraitcorpsdetexte"/>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r>
                      <w:r>
                        <w:rPr>
                          <w:color w:val="FFFFFF" w:themeColor="background1"/>
                          <w:szCs w:val="20"/>
                          <w:lang w:val="fr-FR"/>
                        </w:rPr>
                        <w:t>AGA de l’APHRSO</w:t>
                      </w:r>
                    </w:p>
                    <w:p w14:paraId="770F9B93" w14:textId="77777777" w:rsidR="00846695" w:rsidRDefault="00846695">
                      <w:pPr>
                        <w:pStyle w:val="Retraitcorpsdetexte"/>
                        <w:spacing w:line="220" w:lineRule="exact"/>
                        <w:rPr>
                          <w:color w:val="FFFFFF" w:themeColor="background1"/>
                          <w:szCs w:val="20"/>
                          <w:lang w:val="fr-FR"/>
                        </w:rPr>
                      </w:pPr>
                    </w:p>
                    <w:p w14:paraId="2CD04A3E" w14:textId="77777777" w:rsidR="00846695" w:rsidRDefault="00846695">
                      <w:pPr>
                        <w:pStyle w:val="Retraitcorpsdetexte"/>
                        <w:spacing w:line="220" w:lineRule="exact"/>
                        <w:rPr>
                          <w:color w:val="FFFFFF" w:themeColor="background1"/>
                          <w:szCs w:val="20"/>
                          <w:lang w:val="fr-FR"/>
                        </w:rPr>
                      </w:pPr>
                    </w:p>
                    <w:p w14:paraId="4DBCFF78" w14:textId="77777777" w:rsidR="00846695" w:rsidRPr="002B0FC4" w:rsidRDefault="00846695">
                      <w:pPr>
                        <w:pStyle w:val="Retraitcorpsdetexte"/>
                        <w:spacing w:line="220" w:lineRule="exact"/>
                        <w:rPr>
                          <w:b/>
                          <w:color w:val="FFFFFF" w:themeColor="background1"/>
                          <w:szCs w:val="20"/>
                          <w:lang w:val="fr-FR"/>
                        </w:rPr>
                      </w:pPr>
                      <w:r w:rsidRPr="002B0FC4">
                        <w:rPr>
                          <w:b/>
                          <w:color w:val="FFFFFF" w:themeColor="background1"/>
                          <w:szCs w:val="20"/>
                          <w:lang w:val="fr-FR"/>
                        </w:rPr>
                        <w:t xml:space="preserve">Congés : 24 juin </w:t>
                      </w:r>
                      <w:r>
                        <w:rPr>
                          <w:b/>
                          <w:color w:val="FFFFFF" w:themeColor="background1"/>
                          <w:szCs w:val="20"/>
                          <w:lang w:val="fr-FR"/>
                        </w:rPr>
                        <w:t>2019</w:t>
                      </w:r>
                    </w:p>
                    <w:p w14:paraId="66A17B5A" w14:textId="77777777" w:rsidR="00846695" w:rsidRDefault="00846695">
                      <w:pPr>
                        <w:pStyle w:val="Retraitcorpsdetexte"/>
                        <w:spacing w:line="220" w:lineRule="exact"/>
                        <w:rPr>
                          <w:color w:val="FFFFFF" w:themeColor="background1"/>
                          <w:szCs w:val="20"/>
                          <w:lang w:val="fr-FR"/>
                        </w:rPr>
                      </w:pPr>
                      <w:r w:rsidRPr="002B0FC4">
                        <w:rPr>
                          <w:b/>
                          <w:color w:val="FFFFFF" w:themeColor="background1"/>
                          <w:szCs w:val="20"/>
                          <w:lang w:val="fr-FR"/>
                        </w:rPr>
                        <w:tab/>
                      </w:r>
                      <w:r w:rsidRPr="002B0FC4">
                        <w:rPr>
                          <w:b/>
                          <w:color w:val="FFFFFF" w:themeColor="background1"/>
                          <w:szCs w:val="20"/>
                          <w:lang w:val="fr-FR"/>
                        </w:rPr>
                        <w:tab/>
                      </w:r>
                      <w:r w:rsidRPr="002B0FC4">
                        <w:rPr>
                          <w:b/>
                          <w:color w:val="FFFFFF" w:themeColor="background1"/>
                          <w:szCs w:val="20"/>
                          <w:lang w:val="fr-FR"/>
                        </w:rPr>
                        <w:tab/>
                      </w:r>
                      <w:r>
                        <w:rPr>
                          <w:b/>
                          <w:color w:val="FFFFFF" w:themeColor="background1"/>
                          <w:szCs w:val="20"/>
                          <w:lang w:val="fr-FR"/>
                        </w:rPr>
                        <w:t xml:space="preserve">  </w:t>
                      </w:r>
                      <w:r w:rsidRPr="002B0FC4">
                        <w:rPr>
                          <w:b/>
                          <w:color w:val="FFFFFF" w:themeColor="background1"/>
                          <w:szCs w:val="20"/>
                          <w:lang w:val="fr-FR"/>
                        </w:rPr>
                        <w:t>1</w:t>
                      </w:r>
                      <w:r w:rsidRPr="002B0FC4">
                        <w:rPr>
                          <w:b/>
                          <w:color w:val="FFFFFF" w:themeColor="background1"/>
                          <w:szCs w:val="20"/>
                          <w:vertAlign w:val="superscript"/>
                          <w:lang w:val="fr-FR"/>
                        </w:rPr>
                        <w:t>er</w:t>
                      </w:r>
                      <w:r w:rsidRPr="002B0FC4">
                        <w:rPr>
                          <w:b/>
                          <w:color w:val="FFFFFF" w:themeColor="background1"/>
                          <w:szCs w:val="20"/>
                          <w:lang w:val="fr-FR"/>
                        </w:rPr>
                        <w:t xml:space="preserve"> juillet</w:t>
                      </w:r>
                      <w:r>
                        <w:rPr>
                          <w:b/>
                          <w:color w:val="FFFFFF" w:themeColor="background1"/>
                          <w:szCs w:val="20"/>
                          <w:lang w:val="fr-FR"/>
                        </w:rPr>
                        <w:t xml:space="preserve"> 2019</w:t>
                      </w:r>
                    </w:p>
                    <w:p w14:paraId="5C0626F3" w14:textId="77777777" w:rsidR="00846695" w:rsidRDefault="00846695">
                      <w:pPr>
                        <w:pStyle w:val="Retraitcorpsdetexte"/>
                        <w:spacing w:line="220" w:lineRule="exact"/>
                        <w:rPr>
                          <w:color w:val="FFFFFF" w:themeColor="background1"/>
                          <w:szCs w:val="20"/>
                          <w:lang w:val="fr-FR"/>
                        </w:rPr>
                      </w:pPr>
                      <w:r w:rsidRPr="006D5A53">
                        <w:rPr>
                          <w:color w:val="FFFFFF" w:themeColor="background1"/>
                          <w:szCs w:val="20"/>
                          <w:lang w:val="fr-FR"/>
                        </w:rPr>
                        <w:t xml:space="preserve"> </w:t>
                      </w:r>
                    </w:p>
                  </w:txbxContent>
                </v:textbox>
                <w10:wrap anchorx="page" anchory="page"/>
              </v:shape>
            </w:pict>
          </mc:Fallback>
        </mc:AlternateContent>
      </w:r>
      <w:r w:rsidR="00A610A2">
        <w:rPr>
          <w:noProof/>
          <w:lang w:val="fr-FR"/>
        </w:rPr>
        <w:drawing>
          <wp:anchor distT="0" distB="0" distL="114300" distR="114300" simplePos="0" relativeHeight="251876352" behindDoc="1" locked="0" layoutInCell="1" allowOverlap="1" wp14:anchorId="7F964ACF" wp14:editId="76A2FFE7">
            <wp:simplePos x="0" y="0"/>
            <wp:positionH relativeFrom="page">
              <wp:posOffset>4857346</wp:posOffset>
            </wp:positionH>
            <wp:positionV relativeFrom="page">
              <wp:posOffset>3766185</wp:posOffset>
            </wp:positionV>
            <wp:extent cx="2313709" cy="2313709"/>
            <wp:effectExtent l="19050" t="19050" r="10795" b="10795"/>
            <wp:wrapTight wrapText="bothSides">
              <wp:wrapPolygon edited="0">
                <wp:start x="-178" y="-178"/>
                <wp:lineTo x="-178" y="21523"/>
                <wp:lineTo x="21523" y="21523"/>
                <wp:lineTo x="21523" y="-178"/>
                <wp:lineTo x="-178" y="-178"/>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 RPDS_03-06-2019_Visuel Faceboo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3709" cy="23137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10A2">
        <w:rPr>
          <w:noProof/>
          <w:lang w:eastAsia="fr-CA" w:bidi="ar-SA"/>
        </w:rPr>
        <mc:AlternateContent>
          <mc:Choice Requires="wps">
            <w:drawing>
              <wp:anchor distT="0" distB="0" distL="114300" distR="114300" simplePos="0" relativeHeight="251658240" behindDoc="0" locked="0" layoutInCell="0" allowOverlap="1" wp14:anchorId="49BD2ADA" wp14:editId="03E9CFBA">
                <wp:simplePos x="0" y="0"/>
                <wp:positionH relativeFrom="page">
                  <wp:posOffset>5659235</wp:posOffset>
                </wp:positionH>
                <wp:positionV relativeFrom="page">
                  <wp:posOffset>6579350</wp:posOffset>
                </wp:positionV>
                <wp:extent cx="1498600" cy="3005455"/>
                <wp:effectExtent l="0" t="0" r="0" b="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D2ADA" id="_x0000_t202" coordsize="21600,21600" o:spt="202" path="m,l,21600r21600,l21600,xe">
                <v:stroke joinstyle="miter"/>
                <v:path gradientshapeok="t" o:connecttype="rect"/>
              </v:shapetype>
              <v:shape id="Text Box 137" o:spid="_x0000_s1037" type="#_x0000_t202" style="position:absolute;margin-left:445.6pt;margin-top:518.05pt;width:118pt;height:236.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" o:allowincell="f" filled="f" stroked="f">
                <v:textbox inset="0,0,0,0">
                  <w:txbxContent/>
                </v:textbox>
                <w10:wrap anchorx="page" anchory="page"/>
              </v:shape>
            </w:pict>
          </mc:Fallback>
        </mc:AlternateContent>
      </w:r>
      <w:r w:rsidR="00A610A2">
        <w:rPr>
          <w:noProof/>
          <w:lang w:eastAsia="fr-CA" w:bidi="ar-SA"/>
        </w:rPr>
        <mc:AlternateContent>
          <mc:Choice Requires="wps">
            <w:drawing>
              <wp:anchor distT="0" distB="0" distL="114300" distR="114300" simplePos="0" relativeHeight="251657216" behindDoc="0" locked="0" layoutInCell="0" allowOverlap="1" wp14:anchorId="433DF572" wp14:editId="63CB9586">
                <wp:simplePos x="0" y="0"/>
                <wp:positionH relativeFrom="page">
                  <wp:posOffset>4044835</wp:posOffset>
                </wp:positionH>
                <wp:positionV relativeFrom="page">
                  <wp:posOffset>6560127</wp:posOffset>
                </wp:positionV>
                <wp:extent cx="1498600" cy="2735580"/>
                <wp:effectExtent l="0" t="0" r="6350" b="762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3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DF572" id="Text Box 136" o:spid="_x0000_s1038" type="#_x0000_t202" style="position:absolute;margin-left:318.5pt;margin-top:516.55pt;width:118pt;height:21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" o:allowincell="f" filled="f" stroked="f">
                <v:textbox style="mso-next-textbox:#Text Box 137" inset="0,0,0,0">
                  <w:txbxContent/>
                </v:textbox>
                <w10:wrap anchorx="page" anchory="page"/>
              </v:shape>
            </w:pict>
          </mc:Fallback>
        </mc:AlternateContent>
      </w:r>
      <w:r w:rsidR="00A610A2">
        <w:rPr>
          <w:noProof/>
          <w:lang w:eastAsia="fr-CA" w:bidi="ar-SA"/>
        </w:rPr>
        <mc:AlternateContent>
          <mc:Choice Requires="wps">
            <w:drawing>
              <wp:anchor distT="0" distB="0" distL="114300" distR="114300" simplePos="0" relativeHeight="251610112" behindDoc="0" locked="0" layoutInCell="0" allowOverlap="1" wp14:anchorId="678FD4DF" wp14:editId="351795F0">
                <wp:simplePos x="0" y="0"/>
                <wp:positionH relativeFrom="page">
                  <wp:posOffset>2396836</wp:posOffset>
                </wp:positionH>
                <wp:positionV relativeFrom="page">
                  <wp:posOffset>3955473</wp:posOffset>
                </wp:positionV>
                <wp:extent cx="2181860" cy="2154382"/>
                <wp:effectExtent l="0" t="0" r="8890" b="1778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154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23380037" w14:textId="2D9E1502" w:rsidR="00846695" w:rsidRPr="00022584" w:rsidRDefault="00846695" w:rsidP="00022584">
                            <w:pPr>
                              <w:pStyle w:val="Corpsdetexte"/>
                              <w:jc w:val="both"/>
                              <w:rPr>
                                <w:sz w:val="22"/>
                                <w:szCs w:val="24"/>
                                <w:lang w:val="fr-FR"/>
                              </w:rPr>
                            </w:pPr>
                            <w:r w:rsidRPr="00022584">
                              <w:rPr>
                                <w:sz w:val="22"/>
                                <w:szCs w:val="24"/>
                                <w:lang w:val="fr-FR"/>
                              </w:rPr>
                              <w:t xml:space="preserve">Tous nos membres, leurs familles et leurs amis sont invités à </w:t>
                            </w:r>
                            <w:r w:rsidR="00A610A2">
                              <w:rPr>
                                <w:sz w:val="22"/>
                                <w:szCs w:val="24"/>
                                <w:lang w:val="fr-FR"/>
                              </w:rPr>
                              <w:t xml:space="preserve">participer en grand nombre à </w:t>
                            </w:r>
                            <w:r w:rsidRPr="00022584">
                              <w:rPr>
                                <w:sz w:val="22"/>
                                <w:szCs w:val="24"/>
                                <w:lang w:val="fr-FR"/>
                              </w:rPr>
                              <w:t xml:space="preserve">la </w:t>
                            </w:r>
                            <w:r w:rsidRPr="00022584">
                              <w:rPr>
                                <w:b/>
                                <w:color w:val="FF0000"/>
                                <w:sz w:val="22"/>
                                <w:szCs w:val="24"/>
                                <w:lang w:val="fr-FR"/>
                              </w:rPr>
                              <w:t>collecte de sang</w:t>
                            </w:r>
                            <w:r w:rsidRPr="00022584">
                              <w:rPr>
                                <w:b/>
                                <w:sz w:val="22"/>
                                <w:szCs w:val="24"/>
                                <w:lang w:val="fr-FR"/>
                              </w:rPr>
                              <w:t xml:space="preserve"> </w:t>
                            </w:r>
                            <w:r w:rsidRPr="00022584">
                              <w:rPr>
                                <w:sz w:val="22"/>
                                <w:szCs w:val="24"/>
                                <w:lang w:val="fr-FR"/>
                              </w:rPr>
                              <w:t>organisée par le CJE de La Prairie, en collaboration avec l’équipe mobile du</w:t>
                            </w:r>
                            <w:r w:rsidRPr="00022584">
                              <w:rPr>
                                <w:b/>
                                <w:sz w:val="22"/>
                                <w:szCs w:val="24"/>
                                <w:lang w:val="fr-FR"/>
                              </w:rPr>
                              <w:t xml:space="preserve"> </w:t>
                            </w:r>
                            <w:r w:rsidRPr="001D577A">
                              <w:rPr>
                                <w:b/>
                                <w:color w:val="134163" w:themeColor="accent2" w:themeShade="80"/>
                                <w:sz w:val="24"/>
                                <w:szCs w:val="24"/>
                                <w:lang w:val="fr-FR"/>
                              </w:rPr>
                              <w:t>Projet Coup de main</w:t>
                            </w:r>
                            <w:r w:rsidRPr="00022584">
                              <w:rPr>
                                <w:b/>
                                <w:color w:val="FF0000"/>
                                <w:sz w:val="22"/>
                                <w:szCs w:val="24"/>
                                <w:lang w:val="fr-FR"/>
                              </w:rPr>
                              <w:t xml:space="preserve"> </w:t>
                            </w:r>
                            <w:r w:rsidRPr="00022584">
                              <w:rPr>
                                <w:sz w:val="22"/>
                                <w:szCs w:val="24"/>
                                <w:lang w:val="fr-FR"/>
                              </w:rPr>
                              <w:t>de l’APHRSO.</w:t>
                            </w:r>
                          </w:p>
                          <w:p w14:paraId="0F6065AF" w14:textId="0B3B08F1" w:rsidR="00846695" w:rsidRDefault="00846695" w:rsidP="00022584">
                            <w:pPr>
                              <w:pStyle w:val="Corpsdetexte"/>
                              <w:jc w:val="both"/>
                              <w:rPr>
                                <w:sz w:val="22"/>
                                <w:lang w:val="fr-FR"/>
                              </w:rPr>
                            </w:pPr>
                            <w:r w:rsidRPr="00022584">
                              <w:rPr>
                                <w:sz w:val="22"/>
                                <w:lang w:val="fr-FR"/>
                              </w:rPr>
                              <w:t xml:space="preserve">Venez encourager </w:t>
                            </w:r>
                            <w:r w:rsidR="00A610A2">
                              <w:rPr>
                                <w:sz w:val="22"/>
                                <w:lang w:val="fr-FR"/>
                              </w:rPr>
                              <w:t xml:space="preserve">et soutenir </w:t>
                            </w:r>
                            <w:r w:rsidRPr="00022584">
                              <w:rPr>
                                <w:sz w:val="22"/>
                                <w:lang w:val="fr-FR"/>
                              </w:rPr>
                              <w:t xml:space="preserve">cette belle initiative qui aura lieu </w:t>
                            </w:r>
                            <w:r w:rsidRPr="00022584">
                              <w:rPr>
                                <w:b/>
                                <w:sz w:val="22"/>
                                <w:lang w:val="fr-FR"/>
                              </w:rPr>
                              <w:t>le 3 juin prochain</w:t>
                            </w:r>
                            <w:r w:rsidRPr="00022584">
                              <w:rPr>
                                <w:sz w:val="22"/>
                                <w:lang w:val="fr-FR"/>
                              </w:rPr>
                              <w:t xml:space="preserve"> à La Prairie.  </w:t>
                            </w:r>
                          </w:p>
                          <w:p w14:paraId="72D2B8A6" w14:textId="19B82ABC" w:rsidR="00A610A2" w:rsidRPr="00022584" w:rsidRDefault="00A610A2" w:rsidP="00022584">
                            <w:pPr>
                              <w:pStyle w:val="Corpsdetexte"/>
                              <w:jc w:val="both"/>
                              <w:rPr>
                                <w:b/>
                                <w:i/>
                                <w:iCs/>
                                <w:sz w:val="18"/>
                                <w:lang w:val="fr-FR"/>
                              </w:rPr>
                            </w:pPr>
                            <w:r>
                              <w:rPr>
                                <w:sz w:val="22"/>
                                <w:lang w:val="fr-FR"/>
                              </w:rPr>
                              <w:t>Nos bénévoles vous y attendent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FD4DF" id="Text Box 12" o:spid="_x0000_s1039" type="#_x0000_t202" style="position:absolute;margin-left:188.75pt;margin-top:311.45pt;width:171.8pt;height:169.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" o:allowincell="f" filled="f" stroked="f">
                <v:textbox inset="0,0,0,0">
                  <w:txbxContent>
                    <w:p w14:paraId="23380037" w14:textId="2D9E1502" w:rsidR="00846695" w:rsidRPr="00022584" w:rsidRDefault="00846695" w:rsidP="00022584">
                      <w:pPr>
                        <w:pStyle w:val="Corpsdetexte"/>
                        <w:jc w:val="both"/>
                        <w:rPr>
                          <w:sz w:val="22"/>
                          <w:szCs w:val="24"/>
                          <w:lang w:val="fr-FR"/>
                        </w:rPr>
                      </w:pPr>
                      <w:r w:rsidRPr="00022584">
                        <w:rPr>
                          <w:sz w:val="22"/>
                          <w:szCs w:val="24"/>
                          <w:lang w:val="fr-FR"/>
                        </w:rPr>
                        <w:t xml:space="preserve">Tous nos membres, leurs familles et leurs amis sont invités à </w:t>
                      </w:r>
                      <w:r w:rsidR="00A610A2">
                        <w:rPr>
                          <w:sz w:val="22"/>
                          <w:szCs w:val="24"/>
                          <w:lang w:val="fr-FR"/>
                        </w:rPr>
                        <w:t xml:space="preserve">participer en grand nombre à </w:t>
                      </w:r>
                      <w:r w:rsidRPr="00022584">
                        <w:rPr>
                          <w:sz w:val="22"/>
                          <w:szCs w:val="24"/>
                          <w:lang w:val="fr-FR"/>
                        </w:rPr>
                        <w:t xml:space="preserve">la </w:t>
                      </w:r>
                      <w:r w:rsidRPr="00022584">
                        <w:rPr>
                          <w:b/>
                          <w:color w:val="FF0000"/>
                          <w:sz w:val="22"/>
                          <w:szCs w:val="24"/>
                          <w:lang w:val="fr-FR"/>
                        </w:rPr>
                        <w:t>collecte de sang</w:t>
                      </w:r>
                      <w:r w:rsidRPr="00022584">
                        <w:rPr>
                          <w:b/>
                          <w:sz w:val="22"/>
                          <w:szCs w:val="24"/>
                          <w:lang w:val="fr-FR"/>
                        </w:rPr>
                        <w:t xml:space="preserve"> </w:t>
                      </w:r>
                      <w:r w:rsidRPr="00022584">
                        <w:rPr>
                          <w:sz w:val="22"/>
                          <w:szCs w:val="24"/>
                          <w:lang w:val="fr-FR"/>
                        </w:rPr>
                        <w:t>organisée par le CJE de La Prairie, en collaboration avec l’équipe mobile du</w:t>
                      </w:r>
                      <w:r w:rsidRPr="00022584">
                        <w:rPr>
                          <w:b/>
                          <w:sz w:val="22"/>
                          <w:szCs w:val="24"/>
                          <w:lang w:val="fr-FR"/>
                        </w:rPr>
                        <w:t xml:space="preserve"> </w:t>
                      </w:r>
                      <w:r w:rsidRPr="001D577A">
                        <w:rPr>
                          <w:b/>
                          <w:color w:val="134163" w:themeColor="accent2" w:themeShade="80"/>
                          <w:sz w:val="24"/>
                          <w:szCs w:val="24"/>
                          <w:lang w:val="fr-FR"/>
                        </w:rPr>
                        <w:t>Projet Coup de main</w:t>
                      </w:r>
                      <w:r w:rsidRPr="00022584">
                        <w:rPr>
                          <w:b/>
                          <w:color w:val="FF0000"/>
                          <w:sz w:val="22"/>
                          <w:szCs w:val="24"/>
                          <w:lang w:val="fr-FR"/>
                        </w:rPr>
                        <w:t xml:space="preserve"> </w:t>
                      </w:r>
                      <w:r w:rsidRPr="00022584">
                        <w:rPr>
                          <w:sz w:val="22"/>
                          <w:szCs w:val="24"/>
                          <w:lang w:val="fr-FR"/>
                        </w:rPr>
                        <w:t>de l’APHRSO.</w:t>
                      </w:r>
                    </w:p>
                    <w:p w14:paraId="0F6065AF" w14:textId="0B3B08F1" w:rsidR="00846695" w:rsidRDefault="00846695" w:rsidP="00022584">
                      <w:pPr>
                        <w:pStyle w:val="Corpsdetexte"/>
                        <w:jc w:val="both"/>
                        <w:rPr>
                          <w:sz w:val="22"/>
                          <w:lang w:val="fr-FR"/>
                        </w:rPr>
                      </w:pPr>
                      <w:r w:rsidRPr="00022584">
                        <w:rPr>
                          <w:sz w:val="22"/>
                          <w:lang w:val="fr-FR"/>
                        </w:rPr>
                        <w:t xml:space="preserve">Venez encourager </w:t>
                      </w:r>
                      <w:r w:rsidR="00A610A2">
                        <w:rPr>
                          <w:sz w:val="22"/>
                          <w:lang w:val="fr-FR"/>
                        </w:rPr>
                        <w:t xml:space="preserve">et soutenir </w:t>
                      </w:r>
                      <w:r w:rsidRPr="00022584">
                        <w:rPr>
                          <w:sz w:val="22"/>
                          <w:lang w:val="fr-FR"/>
                        </w:rPr>
                        <w:t xml:space="preserve">cette belle initiative qui aura lieu </w:t>
                      </w:r>
                      <w:r w:rsidRPr="00022584">
                        <w:rPr>
                          <w:b/>
                          <w:sz w:val="22"/>
                          <w:lang w:val="fr-FR"/>
                        </w:rPr>
                        <w:t>le 3 juin prochain</w:t>
                      </w:r>
                      <w:r w:rsidRPr="00022584">
                        <w:rPr>
                          <w:sz w:val="22"/>
                          <w:lang w:val="fr-FR"/>
                        </w:rPr>
                        <w:t xml:space="preserve"> à La Prairie.  </w:t>
                      </w:r>
                    </w:p>
                    <w:p w14:paraId="72D2B8A6" w14:textId="19B82ABC" w:rsidR="00A610A2" w:rsidRPr="00022584" w:rsidRDefault="00A610A2" w:rsidP="00022584">
                      <w:pPr>
                        <w:pStyle w:val="Corpsdetexte"/>
                        <w:jc w:val="both"/>
                        <w:rPr>
                          <w:b/>
                          <w:i/>
                          <w:iCs/>
                          <w:sz w:val="18"/>
                          <w:lang w:val="fr-FR"/>
                        </w:rPr>
                      </w:pPr>
                      <w:r>
                        <w:rPr>
                          <w:sz w:val="22"/>
                          <w:lang w:val="fr-FR"/>
                        </w:rPr>
                        <w:t>Nos bénévoles vous y attendent !</w:t>
                      </w:r>
                    </w:p>
                  </w:txbxContent>
                </v:textbox>
                <w10:wrap anchorx="page" anchory="page"/>
              </v:shape>
            </w:pict>
          </mc:Fallback>
        </mc:AlternateContent>
      </w:r>
      <w:r w:rsidR="001D577A">
        <w:rPr>
          <w:noProof/>
          <w:lang w:eastAsia="fr-CA" w:bidi="ar-SA"/>
        </w:rPr>
        <mc:AlternateContent>
          <mc:Choice Requires="wps">
            <w:drawing>
              <wp:anchor distT="0" distB="0" distL="114300" distR="114300" simplePos="0" relativeHeight="251612160" behindDoc="0" locked="0" layoutInCell="1" allowOverlap="1" wp14:anchorId="0AFD3D95" wp14:editId="1EA93B18">
                <wp:simplePos x="0" y="0"/>
                <wp:positionH relativeFrom="page">
                  <wp:posOffset>2458720</wp:posOffset>
                </wp:positionH>
                <wp:positionV relativeFrom="page">
                  <wp:posOffset>6182591</wp:posOffset>
                </wp:positionV>
                <wp:extent cx="4800600" cy="312420"/>
                <wp:effectExtent l="0" t="0" r="0" b="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7CB3" w14:textId="77777777" w:rsidR="00846695" w:rsidRPr="00A67A22" w:rsidRDefault="00846695">
                            <w:pPr>
                              <w:pStyle w:val="Titre2"/>
                              <w:rPr>
                                <w:rFonts w:ascii="Bookman Old Style" w:hAnsi="Bookman Old Style"/>
                                <w:b/>
                                <w:color w:val="auto"/>
                                <w:sz w:val="32"/>
                              </w:rPr>
                            </w:pPr>
                            <w:r w:rsidRPr="00A67A22">
                              <w:rPr>
                                <w:rFonts w:ascii="Bookman Old Style" w:hAnsi="Bookman Old Style"/>
                                <w:b/>
                                <w:color w:val="auto"/>
                                <w:sz w:val="32"/>
                              </w:rPr>
                              <w:t>AGA 2019 : 12 juin 2019 de 18 h à 20 h</w:t>
                            </w:r>
                          </w:p>
                          <w:p w14:paraId="5035DD6E" w14:textId="77777777" w:rsidR="00846695" w:rsidRDefault="00846695">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3D95" id="Text Box 14" o:spid="_x0000_s1040" type="#_x0000_t202" style="position:absolute;margin-left:193.6pt;margin-top:486.8pt;width:378pt;height:24.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0tQIAALM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" filled="f" stroked="f">
                <v:textbox inset="0,0,0,0">
                  <w:txbxContent>
                    <w:p w14:paraId="72CD7CB3" w14:textId="77777777" w:rsidR="00846695" w:rsidRPr="00A67A22" w:rsidRDefault="00846695">
                      <w:pPr>
                        <w:pStyle w:val="Titre2"/>
                        <w:rPr>
                          <w:rFonts w:ascii="Bookman Old Style" w:hAnsi="Bookman Old Style"/>
                          <w:b/>
                          <w:color w:val="auto"/>
                          <w:sz w:val="32"/>
                        </w:rPr>
                      </w:pPr>
                      <w:r w:rsidRPr="00A67A22">
                        <w:rPr>
                          <w:rFonts w:ascii="Bookman Old Style" w:hAnsi="Bookman Old Style"/>
                          <w:b/>
                          <w:color w:val="auto"/>
                          <w:sz w:val="32"/>
                        </w:rPr>
                        <w:t>AGA 2019 : 12 juin 2019 de 18 h à 20 h</w:t>
                      </w:r>
                    </w:p>
                    <w:p w14:paraId="5035DD6E" w14:textId="77777777" w:rsidR="00846695" w:rsidRDefault="00846695">
                      <w:pPr>
                        <w:pStyle w:val="Titre2"/>
                        <w:rPr>
                          <w:color w:val="auto"/>
                        </w:rPr>
                      </w:pPr>
                    </w:p>
                  </w:txbxContent>
                </v:textbox>
                <w10:wrap anchorx="page" anchory="page"/>
              </v:shape>
            </w:pict>
          </mc:Fallback>
        </mc:AlternateContent>
      </w:r>
      <w:r w:rsidR="001D577A">
        <w:rPr>
          <w:noProof/>
          <w:lang w:eastAsia="fr-CA" w:bidi="ar-SA"/>
        </w:rPr>
        <mc:AlternateContent>
          <mc:Choice Requires="wps">
            <w:drawing>
              <wp:anchor distT="0" distB="0" distL="114300" distR="114300" simplePos="0" relativeHeight="251611136" behindDoc="1" locked="0" layoutInCell="1" allowOverlap="1" wp14:anchorId="05463C35" wp14:editId="6C1A82D8">
                <wp:simplePos x="0" y="0"/>
                <wp:positionH relativeFrom="page">
                  <wp:posOffset>2396836</wp:posOffset>
                </wp:positionH>
                <wp:positionV relativeFrom="page">
                  <wp:posOffset>3435927</wp:posOffset>
                </wp:positionV>
                <wp:extent cx="4800600" cy="284018"/>
                <wp:effectExtent l="0" t="0" r="0" b="1905"/>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0C02C" w14:textId="705D78AB" w:rsidR="00846695" w:rsidRPr="00022584" w:rsidRDefault="00846695" w:rsidP="006C6F0A">
                            <w:pPr>
                              <w:pStyle w:val="Titre2"/>
                              <w:rPr>
                                <w:rFonts w:ascii="Bookman Old Style" w:hAnsi="Bookman Old Style"/>
                                <w:b/>
                                <w:color w:val="134163" w:themeColor="accent2" w:themeShade="80"/>
                                <w:sz w:val="32"/>
                                <w:lang w:val="fr-FR"/>
                              </w:rPr>
                            </w:pPr>
                            <w:r w:rsidRPr="00022584">
                              <w:rPr>
                                <w:rFonts w:ascii="Bookman Old Style" w:hAnsi="Bookman Old Style"/>
                                <w:b/>
                                <w:color w:val="134163" w:themeColor="accent2" w:themeShade="80"/>
                                <w:sz w:val="32"/>
                                <w:lang w:val="fr-FR"/>
                              </w:rPr>
                              <w:t>Collecte de sang</w:t>
                            </w:r>
                            <w:r>
                              <w:rPr>
                                <w:rFonts w:ascii="Bookman Old Style" w:hAnsi="Bookman Old Style"/>
                                <w:b/>
                                <w:color w:val="134163" w:themeColor="accent2" w:themeShade="80"/>
                                <w:sz w:val="32"/>
                                <w:lang w:val="fr-FR"/>
                              </w:rPr>
                              <w:t> : Le don de soi</w:t>
                            </w:r>
                          </w:p>
                          <w:p w14:paraId="7A4566C9" w14:textId="77777777" w:rsidR="00846695" w:rsidRPr="00D828BA" w:rsidRDefault="00846695">
                            <w:pPr>
                              <w:pStyle w:val="Titre1"/>
                              <w:rPr>
                                <w:rFonts w:ascii="Baskerville Old Face" w:hAnsi="Baskerville Old Face"/>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63C35" id="Text Box 13" o:spid="_x0000_s1040" type="#_x0000_t202" style="position:absolute;margin-left:188.75pt;margin-top:270.55pt;width:378pt;height:22.3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zsg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" filled="f" stroked="f">
                <v:textbox inset="0,0,0,0">
                  <w:txbxContent>
                    <w:p w14:paraId="7870C02C" w14:textId="705D78AB" w:rsidR="00846695" w:rsidRPr="00022584" w:rsidRDefault="00846695" w:rsidP="006C6F0A">
                      <w:pPr>
                        <w:pStyle w:val="Titre2"/>
                        <w:rPr>
                          <w:rFonts w:ascii="Bookman Old Style" w:hAnsi="Bookman Old Style"/>
                          <w:b/>
                          <w:color w:val="134163" w:themeColor="accent2" w:themeShade="80"/>
                          <w:sz w:val="32"/>
                          <w:lang w:val="fr-FR"/>
                        </w:rPr>
                      </w:pPr>
                      <w:r w:rsidRPr="00022584">
                        <w:rPr>
                          <w:rFonts w:ascii="Bookman Old Style" w:hAnsi="Bookman Old Style"/>
                          <w:b/>
                          <w:color w:val="134163" w:themeColor="accent2" w:themeShade="80"/>
                          <w:sz w:val="32"/>
                          <w:lang w:val="fr-FR"/>
                        </w:rPr>
                        <w:t>Collecte de sang</w:t>
                      </w:r>
                      <w:r>
                        <w:rPr>
                          <w:rFonts w:ascii="Bookman Old Style" w:hAnsi="Bookman Old Style"/>
                          <w:b/>
                          <w:color w:val="134163" w:themeColor="accent2" w:themeShade="80"/>
                          <w:sz w:val="32"/>
                          <w:lang w:val="fr-FR"/>
                        </w:rPr>
                        <w:t> : Le don de soi</w:t>
                      </w:r>
                    </w:p>
                    <w:p w14:paraId="7A4566C9" w14:textId="77777777" w:rsidR="00846695" w:rsidRPr="00D828BA" w:rsidRDefault="00846695">
                      <w:pPr>
                        <w:pStyle w:val="Titre1"/>
                        <w:rPr>
                          <w:rFonts w:ascii="Baskerville Old Face" w:hAnsi="Baskerville Old Face"/>
                          <w:color w:val="auto"/>
                        </w:rPr>
                      </w:pPr>
                    </w:p>
                  </w:txbxContent>
                </v:textbox>
                <w10:wrap anchorx="page" anchory="page"/>
              </v:shape>
            </w:pict>
          </mc:Fallback>
        </mc:AlternateContent>
      </w:r>
      <w:r w:rsidR="00022584">
        <w:rPr>
          <w:noProof/>
          <w:lang w:eastAsia="fr-CA" w:bidi="ar-SA"/>
        </w:rPr>
        <mc:AlternateContent>
          <mc:Choice Requires="wps">
            <w:drawing>
              <wp:anchor distT="0" distB="0" distL="114300" distR="114300" simplePos="0" relativeHeight="251655168" behindDoc="1" locked="0" layoutInCell="0" allowOverlap="1" wp14:anchorId="70CAE631" wp14:editId="01467826">
                <wp:simplePos x="0" y="0"/>
                <wp:positionH relativeFrom="margin">
                  <wp:posOffset>3789045</wp:posOffset>
                </wp:positionH>
                <wp:positionV relativeFrom="page">
                  <wp:posOffset>3525520</wp:posOffset>
                </wp:positionV>
                <wp:extent cx="2901950" cy="374015"/>
                <wp:effectExtent l="0" t="0" r="12700" b="6985"/>
                <wp:wrapTight wrapText="bothSides">
                  <wp:wrapPolygon edited="0">
                    <wp:start x="0" y="0"/>
                    <wp:lineTo x="0" y="20903"/>
                    <wp:lineTo x="21553" y="20903"/>
                    <wp:lineTo x="21553" y="0"/>
                    <wp:lineTo x="0" y="0"/>
                  </wp:wrapPolygon>
                </wp:wrapTight>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AE631" id="Text Box 132" o:spid="_x0000_s1041" type="#_x0000_t202" style="position:absolute;margin-left:298.35pt;margin-top:277.6pt;width:228.5pt;height:2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" o:allowincell="f" filled="f" stroked="f">
                <v:textbox style="mso-next-textbox:#Text Box 133" inset="0,0,0,0">
                  <w:txbxContent/>
                </v:textbox>
                <w10:wrap type="tight" anchorx="margin" anchory="page"/>
              </v:shape>
            </w:pict>
          </mc:Fallback>
        </mc:AlternateContent>
      </w:r>
      <w:r w:rsidR="004110CD">
        <w:rPr>
          <w:noProof/>
          <w:lang w:eastAsia="fr-CA" w:bidi="ar-SA"/>
        </w:rPr>
        <mc:AlternateContent>
          <mc:Choice Requires="wps">
            <w:drawing>
              <wp:anchor distT="0" distB="0" distL="114300" distR="114300" simplePos="0" relativeHeight="251794432" behindDoc="0" locked="0" layoutInCell="1" allowOverlap="1" wp14:anchorId="2F3E9E0A" wp14:editId="1041BAAE">
                <wp:simplePos x="0" y="0"/>
                <wp:positionH relativeFrom="margin">
                  <wp:posOffset>1905000</wp:posOffset>
                </wp:positionH>
                <wp:positionV relativeFrom="paragraph">
                  <wp:posOffset>7669530</wp:posOffset>
                </wp:positionV>
                <wp:extent cx="4931410" cy="327660"/>
                <wp:effectExtent l="0" t="0" r="2540" b="0"/>
                <wp:wrapNone/>
                <wp:docPr id="17" name="Zone de texte 17"/>
                <wp:cNvGraphicFramePr/>
                <a:graphic xmlns:a="http://schemas.openxmlformats.org/drawingml/2006/main">
                  <a:graphicData uri="http://schemas.microsoft.com/office/word/2010/wordprocessingShape">
                    <wps:wsp>
                      <wps:cNvSpPr txBox="1"/>
                      <wps:spPr>
                        <a:xfrm>
                          <a:off x="0" y="0"/>
                          <a:ext cx="493141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4FBEC" w14:textId="77777777" w:rsidR="00846695" w:rsidRPr="008D51EC" w:rsidRDefault="00846695"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E9E0A" id="Zone de texte 17" o:spid="_x0000_s1042" type="#_x0000_t202" style="position:absolute;margin-left:150pt;margin-top:603.9pt;width:388.3pt;height:25.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" fillcolor="white [3201]" stroked="f" strokeweight=".5pt">
                <v:textbox>
                  <w:txbxContent>
                    <w:p w14:paraId="3694FBEC" w14:textId="77777777" w:rsidR="00846695" w:rsidRPr="008D51EC" w:rsidRDefault="00846695"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A74823">
        <w:rPr>
          <w:noProof/>
          <w:lang w:eastAsia="fr-CA" w:bidi="ar-SA"/>
        </w:rPr>
        <mc:AlternateContent>
          <mc:Choice Requires="wps">
            <w:drawing>
              <wp:anchor distT="0" distB="0" distL="114300" distR="114300" simplePos="0" relativeHeight="251656192" behindDoc="0" locked="0" layoutInCell="0" allowOverlap="1" wp14:anchorId="08FFFA9E" wp14:editId="7EC8893C">
                <wp:simplePos x="0" y="0"/>
                <wp:positionH relativeFrom="page">
                  <wp:posOffset>5760720</wp:posOffset>
                </wp:positionH>
                <wp:positionV relativeFrom="page">
                  <wp:posOffset>3771900</wp:posOffset>
                </wp:positionV>
                <wp:extent cx="1498600" cy="2192020"/>
                <wp:effectExtent l="0" t="0" r="6350" b="17780"/>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9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FFA9E" id="Text Box 133" o:spid="_x0000_s1044" type="#_x0000_t202" style="position:absolute;margin-left:453.6pt;margin-top:297pt;width:118pt;height:17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" o:allowincell="f" filled="f" stroked="f">
                <v:textbox inset="0,0,0,0">
                  <w:txbxContent/>
                </v:textbox>
                <w10:wrap anchorx="page" anchory="page"/>
              </v:shape>
            </w:pict>
          </mc:Fallback>
        </mc:AlternateContent>
      </w:r>
      <w:r w:rsidR="00C32E51">
        <w:rPr>
          <w:noProof/>
          <w:lang w:eastAsia="fr-CA" w:bidi="ar-SA"/>
        </w:rPr>
        <mc:AlternateContent>
          <mc:Choice Requires="wps">
            <w:drawing>
              <wp:anchor distT="0" distB="0" distL="114300" distR="114300" simplePos="0" relativeHeight="251613184" behindDoc="0" locked="0" layoutInCell="0" allowOverlap="1" wp14:anchorId="37FFE16E" wp14:editId="6E77F9C5">
                <wp:simplePos x="0" y="0"/>
                <wp:positionH relativeFrom="page">
                  <wp:posOffset>2446020</wp:posOffset>
                </wp:positionH>
                <wp:positionV relativeFrom="page">
                  <wp:posOffset>6553200</wp:posOffset>
                </wp:positionV>
                <wp:extent cx="1470660" cy="2823210"/>
                <wp:effectExtent l="0" t="0" r="15240" b="1524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82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46DA0A17" w14:textId="77777777" w:rsidR="00846695" w:rsidRPr="00590B5F" w:rsidRDefault="00846695" w:rsidP="00590B5F">
                            <w:pPr>
                              <w:pStyle w:val="Corpsdetexte"/>
                              <w:spacing w:line="240" w:lineRule="exact"/>
                              <w:jc w:val="both"/>
                              <w:rPr>
                                <w:sz w:val="22"/>
                                <w:lang w:val="fr-FR"/>
                              </w:rPr>
                            </w:pPr>
                            <w:r w:rsidRPr="00590B5F">
                              <w:rPr>
                                <w:sz w:val="22"/>
                                <w:lang w:val="fr-FR"/>
                              </w:rPr>
                              <w:t xml:space="preserve">Les membres de l’APHRSO sont </w:t>
                            </w:r>
                            <w:r>
                              <w:rPr>
                                <w:sz w:val="22"/>
                                <w:lang w:val="fr-FR"/>
                              </w:rPr>
                              <w:t xml:space="preserve">cordialement </w:t>
                            </w:r>
                            <w:r w:rsidRPr="00590B5F">
                              <w:rPr>
                                <w:sz w:val="22"/>
                                <w:lang w:val="fr-FR"/>
                              </w:rPr>
                              <w:t>invités à participer en grand nombre à l’Assemblée générale annuelle qui aura lieu le 12 juin prochain à compter de 18h.</w:t>
                            </w:r>
                          </w:p>
                          <w:p w14:paraId="35C1FD8E" w14:textId="77777777" w:rsidR="00846695" w:rsidRPr="00590B5F" w:rsidRDefault="00846695" w:rsidP="002E783E">
                            <w:pPr>
                              <w:pStyle w:val="Corpsdetexte"/>
                              <w:spacing w:line="240" w:lineRule="exact"/>
                              <w:jc w:val="both"/>
                              <w:rPr>
                                <w:sz w:val="22"/>
                                <w:lang w:val="fr-FR"/>
                              </w:rPr>
                            </w:pPr>
                            <w:r w:rsidRPr="00590B5F">
                              <w:rPr>
                                <w:sz w:val="22"/>
                                <w:lang w:val="fr-FR"/>
                              </w:rPr>
                              <w:t>Considérant l’horaire établi</w:t>
                            </w:r>
                            <w:r>
                              <w:rPr>
                                <w:sz w:val="22"/>
                                <w:lang w:val="fr-FR"/>
                              </w:rPr>
                              <w:t xml:space="preserve"> que nous avons déterminé pour l’AGA</w:t>
                            </w:r>
                            <w:r w:rsidRPr="00590B5F">
                              <w:rPr>
                                <w:sz w:val="22"/>
                                <w:lang w:val="fr-FR"/>
                              </w:rPr>
                              <w:t xml:space="preserve">, </w:t>
                            </w:r>
                            <w:r>
                              <w:rPr>
                                <w:sz w:val="22"/>
                                <w:lang w:val="fr-FR"/>
                              </w:rPr>
                              <w:t xml:space="preserve">l’APHRSO offrira gratuitement un </w:t>
                            </w:r>
                            <w:r w:rsidRPr="00590B5F">
                              <w:rPr>
                                <w:sz w:val="22"/>
                                <w:lang w:val="fr-FR"/>
                              </w:rPr>
                              <w:t>repas froid aux personnes présentes et qui auront confirmé leur présence au préalable.</w:t>
                            </w:r>
                          </w:p>
                          <w:p w14:paraId="6E290B52" w14:textId="6AD973C4" w:rsidR="00846695" w:rsidRDefault="00846695" w:rsidP="00590B5F">
                            <w:pPr>
                              <w:pStyle w:val="Corpsdetexte"/>
                              <w:spacing w:line="240" w:lineRule="exact"/>
                              <w:jc w:val="both"/>
                              <w:rPr>
                                <w:rFonts w:cs="Times New Roman"/>
                                <w:sz w:val="22"/>
                                <w:lang w:val="fr-FR" w:bidi="en-US"/>
                              </w:rPr>
                            </w:pPr>
                            <w:r>
                              <w:rPr>
                                <w:rFonts w:cs="Times New Roman"/>
                                <w:sz w:val="22"/>
                                <w:lang w:val="fr-FR" w:bidi="en-US"/>
                              </w:rPr>
                              <w:t>Quant aux détails relatifs à cette rencontre, ils figurent sur l’invitation qu</w:t>
                            </w:r>
                            <w:r w:rsidR="00490BEF">
                              <w:rPr>
                                <w:rFonts w:cs="Times New Roman"/>
                                <w:sz w:val="22"/>
                                <w:lang w:val="fr-FR" w:bidi="en-US"/>
                              </w:rPr>
                              <w:t>i</w:t>
                            </w:r>
                            <w:r>
                              <w:rPr>
                                <w:rFonts w:cs="Times New Roman"/>
                                <w:sz w:val="22"/>
                                <w:lang w:val="fr-FR" w:bidi="en-US"/>
                              </w:rPr>
                              <w:t xml:space="preserve"> vous a été adressée et remis dans le présent envoi postal.</w:t>
                            </w:r>
                          </w:p>
                          <w:p w14:paraId="37A447B8" w14:textId="77777777" w:rsidR="00846695" w:rsidRDefault="00846695" w:rsidP="00590B5F">
                            <w:pPr>
                              <w:pStyle w:val="Corpsdetexte"/>
                              <w:spacing w:line="240" w:lineRule="exact"/>
                              <w:jc w:val="both"/>
                              <w:rPr>
                                <w:rFonts w:cs="Times New Roman"/>
                                <w:sz w:val="22"/>
                                <w:lang w:val="fr-FR" w:bidi="en-US"/>
                              </w:rPr>
                            </w:pPr>
                            <w:r>
                              <w:rPr>
                                <w:rFonts w:cs="Times New Roman"/>
                                <w:sz w:val="22"/>
                                <w:lang w:val="fr-FR" w:bidi="en-US"/>
                              </w:rPr>
                              <w:t>De plus, p</w:t>
                            </w:r>
                            <w:r w:rsidRPr="00590B5F">
                              <w:rPr>
                                <w:rFonts w:cs="Times New Roman"/>
                                <w:sz w:val="22"/>
                                <w:lang w:val="fr-FR" w:bidi="en-US"/>
                              </w:rPr>
                              <w:t>our remercier nos membres de leur présence</w:t>
                            </w:r>
                            <w:r>
                              <w:rPr>
                                <w:rFonts w:cs="Times New Roman"/>
                                <w:sz w:val="22"/>
                                <w:lang w:val="fr-FR" w:bidi="en-US"/>
                              </w:rPr>
                              <w:t xml:space="preserve"> à l’AGA et de leur implication au sein de notre organisme</w:t>
                            </w:r>
                            <w:r w:rsidRPr="00590B5F">
                              <w:rPr>
                                <w:rFonts w:cs="Times New Roman"/>
                                <w:sz w:val="22"/>
                                <w:lang w:val="fr-FR" w:bidi="en-US"/>
                              </w:rPr>
                              <w:t xml:space="preserve">, </w:t>
                            </w:r>
                            <w:r w:rsidRPr="002E783E">
                              <w:rPr>
                                <w:rFonts w:cs="Times New Roman"/>
                                <w:color w:val="0070C0"/>
                                <w:sz w:val="22"/>
                                <w:lang w:val="fr-FR" w:bidi="en-US"/>
                              </w:rPr>
                              <w:t xml:space="preserve">nous ferons tirer 3 paires de billets </w:t>
                            </w:r>
                            <w:r w:rsidRPr="00590B5F">
                              <w:rPr>
                                <w:rFonts w:cs="Times New Roman"/>
                                <w:sz w:val="22"/>
                                <w:lang w:val="fr-FR" w:bidi="en-US"/>
                              </w:rPr>
                              <w:t>pour la fête annuelle qui aura lieu en septembre prochain</w:t>
                            </w:r>
                            <w:r>
                              <w:rPr>
                                <w:rFonts w:cs="Times New Roman"/>
                                <w:sz w:val="22"/>
                                <w:lang w:val="fr-FR" w:bidi="en-US"/>
                              </w:rPr>
                              <w:t xml:space="preserve">. </w:t>
                            </w:r>
                          </w:p>
                          <w:p w14:paraId="34602C4B" w14:textId="77777777" w:rsidR="00846695" w:rsidRPr="00590B5F" w:rsidRDefault="00846695" w:rsidP="00590B5F">
                            <w:pPr>
                              <w:pStyle w:val="Corpsdetexte"/>
                              <w:spacing w:line="240" w:lineRule="exact"/>
                              <w:jc w:val="both"/>
                              <w:rPr>
                                <w:rFonts w:cs="Times New Roman"/>
                                <w:sz w:val="22"/>
                                <w:lang w:val="fr-FR" w:bidi="en-US"/>
                              </w:rPr>
                            </w:pPr>
                            <w:r>
                              <w:rPr>
                                <w:rFonts w:cs="Times New Roman"/>
                                <w:sz w:val="22"/>
                                <w:lang w:val="fr-FR" w:bidi="en-US"/>
                              </w:rPr>
                              <w:t>Notez que seuls les membres présents au moment du tirage pourront se qualifier et ainsi courir la chance de gagner.</w:t>
                            </w:r>
                          </w:p>
                          <w:p w14:paraId="689019E7" w14:textId="77777777" w:rsidR="00846695" w:rsidRPr="00C32E51" w:rsidRDefault="00846695" w:rsidP="00C32E51">
                            <w:pPr>
                              <w:pStyle w:val="Corpsdetexte"/>
                              <w:spacing w:line="240" w:lineRule="exact"/>
                              <w:jc w:val="both"/>
                              <w:rPr>
                                <w:sz w:val="22"/>
                                <w:lang w:val="fr-FR"/>
                              </w:rPr>
                            </w:pPr>
                            <w:r w:rsidRPr="00C32E51">
                              <w:rPr>
                                <w:rFonts w:cs="Times New Roman"/>
                                <w:sz w:val="22"/>
                                <w:lang w:val="fr-FR" w:bidi="en-US"/>
                              </w:rPr>
                              <w:t>N’oubliez pas de nous confirmer votre présence pour le repas au plus tard le</w:t>
                            </w:r>
                            <w:r>
                              <w:rPr>
                                <w:rFonts w:cs="Times New Roman"/>
                                <w:sz w:val="22"/>
                                <w:lang w:val="fr-FR" w:bidi="en-US"/>
                              </w:rPr>
                              <w:t xml:space="preserve"> </w:t>
                            </w:r>
                            <w:r w:rsidRPr="00C32E51">
                              <w:rPr>
                                <w:rFonts w:cs="Times New Roman"/>
                                <w:sz w:val="22"/>
                                <w:lang w:val="fr-FR" w:bidi="en-US"/>
                              </w:rPr>
                              <w:t>7 juin</w:t>
                            </w:r>
                            <w:r>
                              <w:rPr>
                                <w:rFonts w:cs="Times New Roman"/>
                                <w:sz w:val="22"/>
                                <w:lang w:val="fr-FR" w:bidi="en-US"/>
                              </w:rPr>
                              <w:t xml:space="preserve"> prochain</w:t>
                            </w:r>
                            <w:r w:rsidRPr="00C32E51">
                              <w:rPr>
                                <w:rFonts w:cs="Times New Roman"/>
                                <w:sz w:val="22"/>
                                <w:lang w:val="fr-FR" w:bidi="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FE16E" id="Text Box 15" o:spid="_x0000_s1046" type="#_x0000_t202" style="position:absolute;margin-left:192.6pt;margin-top:516pt;width:115.8pt;height:222.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wQ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" o:allowincell="f" filled="f" stroked="f">
                <v:textbox inset="0,0,0,0">
                  <w:txbxContent>
                    <w:p w14:paraId="46DA0A17" w14:textId="77777777" w:rsidR="00846695" w:rsidRPr="00590B5F" w:rsidRDefault="00846695" w:rsidP="00590B5F">
                      <w:pPr>
                        <w:pStyle w:val="Corpsdetexte"/>
                        <w:spacing w:line="240" w:lineRule="exact"/>
                        <w:jc w:val="both"/>
                        <w:rPr>
                          <w:sz w:val="22"/>
                          <w:lang w:val="fr-FR"/>
                        </w:rPr>
                      </w:pPr>
                      <w:r w:rsidRPr="00590B5F">
                        <w:rPr>
                          <w:sz w:val="22"/>
                          <w:lang w:val="fr-FR"/>
                        </w:rPr>
                        <w:t xml:space="preserve">Les membres de l’APHRSO sont </w:t>
                      </w:r>
                      <w:r>
                        <w:rPr>
                          <w:sz w:val="22"/>
                          <w:lang w:val="fr-FR"/>
                        </w:rPr>
                        <w:t xml:space="preserve">cordialement </w:t>
                      </w:r>
                      <w:r w:rsidRPr="00590B5F">
                        <w:rPr>
                          <w:sz w:val="22"/>
                          <w:lang w:val="fr-FR"/>
                        </w:rPr>
                        <w:t>invités à participer en grand nombre à l’Assemblée générale annuelle qui aura lieu le 12 juin prochain à compter de 18h.</w:t>
                      </w:r>
                    </w:p>
                    <w:p w14:paraId="35C1FD8E" w14:textId="77777777" w:rsidR="00846695" w:rsidRPr="00590B5F" w:rsidRDefault="00846695" w:rsidP="002E783E">
                      <w:pPr>
                        <w:pStyle w:val="Corpsdetexte"/>
                        <w:spacing w:line="240" w:lineRule="exact"/>
                        <w:jc w:val="both"/>
                        <w:rPr>
                          <w:sz w:val="22"/>
                          <w:lang w:val="fr-FR"/>
                        </w:rPr>
                      </w:pPr>
                      <w:r w:rsidRPr="00590B5F">
                        <w:rPr>
                          <w:sz w:val="22"/>
                          <w:lang w:val="fr-FR"/>
                        </w:rPr>
                        <w:t>Considérant l’horaire établi</w:t>
                      </w:r>
                      <w:r>
                        <w:rPr>
                          <w:sz w:val="22"/>
                          <w:lang w:val="fr-FR"/>
                        </w:rPr>
                        <w:t xml:space="preserve"> que nous avons déterminé pour l’AGA</w:t>
                      </w:r>
                      <w:r w:rsidRPr="00590B5F">
                        <w:rPr>
                          <w:sz w:val="22"/>
                          <w:lang w:val="fr-FR"/>
                        </w:rPr>
                        <w:t xml:space="preserve">, </w:t>
                      </w:r>
                      <w:r>
                        <w:rPr>
                          <w:sz w:val="22"/>
                          <w:lang w:val="fr-FR"/>
                        </w:rPr>
                        <w:t xml:space="preserve">l’APHRSO offrira gratuitement un </w:t>
                      </w:r>
                      <w:r w:rsidRPr="00590B5F">
                        <w:rPr>
                          <w:sz w:val="22"/>
                          <w:lang w:val="fr-FR"/>
                        </w:rPr>
                        <w:t>repas froid aux personnes présentes et qui auront confirmé leur présence au préalable.</w:t>
                      </w:r>
                    </w:p>
                    <w:p w14:paraId="6E290B52" w14:textId="6AD973C4" w:rsidR="00846695" w:rsidRDefault="00846695" w:rsidP="00590B5F">
                      <w:pPr>
                        <w:pStyle w:val="Corpsdetexte"/>
                        <w:spacing w:line="240" w:lineRule="exact"/>
                        <w:jc w:val="both"/>
                        <w:rPr>
                          <w:rFonts w:cs="Times New Roman"/>
                          <w:sz w:val="22"/>
                          <w:lang w:val="fr-FR" w:bidi="en-US"/>
                        </w:rPr>
                      </w:pPr>
                      <w:r>
                        <w:rPr>
                          <w:rFonts w:cs="Times New Roman"/>
                          <w:sz w:val="22"/>
                          <w:lang w:val="fr-FR" w:bidi="en-US"/>
                        </w:rPr>
                        <w:t>Quant aux détails relatifs à cette rencontre, ils figurent sur l’invitation qu</w:t>
                      </w:r>
                      <w:r w:rsidR="00490BEF">
                        <w:rPr>
                          <w:rFonts w:cs="Times New Roman"/>
                          <w:sz w:val="22"/>
                          <w:lang w:val="fr-FR" w:bidi="en-US"/>
                        </w:rPr>
                        <w:t>i</w:t>
                      </w:r>
                      <w:r>
                        <w:rPr>
                          <w:rFonts w:cs="Times New Roman"/>
                          <w:sz w:val="22"/>
                          <w:lang w:val="fr-FR" w:bidi="en-US"/>
                        </w:rPr>
                        <w:t xml:space="preserve"> vous a été adressée et remis dans le présent envoi postal.</w:t>
                      </w:r>
                    </w:p>
                    <w:p w14:paraId="37A447B8" w14:textId="77777777" w:rsidR="00846695" w:rsidRDefault="00846695" w:rsidP="00590B5F">
                      <w:pPr>
                        <w:pStyle w:val="Corpsdetexte"/>
                        <w:spacing w:line="240" w:lineRule="exact"/>
                        <w:jc w:val="both"/>
                        <w:rPr>
                          <w:rFonts w:cs="Times New Roman"/>
                          <w:sz w:val="22"/>
                          <w:lang w:val="fr-FR" w:bidi="en-US"/>
                        </w:rPr>
                      </w:pPr>
                      <w:r>
                        <w:rPr>
                          <w:rFonts w:cs="Times New Roman"/>
                          <w:sz w:val="22"/>
                          <w:lang w:val="fr-FR" w:bidi="en-US"/>
                        </w:rPr>
                        <w:t>De plus, p</w:t>
                      </w:r>
                      <w:r w:rsidRPr="00590B5F">
                        <w:rPr>
                          <w:rFonts w:cs="Times New Roman"/>
                          <w:sz w:val="22"/>
                          <w:lang w:val="fr-FR" w:bidi="en-US"/>
                        </w:rPr>
                        <w:t>our remercier nos membres de leur présence</w:t>
                      </w:r>
                      <w:r>
                        <w:rPr>
                          <w:rFonts w:cs="Times New Roman"/>
                          <w:sz w:val="22"/>
                          <w:lang w:val="fr-FR" w:bidi="en-US"/>
                        </w:rPr>
                        <w:t xml:space="preserve"> à l’AGA et de leur implication au sein de notre organisme</w:t>
                      </w:r>
                      <w:r w:rsidRPr="00590B5F">
                        <w:rPr>
                          <w:rFonts w:cs="Times New Roman"/>
                          <w:sz w:val="22"/>
                          <w:lang w:val="fr-FR" w:bidi="en-US"/>
                        </w:rPr>
                        <w:t xml:space="preserve">, </w:t>
                      </w:r>
                      <w:r w:rsidRPr="002E783E">
                        <w:rPr>
                          <w:rFonts w:cs="Times New Roman"/>
                          <w:color w:val="0070C0"/>
                          <w:sz w:val="22"/>
                          <w:lang w:val="fr-FR" w:bidi="en-US"/>
                        </w:rPr>
                        <w:t xml:space="preserve">nous ferons tirer 3 paires de billets </w:t>
                      </w:r>
                      <w:r w:rsidRPr="00590B5F">
                        <w:rPr>
                          <w:rFonts w:cs="Times New Roman"/>
                          <w:sz w:val="22"/>
                          <w:lang w:val="fr-FR" w:bidi="en-US"/>
                        </w:rPr>
                        <w:t>pour la fête annuelle qui aura lieu en septembre prochain</w:t>
                      </w:r>
                      <w:r>
                        <w:rPr>
                          <w:rFonts w:cs="Times New Roman"/>
                          <w:sz w:val="22"/>
                          <w:lang w:val="fr-FR" w:bidi="en-US"/>
                        </w:rPr>
                        <w:t xml:space="preserve">. </w:t>
                      </w:r>
                    </w:p>
                    <w:p w14:paraId="34602C4B" w14:textId="77777777" w:rsidR="00846695" w:rsidRPr="00590B5F" w:rsidRDefault="00846695" w:rsidP="00590B5F">
                      <w:pPr>
                        <w:pStyle w:val="Corpsdetexte"/>
                        <w:spacing w:line="240" w:lineRule="exact"/>
                        <w:jc w:val="both"/>
                        <w:rPr>
                          <w:rFonts w:cs="Times New Roman"/>
                          <w:sz w:val="22"/>
                          <w:lang w:val="fr-FR" w:bidi="en-US"/>
                        </w:rPr>
                      </w:pPr>
                      <w:r>
                        <w:rPr>
                          <w:rFonts w:cs="Times New Roman"/>
                          <w:sz w:val="22"/>
                          <w:lang w:val="fr-FR" w:bidi="en-US"/>
                        </w:rPr>
                        <w:t>Notez que seuls les membres présents au moment du tirage pourront se qualifier et ainsi courir la chance de gagner.</w:t>
                      </w:r>
                    </w:p>
                    <w:p w14:paraId="689019E7" w14:textId="77777777" w:rsidR="00846695" w:rsidRPr="00C32E51" w:rsidRDefault="00846695" w:rsidP="00C32E51">
                      <w:pPr>
                        <w:pStyle w:val="Corpsdetexte"/>
                        <w:spacing w:line="240" w:lineRule="exact"/>
                        <w:jc w:val="both"/>
                        <w:rPr>
                          <w:sz w:val="22"/>
                          <w:lang w:val="fr-FR"/>
                        </w:rPr>
                      </w:pPr>
                      <w:r w:rsidRPr="00C32E51">
                        <w:rPr>
                          <w:rFonts w:cs="Times New Roman"/>
                          <w:sz w:val="22"/>
                          <w:lang w:val="fr-FR" w:bidi="en-US"/>
                        </w:rPr>
                        <w:t>N’oubliez pas de nous confirmer votre présence pour le repas au plus tard le</w:t>
                      </w:r>
                      <w:r>
                        <w:rPr>
                          <w:rFonts w:cs="Times New Roman"/>
                          <w:sz w:val="22"/>
                          <w:lang w:val="fr-FR" w:bidi="en-US"/>
                        </w:rPr>
                        <w:t xml:space="preserve"> </w:t>
                      </w:r>
                      <w:r w:rsidRPr="00C32E51">
                        <w:rPr>
                          <w:rFonts w:cs="Times New Roman"/>
                          <w:sz w:val="22"/>
                          <w:lang w:val="fr-FR" w:bidi="en-US"/>
                        </w:rPr>
                        <w:t>7 juin</w:t>
                      </w:r>
                      <w:r>
                        <w:rPr>
                          <w:rFonts w:cs="Times New Roman"/>
                          <w:sz w:val="22"/>
                          <w:lang w:val="fr-FR" w:bidi="en-US"/>
                        </w:rPr>
                        <w:t xml:space="preserve"> prochain</w:t>
                      </w:r>
                      <w:r w:rsidRPr="00C32E51">
                        <w:rPr>
                          <w:rFonts w:cs="Times New Roman"/>
                          <w:sz w:val="22"/>
                          <w:lang w:val="fr-FR" w:bidi="en-US"/>
                        </w:rPr>
                        <w:t xml:space="preserve">.  </w:t>
                      </w:r>
                    </w:p>
                  </w:txbxContent>
                </v:textbox>
                <w10:wrap anchorx="page" anchory="page"/>
              </v:shape>
            </w:pict>
          </mc:Fallback>
        </mc:AlternateContent>
      </w:r>
      <w:r w:rsidR="00C32E51" w:rsidRPr="00AE5182">
        <w:rPr>
          <w:noProof/>
        </w:rPr>
        <w:drawing>
          <wp:anchor distT="0" distB="0" distL="114300" distR="114300" simplePos="0" relativeHeight="251853824" behindDoc="1" locked="0" layoutInCell="1" allowOverlap="1" wp14:anchorId="0BB5FF58" wp14:editId="60118159">
            <wp:simplePos x="0" y="0"/>
            <wp:positionH relativeFrom="margin">
              <wp:posOffset>5338445</wp:posOffset>
            </wp:positionH>
            <wp:positionV relativeFrom="paragraph">
              <wp:posOffset>6553200</wp:posOffset>
            </wp:positionV>
            <wp:extent cx="1361440" cy="934720"/>
            <wp:effectExtent l="0" t="0" r="0" b="0"/>
            <wp:wrapTight wrapText="bothSides">
              <wp:wrapPolygon edited="0">
                <wp:start x="0" y="0"/>
                <wp:lineTo x="0" y="21130"/>
                <wp:lineTo x="21157" y="21130"/>
                <wp:lineTo x="21157" y="0"/>
                <wp:lineTo x="0" y="0"/>
              </wp:wrapPolygon>
            </wp:wrapTight>
            <wp:docPr id="699" name="Image 699" descr="porte voix annonçant une assemblée géné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34720"/>
                    </a:xfrm>
                    <a:prstGeom prst="rect">
                      <a:avLst/>
                    </a:prstGeom>
                  </pic:spPr>
                </pic:pic>
              </a:graphicData>
            </a:graphic>
            <wp14:sizeRelH relativeFrom="margin">
              <wp14:pctWidth>0</wp14:pctWidth>
            </wp14:sizeRelH>
            <wp14:sizeRelV relativeFrom="margin">
              <wp14:pctHeight>0</wp14:pctHeight>
            </wp14:sizeRelV>
          </wp:anchor>
        </w:drawing>
      </w:r>
      <w:r w:rsidR="002E154E">
        <w:rPr>
          <w:noProof/>
          <w:lang w:eastAsia="fr-CA" w:bidi="ar-SA"/>
        </w:rPr>
        <w:drawing>
          <wp:anchor distT="0" distB="0" distL="114300" distR="114300" simplePos="0" relativeHeight="251815936" behindDoc="1" locked="0" layoutInCell="1" allowOverlap="1" wp14:anchorId="1A9C1DE2" wp14:editId="723325D0">
            <wp:simplePos x="0" y="0"/>
            <wp:positionH relativeFrom="column">
              <wp:posOffset>190500</wp:posOffset>
            </wp:positionH>
            <wp:positionV relativeFrom="page">
              <wp:posOffset>9326880</wp:posOffset>
            </wp:positionV>
            <wp:extent cx="861060" cy="861060"/>
            <wp:effectExtent l="0" t="0" r="0" b="0"/>
            <wp:wrapTight wrapText="bothSides">
              <wp:wrapPolygon edited="0">
                <wp:start x="0" y="0"/>
                <wp:lineTo x="0" y="21027"/>
                <wp:lineTo x="21027" y="21027"/>
                <wp:lineTo x="21027" y="0"/>
                <wp:lineTo x="0" y="0"/>
              </wp:wrapPolygon>
            </wp:wrapTight>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477F41D5" wp14:editId="780D7326">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C:\Users\PC\Pictures\Mes images\APHRSO\inclusif.png"/>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4992" behindDoc="1" locked="0" layoutInCell="0" allowOverlap="1" wp14:anchorId="370772CA" wp14:editId="287082E3">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E756577" w14:textId="77777777" w:rsidR="00846695" w:rsidRDefault="00846695"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772CA" id="DOM 1" o:spid="_x0000_s1047" alt="Rectangle vert" style="position:absolute;margin-left:39.35pt;margin-top:246pt;width:2in;height:49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" o:allowincell="f" fillcolor="#1c6194 [2405]" strokecolor="black [3213]">
                <v:textbox>
                  <w:txbxContent>
                    <w:p w14:paraId="3E756577" w14:textId="77777777" w:rsidR="00846695" w:rsidRDefault="00846695" w:rsidP="0030316D">
                      <w:pPr>
                        <w:jc w:val="center"/>
                      </w:pPr>
                    </w:p>
                  </w:txbxContent>
                </v:textbox>
                <w10:wrap anchorx="page" anchory="page"/>
              </v:rect>
            </w:pict>
          </mc:Fallback>
        </mc:AlternateContent>
      </w:r>
      <w:r w:rsidR="00093AC1">
        <w:rPr>
          <w:noProof/>
          <w:lang w:eastAsia="fr-CA" w:bidi="ar-SA"/>
        </w:rPr>
        <w:drawing>
          <wp:anchor distT="0" distB="0" distL="114300" distR="114300" simplePos="0" relativeHeight="251843584" behindDoc="1" locked="0" layoutInCell="1" allowOverlap="1" wp14:anchorId="3A3813B4" wp14:editId="1458C2A0">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4">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9718D2">
        <w:rPr>
          <w:noProof/>
          <w:lang w:eastAsia="fr-CA" w:bidi="ar-SA"/>
        </w:rPr>
        <mc:AlternateContent>
          <mc:Choice Requires="wps">
            <w:drawing>
              <wp:anchor distT="0" distB="0" distL="114300" distR="114300" simplePos="0" relativeHeight="251608064" behindDoc="0" locked="0" layoutInCell="1" allowOverlap="1" wp14:anchorId="2C2F43A0" wp14:editId="2C422040">
                <wp:simplePos x="0" y="0"/>
                <wp:positionH relativeFrom="page">
                  <wp:posOffset>601556</wp:posOffset>
                </wp:positionH>
                <wp:positionV relativeFrom="page">
                  <wp:posOffset>6612467</wp:posOffset>
                </wp:positionV>
                <wp:extent cx="1590675" cy="1701800"/>
                <wp:effectExtent l="0" t="0" r="9525" b="1270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30911" w14:textId="77777777" w:rsidR="00846695" w:rsidRPr="004474F8" w:rsidRDefault="00846695">
                            <w:pPr>
                              <w:pStyle w:val="Corpsdetexte"/>
                              <w:rPr>
                                <w:b/>
                                <w:bCs/>
                                <w:i/>
                                <w:iCs/>
                                <w:color w:val="FFFFFF" w:themeColor="background1"/>
                                <w:lang w:val="fr-FR"/>
                              </w:rPr>
                            </w:pPr>
                            <w:r w:rsidRPr="00992738">
                              <w:rPr>
                                <w:b/>
                                <w:bCs/>
                                <w:i/>
                                <w:iCs/>
                                <w:color w:val="FFFFFF" w:themeColor="background1"/>
                                <w:lang w:val="fr-FR"/>
                              </w:rPr>
                              <w:t xml:space="preserve">   </w:t>
                            </w:r>
                            <w:r w:rsidRPr="006D5A53">
                              <w:rPr>
                                <w:b/>
                                <w:bCs/>
                                <w:i/>
                                <w:iCs/>
                                <w:color w:val="FFFFFF" w:themeColor="background1"/>
                                <w:sz w:val="22"/>
                                <w:lang w:val="fr-FR"/>
                              </w:rPr>
                              <w:t>Pleins feux sur :</w:t>
                            </w:r>
                          </w:p>
                          <w:p w14:paraId="178F8AE0"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SQPH 2019</w:t>
                            </w:r>
                            <w:r>
                              <w:rPr>
                                <w:color w:val="FFFFFF" w:themeColor="background1"/>
                                <w:lang w:val="fr-FR"/>
                              </w:rPr>
                              <w:tab/>
                            </w:r>
                            <w:r w:rsidRPr="004474F8">
                              <w:rPr>
                                <w:color w:val="FFFFFF" w:themeColor="background1"/>
                                <w:lang w:val="fr-FR"/>
                              </w:rPr>
                              <w:tab/>
                            </w:r>
                            <w:r>
                              <w:rPr>
                                <w:color w:val="FFFFFF" w:themeColor="background1"/>
                                <w:lang w:val="fr-FR"/>
                              </w:rPr>
                              <w:t>3</w:t>
                            </w:r>
                          </w:p>
                          <w:p w14:paraId="78CF619A"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Nos dossiers en cours</w:t>
                            </w:r>
                            <w:r w:rsidRPr="004474F8">
                              <w:rPr>
                                <w:color w:val="FFFFFF" w:themeColor="background1"/>
                                <w:lang w:val="fr-FR"/>
                              </w:rPr>
                              <w:tab/>
                            </w:r>
                            <w:r>
                              <w:rPr>
                                <w:color w:val="FFFFFF" w:themeColor="background1"/>
                                <w:lang w:val="fr-FR"/>
                              </w:rPr>
                              <w:t>4</w:t>
                            </w:r>
                          </w:p>
                          <w:p w14:paraId="46E053EB"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 xml:space="preserve">Concours exclusif </w:t>
                            </w:r>
                            <w:r>
                              <w:rPr>
                                <w:color w:val="FFFFFF" w:themeColor="background1"/>
                                <w:lang w:val="fr-FR"/>
                              </w:rPr>
                              <w:tab/>
                              <w:t>5</w:t>
                            </w:r>
                          </w:p>
                          <w:p w14:paraId="27004BB1"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La chronique de Karine</w:t>
                            </w:r>
                            <w:r w:rsidRPr="004474F8">
                              <w:rPr>
                                <w:color w:val="FFFFFF" w:themeColor="background1"/>
                                <w:lang w:val="fr-FR"/>
                              </w:rPr>
                              <w:tab/>
                            </w:r>
                            <w:r>
                              <w:rPr>
                                <w:color w:val="FFFFFF" w:themeColor="background1"/>
                                <w:lang w:val="fr-FR"/>
                              </w:rPr>
                              <w:t>6</w:t>
                            </w:r>
                          </w:p>
                          <w:p w14:paraId="51649FAA"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C4E18D9"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p>
                          <w:p w14:paraId="7B1BF95F" w14:textId="77777777" w:rsidR="00846695" w:rsidRPr="00992738" w:rsidRDefault="00846695" w:rsidP="0030316D">
                            <w:pPr>
                              <w:pStyle w:val="Retraitcorpsdetexte"/>
                              <w:tabs>
                                <w:tab w:val="clear" w:pos="180"/>
                                <w:tab w:val="right" w:pos="1620"/>
                              </w:tabs>
                              <w:spacing w:line="240" w:lineRule="auto"/>
                              <w:ind w:firstLine="0"/>
                              <w:rPr>
                                <w:color w:val="FFFFFF" w:themeColor="background1"/>
                                <w:lang w:val="fr-FR"/>
                              </w:rPr>
                            </w:pPr>
                          </w:p>
                          <w:p w14:paraId="7B3AA8B8" w14:textId="77777777" w:rsidR="00846695" w:rsidRPr="00992738" w:rsidRDefault="00846695" w:rsidP="0030316D">
                            <w:pPr>
                              <w:pStyle w:val="Retraitcorpsdetexte"/>
                              <w:tabs>
                                <w:tab w:val="clear" w:pos="180"/>
                                <w:tab w:val="right" w:pos="1620"/>
                              </w:tabs>
                              <w:spacing w:line="240" w:lineRule="auto"/>
                              <w:ind w:firstLine="0"/>
                              <w:rPr>
                                <w:color w:val="FFFFFF" w:themeColor="background1"/>
                                <w:lang w:val="fr-FR"/>
                              </w:rPr>
                            </w:pPr>
                          </w:p>
                          <w:p w14:paraId="14679AC0" w14:textId="77777777" w:rsidR="00846695" w:rsidRPr="00992738" w:rsidRDefault="00846695" w:rsidP="0030316D">
                            <w:pPr>
                              <w:pStyle w:val="Retraitcorpsdetexte"/>
                              <w:tabs>
                                <w:tab w:val="clear" w:pos="180"/>
                                <w:tab w:val="right" w:pos="1620"/>
                              </w:tabs>
                              <w:spacing w:line="240" w:lineRule="auto"/>
                              <w:ind w:firstLine="0"/>
                              <w:rPr>
                                <w:color w:val="FFFFFF" w:themeColor="background1"/>
                                <w:lang w:val="fr-FR"/>
                              </w:rPr>
                            </w:pPr>
                          </w:p>
                          <w:p w14:paraId="65A86D9F" w14:textId="77777777" w:rsidR="00846695" w:rsidRPr="00992738" w:rsidRDefault="00846695" w:rsidP="0030316D">
                            <w:pPr>
                              <w:pStyle w:val="Retraitcorpsdetexte"/>
                              <w:tabs>
                                <w:tab w:val="clear" w:pos="180"/>
                                <w:tab w:val="right" w:pos="1620"/>
                              </w:tabs>
                              <w:spacing w:line="240" w:lineRule="auto"/>
                              <w:ind w:firstLine="0"/>
                              <w:rPr>
                                <w:i/>
                                <w:color w:val="FFFFFF" w:themeColor="background1"/>
                                <w:lang w:val="fr-FR"/>
                              </w:rPr>
                            </w:pPr>
                          </w:p>
                          <w:p w14:paraId="09825D9B" w14:textId="77777777" w:rsidR="00846695" w:rsidRPr="00992738" w:rsidRDefault="00846695" w:rsidP="0030316D">
                            <w:pPr>
                              <w:pStyle w:val="Retraitcorpsdetexte"/>
                              <w:tabs>
                                <w:tab w:val="clear" w:pos="180"/>
                                <w:tab w:val="right" w:pos="1620"/>
                              </w:tabs>
                              <w:spacing w:line="240" w:lineRule="auto"/>
                              <w:ind w:firstLine="0"/>
                              <w:rPr>
                                <w:i/>
                                <w:color w:val="FFFFFF" w:themeColor="background1"/>
                                <w:lang w:val="fr-FR"/>
                              </w:rPr>
                            </w:pPr>
                          </w:p>
                          <w:p w14:paraId="694DCBE9" w14:textId="77777777" w:rsidR="00846695" w:rsidRPr="00992738" w:rsidRDefault="00846695"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43A0" id="Text Box 10" o:spid="_x0000_s1048" type="#_x0000_t202" style="position:absolute;margin-left:47.35pt;margin-top:520.65pt;width:125.25pt;height:13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QBtwIAALQ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" filled="f" stroked="f">
                <v:textbox inset="0,0,0,0">
                  <w:txbxContent>
                    <w:p w14:paraId="07530911" w14:textId="77777777" w:rsidR="00846695" w:rsidRPr="004474F8" w:rsidRDefault="00846695">
                      <w:pPr>
                        <w:pStyle w:val="Corpsdetexte"/>
                        <w:rPr>
                          <w:b/>
                          <w:bCs/>
                          <w:i/>
                          <w:iCs/>
                          <w:color w:val="FFFFFF" w:themeColor="background1"/>
                          <w:lang w:val="fr-FR"/>
                        </w:rPr>
                      </w:pPr>
                      <w:r w:rsidRPr="00992738">
                        <w:rPr>
                          <w:b/>
                          <w:bCs/>
                          <w:i/>
                          <w:iCs/>
                          <w:color w:val="FFFFFF" w:themeColor="background1"/>
                          <w:lang w:val="fr-FR"/>
                        </w:rPr>
                        <w:t xml:space="preserve">   </w:t>
                      </w:r>
                      <w:r w:rsidRPr="006D5A53">
                        <w:rPr>
                          <w:b/>
                          <w:bCs/>
                          <w:i/>
                          <w:iCs/>
                          <w:color w:val="FFFFFF" w:themeColor="background1"/>
                          <w:sz w:val="22"/>
                          <w:lang w:val="fr-FR"/>
                        </w:rPr>
                        <w:t>Pleins feux sur :</w:t>
                      </w:r>
                    </w:p>
                    <w:p w14:paraId="178F8AE0"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SQPH 2019</w:t>
                      </w:r>
                      <w:r>
                        <w:rPr>
                          <w:color w:val="FFFFFF" w:themeColor="background1"/>
                          <w:lang w:val="fr-FR"/>
                        </w:rPr>
                        <w:tab/>
                      </w:r>
                      <w:r w:rsidRPr="004474F8">
                        <w:rPr>
                          <w:color w:val="FFFFFF" w:themeColor="background1"/>
                          <w:lang w:val="fr-FR"/>
                        </w:rPr>
                        <w:tab/>
                      </w:r>
                      <w:r>
                        <w:rPr>
                          <w:color w:val="FFFFFF" w:themeColor="background1"/>
                          <w:lang w:val="fr-FR"/>
                        </w:rPr>
                        <w:t>3</w:t>
                      </w:r>
                    </w:p>
                    <w:p w14:paraId="78CF619A"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Nos dossiers en cours</w:t>
                      </w:r>
                      <w:r w:rsidRPr="004474F8">
                        <w:rPr>
                          <w:color w:val="FFFFFF" w:themeColor="background1"/>
                          <w:lang w:val="fr-FR"/>
                        </w:rPr>
                        <w:tab/>
                      </w:r>
                      <w:r>
                        <w:rPr>
                          <w:color w:val="FFFFFF" w:themeColor="background1"/>
                          <w:lang w:val="fr-FR"/>
                        </w:rPr>
                        <w:t>4</w:t>
                      </w:r>
                    </w:p>
                    <w:p w14:paraId="46E053EB"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 xml:space="preserve">Concours exclusif </w:t>
                      </w:r>
                      <w:r>
                        <w:rPr>
                          <w:color w:val="FFFFFF" w:themeColor="background1"/>
                          <w:lang w:val="fr-FR"/>
                        </w:rPr>
                        <w:tab/>
                        <w:t>5</w:t>
                      </w:r>
                    </w:p>
                    <w:p w14:paraId="27004BB1"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La chronique de Karine</w:t>
                      </w:r>
                      <w:r w:rsidRPr="004474F8">
                        <w:rPr>
                          <w:color w:val="FFFFFF" w:themeColor="background1"/>
                          <w:lang w:val="fr-FR"/>
                        </w:rPr>
                        <w:tab/>
                      </w:r>
                      <w:r>
                        <w:rPr>
                          <w:color w:val="FFFFFF" w:themeColor="background1"/>
                          <w:lang w:val="fr-FR"/>
                        </w:rPr>
                        <w:t>6</w:t>
                      </w:r>
                    </w:p>
                    <w:p w14:paraId="51649FAA"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C4E18D9" w14:textId="77777777" w:rsidR="00846695" w:rsidRPr="004474F8" w:rsidRDefault="00846695">
                      <w:pPr>
                        <w:pStyle w:val="Retraitcorpsdetexte"/>
                        <w:tabs>
                          <w:tab w:val="clear" w:pos="180"/>
                          <w:tab w:val="right" w:pos="1620"/>
                        </w:tabs>
                        <w:spacing w:line="360" w:lineRule="exact"/>
                        <w:ind w:firstLine="0"/>
                        <w:rPr>
                          <w:color w:val="FFFFFF" w:themeColor="background1"/>
                          <w:lang w:val="fr-FR"/>
                        </w:rPr>
                      </w:pPr>
                    </w:p>
                    <w:p w14:paraId="7B1BF95F" w14:textId="77777777" w:rsidR="00846695" w:rsidRPr="00992738" w:rsidRDefault="00846695" w:rsidP="0030316D">
                      <w:pPr>
                        <w:pStyle w:val="Retraitcorpsdetexte"/>
                        <w:tabs>
                          <w:tab w:val="clear" w:pos="180"/>
                          <w:tab w:val="right" w:pos="1620"/>
                        </w:tabs>
                        <w:spacing w:line="240" w:lineRule="auto"/>
                        <w:ind w:firstLine="0"/>
                        <w:rPr>
                          <w:color w:val="FFFFFF" w:themeColor="background1"/>
                          <w:lang w:val="fr-FR"/>
                        </w:rPr>
                      </w:pPr>
                    </w:p>
                    <w:p w14:paraId="7B3AA8B8" w14:textId="77777777" w:rsidR="00846695" w:rsidRPr="00992738" w:rsidRDefault="00846695" w:rsidP="0030316D">
                      <w:pPr>
                        <w:pStyle w:val="Retraitcorpsdetexte"/>
                        <w:tabs>
                          <w:tab w:val="clear" w:pos="180"/>
                          <w:tab w:val="right" w:pos="1620"/>
                        </w:tabs>
                        <w:spacing w:line="240" w:lineRule="auto"/>
                        <w:ind w:firstLine="0"/>
                        <w:rPr>
                          <w:color w:val="FFFFFF" w:themeColor="background1"/>
                          <w:lang w:val="fr-FR"/>
                        </w:rPr>
                      </w:pPr>
                    </w:p>
                    <w:p w14:paraId="14679AC0" w14:textId="77777777" w:rsidR="00846695" w:rsidRPr="00992738" w:rsidRDefault="00846695" w:rsidP="0030316D">
                      <w:pPr>
                        <w:pStyle w:val="Retraitcorpsdetexte"/>
                        <w:tabs>
                          <w:tab w:val="clear" w:pos="180"/>
                          <w:tab w:val="right" w:pos="1620"/>
                        </w:tabs>
                        <w:spacing w:line="240" w:lineRule="auto"/>
                        <w:ind w:firstLine="0"/>
                        <w:rPr>
                          <w:color w:val="FFFFFF" w:themeColor="background1"/>
                          <w:lang w:val="fr-FR"/>
                        </w:rPr>
                      </w:pPr>
                    </w:p>
                    <w:p w14:paraId="65A86D9F" w14:textId="77777777" w:rsidR="00846695" w:rsidRPr="00992738" w:rsidRDefault="00846695" w:rsidP="0030316D">
                      <w:pPr>
                        <w:pStyle w:val="Retraitcorpsdetexte"/>
                        <w:tabs>
                          <w:tab w:val="clear" w:pos="180"/>
                          <w:tab w:val="right" w:pos="1620"/>
                        </w:tabs>
                        <w:spacing w:line="240" w:lineRule="auto"/>
                        <w:ind w:firstLine="0"/>
                        <w:rPr>
                          <w:i/>
                          <w:color w:val="FFFFFF" w:themeColor="background1"/>
                          <w:lang w:val="fr-FR"/>
                        </w:rPr>
                      </w:pPr>
                    </w:p>
                    <w:p w14:paraId="09825D9B" w14:textId="77777777" w:rsidR="00846695" w:rsidRPr="00992738" w:rsidRDefault="00846695" w:rsidP="0030316D">
                      <w:pPr>
                        <w:pStyle w:val="Retraitcorpsdetexte"/>
                        <w:tabs>
                          <w:tab w:val="clear" w:pos="180"/>
                          <w:tab w:val="right" w:pos="1620"/>
                        </w:tabs>
                        <w:spacing w:line="240" w:lineRule="auto"/>
                        <w:ind w:firstLine="0"/>
                        <w:rPr>
                          <w:i/>
                          <w:color w:val="FFFFFF" w:themeColor="background1"/>
                          <w:lang w:val="fr-FR"/>
                        </w:rPr>
                      </w:pPr>
                    </w:p>
                    <w:p w14:paraId="694DCBE9" w14:textId="77777777" w:rsidR="00846695" w:rsidRPr="00992738" w:rsidRDefault="00846695"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7FDC09E4" wp14:editId="120C3EDE">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2A531ADC" w14:textId="77777777" w:rsidR="00846695" w:rsidRPr="003746C5" w:rsidRDefault="00846695">
                            <w:pPr>
                              <w:rPr>
                                <w:i/>
                                <w:sz w:val="20"/>
                              </w:rPr>
                            </w:pPr>
                            <w:r>
                              <w:rPr>
                                <w:i/>
                                <w:sz w:val="20"/>
                              </w:rPr>
                              <w:t>Mai 2019</w:t>
                            </w:r>
                          </w:p>
                          <w:p w14:paraId="513A2EB5" w14:textId="77777777" w:rsidR="00846695" w:rsidRDefault="00846695">
                            <w:r>
                              <w:rPr>
                                <w:i/>
                                <w:sz w:val="20"/>
                              </w:rPr>
                              <w:t>Édition 25</w:t>
                            </w:r>
                            <w:r w:rsidRPr="003746C5">
                              <w:rPr>
                                <w:i/>
                                <w:sz w:val="20"/>
                              </w:rPr>
                              <w:t xml:space="preserve">, Numéro </w:t>
                            </w:r>
                            <w:r>
                              <w:rPr>
                                <w:i/>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C09E4" id="Zone de texte 2" o:spid="_x0000_s1049"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zKbjqygCAAApBAAADgAAAAAAAAAAAAAAAAAuAgAAZHJzL2Uy&#10;b0RvYy54bWxQSwECLQAUAAYACAAAACEAJQ+fHd8AAAAMAQAADwAAAAAAAAAAAAAAAACCBAAAZHJz&#10;L2Rvd25yZXYueG1sUEsFBgAAAAAEAAQA8wAAAI4FAAAAAA==&#10;" stroked="f">
                <v:textbox>
                  <w:txbxContent>
                    <w:p w14:paraId="2A531ADC" w14:textId="77777777" w:rsidR="00846695" w:rsidRPr="003746C5" w:rsidRDefault="00846695">
                      <w:pPr>
                        <w:rPr>
                          <w:i/>
                          <w:sz w:val="20"/>
                        </w:rPr>
                      </w:pPr>
                      <w:r>
                        <w:rPr>
                          <w:i/>
                          <w:sz w:val="20"/>
                        </w:rPr>
                        <w:t>Mai 2019</w:t>
                      </w:r>
                    </w:p>
                    <w:p w14:paraId="513A2EB5" w14:textId="77777777" w:rsidR="00846695" w:rsidRDefault="00846695">
                      <w:r>
                        <w:rPr>
                          <w:i/>
                          <w:sz w:val="20"/>
                        </w:rPr>
                        <w:t>Édition 25</w:t>
                      </w:r>
                      <w:r w:rsidRPr="003746C5">
                        <w:rPr>
                          <w:i/>
                          <w:sz w:val="20"/>
                        </w:rPr>
                        <w:t xml:space="preserve">, Numéro </w:t>
                      </w:r>
                      <w:r>
                        <w:rPr>
                          <w:i/>
                          <w:sz w:val="20"/>
                        </w:rPr>
                        <w:t>1</w:t>
                      </w:r>
                    </w:p>
                  </w:txbxContent>
                </v:textbox>
                <w10:wrap type="square" anchorx="margin"/>
              </v:shape>
            </w:pict>
          </mc:Fallback>
        </mc:AlternateContent>
      </w:r>
      <w:r w:rsidR="001E75CA">
        <w:br w:type="page"/>
      </w:r>
    </w:p>
    <w:p w14:paraId="5A7C114C" w14:textId="77777777" w:rsidR="00EC2E2B" w:rsidRDefault="0058455B">
      <w:r>
        <w:rPr>
          <w:noProof/>
        </w:rPr>
        <w:lastRenderedPageBreak/>
        <w:drawing>
          <wp:anchor distT="0" distB="0" distL="114300" distR="114300" simplePos="0" relativeHeight="251862016" behindDoc="1" locked="0" layoutInCell="1" allowOverlap="1" wp14:anchorId="447A93D5" wp14:editId="2D8634B0">
            <wp:simplePos x="0" y="0"/>
            <wp:positionH relativeFrom="column">
              <wp:posOffset>4244483</wp:posOffset>
            </wp:positionH>
            <wp:positionV relativeFrom="paragraph">
              <wp:posOffset>1463040</wp:posOffset>
            </wp:positionV>
            <wp:extent cx="2093597" cy="1570305"/>
            <wp:effectExtent l="133350" t="57150" r="78105" b="125730"/>
            <wp:wrapTight wrapText="bothSides">
              <wp:wrapPolygon edited="0">
                <wp:start x="786" y="-786"/>
                <wp:lineTo x="-1376" y="-262"/>
                <wp:lineTo x="-1376" y="20709"/>
                <wp:lineTo x="1179" y="23068"/>
                <wp:lineTo x="19654" y="23068"/>
                <wp:lineTo x="19851" y="22544"/>
                <wp:lineTo x="21620" y="20971"/>
                <wp:lineTo x="21620" y="20709"/>
                <wp:lineTo x="22209" y="16777"/>
                <wp:lineTo x="22209" y="3932"/>
                <wp:lineTo x="20244" y="0"/>
                <wp:lineTo x="20047" y="-786"/>
                <wp:lineTo x="786" y="-786"/>
              </wp:wrapPolygon>
            </wp:wrapTight>
            <wp:docPr id="674" name="Image 674" descr="Sur la photo, les membres du CA en plein travail, assis autour de la tabl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55674588_812547632471333_346522148604896870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3597" cy="1570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10A00368" wp14:editId="65AF5A7C">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735D53B1" w14:textId="77777777" w:rsidR="00846695" w:rsidRPr="00BD7CB1" w:rsidRDefault="00846695" w:rsidP="0058455B">
                            <w:pPr>
                              <w:rPr>
                                <w:b/>
                                <w:i/>
                                <w:sz w:val="20"/>
                              </w:rPr>
                            </w:pPr>
                            <w:r w:rsidRPr="00EC2822">
                              <w:rPr>
                                <w:b/>
                                <w:i/>
                                <w:color w:val="3E8853"/>
                                <w:sz w:val="28"/>
                              </w:rPr>
                              <w:t>L’équipe de l’APHRSO</w:t>
                            </w:r>
                          </w:p>
                          <w:p w14:paraId="5E6094C6" w14:textId="77777777" w:rsidR="00846695" w:rsidRDefault="00846695" w:rsidP="00EC2822">
                            <w:pPr>
                              <w:rPr>
                                <w:i/>
                                <w:sz w:val="20"/>
                              </w:rPr>
                            </w:pPr>
                          </w:p>
                          <w:p w14:paraId="3A386A4A" w14:textId="77777777" w:rsidR="00846695" w:rsidRDefault="00846695" w:rsidP="00EC2822">
                            <w:pPr>
                              <w:rPr>
                                <w:i/>
                                <w:sz w:val="20"/>
                              </w:rPr>
                            </w:pPr>
                          </w:p>
                          <w:p w14:paraId="2152641D" w14:textId="77777777" w:rsidR="00846695" w:rsidRDefault="00846695" w:rsidP="00EC2822">
                            <w:pPr>
                              <w:rPr>
                                <w:i/>
                                <w:sz w:val="20"/>
                              </w:rPr>
                            </w:pPr>
                          </w:p>
                          <w:p w14:paraId="70D76E18" w14:textId="77777777" w:rsidR="00846695" w:rsidRPr="004C2FDA" w:rsidRDefault="00846695" w:rsidP="00EC2822">
                            <w:pPr>
                              <w:rPr>
                                <w:b/>
                              </w:rPr>
                            </w:pPr>
                            <w:r w:rsidRPr="004C2FDA">
                              <w:rPr>
                                <w:b/>
                              </w:rPr>
                              <w:t>Votre Conseil d’administration pour 2018-2019</w:t>
                            </w:r>
                          </w:p>
                          <w:p w14:paraId="13A78C74" w14:textId="77777777" w:rsidR="00846695" w:rsidRPr="009C6BC9" w:rsidRDefault="00846695" w:rsidP="00EC2822"/>
                          <w:p w14:paraId="1DC3E9D4" w14:textId="77777777" w:rsidR="00846695" w:rsidRPr="004C2FDA" w:rsidRDefault="00846695" w:rsidP="00EC2822">
                            <w:pPr>
                              <w:rPr>
                                <w:sz w:val="22"/>
                              </w:rPr>
                            </w:pPr>
                            <w:r w:rsidRPr="004C2FDA">
                              <w:rPr>
                                <w:sz w:val="22"/>
                              </w:rPr>
                              <w:t>Président :</w:t>
                            </w:r>
                            <w:r w:rsidRPr="004C2FDA">
                              <w:rPr>
                                <w:sz w:val="22"/>
                              </w:rPr>
                              <w:tab/>
                            </w:r>
                            <w:r w:rsidRPr="004C2FDA">
                              <w:rPr>
                                <w:sz w:val="22"/>
                              </w:rPr>
                              <w:tab/>
                              <w:t>Monsieur Olivier Lemieux</w:t>
                            </w:r>
                          </w:p>
                          <w:p w14:paraId="7FEE1984" w14:textId="77777777" w:rsidR="00846695" w:rsidRPr="004C2FDA" w:rsidRDefault="00846695" w:rsidP="00EC2822">
                            <w:pPr>
                              <w:rPr>
                                <w:sz w:val="22"/>
                              </w:rPr>
                            </w:pPr>
                            <w:r w:rsidRPr="004C2FDA">
                              <w:rPr>
                                <w:sz w:val="22"/>
                              </w:rPr>
                              <w:t>Vice-présidente :</w:t>
                            </w:r>
                            <w:r w:rsidRPr="004C2FDA">
                              <w:rPr>
                                <w:sz w:val="22"/>
                              </w:rPr>
                              <w:tab/>
                              <w:t>Madame Guylaine Rathel</w:t>
                            </w:r>
                          </w:p>
                          <w:p w14:paraId="6C55E34C" w14:textId="77777777" w:rsidR="00846695" w:rsidRPr="004C2FDA" w:rsidRDefault="00846695" w:rsidP="00EC2822">
                            <w:pPr>
                              <w:rPr>
                                <w:sz w:val="22"/>
                              </w:rPr>
                            </w:pPr>
                            <w:r w:rsidRPr="004C2FDA">
                              <w:rPr>
                                <w:sz w:val="22"/>
                              </w:rPr>
                              <w:t>Secrétaire :</w:t>
                            </w:r>
                            <w:r w:rsidRPr="004C2FDA">
                              <w:rPr>
                                <w:sz w:val="22"/>
                              </w:rPr>
                              <w:tab/>
                            </w:r>
                            <w:r w:rsidRPr="004C2FDA">
                              <w:rPr>
                                <w:sz w:val="22"/>
                              </w:rPr>
                              <w:tab/>
                              <w:t>Madame Odette Gagnon</w:t>
                            </w:r>
                          </w:p>
                          <w:p w14:paraId="35FDCEAD" w14:textId="77777777" w:rsidR="00846695" w:rsidRPr="004C2FDA" w:rsidRDefault="00846695" w:rsidP="00EC2822">
                            <w:pPr>
                              <w:rPr>
                                <w:sz w:val="22"/>
                              </w:rPr>
                            </w:pPr>
                            <w:r w:rsidRPr="004C2FDA">
                              <w:rPr>
                                <w:sz w:val="22"/>
                              </w:rPr>
                              <w:t>Trésorière :</w:t>
                            </w:r>
                            <w:r w:rsidRPr="004C2FDA">
                              <w:rPr>
                                <w:sz w:val="22"/>
                              </w:rPr>
                              <w:tab/>
                            </w:r>
                            <w:r w:rsidRPr="004C2FDA">
                              <w:rPr>
                                <w:sz w:val="22"/>
                              </w:rPr>
                              <w:tab/>
                              <w:t>Madame Gisèle Schinck</w:t>
                            </w:r>
                          </w:p>
                          <w:p w14:paraId="64EE8442" w14:textId="77777777" w:rsidR="00846695" w:rsidRPr="004C2FDA" w:rsidRDefault="00846695" w:rsidP="00EC2822">
                            <w:pPr>
                              <w:rPr>
                                <w:sz w:val="22"/>
                              </w:rPr>
                            </w:pPr>
                          </w:p>
                          <w:p w14:paraId="2D54C7C5" w14:textId="77777777" w:rsidR="00846695" w:rsidRPr="004C2FDA" w:rsidRDefault="00846695" w:rsidP="00EC2822">
                            <w:pPr>
                              <w:rPr>
                                <w:sz w:val="22"/>
                              </w:rPr>
                            </w:pPr>
                            <w:r w:rsidRPr="004C2FDA">
                              <w:rPr>
                                <w:sz w:val="22"/>
                              </w:rPr>
                              <w:t>Administrateurs :</w:t>
                            </w:r>
                            <w:r w:rsidRPr="004C2FDA">
                              <w:rPr>
                                <w:sz w:val="22"/>
                              </w:rPr>
                              <w:tab/>
                              <w:t>Madame Christine Paquette</w:t>
                            </w:r>
                          </w:p>
                          <w:p w14:paraId="2880AAB5" w14:textId="77777777" w:rsidR="00846695" w:rsidRPr="004C2FDA" w:rsidRDefault="00846695" w:rsidP="00EC2822">
                            <w:pPr>
                              <w:rPr>
                                <w:sz w:val="22"/>
                              </w:rPr>
                            </w:pPr>
                            <w:r w:rsidRPr="004C2FDA">
                              <w:rPr>
                                <w:sz w:val="22"/>
                              </w:rPr>
                              <w:tab/>
                            </w:r>
                            <w:r w:rsidRPr="004C2FDA">
                              <w:rPr>
                                <w:sz w:val="22"/>
                              </w:rPr>
                              <w:tab/>
                            </w:r>
                            <w:r w:rsidRPr="004C2FDA">
                              <w:rPr>
                                <w:sz w:val="22"/>
                              </w:rPr>
                              <w:tab/>
                              <w:t>Madame Nathalie Migneault</w:t>
                            </w:r>
                          </w:p>
                          <w:p w14:paraId="6B21A8EF" w14:textId="77777777" w:rsidR="00846695" w:rsidRPr="00924008" w:rsidRDefault="00846695" w:rsidP="00EC2822">
                            <w:r w:rsidRPr="004C2FDA">
                              <w:rPr>
                                <w:i/>
                                <w:sz w:val="22"/>
                              </w:rPr>
                              <w:tab/>
                            </w:r>
                            <w:r w:rsidRPr="004C2FDA">
                              <w:rPr>
                                <w:i/>
                                <w:sz w:val="22"/>
                              </w:rPr>
                              <w:tab/>
                            </w:r>
                            <w:r w:rsidRPr="004C2FDA">
                              <w:rPr>
                                <w:i/>
                                <w:sz w:val="22"/>
                              </w:rPr>
                              <w:tab/>
                            </w:r>
                            <w:r w:rsidRPr="004C2FDA">
                              <w:rPr>
                                <w:sz w:val="22"/>
                              </w:rPr>
                              <w:t>Madame Nicole Benjamin</w:t>
                            </w:r>
                          </w:p>
                          <w:p w14:paraId="055AC819" w14:textId="77777777" w:rsidR="00846695" w:rsidRPr="009C6BC9" w:rsidRDefault="00846695" w:rsidP="00EC2822">
                            <w:pPr>
                              <w:rPr>
                                <w:i/>
                              </w:rPr>
                            </w:pPr>
                          </w:p>
                          <w:p w14:paraId="06BB1085" w14:textId="77777777" w:rsidR="00846695" w:rsidRDefault="00846695" w:rsidP="00EC2822">
                            <w:pPr>
                              <w:rPr>
                                <w:i/>
                              </w:rPr>
                            </w:pPr>
                          </w:p>
                          <w:p w14:paraId="517582F3" w14:textId="77777777" w:rsidR="00846695" w:rsidRPr="009C6BC9" w:rsidRDefault="00846695" w:rsidP="00EC2822">
                            <w:pPr>
                              <w:rPr>
                                <w:i/>
                              </w:rPr>
                            </w:pPr>
                          </w:p>
                          <w:p w14:paraId="242D8CCE" w14:textId="77777777" w:rsidR="00846695" w:rsidRPr="009C6BC9" w:rsidRDefault="00846695" w:rsidP="00EC2822">
                            <w:pPr>
                              <w:rPr>
                                <w:i/>
                              </w:rPr>
                            </w:pPr>
                          </w:p>
                          <w:p w14:paraId="027F7D3A" w14:textId="77777777" w:rsidR="00846695" w:rsidRPr="004C2FDA" w:rsidRDefault="00846695" w:rsidP="00EC2822">
                            <w:pPr>
                              <w:rPr>
                                <w:b/>
                              </w:rPr>
                            </w:pPr>
                            <w:r w:rsidRPr="004C2FDA">
                              <w:rPr>
                                <w:b/>
                              </w:rPr>
                              <w:t>Le personnel permanent</w:t>
                            </w:r>
                          </w:p>
                          <w:p w14:paraId="6FF3CAFF" w14:textId="77777777" w:rsidR="00846695" w:rsidRPr="009C6BC9" w:rsidRDefault="00846695" w:rsidP="00EC2822">
                            <w:pPr>
                              <w:rPr>
                                <w:i/>
                              </w:rPr>
                            </w:pPr>
                          </w:p>
                          <w:p w14:paraId="76BF89ED" w14:textId="77777777" w:rsidR="00846695" w:rsidRPr="004C2FDA" w:rsidRDefault="00846695" w:rsidP="00EC2822">
                            <w:pPr>
                              <w:rPr>
                                <w:sz w:val="22"/>
                              </w:rPr>
                            </w:pPr>
                            <w:r w:rsidRPr="004C2FDA">
                              <w:rPr>
                                <w:sz w:val="22"/>
                              </w:rPr>
                              <w:t>Directrice générale :</w:t>
                            </w:r>
                            <w:r w:rsidRPr="004C2FDA">
                              <w:rPr>
                                <w:sz w:val="22"/>
                              </w:rPr>
                              <w:tab/>
                            </w:r>
                            <w:r w:rsidRPr="004C2FDA">
                              <w:rPr>
                                <w:sz w:val="22"/>
                              </w:rPr>
                              <w:tab/>
                            </w:r>
                            <w:r w:rsidRPr="004C2FDA">
                              <w:rPr>
                                <w:sz w:val="22"/>
                              </w:rPr>
                              <w:tab/>
                            </w:r>
                            <w:r w:rsidRPr="004C2FDA">
                              <w:rPr>
                                <w:sz w:val="22"/>
                              </w:rPr>
                              <w:tab/>
                            </w:r>
                            <w:r w:rsidRPr="004C2FDA">
                              <w:rPr>
                                <w:sz w:val="22"/>
                              </w:rPr>
                              <w:tab/>
                            </w:r>
                            <w:r w:rsidRPr="004C2FDA">
                              <w:rPr>
                                <w:sz w:val="22"/>
                              </w:rPr>
                              <w:tab/>
                              <w:t>Madame Nancy Côté</w:t>
                            </w:r>
                          </w:p>
                          <w:p w14:paraId="2D1B5298" w14:textId="77777777" w:rsidR="00846695" w:rsidRPr="004C2FDA" w:rsidRDefault="00846695" w:rsidP="00EC2822">
                            <w:pPr>
                              <w:rPr>
                                <w:sz w:val="22"/>
                              </w:rPr>
                            </w:pPr>
                            <w:r w:rsidRPr="004C2FDA">
                              <w:rPr>
                                <w:sz w:val="22"/>
                              </w:rPr>
                              <w:t>Responsable des services de soutien et d’informations :</w:t>
                            </w:r>
                            <w:r w:rsidRPr="004C2FDA">
                              <w:rPr>
                                <w:sz w:val="22"/>
                              </w:rPr>
                              <w:tab/>
                              <w:t>Madame Nancy Therrien</w:t>
                            </w:r>
                          </w:p>
                          <w:p w14:paraId="0C3C50B0" w14:textId="77777777" w:rsidR="00846695" w:rsidRPr="009C6BC9" w:rsidRDefault="00846695" w:rsidP="00EC2822">
                            <w:pPr>
                              <w:rPr>
                                <w:i/>
                              </w:rPr>
                            </w:pPr>
                            <w:r w:rsidRPr="004C2FDA">
                              <w:rPr>
                                <w:sz w:val="22"/>
                              </w:rPr>
                              <w:t xml:space="preserve">Agente de promotion et de développement social :  </w:t>
                            </w:r>
                            <w:r w:rsidRPr="004C2FDA">
                              <w:rPr>
                                <w:sz w:val="22"/>
                              </w:rPr>
                              <w:tab/>
                            </w:r>
                            <w:r w:rsidRPr="004C2FDA">
                              <w:rPr>
                                <w:sz w:val="22"/>
                              </w:rPr>
                              <w:tab/>
                              <w:t xml:space="preserve">Madame </w:t>
                            </w:r>
                            <w:proofErr w:type="spellStart"/>
                            <w:r w:rsidRPr="004C2FDA">
                              <w:rPr>
                                <w:sz w:val="22"/>
                              </w:rPr>
                              <w:t>Marie-Eve</w:t>
                            </w:r>
                            <w:proofErr w:type="spellEnd"/>
                            <w:r w:rsidRPr="004C2FDA">
                              <w:rPr>
                                <w:sz w:val="22"/>
                              </w:rPr>
                              <w:t xml:space="preserve"> Clermont</w:t>
                            </w:r>
                            <w:r w:rsidRPr="000F353C">
                              <w:rPr>
                                <w:i/>
                                <w:sz w:val="22"/>
                              </w:rPr>
                              <w:tab/>
                            </w:r>
                            <w:r w:rsidRPr="009C6BC9">
                              <w:rPr>
                                <w:i/>
                              </w:rPr>
                              <w:tab/>
                            </w:r>
                            <w:r w:rsidRPr="009C6BC9">
                              <w:rPr>
                                <w:i/>
                              </w:rPr>
                              <w:tab/>
                            </w:r>
                          </w:p>
                          <w:p w14:paraId="00F01DA6" w14:textId="77777777" w:rsidR="00846695" w:rsidRPr="009C6BC9" w:rsidRDefault="00846695" w:rsidP="00EC2822">
                            <w:pPr>
                              <w:rPr>
                                <w:i/>
                              </w:rPr>
                            </w:pPr>
                          </w:p>
                          <w:p w14:paraId="16AE1524" w14:textId="77777777" w:rsidR="00846695" w:rsidRPr="00A017C9" w:rsidRDefault="00846695" w:rsidP="00EC2822">
                            <w:pPr>
                              <w:rPr>
                                <w:sz w:val="22"/>
                              </w:rPr>
                            </w:pPr>
                          </w:p>
                          <w:p w14:paraId="2F6DC386" w14:textId="77777777" w:rsidR="00846695" w:rsidRPr="00A017C9" w:rsidRDefault="00846695" w:rsidP="00EC2822">
                            <w:pPr>
                              <w:rPr>
                                <w:i/>
                                <w:sz w:val="22"/>
                              </w:rPr>
                            </w:pPr>
                          </w:p>
                          <w:p w14:paraId="20F2A890" w14:textId="77777777" w:rsidR="00846695" w:rsidRDefault="00846695" w:rsidP="00EC2822"/>
                          <w:p w14:paraId="183952FA" w14:textId="77777777" w:rsidR="00846695" w:rsidRPr="004C2FDA" w:rsidRDefault="00846695" w:rsidP="00EC2822">
                            <w:r w:rsidRPr="004C2FDA">
                              <w:rPr>
                                <w:b/>
                                <w:color w:val="3E8853"/>
                              </w:rPr>
                              <w:t>Comité de rédaction, révision et mise en page</w:t>
                            </w:r>
                          </w:p>
                          <w:p w14:paraId="6A30F48E" w14:textId="77777777" w:rsidR="00846695" w:rsidRPr="004C2FDA" w:rsidRDefault="00846695" w:rsidP="00EC2822"/>
                          <w:p w14:paraId="7322E8D3" w14:textId="77777777" w:rsidR="00846695" w:rsidRPr="004C2FDA" w:rsidRDefault="00846695" w:rsidP="00EC2822">
                            <w:r w:rsidRPr="004C2FDA">
                              <w:t>Nancy Côté</w:t>
                            </w:r>
                          </w:p>
                          <w:p w14:paraId="1D4AEB21" w14:textId="77777777" w:rsidR="00846695" w:rsidRPr="004C2FDA" w:rsidRDefault="00846695" w:rsidP="00EC2822">
                            <w:proofErr w:type="spellStart"/>
                            <w:r w:rsidRPr="004C2FDA">
                              <w:t>Marie-Eve</w:t>
                            </w:r>
                            <w:proofErr w:type="spellEnd"/>
                            <w:r w:rsidRPr="004C2FDA">
                              <w:t xml:space="preserve"> Clermont </w:t>
                            </w:r>
                          </w:p>
                          <w:p w14:paraId="5E2B09DB" w14:textId="77777777" w:rsidR="00846695" w:rsidRPr="004C2FDA" w:rsidRDefault="00846695" w:rsidP="00EC2822">
                            <w:r w:rsidRPr="004C2FDA">
                              <w:t>Nancy Therrien</w:t>
                            </w:r>
                          </w:p>
                          <w:p w14:paraId="34261198" w14:textId="77777777" w:rsidR="00846695" w:rsidRPr="009C6BC9" w:rsidRDefault="00846695"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0368" id="_x0000_s1050"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" stroked="f">
                <v:textbox>
                  <w:txbxContent>
                    <w:p w14:paraId="735D53B1" w14:textId="77777777" w:rsidR="00846695" w:rsidRPr="00BD7CB1" w:rsidRDefault="00846695" w:rsidP="0058455B">
                      <w:pPr>
                        <w:rPr>
                          <w:b/>
                          <w:i/>
                          <w:sz w:val="20"/>
                        </w:rPr>
                      </w:pPr>
                      <w:r w:rsidRPr="00EC2822">
                        <w:rPr>
                          <w:b/>
                          <w:i/>
                          <w:color w:val="3E8853"/>
                          <w:sz w:val="28"/>
                        </w:rPr>
                        <w:t>L’équipe de l’APHRSO</w:t>
                      </w:r>
                    </w:p>
                    <w:p w14:paraId="5E6094C6" w14:textId="77777777" w:rsidR="00846695" w:rsidRDefault="00846695" w:rsidP="00EC2822">
                      <w:pPr>
                        <w:rPr>
                          <w:i/>
                          <w:sz w:val="20"/>
                        </w:rPr>
                      </w:pPr>
                    </w:p>
                    <w:p w14:paraId="3A386A4A" w14:textId="77777777" w:rsidR="00846695" w:rsidRDefault="00846695" w:rsidP="00EC2822">
                      <w:pPr>
                        <w:rPr>
                          <w:i/>
                          <w:sz w:val="20"/>
                        </w:rPr>
                      </w:pPr>
                    </w:p>
                    <w:p w14:paraId="2152641D" w14:textId="77777777" w:rsidR="00846695" w:rsidRDefault="00846695" w:rsidP="00EC2822">
                      <w:pPr>
                        <w:rPr>
                          <w:i/>
                          <w:sz w:val="20"/>
                        </w:rPr>
                      </w:pPr>
                    </w:p>
                    <w:p w14:paraId="70D76E18" w14:textId="77777777" w:rsidR="00846695" w:rsidRPr="004C2FDA" w:rsidRDefault="00846695" w:rsidP="00EC2822">
                      <w:pPr>
                        <w:rPr>
                          <w:b/>
                        </w:rPr>
                      </w:pPr>
                      <w:r w:rsidRPr="004C2FDA">
                        <w:rPr>
                          <w:b/>
                        </w:rPr>
                        <w:t>Votre Conseil d’administration pour 2018-2019</w:t>
                      </w:r>
                    </w:p>
                    <w:p w14:paraId="13A78C74" w14:textId="77777777" w:rsidR="00846695" w:rsidRPr="009C6BC9" w:rsidRDefault="00846695" w:rsidP="00EC2822"/>
                    <w:p w14:paraId="1DC3E9D4" w14:textId="77777777" w:rsidR="00846695" w:rsidRPr="004C2FDA" w:rsidRDefault="00846695" w:rsidP="00EC2822">
                      <w:pPr>
                        <w:rPr>
                          <w:sz w:val="22"/>
                        </w:rPr>
                      </w:pPr>
                      <w:r w:rsidRPr="004C2FDA">
                        <w:rPr>
                          <w:sz w:val="22"/>
                        </w:rPr>
                        <w:t>Président :</w:t>
                      </w:r>
                      <w:r w:rsidRPr="004C2FDA">
                        <w:rPr>
                          <w:sz w:val="22"/>
                        </w:rPr>
                        <w:tab/>
                      </w:r>
                      <w:r w:rsidRPr="004C2FDA">
                        <w:rPr>
                          <w:sz w:val="22"/>
                        </w:rPr>
                        <w:tab/>
                        <w:t>Monsieur Olivier Lemieux</w:t>
                      </w:r>
                    </w:p>
                    <w:p w14:paraId="7FEE1984" w14:textId="77777777" w:rsidR="00846695" w:rsidRPr="004C2FDA" w:rsidRDefault="00846695" w:rsidP="00EC2822">
                      <w:pPr>
                        <w:rPr>
                          <w:sz w:val="22"/>
                        </w:rPr>
                      </w:pPr>
                      <w:r w:rsidRPr="004C2FDA">
                        <w:rPr>
                          <w:sz w:val="22"/>
                        </w:rPr>
                        <w:t>Vice-présidente :</w:t>
                      </w:r>
                      <w:r w:rsidRPr="004C2FDA">
                        <w:rPr>
                          <w:sz w:val="22"/>
                        </w:rPr>
                        <w:tab/>
                        <w:t>Madame Guylaine Rathel</w:t>
                      </w:r>
                    </w:p>
                    <w:p w14:paraId="6C55E34C" w14:textId="77777777" w:rsidR="00846695" w:rsidRPr="004C2FDA" w:rsidRDefault="00846695" w:rsidP="00EC2822">
                      <w:pPr>
                        <w:rPr>
                          <w:sz w:val="22"/>
                        </w:rPr>
                      </w:pPr>
                      <w:r w:rsidRPr="004C2FDA">
                        <w:rPr>
                          <w:sz w:val="22"/>
                        </w:rPr>
                        <w:t>Secrétaire :</w:t>
                      </w:r>
                      <w:r w:rsidRPr="004C2FDA">
                        <w:rPr>
                          <w:sz w:val="22"/>
                        </w:rPr>
                        <w:tab/>
                      </w:r>
                      <w:r w:rsidRPr="004C2FDA">
                        <w:rPr>
                          <w:sz w:val="22"/>
                        </w:rPr>
                        <w:tab/>
                        <w:t>Madame Odette Gagnon</w:t>
                      </w:r>
                    </w:p>
                    <w:p w14:paraId="35FDCEAD" w14:textId="77777777" w:rsidR="00846695" w:rsidRPr="004C2FDA" w:rsidRDefault="00846695" w:rsidP="00EC2822">
                      <w:pPr>
                        <w:rPr>
                          <w:sz w:val="22"/>
                        </w:rPr>
                      </w:pPr>
                      <w:r w:rsidRPr="004C2FDA">
                        <w:rPr>
                          <w:sz w:val="22"/>
                        </w:rPr>
                        <w:t>Trésorière :</w:t>
                      </w:r>
                      <w:r w:rsidRPr="004C2FDA">
                        <w:rPr>
                          <w:sz w:val="22"/>
                        </w:rPr>
                        <w:tab/>
                      </w:r>
                      <w:r w:rsidRPr="004C2FDA">
                        <w:rPr>
                          <w:sz w:val="22"/>
                        </w:rPr>
                        <w:tab/>
                        <w:t>Madame Gisèle Schinck</w:t>
                      </w:r>
                    </w:p>
                    <w:p w14:paraId="64EE8442" w14:textId="77777777" w:rsidR="00846695" w:rsidRPr="004C2FDA" w:rsidRDefault="00846695" w:rsidP="00EC2822">
                      <w:pPr>
                        <w:rPr>
                          <w:sz w:val="22"/>
                        </w:rPr>
                      </w:pPr>
                    </w:p>
                    <w:p w14:paraId="2D54C7C5" w14:textId="77777777" w:rsidR="00846695" w:rsidRPr="004C2FDA" w:rsidRDefault="00846695" w:rsidP="00EC2822">
                      <w:pPr>
                        <w:rPr>
                          <w:sz w:val="22"/>
                        </w:rPr>
                      </w:pPr>
                      <w:r w:rsidRPr="004C2FDA">
                        <w:rPr>
                          <w:sz w:val="22"/>
                        </w:rPr>
                        <w:t>Administrateurs :</w:t>
                      </w:r>
                      <w:r w:rsidRPr="004C2FDA">
                        <w:rPr>
                          <w:sz w:val="22"/>
                        </w:rPr>
                        <w:tab/>
                        <w:t>Madame Christine Paquette</w:t>
                      </w:r>
                    </w:p>
                    <w:p w14:paraId="2880AAB5" w14:textId="77777777" w:rsidR="00846695" w:rsidRPr="004C2FDA" w:rsidRDefault="00846695" w:rsidP="00EC2822">
                      <w:pPr>
                        <w:rPr>
                          <w:sz w:val="22"/>
                        </w:rPr>
                      </w:pPr>
                      <w:r w:rsidRPr="004C2FDA">
                        <w:rPr>
                          <w:sz w:val="22"/>
                        </w:rPr>
                        <w:tab/>
                      </w:r>
                      <w:r w:rsidRPr="004C2FDA">
                        <w:rPr>
                          <w:sz w:val="22"/>
                        </w:rPr>
                        <w:tab/>
                      </w:r>
                      <w:r w:rsidRPr="004C2FDA">
                        <w:rPr>
                          <w:sz w:val="22"/>
                        </w:rPr>
                        <w:tab/>
                        <w:t>Madame Nathalie Migneault</w:t>
                      </w:r>
                    </w:p>
                    <w:p w14:paraId="6B21A8EF" w14:textId="77777777" w:rsidR="00846695" w:rsidRPr="00924008" w:rsidRDefault="00846695" w:rsidP="00EC2822">
                      <w:r w:rsidRPr="004C2FDA">
                        <w:rPr>
                          <w:i/>
                          <w:sz w:val="22"/>
                        </w:rPr>
                        <w:tab/>
                      </w:r>
                      <w:r w:rsidRPr="004C2FDA">
                        <w:rPr>
                          <w:i/>
                          <w:sz w:val="22"/>
                        </w:rPr>
                        <w:tab/>
                      </w:r>
                      <w:r w:rsidRPr="004C2FDA">
                        <w:rPr>
                          <w:i/>
                          <w:sz w:val="22"/>
                        </w:rPr>
                        <w:tab/>
                      </w:r>
                      <w:r w:rsidRPr="004C2FDA">
                        <w:rPr>
                          <w:sz w:val="22"/>
                        </w:rPr>
                        <w:t>Madame Nicole Benjamin</w:t>
                      </w:r>
                    </w:p>
                    <w:p w14:paraId="055AC819" w14:textId="77777777" w:rsidR="00846695" w:rsidRPr="009C6BC9" w:rsidRDefault="00846695" w:rsidP="00EC2822">
                      <w:pPr>
                        <w:rPr>
                          <w:i/>
                        </w:rPr>
                      </w:pPr>
                    </w:p>
                    <w:p w14:paraId="06BB1085" w14:textId="77777777" w:rsidR="00846695" w:rsidRDefault="00846695" w:rsidP="00EC2822">
                      <w:pPr>
                        <w:rPr>
                          <w:i/>
                        </w:rPr>
                      </w:pPr>
                    </w:p>
                    <w:p w14:paraId="517582F3" w14:textId="77777777" w:rsidR="00846695" w:rsidRPr="009C6BC9" w:rsidRDefault="00846695" w:rsidP="00EC2822">
                      <w:pPr>
                        <w:rPr>
                          <w:i/>
                        </w:rPr>
                      </w:pPr>
                    </w:p>
                    <w:p w14:paraId="242D8CCE" w14:textId="77777777" w:rsidR="00846695" w:rsidRPr="009C6BC9" w:rsidRDefault="00846695" w:rsidP="00EC2822">
                      <w:pPr>
                        <w:rPr>
                          <w:i/>
                        </w:rPr>
                      </w:pPr>
                    </w:p>
                    <w:p w14:paraId="027F7D3A" w14:textId="77777777" w:rsidR="00846695" w:rsidRPr="004C2FDA" w:rsidRDefault="00846695" w:rsidP="00EC2822">
                      <w:pPr>
                        <w:rPr>
                          <w:b/>
                        </w:rPr>
                      </w:pPr>
                      <w:r w:rsidRPr="004C2FDA">
                        <w:rPr>
                          <w:b/>
                        </w:rPr>
                        <w:t>Le personnel permanent</w:t>
                      </w:r>
                    </w:p>
                    <w:p w14:paraId="6FF3CAFF" w14:textId="77777777" w:rsidR="00846695" w:rsidRPr="009C6BC9" w:rsidRDefault="00846695" w:rsidP="00EC2822">
                      <w:pPr>
                        <w:rPr>
                          <w:i/>
                        </w:rPr>
                      </w:pPr>
                    </w:p>
                    <w:p w14:paraId="76BF89ED" w14:textId="77777777" w:rsidR="00846695" w:rsidRPr="004C2FDA" w:rsidRDefault="00846695" w:rsidP="00EC2822">
                      <w:pPr>
                        <w:rPr>
                          <w:sz w:val="22"/>
                        </w:rPr>
                      </w:pPr>
                      <w:r w:rsidRPr="004C2FDA">
                        <w:rPr>
                          <w:sz w:val="22"/>
                        </w:rPr>
                        <w:t>Directrice générale :</w:t>
                      </w:r>
                      <w:r w:rsidRPr="004C2FDA">
                        <w:rPr>
                          <w:sz w:val="22"/>
                        </w:rPr>
                        <w:tab/>
                      </w:r>
                      <w:r w:rsidRPr="004C2FDA">
                        <w:rPr>
                          <w:sz w:val="22"/>
                        </w:rPr>
                        <w:tab/>
                      </w:r>
                      <w:r w:rsidRPr="004C2FDA">
                        <w:rPr>
                          <w:sz w:val="22"/>
                        </w:rPr>
                        <w:tab/>
                      </w:r>
                      <w:r w:rsidRPr="004C2FDA">
                        <w:rPr>
                          <w:sz w:val="22"/>
                        </w:rPr>
                        <w:tab/>
                      </w:r>
                      <w:r w:rsidRPr="004C2FDA">
                        <w:rPr>
                          <w:sz w:val="22"/>
                        </w:rPr>
                        <w:tab/>
                      </w:r>
                      <w:r w:rsidRPr="004C2FDA">
                        <w:rPr>
                          <w:sz w:val="22"/>
                        </w:rPr>
                        <w:tab/>
                        <w:t>Madame Nancy Côté</w:t>
                      </w:r>
                    </w:p>
                    <w:p w14:paraId="2D1B5298" w14:textId="77777777" w:rsidR="00846695" w:rsidRPr="004C2FDA" w:rsidRDefault="00846695" w:rsidP="00EC2822">
                      <w:pPr>
                        <w:rPr>
                          <w:sz w:val="22"/>
                        </w:rPr>
                      </w:pPr>
                      <w:r w:rsidRPr="004C2FDA">
                        <w:rPr>
                          <w:sz w:val="22"/>
                        </w:rPr>
                        <w:t>Responsable des services de soutien et d’informations :</w:t>
                      </w:r>
                      <w:r w:rsidRPr="004C2FDA">
                        <w:rPr>
                          <w:sz w:val="22"/>
                        </w:rPr>
                        <w:tab/>
                        <w:t>Madame Nancy Therrien</w:t>
                      </w:r>
                    </w:p>
                    <w:p w14:paraId="0C3C50B0" w14:textId="77777777" w:rsidR="00846695" w:rsidRPr="009C6BC9" w:rsidRDefault="00846695" w:rsidP="00EC2822">
                      <w:pPr>
                        <w:rPr>
                          <w:i/>
                        </w:rPr>
                      </w:pPr>
                      <w:r w:rsidRPr="004C2FDA">
                        <w:rPr>
                          <w:sz w:val="22"/>
                        </w:rPr>
                        <w:t xml:space="preserve">Agente de promotion et de développement social :  </w:t>
                      </w:r>
                      <w:r w:rsidRPr="004C2FDA">
                        <w:rPr>
                          <w:sz w:val="22"/>
                        </w:rPr>
                        <w:tab/>
                      </w:r>
                      <w:r w:rsidRPr="004C2FDA">
                        <w:rPr>
                          <w:sz w:val="22"/>
                        </w:rPr>
                        <w:tab/>
                        <w:t xml:space="preserve">Madame </w:t>
                      </w:r>
                      <w:proofErr w:type="spellStart"/>
                      <w:r w:rsidRPr="004C2FDA">
                        <w:rPr>
                          <w:sz w:val="22"/>
                        </w:rPr>
                        <w:t>Marie-Eve</w:t>
                      </w:r>
                      <w:proofErr w:type="spellEnd"/>
                      <w:r w:rsidRPr="004C2FDA">
                        <w:rPr>
                          <w:sz w:val="22"/>
                        </w:rPr>
                        <w:t xml:space="preserve"> Clermont</w:t>
                      </w:r>
                      <w:r w:rsidRPr="000F353C">
                        <w:rPr>
                          <w:i/>
                          <w:sz w:val="22"/>
                        </w:rPr>
                        <w:tab/>
                      </w:r>
                      <w:r w:rsidRPr="009C6BC9">
                        <w:rPr>
                          <w:i/>
                        </w:rPr>
                        <w:tab/>
                      </w:r>
                      <w:r w:rsidRPr="009C6BC9">
                        <w:rPr>
                          <w:i/>
                        </w:rPr>
                        <w:tab/>
                      </w:r>
                    </w:p>
                    <w:p w14:paraId="00F01DA6" w14:textId="77777777" w:rsidR="00846695" w:rsidRPr="009C6BC9" w:rsidRDefault="00846695" w:rsidP="00EC2822">
                      <w:pPr>
                        <w:rPr>
                          <w:i/>
                        </w:rPr>
                      </w:pPr>
                    </w:p>
                    <w:p w14:paraId="16AE1524" w14:textId="77777777" w:rsidR="00846695" w:rsidRPr="00A017C9" w:rsidRDefault="00846695" w:rsidP="00EC2822">
                      <w:pPr>
                        <w:rPr>
                          <w:sz w:val="22"/>
                        </w:rPr>
                      </w:pPr>
                    </w:p>
                    <w:p w14:paraId="2F6DC386" w14:textId="77777777" w:rsidR="00846695" w:rsidRPr="00A017C9" w:rsidRDefault="00846695" w:rsidP="00EC2822">
                      <w:pPr>
                        <w:rPr>
                          <w:i/>
                          <w:sz w:val="22"/>
                        </w:rPr>
                      </w:pPr>
                    </w:p>
                    <w:p w14:paraId="20F2A890" w14:textId="77777777" w:rsidR="00846695" w:rsidRDefault="00846695" w:rsidP="00EC2822"/>
                    <w:p w14:paraId="183952FA" w14:textId="77777777" w:rsidR="00846695" w:rsidRPr="004C2FDA" w:rsidRDefault="00846695" w:rsidP="00EC2822">
                      <w:r w:rsidRPr="004C2FDA">
                        <w:rPr>
                          <w:b/>
                          <w:color w:val="3E8853"/>
                        </w:rPr>
                        <w:t>Comité de rédaction, révision et mise en page</w:t>
                      </w:r>
                    </w:p>
                    <w:p w14:paraId="6A30F48E" w14:textId="77777777" w:rsidR="00846695" w:rsidRPr="004C2FDA" w:rsidRDefault="00846695" w:rsidP="00EC2822"/>
                    <w:p w14:paraId="7322E8D3" w14:textId="77777777" w:rsidR="00846695" w:rsidRPr="004C2FDA" w:rsidRDefault="00846695" w:rsidP="00EC2822">
                      <w:r w:rsidRPr="004C2FDA">
                        <w:t>Nancy Côté</w:t>
                      </w:r>
                    </w:p>
                    <w:p w14:paraId="1D4AEB21" w14:textId="77777777" w:rsidR="00846695" w:rsidRPr="004C2FDA" w:rsidRDefault="00846695" w:rsidP="00EC2822">
                      <w:proofErr w:type="spellStart"/>
                      <w:r w:rsidRPr="004C2FDA">
                        <w:t>Marie-Eve</w:t>
                      </w:r>
                      <w:proofErr w:type="spellEnd"/>
                      <w:r w:rsidRPr="004C2FDA">
                        <w:t xml:space="preserve"> Clermont </w:t>
                      </w:r>
                    </w:p>
                    <w:p w14:paraId="5E2B09DB" w14:textId="77777777" w:rsidR="00846695" w:rsidRPr="004C2FDA" w:rsidRDefault="00846695" w:rsidP="00EC2822">
                      <w:r w:rsidRPr="004C2FDA">
                        <w:t>Nancy Therrien</w:t>
                      </w:r>
                    </w:p>
                    <w:p w14:paraId="34261198" w14:textId="77777777" w:rsidR="00846695" w:rsidRPr="009C6BC9" w:rsidRDefault="00846695" w:rsidP="00EC2822">
                      <w:pPr>
                        <w:rPr>
                          <w:i/>
                        </w:rPr>
                      </w:pPr>
                    </w:p>
                  </w:txbxContent>
                </v:textbox>
                <w10:wrap type="square" anchorx="margin"/>
              </v:shape>
            </w:pict>
          </mc:Fallback>
        </mc:AlternateContent>
      </w:r>
      <w:r w:rsidR="00157FD0">
        <w:rPr>
          <w:rFonts w:ascii="Times New Roman" w:hAnsi="Times New Roman"/>
          <w:noProof/>
          <w:lang w:eastAsia="fr-CA" w:bidi="ar-SA"/>
        </w:rPr>
        <w:drawing>
          <wp:anchor distT="36576" distB="36576" distL="36576" distR="36576" simplePos="0" relativeHeight="251748352" behindDoc="0" locked="0" layoutInCell="1" allowOverlap="1" wp14:anchorId="132F3F9C" wp14:editId="16A8011E">
            <wp:simplePos x="0" y="0"/>
            <wp:positionH relativeFrom="column">
              <wp:posOffset>1573953</wp:posOffset>
            </wp:positionH>
            <wp:positionV relativeFrom="paragraph">
              <wp:posOffset>6604000</wp:posOffset>
            </wp:positionV>
            <wp:extent cx="1271270" cy="858520"/>
            <wp:effectExtent l="0" t="0" r="5080" b="0"/>
            <wp:wrapNone/>
            <wp:docPr id="697" name="Image 697" descr="MC900341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57FD0"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63F8D47" wp14:editId="0F1BAB2C">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0CD885" w14:textId="77777777" w:rsidR="00846695" w:rsidRDefault="00846695" w:rsidP="00BD7CB1">
                            <w:pPr>
                              <w:pStyle w:val="Titre2"/>
                              <w:widowControl w:val="0"/>
                              <w:rPr>
                                <w:rFonts w:ascii="Arial Narrow" w:hAnsi="Arial Narrow"/>
                                <w:b/>
                                <w:bCs/>
                                <w:color w:val="0070C0"/>
                                <w:sz w:val="28"/>
                                <w:szCs w:val="37"/>
                                <w:lang w:val="fr-FR"/>
                              </w:rPr>
                            </w:pPr>
                            <w:r w:rsidRPr="00BD7CB1">
                              <w:rPr>
                                <w:rFonts w:ascii="Arial Narrow" w:hAnsi="Arial Narrow"/>
                                <w:b/>
                                <w:bCs/>
                                <w:color w:val="0070C0"/>
                                <w:sz w:val="28"/>
                                <w:szCs w:val="37"/>
                                <w:lang w:val="fr-FR"/>
                              </w:rPr>
                              <w:t>Exprimez-vous !</w:t>
                            </w:r>
                          </w:p>
                          <w:p w14:paraId="1FDB676C" w14:textId="77777777" w:rsidR="00846695" w:rsidRPr="00157FD0" w:rsidRDefault="00846695" w:rsidP="00157FD0">
                            <w:pPr>
                              <w:rPr>
                                <w:lang w:val="fr-FR"/>
                              </w:rPr>
                            </w:pPr>
                          </w:p>
                          <w:p w14:paraId="3F1B4C83" w14:textId="77777777" w:rsidR="00846695" w:rsidRDefault="00846695"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7"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55312DC" w14:textId="77777777" w:rsidR="00846695" w:rsidRDefault="00846695" w:rsidP="00157FD0">
                            <w:pPr>
                              <w:jc w:val="both"/>
                              <w:rPr>
                                <w:color w:val="2683C6" w:themeColor="accent2"/>
                                <w:sz w:val="22"/>
                                <w:lang w:val="fr-FR"/>
                              </w:rPr>
                            </w:pPr>
                          </w:p>
                          <w:p w14:paraId="2F075086" w14:textId="77777777" w:rsidR="00846695" w:rsidRPr="00157FD0" w:rsidRDefault="00846695"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F8D47" id="Text Box 2" o:spid="_x0000_s1051" type="#_x0000_t202" style="position:absolute;margin-left:0;margin-top:547.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" stroked="f" strokecolor="black [0]" strokeweight="0" insetpen="t">
                <v:shadow color="#ccc"/>
                <v:textbox inset="2.85pt,2.85pt,2.85pt,2.85pt">
                  <w:txbxContent>
                    <w:p w14:paraId="780CD885" w14:textId="77777777" w:rsidR="00846695" w:rsidRDefault="00846695" w:rsidP="00BD7CB1">
                      <w:pPr>
                        <w:pStyle w:val="Titre2"/>
                        <w:widowControl w:val="0"/>
                        <w:rPr>
                          <w:rFonts w:ascii="Arial Narrow" w:hAnsi="Arial Narrow"/>
                          <w:b/>
                          <w:bCs/>
                          <w:color w:val="0070C0"/>
                          <w:sz w:val="28"/>
                          <w:szCs w:val="37"/>
                          <w:lang w:val="fr-FR"/>
                        </w:rPr>
                      </w:pPr>
                      <w:r w:rsidRPr="00BD7CB1">
                        <w:rPr>
                          <w:rFonts w:ascii="Arial Narrow" w:hAnsi="Arial Narrow"/>
                          <w:b/>
                          <w:bCs/>
                          <w:color w:val="0070C0"/>
                          <w:sz w:val="28"/>
                          <w:szCs w:val="37"/>
                          <w:lang w:val="fr-FR"/>
                        </w:rPr>
                        <w:t>Exprimez-vous !</w:t>
                      </w:r>
                    </w:p>
                    <w:p w14:paraId="1FDB676C" w14:textId="77777777" w:rsidR="00846695" w:rsidRPr="00157FD0" w:rsidRDefault="00846695" w:rsidP="00157FD0">
                      <w:pPr>
                        <w:rPr>
                          <w:lang w:val="fr-FR"/>
                        </w:rPr>
                      </w:pPr>
                    </w:p>
                    <w:p w14:paraId="3F1B4C83" w14:textId="77777777" w:rsidR="00846695" w:rsidRDefault="00846695"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8"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55312DC" w14:textId="77777777" w:rsidR="00846695" w:rsidRDefault="00846695" w:rsidP="00157FD0">
                      <w:pPr>
                        <w:jc w:val="both"/>
                        <w:rPr>
                          <w:color w:val="2683C6" w:themeColor="accent2"/>
                          <w:sz w:val="22"/>
                          <w:lang w:val="fr-FR"/>
                        </w:rPr>
                      </w:pPr>
                    </w:p>
                    <w:p w14:paraId="2F075086" w14:textId="77777777" w:rsidR="00846695" w:rsidRPr="00157FD0" w:rsidRDefault="00846695"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4B06534" w14:textId="77777777" w:rsidR="00E14BBD" w:rsidRDefault="00E14BBD"/>
    <w:p w14:paraId="5E275880" w14:textId="77777777" w:rsidR="001E75CA" w:rsidRDefault="001E75CA"/>
    <w:p w14:paraId="267B13D2" w14:textId="77777777" w:rsidR="001E75CA" w:rsidRDefault="00CC71A7">
      <w:r>
        <w:rPr>
          <w:noProof/>
          <w:lang w:eastAsia="fr-CA" w:bidi="ar-SA"/>
        </w:rPr>
        <mc:AlternateContent>
          <mc:Choice Requires="wps">
            <w:drawing>
              <wp:anchor distT="0" distB="0" distL="114300" distR="114300" simplePos="0" relativeHeight="251616256" behindDoc="0" locked="0" layoutInCell="1" allowOverlap="1" wp14:anchorId="33826A50" wp14:editId="2D3542CD">
                <wp:simplePos x="0" y="0"/>
                <wp:positionH relativeFrom="page">
                  <wp:posOffset>2506980</wp:posOffset>
                </wp:positionH>
                <wp:positionV relativeFrom="page">
                  <wp:posOffset>1066800</wp:posOffset>
                </wp:positionV>
                <wp:extent cx="4800600" cy="502920"/>
                <wp:effectExtent l="0" t="0" r="0" b="1143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58461" w14:textId="77777777" w:rsidR="00846695" w:rsidRDefault="00846695" w:rsidP="003912B1">
                            <w:pPr>
                              <w:pStyle w:val="Titre2"/>
                              <w:spacing w:after="0" w:line="240" w:lineRule="auto"/>
                              <w:rPr>
                                <w:rFonts w:ascii="Bookman Old Style" w:hAnsi="Bookman Old Style"/>
                                <w:b/>
                                <w:color w:val="auto"/>
                                <w:sz w:val="32"/>
                              </w:rPr>
                            </w:pPr>
                            <w:r w:rsidRPr="003912B1">
                              <w:rPr>
                                <w:rFonts w:ascii="Bookman Old Style" w:hAnsi="Bookman Old Style"/>
                                <w:b/>
                                <w:color w:val="auto"/>
                                <w:sz w:val="32"/>
                              </w:rPr>
                              <w:t xml:space="preserve">Retour sur la Semaine québécoise de la </w:t>
                            </w:r>
                          </w:p>
                          <w:p w14:paraId="58045FFE" w14:textId="77777777" w:rsidR="00846695" w:rsidRPr="003912B1" w:rsidRDefault="00846695" w:rsidP="003912B1">
                            <w:pPr>
                              <w:pStyle w:val="Titre2"/>
                              <w:spacing w:after="0" w:line="240" w:lineRule="auto"/>
                              <w:rPr>
                                <w:rFonts w:ascii="Bookman Old Style" w:hAnsi="Bookman Old Style"/>
                                <w:b/>
                                <w:color w:val="auto"/>
                                <w:sz w:val="32"/>
                              </w:rPr>
                            </w:pPr>
                            <w:r w:rsidRPr="003912B1">
                              <w:rPr>
                                <w:rFonts w:ascii="Bookman Old Style" w:hAnsi="Bookman Old Style"/>
                                <w:b/>
                                <w:color w:val="auto"/>
                                <w:sz w:val="32"/>
                              </w:rPr>
                              <w:t>déficience intellectuelle</w:t>
                            </w:r>
                          </w:p>
                          <w:p w14:paraId="3AE37C8C" w14:textId="77777777" w:rsidR="00846695" w:rsidRPr="001428D8" w:rsidRDefault="00846695">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26A50" id="Text Box 25" o:spid="_x0000_s1052" type="#_x0000_t202" style="position:absolute;margin-left:197.4pt;margin-top:84pt;width:378pt;height:39.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" filled="f" stroked="f">
                <v:textbox inset="0,0,0,0">
                  <w:txbxContent>
                    <w:p w14:paraId="59958461" w14:textId="77777777" w:rsidR="00846695" w:rsidRDefault="00846695" w:rsidP="003912B1">
                      <w:pPr>
                        <w:pStyle w:val="Titre2"/>
                        <w:spacing w:after="0" w:line="240" w:lineRule="auto"/>
                        <w:rPr>
                          <w:rFonts w:ascii="Bookman Old Style" w:hAnsi="Bookman Old Style"/>
                          <w:b/>
                          <w:color w:val="auto"/>
                          <w:sz w:val="32"/>
                        </w:rPr>
                      </w:pPr>
                      <w:r w:rsidRPr="003912B1">
                        <w:rPr>
                          <w:rFonts w:ascii="Bookman Old Style" w:hAnsi="Bookman Old Style"/>
                          <w:b/>
                          <w:color w:val="auto"/>
                          <w:sz w:val="32"/>
                        </w:rPr>
                        <w:t xml:space="preserve">Retour sur la Semaine québécoise de la </w:t>
                      </w:r>
                    </w:p>
                    <w:p w14:paraId="58045FFE" w14:textId="77777777" w:rsidR="00846695" w:rsidRPr="003912B1" w:rsidRDefault="00846695" w:rsidP="003912B1">
                      <w:pPr>
                        <w:pStyle w:val="Titre2"/>
                        <w:spacing w:after="0" w:line="240" w:lineRule="auto"/>
                        <w:rPr>
                          <w:rFonts w:ascii="Bookman Old Style" w:hAnsi="Bookman Old Style"/>
                          <w:b/>
                          <w:color w:val="auto"/>
                          <w:sz w:val="32"/>
                        </w:rPr>
                      </w:pPr>
                      <w:r w:rsidRPr="003912B1">
                        <w:rPr>
                          <w:rFonts w:ascii="Bookman Old Style" w:hAnsi="Bookman Old Style"/>
                          <w:b/>
                          <w:color w:val="auto"/>
                          <w:sz w:val="32"/>
                        </w:rPr>
                        <w:t>déficience intellectuelle</w:t>
                      </w:r>
                    </w:p>
                    <w:p w14:paraId="3AE37C8C" w14:textId="77777777" w:rsidR="00846695" w:rsidRPr="001428D8" w:rsidRDefault="00846695">
                      <w:pPr>
                        <w:pStyle w:val="Titre2"/>
                        <w:rPr>
                          <w:color w:val="auto"/>
                        </w:rPr>
                      </w:pPr>
                    </w:p>
                  </w:txbxContent>
                </v:textbox>
                <w10:wrap anchorx="page" anchory="page"/>
              </v:shape>
            </w:pict>
          </mc:Fallback>
        </mc:AlternateContent>
      </w:r>
    </w:p>
    <w:p w14:paraId="5AB439A7" w14:textId="77777777" w:rsidR="001E75CA" w:rsidRDefault="001E75CA"/>
    <w:p w14:paraId="4F1497C1" w14:textId="77777777" w:rsidR="001E75CA" w:rsidRDefault="001E75CA"/>
    <w:p w14:paraId="640EAA04" w14:textId="77777777" w:rsidR="001E75CA" w:rsidRDefault="00CA5B8F">
      <w:r w:rsidRPr="00CA5B8F">
        <w:rPr>
          <w:noProof/>
        </w:rPr>
        <w:drawing>
          <wp:anchor distT="0" distB="0" distL="114300" distR="114300" simplePos="0" relativeHeight="251859968" behindDoc="1" locked="0" layoutInCell="1" allowOverlap="1" wp14:anchorId="6F506DBD" wp14:editId="7B8EDF7F">
            <wp:simplePos x="0" y="0"/>
            <wp:positionH relativeFrom="column">
              <wp:posOffset>-198120</wp:posOffset>
            </wp:positionH>
            <wp:positionV relativeFrom="paragraph">
              <wp:posOffset>167640</wp:posOffset>
            </wp:positionV>
            <wp:extent cx="2118491" cy="1638300"/>
            <wp:effectExtent l="0" t="0" r="0" b="0"/>
            <wp:wrapTight wrapText="bothSides">
              <wp:wrapPolygon edited="0">
                <wp:start x="0" y="0"/>
                <wp:lineTo x="0" y="21349"/>
                <wp:lineTo x="21367" y="21349"/>
                <wp:lineTo x="21367" y="0"/>
                <wp:lineTo x="0" y="0"/>
              </wp:wrapPolygon>
            </wp:wrapTight>
            <wp:docPr id="78" name="Image 78" descr="Image indiquant: Regard sur l'inclusion et la participation cit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18491" cy="1638300"/>
                    </a:xfrm>
                    <a:prstGeom prst="rect">
                      <a:avLst/>
                    </a:prstGeom>
                  </pic:spPr>
                </pic:pic>
              </a:graphicData>
            </a:graphic>
          </wp:anchor>
        </w:drawing>
      </w:r>
    </w:p>
    <w:p w14:paraId="219D52AB" w14:textId="77777777" w:rsidR="001E75CA" w:rsidRDefault="00CC71A7">
      <w:r>
        <w:rPr>
          <w:noProof/>
          <w:lang w:eastAsia="fr-CA" w:bidi="ar-SA"/>
        </w:rPr>
        <mc:AlternateContent>
          <mc:Choice Requires="wps">
            <w:drawing>
              <wp:anchor distT="0" distB="0" distL="114300" distR="114300" simplePos="0" relativeHeight="251615232" behindDoc="0" locked="0" layoutInCell="1" allowOverlap="1" wp14:anchorId="33210472" wp14:editId="14B46641">
                <wp:simplePos x="0" y="0"/>
                <wp:positionH relativeFrom="page">
                  <wp:posOffset>2514600</wp:posOffset>
                </wp:positionH>
                <wp:positionV relativeFrom="page">
                  <wp:posOffset>1662544</wp:posOffset>
                </wp:positionV>
                <wp:extent cx="1498600" cy="2265219"/>
                <wp:effectExtent l="0" t="0" r="6350" b="1905"/>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6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303FD71F" w14:textId="77777777" w:rsidR="00846695" w:rsidRDefault="00846695" w:rsidP="0005500D">
                            <w:pPr>
                              <w:pStyle w:val="Corpsdetexte"/>
                              <w:spacing w:line="240" w:lineRule="auto"/>
                              <w:jc w:val="both"/>
                              <w:rPr>
                                <w:lang w:val="fr-FR"/>
                              </w:rPr>
                            </w:pPr>
                            <w:r>
                              <w:rPr>
                                <w:lang w:val="fr-FR"/>
                              </w:rPr>
                              <w:t xml:space="preserve">Pour souligner de manière particulière la Semaine québécoise de la déficience intellectuelle qui avait lieu en mars dernier, l’APHRSO </w:t>
                            </w:r>
                            <w:r w:rsidRPr="003912B1">
                              <w:t xml:space="preserve">a produit </w:t>
                            </w:r>
                            <w:r>
                              <w:t xml:space="preserve">et mis en ligne </w:t>
                            </w:r>
                            <w:r w:rsidRPr="003912B1">
                              <w:t xml:space="preserve">de courtes vidéos réalisées auprès de ses membres et qui </w:t>
                            </w:r>
                            <w:r>
                              <w:t>avaient</w:t>
                            </w:r>
                            <w:r w:rsidRPr="003912B1">
                              <w:t xml:space="preserve"> pour but de mettre en lumière que chaque personne, quel que soit ses intérêts, son potentiel ou ses limitations, peut trouver sa place et s’épanouir au quotidien, dans la mesure où on lui en donne la possibilité. </w:t>
                            </w:r>
                            <w:r>
                              <w:rPr>
                                <w:lang w:val="fr-FR"/>
                              </w:rPr>
                              <w:t>Tout au long de cette semaine thématique, nous avons donc diffusé via notre page Facebook, une série de vidéos visant à poser un regard sur l’inclusion et la participation citoyenne.</w:t>
                            </w:r>
                          </w:p>
                          <w:p w14:paraId="1C2C8EF0" w14:textId="77777777" w:rsidR="00846695" w:rsidRDefault="00846695" w:rsidP="0005500D">
                            <w:pPr>
                              <w:pStyle w:val="Corpsdetexte"/>
                              <w:spacing w:after="0" w:line="240" w:lineRule="auto"/>
                              <w:jc w:val="both"/>
                              <w:rPr>
                                <w:lang w:val="fr-FR"/>
                              </w:rPr>
                            </w:pPr>
                            <w:r>
                              <w:rPr>
                                <w:lang w:val="fr-FR"/>
                              </w:rPr>
                              <w:t xml:space="preserve">Ces vidéos ont d’ailleurs été vus par plus de 2300 personnes en une semaine seulement. Si vous n’avez pas encore eu l’occasion de les visionner, sachez qu’elles sont disponibles sur notre site web, sous la rubrique </w:t>
                            </w:r>
                            <w:r w:rsidRPr="00CC71A7">
                              <w:rPr>
                                <w:i/>
                                <w:lang w:val="fr-FR"/>
                              </w:rPr>
                              <w:t>Nos publications</w:t>
                            </w:r>
                            <w:r>
                              <w:rPr>
                                <w:lang w:val="fr-FR"/>
                              </w:rPr>
                              <w:t> :</w:t>
                            </w:r>
                          </w:p>
                          <w:p w14:paraId="74745C62" w14:textId="77777777" w:rsidR="00846695" w:rsidRDefault="00437BE7" w:rsidP="00CC71A7">
                            <w:pPr>
                              <w:pStyle w:val="Corpsdetexte"/>
                              <w:spacing w:after="0" w:line="240" w:lineRule="auto"/>
                            </w:pPr>
                            <w:hyperlink r:id="rId20" w:history="1">
                              <w:r w:rsidR="00846695" w:rsidRPr="005258BE">
                                <w:rPr>
                                  <w:rStyle w:val="Lienhypertexte"/>
                                </w:rPr>
                                <w:t>www.aphrso.org/publications/</w:t>
                              </w:r>
                            </w:hyperlink>
                          </w:p>
                          <w:p w14:paraId="2F091B95" w14:textId="77777777" w:rsidR="00846695" w:rsidRDefault="00846695" w:rsidP="00CC71A7">
                            <w:pPr>
                              <w:pStyle w:val="Corpsdetexte"/>
                              <w:spacing w:after="0" w:line="240" w:lineRule="auto"/>
                            </w:pPr>
                          </w:p>
                          <w:p w14:paraId="0B73DFE6" w14:textId="77777777" w:rsidR="00846695" w:rsidRPr="009C2472" w:rsidRDefault="00846695" w:rsidP="0005500D">
                            <w:pPr>
                              <w:pStyle w:val="Corpsdetexte"/>
                              <w:spacing w:after="0" w:line="240" w:lineRule="auto"/>
                              <w:jc w:val="both"/>
                              <w:rPr>
                                <w:lang w:val="fr-FR"/>
                              </w:rPr>
                            </w:pPr>
                            <w:r>
                              <w:t>Nous profitons de l’occasion pour remercier une fois de plus les membres qui ont bien voulu participer à ce projet.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0472" id="Text Box 24" o:spid="_x0000_s1053" type="#_x0000_t202" style="position:absolute;margin-left:198pt;margin-top:130.9pt;width:118pt;height:178.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2EsQ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" filled="f" stroked="f">
                <v:textbox style="mso-next-textbox:#Text Box 140" inset="0,0,0,0">
                  <w:txbxContent>
                    <w:p w14:paraId="303FD71F" w14:textId="77777777" w:rsidR="00846695" w:rsidRDefault="00846695" w:rsidP="0005500D">
                      <w:pPr>
                        <w:pStyle w:val="Corpsdetexte"/>
                        <w:spacing w:line="240" w:lineRule="auto"/>
                        <w:jc w:val="both"/>
                        <w:rPr>
                          <w:lang w:val="fr-FR"/>
                        </w:rPr>
                      </w:pPr>
                      <w:r>
                        <w:rPr>
                          <w:lang w:val="fr-FR"/>
                        </w:rPr>
                        <w:t xml:space="preserve">Pour souligner de manière particulière la Semaine québécoise de la déficience intellectuelle qui avait lieu en mars dernier, l’APHRSO </w:t>
                      </w:r>
                      <w:r w:rsidRPr="003912B1">
                        <w:t xml:space="preserve">a produit </w:t>
                      </w:r>
                      <w:r>
                        <w:t xml:space="preserve">et mis en ligne </w:t>
                      </w:r>
                      <w:r w:rsidRPr="003912B1">
                        <w:t xml:space="preserve">de courtes vidéos réalisées auprès de ses membres et qui </w:t>
                      </w:r>
                      <w:r>
                        <w:t>avaient</w:t>
                      </w:r>
                      <w:r w:rsidRPr="003912B1">
                        <w:t xml:space="preserve"> pour but de mettre en lumière que chaque personne, quel que soit ses intérêts, son potentiel ou ses limitations, peut trouver sa place et s’épanouir au quotidien, dans la mesure où on lui en donne la possibilité. </w:t>
                      </w:r>
                      <w:r>
                        <w:rPr>
                          <w:lang w:val="fr-FR"/>
                        </w:rPr>
                        <w:t>Tout au long de cette semaine thématique, nous avons donc diffusé via notre page Facebook, une série de vidéos visant à poser un regard sur l’inclusion et la participation citoyenne.</w:t>
                      </w:r>
                    </w:p>
                    <w:p w14:paraId="1C2C8EF0" w14:textId="77777777" w:rsidR="00846695" w:rsidRDefault="00846695" w:rsidP="0005500D">
                      <w:pPr>
                        <w:pStyle w:val="Corpsdetexte"/>
                        <w:spacing w:after="0" w:line="240" w:lineRule="auto"/>
                        <w:jc w:val="both"/>
                        <w:rPr>
                          <w:lang w:val="fr-FR"/>
                        </w:rPr>
                      </w:pPr>
                      <w:r>
                        <w:rPr>
                          <w:lang w:val="fr-FR"/>
                        </w:rPr>
                        <w:t xml:space="preserve">Ces vidéos ont d’ailleurs été vus par plus de 2300 personnes en une semaine seulement. Si vous n’avez pas encore eu l’occasion de les visionner, sachez qu’elles sont disponibles sur notre site web, sous la rubrique </w:t>
                      </w:r>
                      <w:r w:rsidRPr="00CC71A7">
                        <w:rPr>
                          <w:i/>
                          <w:lang w:val="fr-FR"/>
                        </w:rPr>
                        <w:t>Nos publications</w:t>
                      </w:r>
                      <w:r>
                        <w:rPr>
                          <w:lang w:val="fr-FR"/>
                        </w:rPr>
                        <w:t> :</w:t>
                      </w:r>
                    </w:p>
                    <w:p w14:paraId="74745C62" w14:textId="77777777" w:rsidR="00846695" w:rsidRDefault="00437BE7" w:rsidP="00CC71A7">
                      <w:pPr>
                        <w:pStyle w:val="Corpsdetexte"/>
                        <w:spacing w:after="0" w:line="240" w:lineRule="auto"/>
                      </w:pPr>
                      <w:hyperlink r:id="rId21" w:history="1">
                        <w:r w:rsidR="00846695" w:rsidRPr="005258BE">
                          <w:rPr>
                            <w:rStyle w:val="Lienhypertexte"/>
                          </w:rPr>
                          <w:t>www.aphrso.org/publications/</w:t>
                        </w:r>
                      </w:hyperlink>
                    </w:p>
                    <w:p w14:paraId="2F091B95" w14:textId="77777777" w:rsidR="00846695" w:rsidRDefault="00846695" w:rsidP="00CC71A7">
                      <w:pPr>
                        <w:pStyle w:val="Corpsdetexte"/>
                        <w:spacing w:after="0" w:line="240" w:lineRule="auto"/>
                      </w:pPr>
                    </w:p>
                    <w:p w14:paraId="0B73DFE6" w14:textId="77777777" w:rsidR="00846695" w:rsidRPr="009C2472" w:rsidRDefault="00846695" w:rsidP="0005500D">
                      <w:pPr>
                        <w:pStyle w:val="Corpsdetexte"/>
                        <w:spacing w:after="0" w:line="240" w:lineRule="auto"/>
                        <w:jc w:val="both"/>
                        <w:rPr>
                          <w:lang w:val="fr-FR"/>
                        </w:rPr>
                      </w:pPr>
                      <w:r>
                        <w:t>Nous profitons de l’occasion pour remercier une fois de plus les membres qui ont bien voulu participer à ce projet.</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1" allowOverlap="1" wp14:anchorId="67C3811C" wp14:editId="523D0389">
                <wp:simplePos x="0" y="0"/>
                <wp:positionH relativeFrom="page">
                  <wp:posOffset>4130040</wp:posOffset>
                </wp:positionH>
                <wp:positionV relativeFrom="page">
                  <wp:posOffset>1661160</wp:posOffset>
                </wp:positionV>
                <wp:extent cx="1498600" cy="2133600"/>
                <wp:effectExtent l="0" t="0" r="6350" b="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C10F" id="Text Box 140" o:spid="_x0000_s1054" type="#_x0000_t202" style="position:absolute;margin-left:325.2pt;margin-top:130.8pt;width:118pt;height:1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" filled="f" stroked="f">
                <v:textbox style="mso-next-textbox:#Text Box 141"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0288" behindDoc="0" locked="0" layoutInCell="1" allowOverlap="1" wp14:anchorId="09BD7BFC" wp14:editId="454A2486">
                <wp:simplePos x="0" y="0"/>
                <wp:positionH relativeFrom="page">
                  <wp:posOffset>5737860</wp:posOffset>
                </wp:positionH>
                <wp:positionV relativeFrom="page">
                  <wp:posOffset>1661160</wp:posOffset>
                </wp:positionV>
                <wp:extent cx="1497965" cy="2245995"/>
                <wp:effectExtent l="0" t="0" r="6985" b="1905"/>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4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92DB" id="Text Box 141" o:spid="_x0000_s1055" type="#_x0000_t202" style="position:absolute;margin-left:451.8pt;margin-top:130.8pt;width:117.95pt;height:17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" filled="f" stroked="f">
                <v:textbox inset="0,0,0,0">
                  <w:txbxContent/>
                </v:textbox>
                <w10:wrap anchorx="page" anchory="page"/>
              </v:shape>
            </w:pict>
          </mc:Fallback>
        </mc:AlternateContent>
      </w:r>
    </w:p>
    <w:p w14:paraId="2B791D39" w14:textId="77777777" w:rsidR="001E75CA" w:rsidRDefault="001E75CA"/>
    <w:p w14:paraId="6062E8E6" w14:textId="77777777" w:rsidR="001E75CA" w:rsidRDefault="001E75CA"/>
    <w:p w14:paraId="4D8DAD8D" w14:textId="77777777" w:rsidR="001E75CA" w:rsidRDefault="001E75CA"/>
    <w:p w14:paraId="4F47C693" w14:textId="77777777" w:rsidR="001E75CA" w:rsidRDefault="001E75CA"/>
    <w:p w14:paraId="0F99D2C4" w14:textId="77777777" w:rsidR="001E75CA" w:rsidRDefault="001E75CA"/>
    <w:p w14:paraId="1B37691F" w14:textId="77777777" w:rsidR="001E75CA" w:rsidRDefault="001E75CA"/>
    <w:p w14:paraId="37C87B6A" w14:textId="41787D02" w:rsidR="001E75CA" w:rsidRDefault="008A5CA6">
      <w:r w:rsidRPr="002B0FC4">
        <w:rPr>
          <w:noProof/>
        </w:rPr>
        <w:drawing>
          <wp:anchor distT="0" distB="0" distL="114300" distR="114300" simplePos="0" relativeHeight="251872256" behindDoc="1" locked="0" layoutInCell="1" allowOverlap="1" wp14:anchorId="6F95CA06" wp14:editId="371C688D">
            <wp:simplePos x="0" y="0"/>
            <wp:positionH relativeFrom="margin">
              <wp:posOffset>-200025</wp:posOffset>
            </wp:positionH>
            <wp:positionV relativeFrom="paragraph">
              <wp:posOffset>2211070</wp:posOffset>
            </wp:positionV>
            <wp:extent cx="2176145" cy="1224280"/>
            <wp:effectExtent l="0" t="57150" r="0" b="471170"/>
            <wp:wrapTight wrapText="bothSides">
              <wp:wrapPolygon edited="0">
                <wp:start x="378" y="-1008"/>
                <wp:lineTo x="378" y="29577"/>
                <wp:lineTo x="2836" y="29577"/>
                <wp:lineTo x="3025" y="28905"/>
                <wp:lineTo x="19854" y="26552"/>
                <wp:lineTo x="19854" y="-1008"/>
                <wp:lineTo x="378" y="-1008"/>
              </wp:wrapPolygon>
            </wp:wrapTight>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our des commerces et des services de proximité accessible_déficience auditive_pas de son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2176145" cy="12242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030136" w:rsidRPr="00AD526A">
        <w:rPr>
          <w:noProof/>
        </w:rPr>
        <w:drawing>
          <wp:anchor distT="0" distB="0" distL="114300" distR="114300" simplePos="0" relativeHeight="251871232" behindDoc="1" locked="0" layoutInCell="1" allowOverlap="1" wp14:anchorId="48680870" wp14:editId="738F54B3">
            <wp:simplePos x="0" y="0"/>
            <wp:positionH relativeFrom="page">
              <wp:posOffset>2389505</wp:posOffset>
            </wp:positionH>
            <wp:positionV relativeFrom="paragraph">
              <wp:posOffset>4737100</wp:posOffset>
            </wp:positionV>
            <wp:extent cx="4335145" cy="2438400"/>
            <wp:effectExtent l="0" t="0" r="8255" b="0"/>
            <wp:wrapTight wrapText="bothSides">
              <wp:wrapPolygon edited="0">
                <wp:start x="380" y="0"/>
                <wp:lineTo x="0" y="338"/>
                <wp:lineTo x="0" y="21263"/>
                <wp:lineTo x="380" y="21431"/>
                <wp:lineTo x="21167" y="21431"/>
                <wp:lineTo x="21546" y="21263"/>
                <wp:lineTo x="21546" y="338"/>
                <wp:lineTo x="21167" y="0"/>
                <wp:lineTo x="380" y="0"/>
              </wp:wrapPolygon>
            </wp:wrapTight>
            <wp:docPr id="47" name="Image 47" descr="Montage photos de nos bénévoles, avec en titre: Merci à nos précieux bénév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Activités\Merci à nos bénévoles_5@7 201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35145" cy="2438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30136">
        <w:rPr>
          <w:noProof/>
          <w:lang w:eastAsia="fr-CA" w:bidi="ar-SA"/>
        </w:rPr>
        <mc:AlternateContent>
          <mc:Choice Requires="wps">
            <w:drawing>
              <wp:anchor distT="0" distB="0" distL="114300" distR="114300" simplePos="0" relativeHeight="251618304" behindDoc="0" locked="0" layoutInCell="1" allowOverlap="1" wp14:anchorId="7B5065A9" wp14:editId="5658F037">
                <wp:simplePos x="0" y="0"/>
                <wp:positionH relativeFrom="page">
                  <wp:posOffset>2456180</wp:posOffset>
                </wp:positionH>
                <wp:positionV relativeFrom="page">
                  <wp:posOffset>7101840</wp:posOffset>
                </wp:positionV>
                <wp:extent cx="4800600" cy="484909"/>
                <wp:effectExtent l="0" t="0" r="0" b="10795"/>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8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8C603" w14:textId="77777777" w:rsidR="00846695" w:rsidRDefault="00846695" w:rsidP="00030136">
                            <w:pPr>
                              <w:pStyle w:val="Titre2"/>
                              <w:spacing w:after="0" w:line="240" w:lineRule="auto"/>
                              <w:rPr>
                                <w:rFonts w:ascii="Bookman Old Style" w:hAnsi="Bookman Old Style"/>
                                <w:b/>
                                <w:color w:val="auto"/>
                                <w:sz w:val="32"/>
                              </w:rPr>
                            </w:pPr>
                            <w:r>
                              <w:rPr>
                                <w:rFonts w:ascii="Bookman Old Style" w:hAnsi="Bookman Old Style"/>
                                <w:b/>
                                <w:color w:val="auto"/>
                                <w:sz w:val="32"/>
                              </w:rPr>
                              <w:t>Photo souvenir de notre 5@7 des bénévoles</w:t>
                            </w:r>
                          </w:p>
                          <w:p w14:paraId="4DD15DD8" w14:textId="4DC611DB" w:rsidR="00846695" w:rsidRPr="00A610A2" w:rsidRDefault="00846695" w:rsidP="00030136">
                            <w:pPr>
                              <w:rPr>
                                <w:i/>
                                <w:sz w:val="22"/>
                              </w:rPr>
                            </w:pPr>
                            <w:r w:rsidRPr="00A610A2">
                              <w:rPr>
                                <w:i/>
                                <w:sz w:val="22"/>
                              </w:rPr>
                              <w:t xml:space="preserve">(9 avril </w:t>
                            </w:r>
                            <w:r w:rsidR="00A610A2" w:rsidRPr="00A610A2">
                              <w:rPr>
                                <w:i/>
                                <w:sz w:val="22"/>
                              </w:rPr>
                              <w:t>2019)</w:t>
                            </w:r>
                          </w:p>
                          <w:p w14:paraId="740A11DD" w14:textId="77777777" w:rsidR="00846695" w:rsidRPr="001428D8" w:rsidRDefault="00846695">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65A9" id="Text Box 27" o:spid="_x0000_s1056" type="#_x0000_t202" style="position:absolute;margin-left:193.4pt;margin-top:559.2pt;width:378pt;height:38.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p/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" filled="f" stroked="f">
                <v:textbox inset="0,0,0,0">
                  <w:txbxContent>
                    <w:p w14:paraId="67F8C603" w14:textId="77777777" w:rsidR="00846695" w:rsidRDefault="00846695" w:rsidP="00030136">
                      <w:pPr>
                        <w:pStyle w:val="Titre2"/>
                        <w:spacing w:after="0" w:line="240" w:lineRule="auto"/>
                        <w:rPr>
                          <w:rFonts w:ascii="Bookman Old Style" w:hAnsi="Bookman Old Style"/>
                          <w:b/>
                          <w:color w:val="auto"/>
                          <w:sz w:val="32"/>
                        </w:rPr>
                      </w:pPr>
                      <w:r>
                        <w:rPr>
                          <w:rFonts w:ascii="Bookman Old Style" w:hAnsi="Bookman Old Style"/>
                          <w:b/>
                          <w:color w:val="auto"/>
                          <w:sz w:val="32"/>
                        </w:rPr>
                        <w:t>Photo souvenir de notre 5@7 des bénévoles</w:t>
                      </w:r>
                    </w:p>
                    <w:p w14:paraId="4DD15DD8" w14:textId="4DC611DB" w:rsidR="00846695" w:rsidRPr="00A610A2" w:rsidRDefault="00846695" w:rsidP="00030136">
                      <w:pPr>
                        <w:rPr>
                          <w:i/>
                          <w:sz w:val="22"/>
                        </w:rPr>
                      </w:pPr>
                      <w:r w:rsidRPr="00A610A2">
                        <w:rPr>
                          <w:i/>
                          <w:sz w:val="22"/>
                        </w:rPr>
                        <w:t xml:space="preserve">(9 avril </w:t>
                      </w:r>
                      <w:r w:rsidR="00A610A2" w:rsidRPr="00A610A2">
                        <w:rPr>
                          <w:i/>
                          <w:sz w:val="22"/>
                        </w:rPr>
                        <w:t>2019)</w:t>
                      </w:r>
                    </w:p>
                    <w:p w14:paraId="740A11DD" w14:textId="77777777" w:rsidR="00846695" w:rsidRPr="001428D8" w:rsidRDefault="00846695">
                      <w:pPr>
                        <w:pStyle w:val="Titre2"/>
                        <w:rPr>
                          <w:color w:val="auto"/>
                        </w:rPr>
                      </w:pPr>
                    </w:p>
                  </w:txbxContent>
                </v:textbox>
                <w10:wrap anchorx="page" anchory="page"/>
              </v:shape>
            </w:pict>
          </mc:Fallback>
        </mc:AlternateContent>
      </w:r>
      <w:r w:rsidR="00030136">
        <w:rPr>
          <w:noProof/>
          <w:lang w:eastAsia="fr-CA" w:bidi="ar-SA"/>
        </w:rPr>
        <mc:AlternateContent>
          <mc:Choice Requires="wps">
            <w:drawing>
              <wp:anchor distT="0" distB="0" distL="114300" distR="114300" simplePos="0" relativeHeight="251664384" behindDoc="0" locked="0" layoutInCell="1" allowOverlap="1" wp14:anchorId="2D045682" wp14:editId="1A777B9E">
                <wp:simplePos x="0" y="0"/>
                <wp:positionH relativeFrom="page">
                  <wp:posOffset>5770245</wp:posOffset>
                </wp:positionH>
                <wp:positionV relativeFrom="page">
                  <wp:posOffset>4709795</wp:posOffset>
                </wp:positionV>
                <wp:extent cx="1497965" cy="2050010"/>
                <wp:effectExtent l="0" t="0" r="6985" b="762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05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398D8" id="Text Box 149" o:spid="_x0000_s1057" type="#_x0000_t202" style="position:absolute;margin-left:454.35pt;margin-top:370.85pt;width:117.95pt;height:16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" filled="f" stroked="f">
                <v:textbox inset="0,0,0,0">
                  <w:txbxContent/>
                </v:textbox>
                <w10:wrap anchorx="page" anchory="page"/>
              </v:shape>
            </w:pict>
          </mc:Fallback>
        </mc:AlternateContent>
      </w:r>
      <w:r w:rsidR="00030136">
        <w:rPr>
          <w:noProof/>
          <w:lang w:eastAsia="fr-CA" w:bidi="ar-SA"/>
        </w:rPr>
        <mc:AlternateContent>
          <mc:Choice Requires="wps">
            <w:drawing>
              <wp:anchor distT="0" distB="0" distL="114300" distR="114300" simplePos="0" relativeHeight="251663360" behindDoc="0" locked="0" layoutInCell="1" allowOverlap="1" wp14:anchorId="74CE0D53" wp14:editId="1FE21A72">
                <wp:simplePos x="0" y="0"/>
                <wp:positionH relativeFrom="page">
                  <wp:posOffset>4152064</wp:posOffset>
                </wp:positionH>
                <wp:positionV relativeFrom="page">
                  <wp:posOffset>4694388</wp:posOffset>
                </wp:positionV>
                <wp:extent cx="1498600" cy="2258291"/>
                <wp:effectExtent l="0" t="0" r="6350" b="889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58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E0D53" id="Text Box 148" o:spid="_x0000_s1058" type="#_x0000_t202" style="position:absolute;margin-left:326.95pt;margin-top:369.65pt;width:118pt;height:177.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" filled="f" stroked="f">
                <v:textbox style="mso-next-textbox:#Text Box 149" inset="0,0,0,0">
                  <w:txbxContent/>
                </v:textbox>
                <w10:wrap anchorx="page" anchory="page"/>
              </v:shape>
            </w:pict>
          </mc:Fallback>
        </mc:AlternateContent>
      </w:r>
      <w:r w:rsidR="00030136">
        <w:rPr>
          <w:noProof/>
          <w:lang w:eastAsia="fr-CA" w:bidi="ar-SA"/>
        </w:rPr>
        <mc:AlternateContent>
          <mc:Choice Requires="wps">
            <w:drawing>
              <wp:anchor distT="0" distB="0" distL="114300" distR="114300" simplePos="0" relativeHeight="251619328" behindDoc="0" locked="0" layoutInCell="1" allowOverlap="1" wp14:anchorId="401D5377" wp14:editId="46608D05">
                <wp:simplePos x="0" y="0"/>
                <wp:positionH relativeFrom="page">
                  <wp:posOffset>2515235</wp:posOffset>
                </wp:positionH>
                <wp:positionV relativeFrom="page">
                  <wp:posOffset>4697095</wp:posOffset>
                </wp:positionV>
                <wp:extent cx="1503218" cy="2057400"/>
                <wp:effectExtent l="0" t="0" r="1905" b="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218"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0C6150D1" w14:textId="77777777" w:rsidR="00846695" w:rsidRDefault="00846695" w:rsidP="00894D6B">
                            <w:pPr>
                              <w:pStyle w:val="Corpsdetexte"/>
                              <w:jc w:val="both"/>
                            </w:pPr>
                            <w:r>
                              <w:t>En prévision de la Semaine québécoise des personnes handicapées, l’APHRSO a travaillé au cours des derniers mois en collaboration avec d’autres organismes, au développement du contenu de sensibilisation qui sera diffusé par tous les membres de notre regroupement sectoriel (Le GAPHRSM).</w:t>
                            </w:r>
                          </w:p>
                          <w:p w14:paraId="0C6616D4" w14:textId="77777777" w:rsidR="00846695" w:rsidRDefault="00846695" w:rsidP="00894D6B">
                            <w:pPr>
                              <w:pStyle w:val="Corpsdetexte"/>
                              <w:jc w:val="both"/>
                            </w:pPr>
                            <w:r>
                              <w:t xml:space="preserve">Le sujet portera cette année sur </w:t>
                            </w:r>
                            <w:r w:rsidRPr="00264F85">
                              <w:rPr>
                                <w:color w:val="006600"/>
                              </w:rPr>
                              <w:t>l’accessibilité des commerces et des services de proximité</w:t>
                            </w:r>
                            <w:r>
                              <w:t xml:space="preserve">. </w:t>
                            </w:r>
                          </w:p>
                          <w:p w14:paraId="43867FA2" w14:textId="77777777" w:rsidR="00846695" w:rsidRDefault="00846695" w:rsidP="00D42CF4">
                            <w:pPr>
                              <w:pStyle w:val="Corpsdetexte"/>
                              <w:jc w:val="both"/>
                              <w:rPr>
                                <w:lang w:val="fr-FR"/>
                              </w:rPr>
                            </w:pPr>
                            <w:r>
                              <w:t xml:space="preserve">Ce dossier ayant été ajouté aux priorités de l’APHRSO pour les années à venir, nous étions heureux de pouvoir contribuer au contenu et au lancement d’une campagne virale de sensibilisation qui débutera le 3 juin prochain sur les réseaux sociaux.  </w:t>
                            </w:r>
                          </w:p>
                          <w:p w14:paraId="19DB41AC" w14:textId="433147DB" w:rsidR="00846695" w:rsidRDefault="00846695" w:rsidP="00D42CF4">
                            <w:pPr>
                              <w:pStyle w:val="Corpsdetexte"/>
                              <w:jc w:val="both"/>
                              <w:rPr>
                                <w:lang w:val="fr-FR"/>
                              </w:rPr>
                            </w:pPr>
                            <w:r>
                              <w:rPr>
                                <w:lang w:val="fr-FR"/>
                              </w:rPr>
                              <w:t>Suivez-nous sur notre page Facebook pour ne rien manquer de la visibilité que nous souhaitons donn</w:t>
                            </w:r>
                            <w:r w:rsidR="00490BEF">
                              <w:rPr>
                                <w:lang w:val="fr-FR"/>
                              </w:rPr>
                              <w:t>er</w:t>
                            </w:r>
                            <w:r>
                              <w:rPr>
                                <w:lang w:val="fr-FR"/>
                              </w:rPr>
                              <w:t xml:space="preserve"> au lancement de cette campagne de sensibilisation :</w:t>
                            </w:r>
                          </w:p>
                          <w:p w14:paraId="0B731278" w14:textId="77777777" w:rsidR="00846695" w:rsidRPr="00264F85" w:rsidRDefault="00437BE7" w:rsidP="00D42CF4">
                            <w:pPr>
                              <w:pStyle w:val="Corpsdetexte"/>
                              <w:jc w:val="both"/>
                              <w:rPr>
                                <w:color w:val="006600"/>
                                <w:sz w:val="18"/>
                                <w:lang w:val="fr-FR"/>
                              </w:rPr>
                            </w:pPr>
                            <w:hyperlink r:id="rId26" w:history="1">
                              <w:r w:rsidR="00846695" w:rsidRPr="00264F85">
                                <w:rPr>
                                  <w:rStyle w:val="Lienhypertexte"/>
                                  <w:color w:val="006600"/>
                                  <w:sz w:val="18"/>
                                  <w:lang w:val="fr-FR"/>
                                </w:rPr>
                                <w:t>www.facebook.com/aphrso</w:t>
                              </w:r>
                            </w:hyperlink>
                          </w:p>
                          <w:p w14:paraId="589834CC" w14:textId="77777777" w:rsidR="00846695" w:rsidRPr="009C2472" w:rsidRDefault="00846695" w:rsidP="00D42CF4">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D5377" id="Text Box 28" o:spid="_x0000_s1059" type="#_x0000_t202" style="position:absolute;margin-left:198.05pt;margin-top:369.85pt;width:118.35pt;height:16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" filled="f" stroked="f">
                <v:textbox style="mso-next-textbox:#Text Box 148" inset="0,0,0,0">
                  <w:txbxContent>
                    <w:p w14:paraId="0C6150D1" w14:textId="77777777" w:rsidR="00846695" w:rsidRDefault="00846695" w:rsidP="00894D6B">
                      <w:pPr>
                        <w:pStyle w:val="Corpsdetexte"/>
                        <w:jc w:val="both"/>
                      </w:pPr>
                      <w:r>
                        <w:t>En prévision de la Semaine québécoise des personnes handicapées, l’APHRSO a travaillé au cours des derniers mois en collaboration avec d’autres organismes, au développement du contenu de sensibilisation qui sera diffusé par tous les membres de notre regroupement sectoriel (Le GAPHRSM).</w:t>
                      </w:r>
                    </w:p>
                    <w:p w14:paraId="0C6616D4" w14:textId="77777777" w:rsidR="00846695" w:rsidRDefault="00846695" w:rsidP="00894D6B">
                      <w:pPr>
                        <w:pStyle w:val="Corpsdetexte"/>
                        <w:jc w:val="both"/>
                      </w:pPr>
                      <w:r>
                        <w:t xml:space="preserve">Le sujet portera cette année sur </w:t>
                      </w:r>
                      <w:r w:rsidRPr="00264F85">
                        <w:rPr>
                          <w:color w:val="006600"/>
                        </w:rPr>
                        <w:t>l’accessibilité des commerces et des services de proximité</w:t>
                      </w:r>
                      <w:r>
                        <w:t xml:space="preserve">. </w:t>
                      </w:r>
                    </w:p>
                    <w:p w14:paraId="43867FA2" w14:textId="77777777" w:rsidR="00846695" w:rsidRDefault="00846695" w:rsidP="00D42CF4">
                      <w:pPr>
                        <w:pStyle w:val="Corpsdetexte"/>
                        <w:jc w:val="both"/>
                        <w:rPr>
                          <w:lang w:val="fr-FR"/>
                        </w:rPr>
                      </w:pPr>
                      <w:r>
                        <w:t xml:space="preserve">Ce dossier ayant été ajouté aux priorités de l’APHRSO pour les années à venir, nous étions heureux de pouvoir contribuer au contenu et au lancement d’une campagne virale de sensibilisation qui débutera le 3 juin prochain sur les réseaux sociaux.  </w:t>
                      </w:r>
                    </w:p>
                    <w:p w14:paraId="19DB41AC" w14:textId="433147DB" w:rsidR="00846695" w:rsidRDefault="00846695" w:rsidP="00D42CF4">
                      <w:pPr>
                        <w:pStyle w:val="Corpsdetexte"/>
                        <w:jc w:val="both"/>
                        <w:rPr>
                          <w:lang w:val="fr-FR"/>
                        </w:rPr>
                      </w:pPr>
                      <w:r>
                        <w:rPr>
                          <w:lang w:val="fr-FR"/>
                        </w:rPr>
                        <w:t>Suivez-nous sur notre page Facebook pour ne rien manquer de la visibilité que nous souhaitons donn</w:t>
                      </w:r>
                      <w:r w:rsidR="00490BEF">
                        <w:rPr>
                          <w:lang w:val="fr-FR"/>
                        </w:rPr>
                        <w:t>er</w:t>
                      </w:r>
                      <w:r>
                        <w:rPr>
                          <w:lang w:val="fr-FR"/>
                        </w:rPr>
                        <w:t xml:space="preserve"> au lancement de cette campagne de sensibilisation :</w:t>
                      </w:r>
                    </w:p>
                    <w:p w14:paraId="0B731278" w14:textId="77777777" w:rsidR="00846695" w:rsidRPr="00264F85" w:rsidRDefault="00437BE7" w:rsidP="00D42CF4">
                      <w:pPr>
                        <w:pStyle w:val="Corpsdetexte"/>
                        <w:jc w:val="both"/>
                        <w:rPr>
                          <w:color w:val="006600"/>
                          <w:sz w:val="18"/>
                          <w:lang w:val="fr-FR"/>
                        </w:rPr>
                      </w:pPr>
                      <w:hyperlink r:id="rId27" w:history="1">
                        <w:r w:rsidR="00846695" w:rsidRPr="00264F85">
                          <w:rPr>
                            <w:rStyle w:val="Lienhypertexte"/>
                            <w:color w:val="006600"/>
                            <w:sz w:val="18"/>
                            <w:lang w:val="fr-FR"/>
                          </w:rPr>
                          <w:t>www.facebook.com/aphrso</w:t>
                        </w:r>
                      </w:hyperlink>
                    </w:p>
                    <w:p w14:paraId="589834CC" w14:textId="77777777" w:rsidR="00846695" w:rsidRPr="009C2472" w:rsidRDefault="00846695" w:rsidP="00D42CF4">
                      <w:pPr>
                        <w:pStyle w:val="Corpsdetexte"/>
                        <w:jc w:val="both"/>
                        <w:rPr>
                          <w:lang w:val="fr-FR"/>
                        </w:rPr>
                      </w:pPr>
                    </w:p>
                  </w:txbxContent>
                </v:textbox>
                <w10:wrap anchorx="page" anchory="page"/>
              </v:shape>
            </w:pict>
          </mc:Fallback>
        </mc:AlternateContent>
      </w:r>
      <w:r w:rsidR="00030136">
        <w:rPr>
          <w:noProof/>
          <w:lang w:eastAsia="fr-CA" w:bidi="ar-SA"/>
        </w:rPr>
        <mc:AlternateContent>
          <mc:Choice Requires="wps">
            <w:drawing>
              <wp:anchor distT="0" distB="0" distL="114300" distR="114300" simplePos="0" relativeHeight="251620352" behindDoc="0" locked="0" layoutInCell="1" allowOverlap="1" wp14:anchorId="67770FDE" wp14:editId="5DA8A365">
                <wp:simplePos x="0" y="0"/>
                <wp:positionH relativeFrom="page">
                  <wp:posOffset>2507673</wp:posOffset>
                </wp:positionH>
                <wp:positionV relativeFrom="page">
                  <wp:posOffset>4080164</wp:posOffset>
                </wp:positionV>
                <wp:extent cx="4800600" cy="491836"/>
                <wp:effectExtent l="0" t="0" r="0" b="381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9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123E" w14:textId="77777777" w:rsidR="00846695" w:rsidRPr="00A53838" w:rsidRDefault="00846695" w:rsidP="00030136">
                            <w:pPr>
                              <w:pStyle w:val="Titre2"/>
                              <w:spacing w:after="0" w:line="240" w:lineRule="auto"/>
                              <w:rPr>
                                <w:rFonts w:ascii="Bookman Old Style" w:hAnsi="Bookman Old Style"/>
                                <w:b/>
                                <w:color w:val="auto"/>
                                <w:sz w:val="32"/>
                              </w:rPr>
                            </w:pPr>
                            <w:r w:rsidRPr="00A53838">
                              <w:rPr>
                                <w:rFonts w:ascii="Bookman Old Style" w:hAnsi="Bookman Old Style"/>
                                <w:b/>
                                <w:color w:val="auto"/>
                                <w:sz w:val="32"/>
                              </w:rPr>
                              <w:t>Semaine québécoise des personnes handicapées</w:t>
                            </w:r>
                            <w:r>
                              <w:rPr>
                                <w:rFonts w:ascii="Bookman Old Style" w:hAnsi="Bookman Old Style"/>
                                <w:b/>
                                <w:color w:val="auto"/>
                                <w:sz w:val="32"/>
                              </w:rPr>
                              <w:t xml:space="preserve"> </w:t>
                            </w:r>
                            <w:r w:rsidRPr="0005500D">
                              <w:rPr>
                                <w:rFonts w:ascii="Bookman Old Style" w:hAnsi="Bookman Old Style"/>
                                <w:b/>
                                <w:color w:val="auto"/>
                                <w:sz w:val="24"/>
                              </w:rPr>
                              <w:t>(1</w:t>
                            </w:r>
                            <w:r w:rsidRPr="0005500D">
                              <w:rPr>
                                <w:rFonts w:ascii="Bookman Old Style" w:hAnsi="Bookman Old Style"/>
                                <w:b/>
                                <w:color w:val="auto"/>
                                <w:sz w:val="24"/>
                                <w:vertAlign w:val="superscript"/>
                              </w:rPr>
                              <w:t>er</w:t>
                            </w:r>
                            <w:r w:rsidRPr="0005500D">
                              <w:rPr>
                                <w:rFonts w:ascii="Bookman Old Style" w:hAnsi="Bookman Old Style"/>
                                <w:b/>
                                <w:color w:val="auto"/>
                                <w:sz w:val="24"/>
                              </w:rPr>
                              <w:t xml:space="preserve"> au 7 juin 2019)</w:t>
                            </w:r>
                          </w:p>
                          <w:p w14:paraId="23948D65" w14:textId="77777777" w:rsidR="00846695" w:rsidRDefault="00846695" w:rsidP="00A53838">
                            <w:pPr>
                              <w:pStyle w:val="Titre2"/>
                              <w:spacing w:line="240" w:lineRule="auto"/>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0FDE" id="Text Box 29" o:spid="_x0000_s1060" type="#_x0000_t202" style="position:absolute;margin-left:197.45pt;margin-top:321.25pt;width:378pt;height:38.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Xj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" filled="f" stroked="f">
                <v:textbox inset="0,0,0,0">
                  <w:txbxContent>
                    <w:p w14:paraId="283C123E" w14:textId="77777777" w:rsidR="00846695" w:rsidRPr="00A53838" w:rsidRDefault="00846695" w:rsidP="00030136">
                      <w:pPr>
                        <w:pStyle w:val="Titre2"/>
                        <w:spacing w:after="0" w:line="240" w:lineRule="auto"/>
                        <w:rPr>
                          <w:rFonts w:ascii="Bookman Old Style" w:hAnsi="Bookman Old Style"/>
                          <w:b/>
                          <w:color w:val="auto"/>
                          <w:sz w:val="32"/>
                        </w:rPr>
                      </w:pPr>
                      <w:r w:rsidRPr="00A53838">
                        <w:rPr>
                          <w:rFonts w:ascii="Bookman Old Style" w:hAnsi="Bookman Old Style"/>
                          <w:b/>
                          <w:color w:val="auto"/>
                          <w:sz w:val="32"/>
                        </w:rPr>
                        <w:t>Semaine québécoise des personnes handicapées</w:t>
                      </w:r>
                      <w:r>
                        <w:rPr>
                          <w:rFonts w:ascii="Bookman Old Style" w:hAnsi="Bookman Old Style"/>
                          <w:b/>
                          <w:color w:val="auto"/>
                          <w:sz w:val="32"/>
                        </w:rPr>
                        <w:t xml:space="preserve"> </w:t>
                      </w:r>
                      <w:r w:rsidRPr="0005500D">
                        <w:rPr>
                          <w:rFonts w:ascii="Bookman Old Style" w:hAnsi="Bookman Old Style"/>
                          <w:b/>
                          <w:color w:val="auto"/>
                          <w:sz w:val="24"/>
                        </w:rPr>
                        <w:t>(1</w:t>
                      </w:r>
                      <w:r w:rsidRPr="0005500D">
                        <w:rPr>
                          <w:rFonts w:ascii="Bookman Old Style" w:hAnsi="Bookman Old Style"/>
                          <w:b/>
                          <w:color w:val="auto"/>
                          <w:sz w:val="24"/>
                          <w:vertAlign w:val="superscript"/>
                        </w:rPr>
                        <w:t>er</w:t>
                      </w:r>
                      <w:r w:rsidRPr="0005500D">
                        <w:rPr>
                          <w:rFonts w:ascii="Bookman Old Style" w:hAnsi="Bookman Old Style"/>
                          <w:b/>
                          <w:color w:val="auto"/>
                          <w:sz w:val="24"/>
                        </w:rPr>
                        <w:t xml:space="preserve"> au 7 juin 2019)</w:t>
                      </w:r>
                    </w:p>
                    <w:p w14:paraId="23948D65" w14:textId="77777777" w:rsidR="00846695" w:rsidRDefault="00846695" w:rsidP="00A53838">
                      <w:pPr>
                        <w:pStyle w:val="Titre2"/>
                        <w:spacing w:line="240" w:lineRule="auto"/>
                        <w:rPr>
                          <w:color w:val="auto"/>
                        </w:rPr>
                      </w:pPr>
                    </w:p>
                  </w:txbxContent>
                </v:textbox>
                <w10:wrap anchorx="page" anchory="page"/>
              </v:shape>
            </w:pict>
          </mc:Fallback>
        </mc:AlternateContent>
      </w:r>
      <w:r w:rsidR="001E75CA">
        <w:br w:type="page"/>
      </w:r>
    </w:p>
    <w:p w14:paraId="21337158" w14:textId="39CF4215" w:rsidR="001E75CA" w:rsidRDefault="001E75CA"/>
    <w:p w14:paraId="4D8FFCA8" w14:textId="00B81413" w:rsidR="001E75CA" w:rsidRDefault="001E75CA"/>
    <w:p w14:paraId="27DCA202" w14:textId="449A2413" w:rsidR="001E75CA" w:rsidRDefault="003F7D24">
      <w:r>
        <w:rPr>
          <w:noProof/>
          <w:lang w:eastAsia="fr-CA" w:bidi="ar-SA"/>
        </w:rPr>
        <mc:AlternateContent>
          <mc:Choice Requires="wps">
            <w:drawing>
              <wp:anchor distT="0" distB="0" distL="114300" distR="114300" simplePos="0" relativeHeight="251622400" behindDoc="0" locked="0" layoutInCell="1" allowOverlap="1" wp14:anchorId="64CC2048" wp14:editId="2886C78B">
                <wp:simplePos x="0" y="0"/>
                <wp:positionH relativeFrom="page">
                  <wp:posOffset>480060</wp:posOffset>
                </wp:positionH>
                <wp:positionV relativeFrom="page">
                  <wp:posOffset>1028700</wp:posOffset>
                </wp:positionV>
                <wp:extent cx="6271260" cy="274320"/>
                <wp:effectExtent l="0" t="0" r="15240" b="1143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0A52" w14:textId="21496A30" w:rsidR="00846695" w:rsidRPr="001D577A" w:rsidRDefault="00846695">
                            <w:pPr>
                              <w:pStyle w:val="Titre2"/>
                              <w:rPr>
                                <w:color w:val="auto"/>
                              </w:rPr>
                            </w:pPr>
                            <w:r w:rsidRPr="001D577A">
                              <w:rPr>
                                <w:rFonts w:ascii="Bookman Old Style" w:hAnsi="Bookman Old Style"/>
                                <w:b/>
                                <w:color w:val="auto"/>
                                <w:sz w:val="32"/>
                              </w:rPr>
                              <w:t>Projet Coup de main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2048" id="Text Box 50" o:spid="_x0000_s1061" type="#_x0000_t202" style="position:absolute;margin-left:37.8pt;margin-top:81pt;width:493.8pt;height:21.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0TtQ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" filled="f" stroked="f">
                <v:textbox inset="0,0,0,0">
                  <w:txbxContent>
                    <w:p w14:paraId="49360A52" w14:textId="21496A30" w:rsidR="00846695" w:rsidRPr="001D577A" w:rsidRDefault="00846695">
                      <w:pPr>
                        <w:pStyle w:val="Titre2"/>
                        <w:rPr>
                          <w:color w:val="auto"/>
                        </w:rPr>
                      </w:pPr>
                      <w:r w:rsidRPr="001D577A">
                        <w:rPr>
                          <w:rFonts w:ascii="Bookman Old Style" w:hAnsi="Bookman Old Style"/>
                          <w:b/>
                          <w:color w:val="auto"/>
                          <w:sz w:val="32"/>
                        </w:rPr>
                        <w:t>Projet Coup de main</w:t>
                      </w:r>
                    </w:p>
                  </w:txbxContent>
                </v:textbox>
                <w10:wrap anchorx="page" anchory="page"/>
              </v:shape>
            </w:pict>
          </mc:Fallback>
        </mc:AlternateContent>
      </w:r>
    </w:p>
    <w:p w14:paraId="563FEC8F" w14:textId="37901DA9" w:rsidR="001E75CA" w:rsidRDefault="005F0CB5">
      <w:r>
        <w:rPr>
          <w:rFonts w:ascii="Times New Roman" w:hAnsi="Times New Roman" w:cs="Times New Roman"/>
          <w:noProof/>
          <w:sz w:val="20"/>
          <w:szCs w:val="20"/>
          <w:lang w:eastAsia="fr-CA" w:bidi="ar-SA"/>
        </w:rPr>
        <w:drawing>
          <wp:anchor distT="0" distB="0" distL="114300" distR="114300" simplePos="0" relativeHeight="251877376" behindDoc="1" locked="0" layoutInCell="1" allowOverlap="1" wp14:anchorId="23E2CB24" wp14:editId="499C9FB4">
            <wp:simplePos x="0" y="0"/>
            <wp:positionH relativeFrom="column">
              <wp:posOffset>2381366</wp:posOffset>
            </wp:positionH>
            <wp:positionV relativeFrom="paragraph">
              <wp:posOffset>159154</wp:posOffset>
            </wp:positionV>
            <wp:extent cx="1501364" cy="1160145"/>
            <wp:effectExtent l="0" t="0" r="3810" b="1905"/>
            <wp:wrapTight wrapText="bothSides">
              <wp:wrapPolygon edited="0">
                <wp:start x="0" y="0"/>
                <wp:lineTo x="0" y="21281"/>
                <wp:lineTo x="21381" y="21281"/>
                <wp:lineTo x="21381" y="0"/>
                <wp:lineTo x="0" y="0"/>
              </wp:wrapPolygon>
            </wp:wrapTight>
            <wp:docPr id="676" name="Image 6" descr="Logo: Des gens qui se tiennent par la main et forme un cercle. Au centre, il est indiqué Projet Coup de main avec le logo de l'AP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e roug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364" cy="1160145"/>
                    </a:xfrm>
                    <a:prstGeom prst="rect">
                      <a:avLst/>
                    </a:prstGeom>
                    <a:noFill/>
                    <a:ln>
                      <a:noFill/>
                    </a:ln>
                  </pic:spPr>
                </pic:pic>
              </a:graphicData>
            </a:graphic>
          </wp:anchor>
        </w:drawing>
      </w:r>
    </w:p>
    <w:p w14:paraId="6D630EE0" w14:textId="141C3600" w:rsidR="001E75CA" w:rsidRDefault="0029570B">
      <w:r w:rsidRPr="00730845">
        <w:rPr>
          <w:noProof/>
        </w:rPr>
        <w:drawing>
          <wp:anchor distT="0" distB="0" distL="114300" distR="114300" simplePos="0" relativeHeight="251883520" behindDoc="1" locked="0" layoutInCell="1" allowOverlap="1" wp14:anchorId="3C65FA05" wp14:editId="2B3BE6FD">
            <wp:simplePos x="0" y="0"/>
            <wp:positionH relativeFrom="page">
              <wp:posOffset>4631055</wp:posOffset>
            </wp:positionH>
            <wp:positionV relativeFrom="paragraph">
              <wp:posOffset>69215</wp:posOffset>
            </wp:positionV>
            <wp:extent cx="2537460" cy="1426845"/>
            <wp:effectExtent l="133350" t="76200" r="72390" b="135255"/>
            <wp:wrapTight wrapText="bothSides">
              <wp:wrapPolygon edited="0">
                <wp:start x="1459" y="-1154"/>
                <wp:lineTo x="-1135" y="-577"/>
                <wp:lineTo x="-1135" y="20764"/>
                <wp:lineTo x="324" y="22494"/>
                <wp:lineTo x="811" y="23359"/>
                <wp:lineTo x="20108" y="23359"/>
                <wp:lineTo x="20757" y="22494"/>
                <wp:lineTo x="22054" y="18168"/>
                <wp:lineTo x="22054" y="3172"/>
                <wp:lineTo x="19946" y="-577"/>
                <wp:lineTo x="19459" y="-1154"/>
                <wp:lineTo x="1459" y="-1154"/>
              </wp:wrapPolygon>
            </wp:wrapTight>
            <wp:docPr id="57" name="Image 57" descr="C:\Users\pc\Desktop\Photos bénévol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hotos bénévoles15.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7460" cy="1426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F0CB5">
        <w:rPr>
          <w:noProof/>
          <w:lang w:eastAsia="fr-CA" w:bidi="ar-SA"/>
        </w:rPr>
        <mc:AlternateContent>
          <mc:Choice Requires="wps">
            <w:drawing>
              <wp:anchor distT="0" distB="0" distL="114300" distR="114300" simplePos="0" relativeHeight="251621376" behindDoc="0" locked="0" layoutInCell="1" allowOverlap="1" wp14:anchorId="29913B2D" wp14:editId="6E84D457">
                <wp:simplePos x="0" y="0"/>
                <wp:positionH relativeFrom="page">
                  <wp:posOffset>484909</wp:posOffset>
                </wp:positionH>
                <wp:positionV relativeFrom="page">
                  <wp:posOffset>1371600</wp:posOffset>
                </wp:positionV>
                <wp:extent cx="2306782" cy="1468120"/>
                <wp:effectExtent l="0" t="0" r="17780" b="1778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782" cy="146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D00" w14:textId="38B9D9BD" w:rsidR="00846695" w:rsidRPr="00490BEF" w:rsidRDefault="00846695" w:rsidP="00310481">
                            <w:pPr>
                              <w:pStyle w:val="Corpsdetexte"/>
                              <w:jc w:val="both"/>
                              <w:rPr>
                                <w:sz w:val="22"/>
                                <w:lang w:val="fr-FR"/>
                              </w:rPr>
                            </w:pPr>
                            <w:r w:rsidRPr="00490BEF">
                              <w:rPr>
                                <w:sz w:val="22"/>
                                <w:lang w:val="fr-FR"/>
                              </w:rPr>
                              <w:t xml:space="preserve">Plusieurs </w:t>
                            </w:r>
                            <w:r w:rsidR="005F0CB5">
                              <w:rPr>
                                <w:sz w:val="22"/>
                                <w:lang w:val="fr-FR"/>
                              </w:rPr>
                              <w:t>belles initiatives</w:t>
                            </w:r>
                            <w:r w:rsidRPr="00490BEF">
                              <w:rPr>
                                <w:sz w:val="22"/>
                                <w:lang w:val="fr-FR"/>
                              </w:rPr>
                              <w:t xml:space="preserve"> se sont déroulé</w:t>
                            </w:r>
                            <w:r w:rsidR="005F0CB5">
                              <w:rPr>
                                <w:sz w:val="22"/>
                                <w:lang w:val="fr-FR"/>
                              </w:rPr>
                              <w:t>e</w:t>
                            </w:r>
                            <w:r w:rsidRPr="00490BEF">
                              <w:rPr>
                                <w:sz w:val="22"/>
                                <w:lang w:val="fr-FR"/>
                              </w:rPr>
                              <w:t>s au cours des derniers mois dans le cadre de notre projet Coup de main.</w:t>
                            </w:r>
                          </w:p>
                          <w:p w14:paraId="17CA7234" w14:textId="58718F0C" w:rsidR="00846695" w:rsidRPr="00490BEF" w:rsidRDefault="00846695" w:rsidP="005F0CB5">
                            <w:pPr>
                              <w:pStyle w:val="Corpsdetexte"/>
                              <w:jc w:val="both"/>
                              <w:rPr>
                                <w:sz w:val="22"/>
                                <w:lang w:val="fr-FR"/>
                              </w:rPr>
                            </w:pPr>
                            <w:r w:rsidRPr="00490BEF">
                              <w:rPr>
                                <w:sz w:val="22"/>
                                <w:lang w:val="fr-FR"/>
                              </w:rPr>
                              <w:t>Voici donc en images quelques belles réalisations où nos bénévoles ont apporté leur contribution au profit de la communauté.</w:t>
                            </w:r>
                          </w:p>
                          <w:p w14:paraId="2C363EE8" w14:textId="5AA0C9CB" w:rsidR="00846695" w:rsidRDefault="00846695">
                            <w:pPr>
                              <w:pStyle w:val="Corpsdetexte"/>
                              <w:rPr>
                                <w:lang w:val="fr-FR"/>
                              </w:rPr>
                            </w:pPr>
                          </w:p>
                          <w:p w14:paraId="656A669B" w14:textId="3DEF3DCC" w:rsidR="00846695" w:rsidRDefault="00846695">
                            <w:pPr>
                              <w:pStyle w:val="Corpsdetexte"/>
                              <w:rPr>
                                <w:lang w:val="fr-FR"/>
                              </w:rPr>
                            </w:pPr>
                          </w:p>
                          <w:p w14:paraId="1E228DC2" w14:textId="2EA50C5E" w:rsidR="00846695" w:rsidRDefault="00846695">
                            <w:pPr>
                              <w:pStyle w:val="Corpsdetexte"/>
                              <w:rPr>
                                <w:lang w:val="fr-FR"/>
                              </w:rPr>
                            </w:pPr>
                          </w:p>
                          <w:p w14:paraId="0CD8312B" w14:textId="5CE2E8E1" w:rsidR="00846695" w:rsidRDefault="00846695">
                            <w:pPr>
                              <w:pStyle w:val="Corpsdetexte"/>
                              <w:rPr>
                                <w:lang w:val="fr-FR"/>
                              </w:rPr>
                            </w:pPr>
                          </w:p>
                          <w:p w14:paraId="080CEAAA" w14:textId="729336F3" w:rsidR="00846695" w:rsidRDefault="00846695">
                            <w:pPr>
                              <w:pStyle w:val="Corpsdetexte"/>
                              <w:rPr>
                                <w:lang w:val="fr-FR"/>
                              </w:rPr>
                            </w:pPr>
                          </w:p>
                          <w:p w14:paraId="14AFF527" w14:textId="3D5C89CC" w:rsidR="00846695" w:rsidRDefault="00846695">
                            <w:pPr>
                              <w:pStyle w:val="Corpsdetexte"/>
                              <w:rPr>
                                <w:lang w:val="fr-FR"/>
                              </w:rPr>
                            </w:pPr>
                          </w:p>
                          <w:p w14:paraId="221F2C88" w14:textId="77777777" w:rsidR="00846695" w:rsidRDefault="00846695">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3B2D" id="Text Box 49" o:spid="_x0000_s1062" type="#_x0000_t202" style="position:absolute;margin-left:38.2pt;margin-top:108pt;width:181.65pt;height:115.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a8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" filled="f" stroked="f">
                <v:textbox inset="0,0,0,0">
                  <w:txbxContent>
                    <w:p w14:paraId="69A91D00" w14:textId="38B9D9BD" w:rsidR="00846695" w:rsidRPr="00490BEF" w:rsidRDefault="00846695" w:rsidP="00310481">
                      <w:pPr>
                        <w:pStyle w:val="Corpsdetexte"/>
                        <w:jc w:val="both"/>
                        <w:rPr>
                          <w:sz w:val="22"/>
                          <w:lang w:val="fr-FR"/>
                        </w:rPr>
                      </w:pPr>
                      <w:r w:rsidRPr="00490BEF">
                        <w:rPr>
                          <w:sz w:val="22"/>
                          <w:lang w:val="fr-FR"/>
                        </w:rPr>
                        <w:t xml:space="preserve">Plusieurs </w:t>
                      </w:r>
                      <w:r w:rsidR="005F0CB5">
                        <w:rPr>
                          <w:sz w:val="22"/>
                          <w:lang w:val="fr-FR"/>
                        </w:rPr>
                        <w:t>belles initiatives</w:t>
                      </w:r>
                      <w:r w:rsidRPr="00490BEF">
                        <w:rPr>
                          <w:sz w:val="22"/>
                          <w:lang w:val="fr-FR"/>
                        </w:rPr>
                        <w:t xml:space="preserve"> se sont déroulé</w:t>
                      </w:r>
                      <w:r w:rsidR="005F0CB5">
                        <w:rPr>
                          <w:sz w:val="22"/>
                          <w:lang w:val="fr-FR"/>
                        </w:rPr>
                        <w:t>e</w:t>
                      </w:r>
                      <w:r w:rsidRPr="00490BEF">
                        <w:rPr>
                          <w:sz w:val="22"/>
                          <w:lang w:val="fr-FR"/>
                        </w:rPr>
                        <w:t>s au cours des derniers mois dans le cadre de notre projet Coup de main.</w:t>
                      </w:r>
                    </w:p>
                    <w:p w14:paraId="17CA7234" w14:textId="58718F0C" w:rsidR="00846695" w:rsidRPr="00490BEF" w:rsidRDefault="00846695" w:rsidP="005F0CB5">
                      <w:pPr>
                        <w:pStyle w:val="Corpsdetexte"/>
                        <w:jc w:val="both"/>
                        <w:rPr>
                          <w:sz w:val="22"/>
                          <w:lang w:val="fr-FR"/>
                        </w:rPr>
                      </w:pPr>
                      <w:r w:rsidRPr="00490BEF">
                        <w:rPr>
                          <w:sz w:val="22"/>
                          <w:lang w:val="fr-FR"/>
                        </w:rPr>
                        <w:t>Voici donc en images quelques belles réalisations où nos bénévoles ont apporté leur contribution au profit de la communauté.</w:t>
                      </w:r>
                    </w:p>
                    <w:p w14:paraId="2C363EE8" w14:textId="5AA0C9CB" w:rsidR="00846695" w:rsidRDefault="00846695">
                      <w:pPr>
                        <w:pStyle w:val="Corpsdetexte"/>
                        <w:rPr>
                          <w:lang w:val="fr-FR"/>
                        </w:rPr>
                      </w:pPr>
                    </w:p>
                    <w:p w14:paraId="656A669B" w14:textId="3DEF3DCC" w:rsidR="00846695" w:rsidRDefault="00846695">
                      <w:pPr>
                        <w:pStyle w:val="Corpsdetexte"/>
                        <w:rPr>
                          <w:lang w:val="fr-FR"/>
                        </w:rPr>
                      </w:pPr>
                    </w:p>
                    <w:p w14:paraId="1E228DC2" w14:textId="2EA50C5E" w:rsidR="00846695" w:rsidRDefault="00846695">
                      <w:pPr>
                        <w:pStyle w:val="Corpsdetexte"/>
                        <w:rPr>
                          <w:lang w:val="fr-FR"/>
                        </w:rPr>
                      </w:pPr>
                    </w:p>
                    <w:p w14:paraId="0CD8312B" w14:textId="5CE2E8E1" w:rsidR="00846695" w:rsidRDefault="00846695">
                      <w:pPr>
                        <w:pStyle w:val="Corpsdetexte"/>
                        <w:rPr>
                          <w:lang w:val="fr-FR"/>
                        </w:rPr>
                      </w:pPr>
                    </w:p>
                    <w:p w14:paraId="080CEAAA" w14:textId="729336F3" w:rsidR="00846695" w:rsidRDefault="00846695">
                      <w:pPr>
                        <w:pStyle w:val="Corpsdetexte"/>
                        <w:rPr>
                          <w:lang w:val="fr-FR"/>
                        </w:rPr>
                      </w:pPr>
                    </w:p>
                    <w:p w14:paraId="14AFF527" w14:textId="3D5C89CC" w:rsidR="00846695" w:rsidRDefault="00846695">
                      <w:pPr>
                        <w:pStyle w:val="Corpsdetexte"/>
                        <w:rPr>
                          <w:lang w:val="fr-FR"/>
                        </w:rPr>
                      </w:pPr>
                    </w:p>
                    <w:p w14:paraId="221F2C88" w14:textId="77777777" w:rsidR="00846695" w:rsidRDefault="00846695">
                      <w:pPr>
                        <w:pStyle w:val="Corpsdetexte"/>
                        <w:rPr>
                          <w:lang w:val="fr-FR"/>
                        </w:rPr>
                      </w:pPr>
                    </w:p>
                  </w:txbxContent>
                </v:textbox>
                <w10:wrap anchorx="page" anchory="page"/>
              </v:shape>
            </w:pict>
          </mc:Fallback>
        </mc:AlternateContent>
      </w:r>
    </w:p>
    <w:p w14:paraId="0C3E9AEB" w14:textId="1C1FC931" w:rsidR="001E75CA" w:rsidRDefault="001E75CA"/>
    <w:p w14:paraId="58C9E071" w14:textId="4584A1F7" w:rsidR="001E75CA" w:rsidRDefault="001E75CA"/>
    <w:p w14:paraId="53B43C4C" w14:textId="2E2D9574" w:rsidR="001E75CA" w:rsidRDefault="00CA5B8F">
      <w:r>
        <w:rPr>
          <w:noProof/>
          <w:lang w:eastAsia="fr-CA" w:bidi="ar-SA"/>
        </w:rPr>
        <mc:AlternateContent>
          <mc:Choice Requires="wps">
            <w:drawing>
              <wp:anchor distT="0" distB="0" distL="114300" distR="114300" simplePos="0" relativeHeight="251692032" behindDoc="0" locked="0" layoutInCell="1" allowOverlap="1" wp14:anchorId="2D227C56" wp14:editId="23482934">
                <wp:simplePos x="0" y="0"/>
                <wp:positionH relativeFrom="column">
                  <wp:posOffset>5029200</wp:posOffset>
                </wp:positionH>
                <wp:positionV relativeFrom="paragraph">
                  <wp:posOffset>21590</wp:posOffset>
                </wp:positionV>
                <wp:extent cx="1688465" cy="1253490"/>
                <wp:effectExtent l="0" t="0" r="6985" b="3810"/>
                <wp:wrapNone/>
                <wp:docPr id="9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253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C7CE6" w14:textId="440BB440" w:rsidR="00846695" w:rsidRDefault="00846695"/>
                        </w:txbxContent>
                      </wps:txbx>
                      <wps:bodyPr rot="0" vert="horz" wrap="none" lIns="91440" tIns="45720" rIns="91440" bIns="45720" anchor="t" anchorCtr="0" upright="1">
                        <a:spAutoFit/>
                      </wps:bodyPr>
                    </wps:wsp>
                  </a:graphicData>
                </a:graphic>
              </wp:anchor>
            </w:drawing>
          </mc:Choice>
          <mc:Fallback>
            <w:pict>
              <v:shape w14:anchorId="2D227C56" id="Text Box 228" o:spid="_x0000_s1063" type="#_x0000_t202" style="position:absolute;margin-left:396pt;margin-top:1.7pt;width:132.95pt;height:98.7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" stroked="f">
                <v:textbox style="mso-fit-shape-to-text:t">
                  <w:txbxContent>
                    <w:p w14:paraId="030C7CE6" w14:textId="440BB440" w:rsidR="00846695" w:rsidRDefault="00846695"/>
                  </w:txbxContent>
                </v:textbox>
              </v:shape>
            </w:pict>
          </mc:Fallback>
        </mc:AlternateContent>
      </w:r>
    </w:p>
    <w:p w14:paraId="447A0301" w14:textId="28F3196A" w:rsidR="001E75CA" w:rsidRDefault="001E75CA"/>
    <w:p w14:paraId="17D21D93" w14:textId="5AC234AE" w:rsidR="001E75CA" w:rsidRDefault="001E75CA"/>
    <w:p w14:paraId="72C54C91" w14:textId="04819DBD" w:rsidR="001E75CA" w:rsidRDefault="001E75CA"/>
    <w:p w14:paraId="16175169" w14:textId="7C2CD8E5" w:rsidR="001E75CA" w:rsidRDefault="0029570B">
      <w:r w:rsidRPr="00730845">
        <w:rPr>
          <w:noProof/>
        </w:rPr>
        <w:drawing>
          <wp:anchor distT="0" distB="0" distL="114300" distR="114300" simplePos="0" relativeHeight="251882496" behindDoc="1" locked="0" layoutInCell="1" allowOverlap="1" wp14:anchorId="2C14C595" wp14:editId="60769B4D">
            <wp:simplePos x="0" y="0"/>
            <wp:positionH relativeFrom="page">
              <wp:posOffset>4666832</wp:posOffset>
            </wp:positionH>
            <wp:positionV relativeFrom="page">
              <wp:posOffset>2967355</wp:posOffset>
            </wp:positionV>
            <wp:extent cx="2534920" cy="1425575"/>
            <wp:effectExtent l="133350" t="76200" r="74930" b="136525"/>
            <wp:wrapTight wrapText="bothSides">
              <wp:wrapPolygon edited="0">
                <wp:start x="1461" y="-1155"/>
                <wp:lineTo x="-1136" y="-577"/>
                <wp:lineTo x="-1136" y="20782"/>
                <wp:lineTo x="325" y="22514"/>
                <wp:lineTo x="812" y="23380"/>
                <wp:lineTo x="20128" y="23380"/>
                <wp:lineTo x="20778" y="22514"/>
                <wp:lineTo x="22076" y="18184"/>
                <wp:lineTo x="22076" y="3175"/>
                <wp:lineTo x="19966" y="-577"/>
                <wp:lineTo x="19479" y="-1155"/>
                <wp:lineTo x="1461" y="-1155"/>
              </wp:wrapPolygon>
            </wp:wrapTight>
            <wp:docPr id="56" name="Image 56" descr="C:\Users\pc\Desktop\Photos bénévol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hotos bénévoles06.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4920" cy="1425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F0CB5">
        <w:rPr>
          <w:noProof/>
        </w:rPr>
        <mc:AlternateContent>
          <mc:Choice Requires="wps">
            <w:drawing>
              <wp:anchor distT="45720" distB="45720" distL="114300" distR="114300" simplePos="0" relativeHeight="251886592" behindDoc="1" locked="0" layoutInCell="1" allowOverlap="1" wp14:anchorId="5A5E4C33" wp14:editId="66A6D26A">
                <wp:simplePos x="0" y="0"/>
                <wp:positionH relativeFrom="column">
                  <wp:posOffset>2562802</wp:posOffset>
                </wp:positionH>
                <wp:positionV relativeFrom="paragraph">
                  <wp:posOffset>1818178</wp:posOffset>
                </wp:positionV>
                <wp:extent cx="1529715" cy="1404620"/>
                <wp:effectExtent l="0" t="0" r="0" b="6350"/>
                <wp:wrapNone/>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1404620"/>
                        </a:xfrm>
                        <a:prstGeom prst="rect">
                          <a:avLst/>
                        </a:prstGeom>
                        <a:solidFill>
                          <a:srgbClr val="FFFFFF"/>
                        </a:solidFill>
                        <a:ln w="9525">
                          <a:noFill/>
                          <a:miter lim="800000"/>
                          <a:headEnd/>
                          <a:tailEnd/>
                        </a:ln>
                      </wps:spPr>
                      <wps:txbx>
                        <w:txbxContent>
                          <w:p w14:paraId="62131B64" w14:textId="0D3F967B" w:rsidR="00846695" w:rsidRPr="006971E8" w:rsidRDefault="00846695" w:rsidP="00CC23EC">
                            <w:pPr>
                              <w:jc w:val="center"/>
                              <w:rPr>
                                <w:sz w:val="16"/>
                              </w:rPr>
                            </w:pPr>
                            <w:r w:rsidRPr="006971E8">
                              <w:rPr>
                                <w:sz w:val="16"/>
                              </w:rPr>
                              <w:t>Soutien au montage de la salle pour l’AGA de la Caisse de La Prairie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E4C33" id="_x0000_s1064" type="#_x0000_t202" style="position:absolute;margin-left:201.8pt;margin-top:143.15pt;width:120.45pt;height:110.6pt;z-index:-25142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" stroked="f">
                <v:textbox style="mso-fit-shape-to-text:t">
                  <w:txbxContent>
                    <w:p w14:paraId="62131B64" w14:textId="0D3F967B" w:rsidR="00846695" w:rsidRPr="006971E8" w:rsidRDefault="00846695" w:rsidP="00CC23EC">
                      <w:pPr>
                        <w:jc w:val="center"/>
                        <w:rPr>
                          <w:sz w:val="16"/>
                        </w:rPr>
                      </w:pPr>
                      <w:r w:rsidRPr="006971E8">
                        <w:rPr>
                          <w:sz w:val="16"/>
                        </w:rPr>
                        <w:t>Soutien au montage de la salle pour l’AGA de la Caisse de La Prairie</w:t>
                      </w:r>
                    </w:p>
                  </w:txbxContent>
                </v:textbox>
              </v:shape>
            </w:pict>
          </mc:Fallback>
        </mc:AlternateContent>
      </w:r>
      <w:r w:rsidR="005F0CB5">
        <w:rPr>
          <w:noProof/>
        </w:rPr>
        <w:drawing>
          <wp:anchor distT="0" distB="0" distL="114300" distR="114300" simplePos="0" relativeHeight="251874304" behindDoc="1" locked="0" layoutInCell="1" allowOverlap="1" wp14:anchorId="1DBFF207" wp14:editId="7F6338E6">
            <wp:simplePos x="0" y="0"/>
            <wp:positionH relativeFrom="margin">
              <wp:align>center</wp:align>
            </wp:positionH>
            <wp:positionV relativeFrom="page">
              <wp:posOffset>2630978</wp:posOffset>
            </wp:positionV>
            <wp:extent cx="1573530" cy="1793875"/>
            <wp:effectExtent l="0" t="0" r="7620" b="0"/>
            <wp:wrapTight wrapText="bothSides">
              <wp:wrapPolygon edited="0">
                <wp:start x="1046" y="0"/>
                <wp:lineTo x="0" y="459"/>
                <wp:lineTo x="0" y="21103"/>
                <wp:lineTo x="1046" y="21332"/>
                <wp:lineTo x="20397" y="21332"/>
                <wp:lineTo x="21443" y="21103"/>
                <wp:lineTo x="21443" y="459"/>
                <wp:lineTo x="20397" y="0"/>
                <wp:lineTo x="1046" y="0"/>
              </wp:wrapPolygon>
            </wp:wrapTight>
            <wp:docPr id="32" name="Image 32" descr="Nos bénévoles entourés de notre agente de promotion et d'employés de la Caisse Desjard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3530" cy="1793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90BEF" w:rsidRPr="00CC23EC">
        <w:rPr>
          <w:noProof/>
        </w:rPr>
        <w:drawing>
          <wp:anchor distT="0" distB="0" distL="114300" distR="114300" simplePos="0" relativeHeight="251884544" behindDoc="1" locked="0" layoutInCell="1" allowOverlap="1" wp14:anchorId="74AFB560" wp14:editId="1B6CE4AA">
            <wp:simplePos x="0" y="0"/>
            <wp:positionH relativeFrom="margin">
              <wp:posOffset>-19685</wp:posOffset>
            </wp:positionH>
            <wp:positionV relativeFrom="paragraph">
              <wp:posOffset>384291</wp:posOffset>
            </wp:positionV>
            <wp:extent cx="2562225" cy="1440815"/>
            <wp:effectExtent l="133350" t="76200" r="85725" b="140335"/>
            <wp:wrapTight wrapText="bothSides">
              <wp:wrapPolygon edited="0">
                <wp:start x="1606" y="-1142"/>
                <wp:lineTo x="-1124" y="-571"/>
                <wp:lineTo x="-1124" y="20848"/>
                <wp:lineTo x="803" y="23418"/>
                <wp:lineTo x="20235" y="23418"/>
                <wp:lineTo x="21038" y="22276"/>
                <wp:lineTo x="22162" y="17992"/>
                <wp:lineTo x="22162" y="2856"/>
                <wp:lineTo x="20074" y="-571"/>
                <wp:lineTo x="19432" y="-1142"/>
                <wp:lineTo x="1606" y="-1142"/>
              </wp:wrapPolygon>
            </wp:wrapTight>
            <wp:docPr id="58" name="Image 58" descr="C:\Users\pc\Desktop\Photos bénévol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hotos bénévoles18.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2225" cy="1440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79AF101" w14:textId="2B506037" w:rsidR="001E75CA" w:rsidRDefault="001E75CA"/>
    <w:p w14:paraId="2E1C6E42" w14:textId="7FA5CD48" w:rsidR="001E75CA" w:rsidRDefault="00245480">
      <w:r>
        <w:rPr>
          <w:noProof/>
          <w:lang w:eastAsia="fr-CA" w:bidi="ar-SA"/>
        </w:rPr>
        <mc:AlternateContent>
          <mc:Choice Requires="wps">
            <w:drawing>
              <wp:anchor distT="0" distB="0" distL="114300" distR="114300" simplePos="0" relativeHeight="251623424" behindDoc="0" locked="0" layoutInCell="1" allowOverlap="1" wp14:anchorId="308DF58A" wp14:editId="15C3460D">
                <wp:simplePos x="0" y="0"/>
                <wp:positionH relativeFrom="page">
                  <wp:posOffset>505691</wp:posOffset>
                </wp:positionH>
                <wp:positionV relativeFrom="page">
                  <wp:posOffset>5160818</wp:posOffset>
                </wp:positionV>
                <wp:extent cx="1662545" cy="4246418"/>
                <wp:effectExtent l="0" t="0" r="13970" b="1905"/>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4246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56E46B10" w14:textId="15AE2478" w:rsidR="00846695" w:rsidRDefault="00846695" w:rsidP="00245480">
                            <w:pPr>
                              <w:pStyle w:val="Corpsdetexte"/>
                              <w:jc w:val="both"/>
                              <w:rPr>
                                <w:lang w:val="fr-FR"/>
                              </w:rPr>
                            </w:pPr>
                            <w:r>
                              <w:rPr>
                                <w:lang w:val="fr-FR"/>
                              </w:rPr>
                              <w:t xml:space="preserve">Plusieurs dossiers ont retenu l’attention de l’APHRSO au cours des derniers mois et en voici quelques exemples. </w:t>
                            </w:r>
                            <w:r w:rsidR="00222EC8">
                              <w:rPr>
                                <w:lang w:val="fr-FR"/>
                              </w:rPr>
                              <w:t>En matière de</w:t>
                            </w:r>
                            <w:r>
                              <w:rPr>
                                <w:lang w:val="fr-FR"/>
                              </w:rPr>
                              <w:t xml:space="preserve"> transport, nous avons participé aux travaux des comités consultatifs de l’ARTM en ce qui a trait notamment à l’accessibilité universelle et au transport adapté. Rappelons que l’APHRSO a été déléguée pour représenter le regroupement régional (GAPHRSM) auprès de cette instance qui a la responsabilité de planifier, financer et organiser le transport collectif pour le grand Montréal. </w:t>
                            </w:r>
                          </w:p>
                          <w:p w14:paraId="1BCDC853" w14:textId="58E2E678" w:rsidR="00846695" w:rsidRDefault="00846695" w:rsidP="006971E8">
                            <w:pPr>
                              <w:pStyle w:val="Corpsdetexte"/>
                              <w:jc w:val="both"/>
                              <w:rPr>
                                <w:lang w:val="fr-FR"/>
                              </w:rPr>
                            </w:pPr>
                            <w:r>
                              <w:rPr>
                                <w:lang w:val="fr-FR"/>
                              </w:rPr>
                              <w:t>Au niveau plus local, nous avons dû interpeller le transport adapté TARSO à la suite de nombreuses plaintes portées à notre attention</w:t>
                            </w:r>
                            <w:r w:rsidR="00222EC8">
                              <w:rPr>
                                <w:lang w:val="fr-FR"/>
                              </w:rPr>
                              <w:t>, particulièrement en lien avec de</w:t>
                            </w:r>
                            <w:r w:rsidR="00490BEF">
                              <w:rPr>
                                <w:lang w:val="fr-FR"/>
                              </w:rPr>
                              <w:t>s</w:t>
                            </w:r>
                            <w:r w:rsidR="00222EC8">
                              <w:rPr>
                                <w:lang w:val="fr-FR"/>
                              </w:rPr>
                              <w:t xml:space="preserve"> retards survenus lors des déplacements</w:t>
                            </w:r>
                            <w:r>
                              <w:rPr>
                                <w:lang w:val="fr-FR"/>
                              </w:rPr>
                              <w:t>.</w:t>
                            </w:r>
                          </w:p>
                          <w:p w14:paraId="426201E5" w14:textId="0E5D7C6E" w:rsidR="00846695" w:rsidRDefault="00846695" w:rsidP="006971E8">
                            <w:pPr>
                              <w:pStyle w:val="Corpsdetexte"/>
                              <w:jc w:val="both"/>
                              <w:rPr>
                                <w:lang w:val="fr-FR"/>
                              </w:rPr>
                            </w:pPr>
                            <w:r>
                              <w:rPr>
                                <w:lang w:val="fr-FR"/>
                              </w:rPr>
                              <w:t>Dans un tout autre ordre d’idée, nous en sommes à planifier la production d’un état de situation en ce qui a trait à la participation des enfants à besoins particuliers en camp de jour estival.</w:t>
                            </w:r>
                          </w:p>
                          <w:p w14:paraId="337B52AA" w14:textId="66B5B1BA" w:rsidR="00846695" w:rsidRDefault="00846695" w:rsidP="00846695">
                            <w:pPr>
                              <w:pStyle w:val="Corpsdetexte"/>
                              <w:jc w:val="both"/>
                              <w:rPr>
                                <w:lang w:val="fr-FR"/>
                              </w:rPr>
                            </w:pPr>
                            <w:r>
                              <w:rPr>
                                <w:lang w:val="fr-FR"/>
                              </w:rPr>
                              <w:t>Nous savons que plusieurs belles expériences y sont vécues en matière d’intégration, mais nous savons également que certaines situations s’avèrent problématiques. Nous tenterons donc de faire la lumière sur l’ensemble de la situation pour en arriver, avec la collaboration de nos partenaires, à trouver des solutions viables pour l’avenir.</w:t>
                            </w:r>
                          </w:p>
                          <w:p w14:paraId="15FB9355" w14:textId="68EE12F4" w:rsidR="00846695" w:rsidRDefault="00846695" w:rsidP="00846695">
                            <w:pPr>
                              <w:pStyle w:val="Corpsdetexte"/>
                              <w:jc w:val="both"/>
                              <w:rPr>
                                <w:lang w:val="fr-FR"/>
                              </w:rPr>
                            </w:pPr>
                            <w:r>
                              <w:rPr>
                                <w:lang w:val="fr-FR"/>
                              </w:rPr>
                              <w:t>Pour conclure, nous ne pouvons passer sous silence le temps consacré au dossier portant sur l’hébergement et les milieux de vie.</w:t>
                            </w:r>
                          </w:p>
                          <w:p w14:paraId="105A1B85" w14:textId="42AC92E2" w:rsidR="00846695" w:rsidRDefault="00846695" w:rsidP="00846695">
                            <w:pPr>
                              <w:pStyle w:val="Corpsdetexte"/>
                              <w:jc w:val="both"/>
                              <w:rPr>
                                <w:lang w:val="fr-FR"/>
                              </w:rPr>
                            </w:pPr>
                            <w:r>
                              <w:rPr>
                                <w:lang w:val="fr-FR"/>
                              </w:rPr>
                              <w:t xml:space="preserve">Bien que nous n’ayons pas réalisé de miracle dans ce dossier, nous sommes tout de même parvenus à rassembler nos partenaires autour d’un objectif commun, soit celui de documenter la situation et voir par la suite les possibilités de développement en réponse aux besoins des personnes. </w:t>
                            </w:r>
                          </w:p>
                          <w:p w14:paraId="718BB114" w14:textId="1D982A24" w:rsidR="00846695" w:rsidRDefault="00846695" w:rsidP="00846695">
                            <w:pPr>
                              <w:pStyle w:val="Corpsdetexte"/>
                              <w:jc w:val="both"/>
                              <w:rPr>
                                <w:lang w:val="fr-FR"/>
                              </w:rPr>
                            </w:pPr>
                            <w:r>
                              <w:rPr>
                                <w:lang w:val="fr-FR"/>
                              </w:rPr>
                              <w:t>Tous ces travaux se poursuivron</w:t>
                            </w:r>
                            <w:r w:rsidR="00222EC8">
                              <w:rPr>
                                <w:lang w:val="fr-FR"/>
                              </w:rPr>
                              <w:t>t</w:t>
                            </w:r>
                            <w:r>
                              <w:rPr>
                                <w:lang w:val="fr-FR"/>
                              </w:rPr>
                              <w:t xml:space="preserve"> au cours des prochains mois, voire même de la prochaine année. Nous vous tiendrons au courant des avancés.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DF58A" id="Text Box 51" o:spid="_x0000_s1065" type="#_x0000_t202" style="position:absolute;margin-left:39.8pt;margin-top:406.35pt;width:130.9pt;height:334.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" filled="f" stroked="f">
                <v:textbox style="mso-next-textbox:#Text Box 156" inset="0,0,0,0">
                  <w:txbxContent>
                    <w:p w14:paraId="56E46B10" w14:textId="15AE2478" w:rsidR="00846695" w:rsidRDefault="00846695" w:rsidP="00245480">
                      <w:pPr>
                        <w:pStyle w:val="Corpsdetexte"/>
                        <w:jc w:val="both"/>
                        <w:rPr>
                          <w:lang w:val="fr-FR"/>
                        </w:rPr>
                      </w:pPr>
                      <w:r>
                        <w:rPr>
                          <w:lang w:val="fr-FR"/>
                        </w:rPr>
                        <w:t xml:space="preserve">Plusieurs dossiers ont retenu l’attention de l’APHRSO au cours des derniers mois et en voici quelques exemples. </w:t>
                      </w:r>
                      <w:r w:rsidR="00222EC8">
                        <w:rPr>
                          <w:lang w:val="fr-FR"/>
                        </w:rPr>
                        <w:t>En matière de</w:t>
                      </w:r>
                      <w:r>
                        <w:rPr>
                          <w:lang w:val="fr-FR"/>
                        </w:rPr>
                        <w:t xml:space="preserve"> transport, nous avons participé aux travaux des comités consultatifs de l’ARTM en ce qui a trait notamment à l’accessibilité universelle et au transport adapté. Rappelons que l’APHRSO a été déléguée pour représenter le regroupement régional (GAPHRSM) auprès de cette instance qui a la responsabilité de planifier, financer et organiser le transport collectif pour le grand Montréal. </w:t>
                      </w:r>
                    </w:p>
                    <w:p w14:paraId="1BCDC853" w14:textId="58E2E678" w:rsidR="00846695" w:rsidRDefault="00846695" w:rsidP="006971E8">
                      <w:pPr>
                        <w:pStyle w:val="Corpsdetexte"/>
                        <w:jc w:val="both"/>
                        <w:rPr>
                          <w:lang w:val="fr-FR"/>
                        </w:rPr>
                      </w:pPr>
                      <w:r>
                        <w:rPr>
                          <w:lang w:val="fr-FR"/>
                        </w:rPr>
                        <w:t>Au niveau plus local, nous avons dû interpeller le transport adapté TARSO à la suite de nombreuses plaintes portées à notre attention</w:t>
                      </w:r>
                      <w:r w:rsidR="00222EC8">
                        <w:rPr>
                          <w:lang w:val="fr-FR"/>
                        </w:rPr>
                        <w:t>, particulièrement en lien avec de</w:t>
                      </w:r>
                      <w:r w:rsidR="00490BEF">
                        <w:rPr>
                          <w:lang w:val="fr-FR"/>
                        </w:rPr>
                        <w:t>s</w:t>
                      </w:r>
                      <w:r w:rsidR="00222EC8">
                        <w:rPr>
                          <w:lang w:val="fr-FR"/>
                        </w:rPr>
                        <w:t xml:space="preserve"> retards survenus lors des déplacements</w:t>
                      </w:r>
                      <w:r>
                        <w:rPr>
                          <w:lang w:val="fr-FR"/>
                        </w:rPr>
                        <w:t>.</w:t>
                      </w:r>
                    </w:p>
                    <w:p w14:paraId="426201E5" w14:textId="0E5D7C6E" w:rsidR="00846695" w:rsidRDefault="00846695" w:rsidP="006971E8">
                      <w:pPr>
                        <w:pStyle w:val="Corpsdetexte"/>
                        <w:jc w:val="both"/>
                        <w:rPr>
                          <w:lang w:val="fr-FR"/>
                        </w:rPr>
                      </w:pPr>
                      <w:r>
                        <w:rPr>
                          <w:lang w:val="fr-FR"/>
                        </w:rPr>
                        <w:t>Dans un tout autre ordre d’idée, nous en sommes à planifier la production d’un état de situation en ce qui a trait à la participation des enfants à besoins particuliers en camp de jour estival.</w:t>
                      </w:r>
                    </w:p>
                    <w:p w14:paraId="337B52AA" w14:textId="66B5B1BA" w:rsidR="00846695" w:rsidRDefault="00846695" w:rsidP="00846695">
                      <w:pPr>
                        <w:pStyle w:val="Corpsdetexte"/>
                        <w:jc w:val="both"/>
                        <w:rPr>
                          <w:lang w:val="fr-FR"/>
                        </w:rPr>
                      </w:pPr>
                      <w:r>
                        <w:rPr>
                          <w:lang w:val="fr-FR"/>
                        </w:rPr>
                        <w:t>Nous savons que plusieurs belles expériences y sont vécues en matière d’intégration, mais nous savons également que certaines situations s’avèrent problématiques. Nous tenterons donc de faire la lumière sur l’ensemble de la situation pour en arriver, avec la collaboration de nos partenaires, à trouver des solutions viables pour l’avenir.</w:t>
                      </w:r>
                    </w:p>
                    <w:p w14:paraId="15FB9355" w14:textId="68EE12F4" w:rsidR="00846695" w:rsidRDefault="00846695" w:rsidP="00846695">
                      <w:pPr>
                        <w:pStyle w:val="Corpsdetexte"/>
                        <w:jc w:val="both"/>
                        <w:rPr>
                          <w:lang w:val="fr-FR"/>
                        </w:rPr>
                      </w:pPr>
                      <w:r>
                        <w:rPr>
                          <w:lang w:val="fr-FR"/>
                        </w:rPr>
                        <w:t>Pour conclure, nous ne pouvons passer sous silence le temps consacré au dossier portant sur l’hébergement et les milieux de vie.</w:t>
                      </w:r>
                    </w:p>
                    <w:p w14:paraId="105A1B85" w14:textId="42AC92E2" w:rsidR="00846695" w:rsidRDefault="00846695" w:rsidP="00846695">
                      <w:pPr>
                        <w:pStyle w:val="Corpsdetexte"/>
                        <w:jc w:val="both"/>
                        <w:rPr>
                          <w:lang w:val="fr-FR"/>
                        </w:rPr>
                      </w:pPr>
                      <w:r>
                        <w:rPr>
                          <w:lang w:val="fr-FR"/>
                        </w:rPr>
                        <w:t xml:space="preserve">Bien que nous n’ayons pas réalisé de miracle dans ce dossier, nous sommes tout de même parvenus à rassembler nos partenaires autour d’un objectif commun, soit celui de documenter la situation et voir par la suite les possibilités de développement en réponse aux besoins des personnes. </w:t>
                      </w:r>
                    </w:p>
                    <w:p w14:paraId="718BB114" w14:textId="1D982A24" w:rsidR="00846695" w:rsidRDefault="00846695" w:rsidP="00846695">
                      <w:pPr>
                        <w:pStyle w:val="Corpsdetexte"/>
                        <w:jc w:val="both"/>
                        <w:rPr>
                          <w:lang w:val="fr-FR"/>
                        </w:rPr>
                      </w:pPr>
                      <w:r>
                        <w:rPr>
                          <w:lang w:val="fr-FR"/>
                        </w:rPr>
                        <w:t>Tous ces travaux se poursuivron</w:t>
                      </w:r>
                      <w:r w:rsidR="00222EC8">
                        <w:rPr>
                          <w:lang w:val="fr-FR"/>
                        </w:rPr>
                        <w:t>t</w:t>
                      </w:r>
                      <w:r>
                        <w:rPr>
                          <w:lang w:val="fr-FR"/>
                        </w:rPr>
                        <w:t xml:space="preserve"> au cours des prochains mois, voire même de la prochaine année. Nous vous tiendrons au courant des avancés. </w:t>
                      </w:r>
                    </w:p>
                  </w:txbxContent>
                </v:textbox>
                <w10:wrap anchorx="page" anchory="page"/>
              </v:shape>
            </w:pict>
          </mc:Fallback>
        </mc:AlternateContent>
      </w:r>
    </w:p>
    <w:p w14:paraId="13BEAAFA" w14:textId="329887BF" w:rsidR="001E75CA" w:rsidRDefault="00372E1C">
      <w:r>
        <w:rPr>
          <w:noProof/>
          <w:lang w:eastAsia="fr-CA" w:bidi="ar-SA"/>
        </w:rPr>
        <mc:AlternateContent>
          <mc:Choice Requires="wpg">
            <w:drawing>
              <wp:anchor distT="0" distB="0" distL="114300" distR="114300" simplePos="0" relativeHeight="251625472" behindDoc="0" locked="0" layoutInCell="1" allowOverlap="1" wp14:anchorId="2C50FC3F" wp14:editId="2D2DD1E7">
                <wp:simplePos x="0" y="0"/>
                <wp:positionH relativeFrom="page">
                  <wp:posOffset>5816600</wp:posOffset>
                </wp:positionH>
                <wp:positionV relativeFrom="page">
                  <wp:posOffset>6650567</wp:posOffset>
                </wp:positionV>
                <wp:extent cx="1427018" cy="2482850"/>
                <wp:effectExtent l="0" t="0" r="20955" b="12700"/>
                <wp:wrapNone/>
                <wp:docPr id="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018" cy="2482850"/>
                          <a:chOff x="1152" y="7425"/>
                          <a:chExt cx="2160" cy="2260"/>
                        </a:xfrm>
                      </wpg:grpSpPr>
                      <wps:wsp>
                        <wps:cNvPr id="97" name="Line 58"/>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59"/>
                        <wps:cNvSpPr txBox="1">
                          <a:spLocks noChangeArrowheads="1"/>
                        </wps:cNvSpPr>
                        <wps:spPr bwMode="auto">
                          <a:xfrm>
                            <a:off x="1152" y="7569"/>
                            <a:ext cx="2094" cy="2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58766" w14:textId="77777777" w:rsidR="00846695" w:rsidRPr="00222EC8" w:rsidRDefault="00846695" w:rsidP="00A74823">
                              <w:pPr>
                                <w:pStyle w:val="QuoteText"/>
                                <w:spacing w:line="240" w:lineRule="auto"/>
                                <w:jc w:val="both"/>
                                <w:rPr>
                                  <w:color w:val="auto"/>
                                  <w:sz w:val="18"/>
                                  <w:lang w:val="fr-FR"/>
                                </w:rPr>
                              </w:pPr>
                              <w:r w:rsidRPr="009C2472">
                                <w:rPr>
                                  <w:color w:val="auto"/>
                                  <w:lang w:val="fr-FR"/>
                                </w:rPr>
                                <w:t>"</w:t>
                              </w:r>
                              <w:r w:rsidRPr="00222EC8">
                                <w:rPr>
                                  <w:color w:val="auto"/>
                                  <w:sz w:val="18"/>
                                  <w:lang w:val="fr-FR"/>
                                </w:rPr>
                                <w:t>N’hésitez pas à communiquer avec nous pour nous faire part de vos réalités en lien avec ces sujets ou pour tout autre dossier que vous aimeriez porter à notre attention."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0FC3F" id="Group 57" o:spid="_x0000_s1066" style="position:absolute;margin-left:458pt;margin-top:523.65pt;width:112.35pt;height:195.5pt;z-index:251625472;mso-position-horizontal-relative:page;mso-position-vertical-relative:page" coordorigin="1152,7425" coordsize="216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">
                <v:line id="Line 58" o:spid="_x0000_s1067"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shape id="Text Box 59" o:spid="_x0000_s1068" type="#_x0000_t202" style="position:absolute;left:1152;top:7569;width:2094;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E058766" w14:textId="77777777" w:rsidR="00846695" w:rsidRPr="00222EC8" w:rsidRDefault="00846695" w:rsidP="00A74823">
                        <w:pPr>
                          <w:pStyle w:val="QuoteText"/>
                          <w:spacing w:line="240" w:lineRule="auto"/>
                          <w:jc w:val="both"/>
                          <w:rPr>
                            <w:color w:val="auto"/>
                            <w:sz w:val="18"/>
                            <w:lang w:val="fr-FR"/>
                          </w:rPr>
                        </w:pPr>
                        <w:r w:rsidRPr="009C2472">
                          <w:rPr>
                            <w:color w:val="auto"/>
                            <w:lang w:val="fr-FR"/>
                          </w:rPr>
                          <w:t>"</w:t>
                        </w:r>
                        <w:r w:rsidRPr="00222EC8">
                          <w:rPr>
                            <w:color w:val="auto"/>
                            <w:sz w:val="18"/>
                            <w:lang w:val="fr-FR"/>
                          </w:rPr>
                          <w:t>N’hésitez pas à communiquer avec nous pour nous faire part de vos réalités en lien avec ces sujets ou pour tout autre dossier que vous aimeriez porter à notre attention."</w:t>
                        </w:r>
                      </w:p>
                    </w:txbxContent>
                  </v:textbox>
                </v:shape>
                <w10:wrap anchorx="page" anchory="page"/>
              </v:group>
            </w:pict>
          </mc:Fallback>
        </mc:AlternateContent>
      </w:r>
      <w:r w:rsidR="0021509E">
        <w:rPr>
          <w:noProof/>
        </w:rPr>
        <w:drawing>
          <wp:anchor distT="0" distB="0" distL="114300" distR="114300" simplePos="0" relativeHeight="251860992" behindDoc="1" locked="0" layoutInCell="1" allowOverlap="1" wp14:anchorId="256AD08A" wp14:editId="41F087B2">
            <wp:simplePos x="0" y="0"/>
            <wp:positionH relativeFrom="column">
              <wp:posOffset>5168034</wp:posOffset>
            </wp:positionH>
            <wp:positionV relativeFrom="paragraph">
              <wp:posOffset>3042458</wp:posOffset>
            </wp:positionV>
            <wp:extent cx="1706880" cy="1136015"/>
            <wp:effectExtent l="0" t="0" r="7620" b="6985"/>
            <wp:wrapTight wrapText="bothSides">
              <wp:wrapPolygon edited="0">
                <wp:start x="0" y="0"/>
                <wp:lineTo x="0" y="21371"/>
                <wp:lineTo x="21455" y="21371"/>
                <wp:lineTo x="21455" y="0"/>
                <wp:lineTo x="0" y="0"/>
              </wp:wrapPolygon>
            </wp:wrapTight>
            <wp:docPr id="135" name="Image 135" descr="Ordinateur portable duquel ressort de l'écran 3 dossiers pap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dossiersÂ Â»"/>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688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EC8">
        <w:rPr>
          <w:noProof/>
          <w:lang w:eastAsia="fr-CA" w:bidi="ar-SA"/>
        </w:rPr>
        <mc:AlternateContent>
          <mc:Choice Requires="wps">
            <w:drawing>
              <wp:anchor distT="0" distB="0" distL="114300" distR="114300" simplePos="0" relativeHeight="251668480" behindDoc="0" locked="0" layoutInCell="1" allowOverlap="1" wp14:anchorId="1EC90050" wp14:editId="3FFFB3CD">
                <wp:simplePos x="0" y="0"/>
                <wp:positionH relativeFrom="page">
                  <wp:posOffset>3997036</wp:posOffset>
                </wp:positionH>
                <wp:positionV relativeFrom="page">
                  <wp:posOffset>5174673</wp:posOffset>
                </wp:positionV>
                <wp:extent cx="1572260" cy="3768436"/>
                <wp:effectExtent l="0" t="0" r="8890" b="381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3768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90050" id="Text Box 157" o:spid="_x0000_s1066" type="#_x0000_t202" style="position:absolute;margin-left:314.75pt;margin-top:407.45pt;width:123.8pt;height:296.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" filled="f" stroked="f">
                <v:textbox inset="0,0,0,0">
                  <w:txbxContent/>
                </v:textbox>
                <w10:wrap anchorx="page" anchory="page"/>
              </v:shape>
            </w:pict>
          </mc:Fallback>
        </mc:AlternateContent>
      </w:r>
      <w:r w:rsidR="00222EC8">
        <w:rPr>
          <w:noProof/>
          <w:lang w:eastAsia="fr-CA" w:bidi="ar-SA"/>
        </w:rPr>
        <mc:AlternateContent>
          <mc:Choice Requires="wps">
            <w:drawing>
              <wp:anchor distT="0" distB="0" distL="114300" distR="114300" simplePos="0" relativeHeight="251667456" behindDoc="0" locked="0" layoutInCell="1" allowOverlap="1" wp14:anchorId="0E2AB8C5" wp14:editId="5CAF65B1">
                <wp:simplePos x="0" y="0"/>
                <wp:positionH relativeFrom="page">
                  <wp:posOffset>2278380</wp:posOffset>
                </wp:positionH>
                <wp:positionV relativeFrom="page">
                  <wp:posOffset>5167630</wp:posOffset>
                </wp:positionV>
                <wp:extent cx="1579245" cy="3964940"/>
                <wp:effectExtent l="0" t="0" r="1905" b="1651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96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AB8C5" id="Text Box 156" o:spid="_x0000_s1070" type="#_x0000_t202" style="position:absolute;margin-left:179.4pt;margin-top:406.9pt;width:124.35pt;height:312.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" filled="f" stroked="f">
                <v:textbox style="mso-next-textbox:#Text Box 157" inset="0,0,0,0">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24448" behindDoc="0" locked="0" layoutInCell="1" allowOverlap="1" wp14:anchorId="5C39643E" wp14:editId="20C77465">
                <wp:simplePos x="0" y="0"/>
                <wp:positionH relativeFrom="page">
                  <wp:posOffset>511175</wp:posOffset>
                </wp:positionH>
                <wp:positionV relativeFrom="page">
                  <wp:posOffset>4800600</wp:posOffset>
                </wp:positionV>
                <wp:extent cx="4800600" cy="312420"/>
                <wp:effectExtent l="0" t="0" r="0" b="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9CF8" w14:textId="77777777" w:rsidR="00846695" w:rsidRPr="00222EC8" w:rsidRDefault="00846695">
                            <w:pPr>
                              <w:pStyle w:val="Titre2"/>
                              <w:rPr>
                                <w:rFonts w:ascii="Bookman Old Style" w:hAnsi="Bookman Old Style"/>
                                <w:b/>
                                <w:color w:val="0D5672" w:themeColor="accent1" w:themeShade="80"/>
                                <w:sz w:val="32"/>
                              </w:rPr>
                            </w:pPr>
                            <w:r w:rsidRPr="00222EC8">
                              <w:rPr>
                                <w:rFonts w:ascii="Bookman Old Style" w:hAnsi="Bookman Old Style"/>
                                <w:b/>
                                <w:color w:val="0D5672" w:themeColor="accent1" w:themeShade="80"/>
                                <w:sz w:val="32"/>
                              </w:rPr>
                              <w:t>Nos dossiers en cours</w:t>
                            </w:r>
                          </w:p>
                          <w:p w14:paraId="4CB3C2AA" w14:textId="77777777" w:rsidR="00846695" w:rsidRPr="001428D8" w:rsidRDefault="00846695">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9643E" id="Text Box 52" o:spid="_x0000_s1071" type="#_x0000_t202" style="position:absolute;margin-left:40.25pt;margin-top:378pt;width:378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oAtQIAALM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" filled="f" stroked="f">
                <v:textbox inset="0,0,0,0">
                  <w:txbxContent>
                    <w:p w14:paraId="7E959CF8" w14:textId="77777777" w:rsidR="00846695" w:rsidRPr="00222EC8" w:rsidRDefault="00846695">
                      <w:pPr>
                        <w:pStyle w:val="Titre2"/>
                        <w:rPr>
                          <w:rFonts w:ascii="Bookman Old Style" w:hAnsi="Bookman Old Style"/>
                          <w:b/>
                          <w:color w:val="0D5672" w:themeColor="accent1" w:themeShade="80"/>
                          <w:sz w:val="32"/>
                        </w:rPr>
                      </w:pPr>
                      <w:r w:rsidRPr="00222EC8">
                        <w:rPr>
                          <w:rFonts w:ascii="Bookman Old Style" w:hAnsi="Bookman Old Style"/>
                          <w:b/>
                          <w:color w:val="0D5672" w:themeColor="accent1" w:themeShade="80"/>
                          <w:sz w:val="32"/>
                        </w:rPr>
                        <w:t>Nos dossiers en cours</w:t>
                      </w:r>
                    </w:p>
                    <w:p w14:paraId="4CB3C2AA" w14:textId="77777777" w:rsidR="00846695" w:rsidRPr="001428D8" w:rsidRDefault="00846695">
                      <w:pPr>
                        <w:pStyle w:val="Titre2"/>
                        <w:rPr>
                          <w:color w:val="auto"/>
                        </w:rPr>
                      </w:pPr>
                    </w:p>
                  </w:txbxContent>
                </v:textbox>
                <w10:wrap anchorx="page" anchory="page"/>
              </v:shape>
            </w:pict>
          </mc:Fallback>
        </mc:AlternateContent>
      </w:r>
      <w:r w:rsidR="001E75CA">
        <w:br w:type="page"/>
      </w:r>
      <w:bookmarkStart w:id="0" w:name="_GoBack"/>
      <w:bookmarkEnd w:id="0"/>
    </w:p>
    <w:p w14:paraId="14B1F9DC" w14:textId="77777777" w:rsidR="001E75CA" w:rsidRDefault="00F937F7">
      <w:r>
        <w:rPr>
          <w:noProof/>
        </w:rPr>
        <w:lastRenderedPageBreak/>
        <w:drawing>
          <wp:anchor distT="0" distB="0" distL="114300" distR="114300" simplePos="0" relativeHeight="251855872" behindDoc="1" locked="0" layoutInCell="1" allowOverlap="1" wp14:anchorId="52FFFE54" wp14:editId="24FCE45D">
            <wp:simplePos x="0" y="0"/>
            <wp:positionH relativeFrom="column">
              <wp:posOffset>6201410</wp:posOffset>
            </wp:positionH>
            <wp:positionV relativeFrom="page">
              <wp:posOffset>234950</wp:posOffset>
            </wp:positionV>
            <wp:extent cx="533177" cy="685800"/>
            <wp:effectExtent l="0" t="0" r="635" b="0"/>
            <wp:wrapNone/>
            <wp:docPr id="703" name="Image 703" descr="Ballon bleu inscrit 40 pour souligner le quarantième de l'orga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177" cy="685800"/>
                    </a:xfrm>
                    <a:prstGeom prst="rect">
                      <a:avLst/>
                    </a:prstGeom>
                    <a:noFill/>
                  </pic:spPr>
                </pic:pic>
              </a:graphicData>
            </a:graphic>
            <wp14:sizeRelH relativeFrom="margin">
              <wp14:pctWidth>0</wp14:pctWidth>
            </wp14:sizeRelH>
            <wp14:sizeRelV relativeFrom="margin">
              <wp14:pctHeight>0</wp14:pctHeight>
            </wp14:sizeRelV>
          </wp:anchor>
        </w:drawing>
      </w:r>
      <w:r w:rsidR="00084E7A">
        <w:rPr>
          <w:noProof/>
        </w:rPr>
        <mc:AlternateContent>
          <mc:Choice Requires="wps">
            <w:drawing>
              <wp:anchor distT="0" distB="0" distL="114300" distR="114300" simplePos="0" relativeHeight="251633664" behindDoc="0" locked="0" layoutInCell="1" allowOverlap="1" wp14:anchorId="76845A02" wp14:editId="4E7E012D">
                <wp:simplePos x="0" y="0"/>
                <wp:positionH relativeFrom="column">
                  <wp:posOffset>0</wp:posOffset>
                </wp:positionH>
                <wp:positionV relativeFrom="paragraph">
                  <wp:posOffset>-1497740</wp:posOffset>
                </wp:positionV>
                <wp:extent cx="1615440" cy="0"/>
                <wp:effectExtent l="0" t="0" r="0" b="0"/>
                <wp:wrapNone/>
                <wp:docPr id="8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5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302B40" id="Line 67"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0,-117.95pt" to="127.2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y2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"/>
            </w:pict>
          </mc:Fallback>
        </mc:AlternateContent>
      </w:r>
    </w:p>
    <w:p w14:paraId="0ACB39E0" w14:textId="77777777" w:rsidR="001E75CA" w:rsidRDefault="001E75CA"/>
    <w:p w14:paraId="31780EC2" w14:textId="77777777" w:rsidR="001E75CA" w:rsidRDefault="0023556F">
      <w:r>
        <w:rPr>
          <w:noProof/>
          <w:lang w:eastAsia="fr-CA" w:bidi="ar-SA"/>
        </w:rPr>
        <mc:AlternateContent>
          <mc:Choice Requires="wps">
            <w:drawing>
              <wp:anchor distT="0" distB="0" distL="114300" distR="114300" simplePos="0" relativeHeight="251627520" behindDoc="0" locked="0" layoutInCell="1" allowOverlap="1" wp14:anchorId="77702174" wp14:editId="710E01E3">
                <wp:simplePos x="0" y="0"/>
                <wp:positionH relativeFrom="margin">
                  <wp:align>right</wp:align>
                </wp:positionH>
                <wp:positionV relativeFrom="page">
                  <wp:posOffset>960120</wp:posOffset>
                </wp:positionV>
                <wp:extent cx="4686300" cy="685800"/>
                <wp:effectExtent l="0" t="0" r="0"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62A6" w14:textId="735A5827" w:rsidR="00846695" w:rsidRDefault="00846695" w:rsidP="00242FA1">
                            <w:pPr>
                              <w:pStyle w:val="Titre2"/>
                              <w:spacing w:after="0" w:line="240" w:lineRule="auto"/>
                              <w:rPr>
                                <w:rFonts w:ascii="Bookman Old Style" w:hAnsi="Bookman Old Style"/>
                                <w:b/>
                                <w:color w:val="auto"/>
                                <w:sz w:val="32"/>
                              </w:rPr>
                            </w:pPr>
                            <w:r>
                              <w:rPr>
                                <w:rFonts w:ascii="Bookman Old Style" w:hAnsi="Bookman Old Style"/>
                                <w:b/>
                                <w:color w:val="auto"/>
                                <w:sz w:val="32"/>
                              </w:rPr>
                              <w:t>P</w:t>
                            </w:r>
                            <w:r w:rsidRPr="00242FA1">
                              <w:rPr>
                                <w:rFonts w:ascii="Bookman Old Style" w:hAnsi="Bookman Old Style"/>
                                <w:b/>
                                <w:color w:val="auto"/>
                                <w:sz w:val="32"/>
                              </w:rPr>
                              <w:t xml:space="preserve">rojet </w:t>
                            </w:r>
                            <w:r>
                              <w:rPr>
                                <w:rFonts w:ascii="Bookman Old Style" w:hAnsi="Bookman Old Style"/>
                                <w:b/>
                                <w:color w:val="auto"/>
                                <w:sz w:val="32"/>
                              </w:rPr>
                              <w:t>de médiation culturelle au profit de l’APHRSO</w:t>
                            </w:r>
                          </w:p>
                          <w:p w14:paraId="4E7F69DF" w14:textId="77777777" w:rsidR="00846695" w:rsidRPr="00685CDA" w:rsidRDefault="00846695" w:rsidP="00242FA1">
                            <w:pPr>
                              <w:pStyle w:val="Titre2"/>
                              <w:spacing w:after="0" w:line="240" w:lineRule="auto"/>
                              <w:rPr>
                                <w:rFonts w:ascii="Bookman Old Style" w:hAnsi="Bookman Old Style"/>
                                <w:i/>
                                <w:color w:val="264356" w:themeColor="text2" w:themeShade="BF"/>
                                <w:sz w:val="28"/>
                              </w:rPr>
                            </w:pPr>
                            <w:r w:rsidRPr="00685CDA">
                              <w:rPr>
                                <w:rFonts w:ascii="Bookman Old Style" w:hAnsi="Bookman Old Style"/>
                                <w:i/>
                                <w:color w:val="264356" w:themeColor="text2" w:themeShade="BF"/>
                                <w:sz w:val="28"/>
                              </w:rPr>
                              <w:t xml:space="preserve">Une initiative de nos bénévoles </w:t>
                            </w:r>
                          </w:p>
                          <w:p w14:paraId="090D7B9D" w14:textId="77777777" w:rsidR="00846695" w:rsidRPr="00242FA1" w:rsidRDefault="00846695">
                            <w:pPr>
                              <w:pStyle w:val="Titre2"/>
                              <w:rPr>
                                <w:b/>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02174" id="Text Box 61" o:spid="_x0000_s1072" type="#_x0000_t202" style="position:absolute;margin-left:317.8pt;margin-top:75.6pt;width:369pt;height:54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IxsQIAALM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" filled="f" stroked="f">
                <v:textbox inset="0,0,0,0">
                  <w:txbxContent>
                    <w:p w14:paraId="58B262A6" w14:textId="735A5827" w:rsidR="00846695" w:rsidRDefault="00846695" w:rsidP="00242FA1">
                      <w:pPr>
                        <w:pStyle w:val="Titre2"/>
                        <w:spacing w:after="0" w:line="240" w:lineRule="auto"/>
                        <w:rPr>
                          <w:rFonts w:ascii="Bookman Old Style" w:hAnsi="Bookman Old Style"/>
                          <w:b/>
                          <w:color w:val="auto"/>
                          <w:sz w:val="32"/>
                        </w:rPr>
                      </w:pPr>
                      <w:r>
                        <w:rPr>
                          <w:rFonts w:ascii="Bookman Old Style" w:hAnsi="Bookman Old Style"/>
                          <w:b/>
                          <w:color w:val="auto"/>
                          <w:sz w:val="32"/>
                        </w:rPr>
                        <w:t>P</w:t>
                      </w:r>
                      <w:r w:rsidRPr="00242FA1">
                        <w:rPr>
                          <w:rFonts w:ascii="Bookman Old Style" w:hAnsi="Bookman Old Style"/>
                          <w:b/>
                          <w:color w:val="auto"/>
                          <w:sz w:val="32"/>
                        </w:rPr>
                        <w:t xml:space="preserve">rojet </w:t>
                      </w:r>
                      <w:r>
                        <w:rPr>
                          <w:rFonts w:ascii="Bookman Old Style" w:hAnsi="Bookman Old Style"/>
                          <w:b/>
                          <w:color w:val="auto"/>
                          <w:sz w:val="32"/>
                        </w:rPr>
                        <w:t>de médiation culturelle au profit de l’APHRSO</w:t>
                      </w:r>
                    </w:p>
                    <w:p w14:paraId="4E7F69DF" w14:textId="77777777" w:rsidR="00846695" w:rsidRPr="00685CDA" w:rsidRDefault="00846695" w:rsidP="00242FA1">
                      <w:pPr>
                        <w:pStyle w:val="Titre2"/>
                        <w:spacing w:after="0" w:line="240" w:lineRule="auto"/>
                        <w:rPr>
                          <w:rFonts w:ascii="Bookman Old Style" w:hAnsi="Bookman Old Style"/>
                          <w:i/>
                          <w:color w:val="264356" w:themeColor="text2" w:themeShade="BF"/>
                          <w:sz w:val="28"/>
                        </w:rPr>
                      </w:pPr>
                      <w:r w:rsidRPr="00685CDA">
                        <w:rPr>
                          <w:rFonts w:ascii="Bookman Old Style" w:hAnsi="Bookman Old Style"/>
                          <w:i/>
                          <w:color w:val="264356" w:themeColor="text2" w:themeShade="BF"/>
                          <w:sz w:val="28"/>
                        </w:rPr>
                        <w:t xml:space="preserve">Une initiative de nos bénévoles </w:t>
                      </w:r>
                    </w:p>
                    <w:p w14:paraId="090D7B9D" w14:textId="77777777" w:rsidR="00846695" w:rsidRPr="00242FA1" w:rsidRDefault="00846695">
                      <w:pPr>
                        <w:pStyle w:val="Titre2"/>
                        <w:rPr>
                          <w:b/>
                          <w:color w:val="auto"/>
                        </w:rPr>
                      </w:pPr>
                    </w:p>
                  </w:txbxContent>
                </v:textbox>
                <w10:wrap anchorx="margin" anchory="page"/>
              </v:shape>
            </w:pict>
          </mc:Fallback>
        </mc:AlternateContent>
      </w:r>
    </w:p>
    <w:p w14:paraId="65DAEDC9" w14:textId="77777777" w:rsidR="001E75CA" w:rsidRDefault="001E75CA"/>
    <w:p w14:paraId="1AE11289" w14:textId="77777777" w:rsidR="001E75CA" w:rsidRDefault="001E75CA"/>
    <w:p w14:paraId="4790D56E" w14:textId="1EB3A6FD" w:rsidR="001E75CA" w:rsidRDefault="001E75CA"/>
    <w:p w14:paraId="1A58B7A0" w14:textId="7291DB55" w:rsidR="001E75CA" w:rsidRDefault="00931ACD">
      <w:r>
        <w:rPr>
          <w:noProof/>
          <w:lang w:eastAsia="fr-CA" w:bidi="ar-SA"/>
        </w:rPr>
        <mc:AlternateContent>
          <mc:Choice Requires="wps">
            <w:drawing>
              <wp:anchor distT="0" distB="0" distL="114300" distR="114300" simplePos="0" relativeHeight="251670528" behindDoc="0" locked="0" layoutInCell="1" allowOverlap="1" wp14:anchorId="2D82599C" wp14:editId="609831B4">
                <wp:simplePos x="0" y="0"/>
                <wp:positionH relativeFrom="margin">
                  <wp:align>right</wp:align>
                </wp:positionH>
                <wp:positionV relativeFrom="page">
                  <wp:posOffset>1733550</wp:posOffset>
                </wp:positionV>
                <wp:extent cx="1429385" cy="2602230"/>
                <wp:effectExtent l="0" t="0" r="18415" b="762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260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599C" id="Text Box 161" o:spid="_x0000_s1074" type="#_x0000_t202" style="position:absolute;margin-left:61.35pt;margin-top:136.5pt;width:112.55pt;height:204.9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" filled="f" stroked="f">
                <v:textbox inset="0,0,0,0">
                  <w:txbxContent/>
                </v:textbox>
                <w10:wrap anchorx="margin" anchory="page"/>
              </v:shape>
            </w:pict>
          </mc:Fallback>
        </mc:AlternateContent>
      </w:r>
      <w:r w:rsidR="007621E4">
        <w:rPr>
          <w:noProof/>
          <w:lang w:eastAsia="fr-CA" w:bidi="ar-SA"/>
        </w:rPr>
        <mc:AlternateContent>
          <mc:Choice Requires="wps">
            <w:drawing>
              <wp:anchor distT="0" distB="0" distL="114300" distR="114300" simplePos="0" relativeHeight="251669504" behindDoc="0" locked="0" layoutInCell="1" allowOverlap="1" wp14:anchorId="26C128DF" wp14:editId="7C9E0991">
                <wp:simplePos x="0" y="0"/>
                <wp:positionH relativeFrom="page">
                  <wp:posOffset>4044950</wp:posOffset>
                </wp:positionH>
                <wp:positionV relativeFrom="page">
                  <wp:posOffset>1733550</wp:posOffset>
                </wp:positionV>
                <wp:extent cx="1504950" cy="2303145"/>
                <wp:effectExtent l="0" t="0" r="0" b="190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128DF" id="Text Box 160" o:spid="_x0000_s1075" type="#_x0000_t202" style="position:absolute;margin-left:318.5pt;margin-top:136.5pt;width:118.5pt;height:18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" filled="f" stroked="f">
                <v:textbox style="mso-next-textbox:#Text Box 161" inset="0,0,0,0">
                  <w:txbxContent/>
                </v:textbox>
                <w10:wrap anchorx="page" anchory="page"/>
              </v:shape>
            </w:pict>
          </mc:Fallback>
        </mc:AlternateContent>
      </w:r>
      <w:r w:rsidR="007621E4">
        <w:rPr>
          <w:noProof/>
          <w:lang w:eastAsia="fr-CA" w:bidi="ar-SA"/>
        </w:rPr>
        <mc:AlternateContent>
          <mc:Choice Requires="wps">
            <w:drawing>
              <wp:anchor distT="0" distB="0" distL="114300" distR="114300" simplePos="0" relativeHeight="251626496" behindDoc="0" locked="0" layoutInCell="1" allowOverlap="1" wp14:anchorId="3841E482" wp14:editId="69EBAFA6">
                <wp:simplePos x="0" y="0"/>
                <wp:positionH relativeFrom="page">
                  <wp:posOffset>2419350</wp:posOffset>
                </wp:positionH>
                <wp:positionV relativeFrom="page">
                  <wp:posOffset>1737995</wp:posOffset>
                </wp:positionV>
                <wp:extent cx="1544320" cy="2368550"/>
                <wp:effectExtent l="0" t="0" r="17780" b="1270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36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2B58A320" w14:textId="77777777" w:rsidR="00846695" w:rsidRDefault="00846695" w:rsidP="0031608D">
                            <w:pPr>
                              <w:pStyle w:val="Corpsdetexte"/>
                              <w:spacing w:line="240" w:lineRule="auto"/>
                              <w:jc w:val="both"/>
                              <w:rPr>
                                <w:lang w:val="fr-FR"/>
                              </w:rPr>
                            </w:pPr>
                            <w:r>
                              <w:rPr>
                                <w:lang w:val="fr-FR"/>
                              </w:rPr>
                              <w:t>Un tout nouveau projet verra le jour sous peu grâce à l’initiative de deux personnes bénévoles ayant</w:t>
                            </w:r>
                            <w:r w:rsidRPr="00615195">
                              <w:rPr>
                                <w:lang w:val="fr-FR"/>
                              </w:rPr>
                              <w:t xml:space="preserve"> </w:t>
                            </w:r>
                            <w:r>
                              <w:rPr>
                                <w:lang w:val="fr-FR"/>
                              </w:rPr>
                              <w:t>un intérêt pour les arts et siégeant au sein de notre conseil d’administration.</w:t>
                            </w:r>
                          </w:p>
                          <w:p w14:paraId="0276DCEB" w14:textId="77777777" w:rsidR="00846695" w:rsidRDefault="00846695" w:rsidP="0031608D">
                            <w:pPr>
                              <w:pStyle w:val="Corpsdetexte"/>
                              <w:spacing w:line="240" w:lineRule="auto"/>
                              <w:jc w:val="both"/>
                              <w:rPr>
                                <w:lang w:val="fr-FR"/>
                              </w:rPr>
                            </w:pPr>
                            <w:r>
                              <w:rPr>
                                <w:lang w:val="fr-FR"/>
                              </w:rPr>
                              <w:t xml:space="preserve">L’idée du projet est apparue alors que nous évoquions le fait que l’APHRSO soufflera ses 40 bougies en 2020. Pour souligner cet anniversaire de manière symbolique, nos bénévoles, Nathalie et Nicole, ont proposé la réalisation d’une œuvre murale visant à mettre en lumière la mission de l’APHRSO et son impact dans la communauté. </w:t>
                            </w:r>
                          </w:p>
                          <w:p w14:paraId="2505D221" w14:textId="77777777" w:rsidR="00846695" w:rsidRDefault="00846695" w:rsidP="0031608D">
                            <w:pPr>
                              <w:pStyle w:val="Corpsdetexte"/>
                              <w:spacing w:line="240" w:lineRule="auto"/>
                              <w:jc w:val="both"/>
                              <w:rPr>
                                <w:lang w:val="fr-FR"/>
                              </w:rPr>
                            </w:pPr>
                            <w:r>
                              <w:rPr>
                                <w:lang w:val="fr-FR"/>
                              </w:rPr>
                              <w:t>Considérant l’importance qu’accorde l’APHRSO à l’inclusion et à la participation sociale des personnes ayant des limitations fonctionnelles, ce projet ne pouvait être complet sans l’implication de nos membres.</w:t>
                            </w:r>
                          </w:p>
                          <w:p w14:paraId="6B5AFCA7" w14:textId="248FC49A" w:rsidR="00846695" w:rsidRDefault="00846695" w:rsidP="0031608D">
                            <w:pPr>
                              <w:pStyle w:val="Corpsdetexte"/>
                              <w:spacing w:line="240" w:lineRule="auto"/>
                              <w:jc w:val="both"/>
                              <w:rPr>
                                <w:lang w:val="fr-FR"/>
                              </w:rPr>
                            </w:pPr>
                            <w:r>
                              <w:rPr>
                                <w:lang w:val="fr-FR"/>
                              </w:rPr>
                              <w:t xml:space="preserve">Voilà pourquoi nous sommes actuellement à la recherche de candidats qui souhaiteraient participer à ce beau projet qui devrait s’échelonner sur quelques mois, soit de septembre à décembre 2019. </w:t>
                            </w:r>
                          </w:p>
                          <w:p w14:paraId="1C9B7A25" w14:textId="77777777" w:rsidR="00846695" w:rsidRDefault="00846695" w:rsidP="0031608D">
                            <w:pPr>
                              <w:pStyle w:val="Corpsdetexte"/>
                              <w:spacing w:line="240" w:lineRule="auto"/>
                              <w:jc w:val="both"/>
                              <w:rPr>
                                <w:lang w:val="fr-FR"/>
                              </w:rPr>
                            </w:pPr>
                            <w:r>
                              <w:rPr>
                                <w:lang w:val="fr-FR"/>
                              </w:rPr>
                              <w:t xml:space="preserve">Notez que celui-ci sera réalisé durant la journée et que l’horaire exact sera déterminé en fonction des disponibilités des bénévoles et des candidats sélectionnés.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1E482" id="Text Box 60" o:spid="_x0000_s1075" type="#_x0000_t202" style="position:absolute;margin-left:190.5pt;margin-top:136.85pt;width:121.6pt;height:18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EBtQ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" filled="f" stroked="f">
                <v:textbox style="mso-next-textbox:#Text Box 160" inset="0,0,0,0">
                  <w:txbxContent>
                    <w:p w14:paraId="2B58A320" w14:textId="77777777" w:rsidR="00846695" w:rsidRDefault="00846695" w:rsidP="0031608D">
                      <w:pPr>
                        <w:pStyle w:val="Corpsdetexte"/>
                        <w:spacing w:line="240" w:lineRule="auto"/>
                        <w:jc w:val="both"/>
                        <w:rPr>
                          <w:lang w:val="fr-FR"/>
                        </w:rPr>
                      </w:pPr>
                      <w:r>
                        <w:rPr>
                          <w:lang w:val="fr-FR"/>
                        </w:rPr>
                        <w:t>Un tout nouveau projet verra le jour sous peu grâce à l’initiative de deux personnes bénévoles ayant</w:t>
                      </w:r>
                      <w:r w:rsidRPr="00615195">
                        <w:rPr>
                          <w:lang w:val="fr-FR"/>
                        </w:rPr>
                        <w:t xml:space="preserve"> </w:t>
                      </w:r>
                      <w:r>
                        <w:rPr>
                          <w:lang w:val="fr-FR"/>
                        </w:rPr>
                        <w:t>un intérêt pour les arts et siégeant au sein de notre conseil d’administration.</w:t>
                      </w:r>
                    </w:p>
                    <w:p w14:paraId="0276DCEB" w14:textId="77777777" w:rsidR="00846695" w:rsidRDefault="00846695" w:rsidP="0031608D">
                      <w:pPr>
                        <w:pStyle w:val="Corpsdetexte"/>
                        <w:spacing w:line="240" w:lineRule="auto"/>
                        <w:jc w:val="both"/>
                        <w:rPr>
                          <w:lang w:val="fr-FR"/>
                        </w:rPr>
                      </w:pPr>
                      <w:r>
                        <w:rPr>
                          <w:lang w:val="fr-FR"/>
                        </w:rPr>
                        <w:t xml:space="preserve">L’idée du projet est apparue alors que nous évoquions le fait que l’APHRSO soufflera ses 40 bougies en 2020. Pour souligner cet anniversaire de manière symbolique, nos bénévoles, Nathalie et Nicole, ont proposé la réalisation d’une œuvre murale visant à mettre en lumière la mission de l’APHRSO et son impact dans la communauté. </w:t>
                      </w:r>
                    </w:p>
                    <w:p w14:paraId="2505D221" w14:textId="77777777" w:rsidR="00846695" w:rsidRDefault="00846695" w:rsidP="0031608D">
                      <w:pPr>
                        <w:pStyle w:val="Corpsdetexte"/>
                        <w:spacing w:line="240" w:lineRule="auto"/>
                        <w:jc w:val="both"/>
                        <w:rPr>
                          <w:lang w:val="fr-FR"/>
                        </w:rPr>
                      </w:pPr>
                      <w:r>
                        <w:rPr>
                          <w:lang w:val="fr-FR"/>
                        </w:rPr>
                        <w:t>Considérant l’importance qu’accorde l’APHRSO à l’inclusion et à la participation sociale des personnes ayant des limitations fonctionnelles, ce projet ne pouvait être complet sans l’implication de nos membres.</w:t>
                      </w:r>
                    </w:p>
                    <w:p w14:paraId="6B5AFCA7" w14:textId="248FC49A" w:rsidR="00846695" w:rsidRDefault="00846695" w:rsidP="0031608D">
                      <w:pPr>
                        <w:pStyle w:val="Corpsdetexte"/>
                        <w:spacing w:line="240" w:lineRule="auto"/>
                        <w:jc w:val="both"/>
                        <w:rPr>
                          <w:lang w:val="fr-FR"/>
                        </w:rPr>
                      </w:pPr>
                      <w:r>
                        <w:rPr>
                          <w:lang w:val="fr-FR"/>
                        </w:rPr>
                        <w:t xml:space="preserve">Voilà pourquoi nous sommes actuellement à la recherche de candidats qui souhaiteraient participer à ce beau projet qui devrait s’échelonner sur quelques mois, soit de septembre à décembre 2019. </w:t>
                      </w:r>
                    </w:p>
                    <w:p w14:paraId="1C9B7A25" w14:textId="77777777" w:rsidR="00846695" w:rsidRDefault="00846695" w:rsidP="0031608D">
                      <w:pPr>
                        <w:pStyle w:val="Corpsdetexte"/>
                        <w:spacing w:line="240" w:lineRule="auto"/>
                        <w:jc w:val="both"/>
                        <w:rPr>
                          <w:lang w:val="fr-FR"/>
                        </w:rPr>
                      </w:pPr>
                      <w:r>
                        <w:rPr>
                          <w:lang w:val="fr-FR"/>
                        </w:rPr>
                        <w:t xml:space="preserve">Notez que celui-ci sera réalisé durant la journée et que l’horaire exact sera déterminé en fonction des disponibilités des bénévoles et des candidats sélectionnés. </w:t>
                      </w:r>
                    </w:p>
                  </w:txbxContent>
                </v:textbox>
                <w10:wrap anchorx="page" anchory="page"/>
              </v:shape>
            </w:pict>
          </mc:Fallback>
        </mc:AlternateContent>
      </w:r>
    </w:p>
    <w:p w14:paraId="588946B9" w14:textId="4C2CE46C" w:rsidR="001E75CA" w:rsidRDefault="001E75CA"/>
    <w:p w14:paraId="256AF9A1" w14:textId="77777777" w:rsidR="001E75CA" w:rsidRDefault="001E75CA"/>
    <w:p w14:paraId="13F767D6" w14:textId="77777777" w:rsidR="001E75CA" w:rsidRDefault="001E75CA"/>
    <w:p w14:paraId="1557481F" w14:textId="77777777" w:rsidR="001E75CA" w:rsidRDefault="00084E7A">
      <w:r w:rsidRPr="00084E7A">
        <w:rPr>
          <w:noProof/>
        </w:rPr>
        <w:drawing>
          <wp:anchor distT="0" distB="0" distL="114300" distR="114300" simplePos="0" relativeHeight="251856896" behindDoc="1" locked="0" layoutInCell="1" allowOverlap="1" wp14:anchorId="313750B9" wp14:editId="3220A05A">
            <wp:simplePos x="0" y="0"/>
            <wp:positionH relativeFrom="margin">
              <wp:posOffset>-203200</wp:posOffset>
            </wp:positionH>
            <wp:positionV relativeFrom="paragraph">
              <wp:posOffset>113665</wp:posOffset>
            </wp:positionV>
            <wp:extent cx="2096770" cy="1264920"/>
            <wp:effectExtent l="0" t="0" r="0" b="0"/>
            <wp:wrapTight wrapText="bothSides">
              <wp:wrapPolygon edited="0">
                <wp:start x="0" y="0"/>
                <wp:lineTo x="0" y="21145"/>
                <wp:lineTo x="21391" y="21145"/>
                <wp:lineTo x="21391" y="0"/>
                <wp:lineTo x="0" y="0"/>
              </wp:wrapPolygon>
            </wp:wrapTight>
            <wp:docPr id="126" name="Image 126" descr="image montrant une palette de peinture colorée et des pinc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6770" cy="1264920"/>
                    </a:xfrm>
                    <a:prstGeom prst="rect">
                      <a:avLst/>
                    </a:prstGeom>
                  </pic:spPr>
                </pic:pic>
              </a:graphicData>
            </a:graphic>
            <wp14:sizeRelH relativeFrom="margin">
              <wp14:pctWidth>0</wp14:pctWidth>
            </wp14:sizeRelH>
            <wp14:sizeRelV relativeFrom="margin">
              <wp14:pctHeight>0</wp14:pctHeight>
            </wp14:sizeRelV>
          </wp:anchor>
        </w:drawing>
      </w:r>
    </w:p>
    <w:p w14:paraId="50769CC3" w14:textId="77777777" w:rsidR="001E75CA" w:rsidRDefault="001E75CA"/>
    <w:p w14:paraId="7168B3F6" w14:textId="77777777" w:rsidR="001E75CA" w:rsidRDefault="001E75CA"/>
    <w:p w14:paraId="58CCDD60" w14:textId="77777777" w:rsidR="001E75CA" w:rsidRDefault="001E75CA"/>
    <w:p w14:paraId="46559333" w14:textId="77777777" w:rsidR="001E75CA" w:rsidRDefault="001E75CA"/>
    <w:p w14:paraId="5BFCF7DF" w14:textId="77777777" w:rsidR="001E75CA" w:rsidRDefault="00331EDD">
      <w:r>
        <w:rPr>
          <w:noProof/>
          <w:lang w:eastAsia="fr-CA" w:bidi="ar-SA"/>
        </w:rPr>
        <mc:AlternateContent>
          <mc:Choice Requires="wps">
            <w:drawing>
              <wp:anchor distT="0" distB="0" distL="114300" distR="114300" simplePos="0" relativeHeight="251671552" behindDoc="0" locked="0" layoutInCell="0" allowOverlap="1" wp14:anchorId="28B459B0" wp14:editId="29E1893C">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8E0EA" w14:textId="77777777" w:rsidR="00846695" w:rsidRDefault="0084669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59B0" id="Text Box 162" o:spid="_x0000_s1076" type="#_x0000_t202" style="position:absolute;margin-left:228pt;margin-top:369pt;width:7.2pt;height:7.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" o:allowincell="f" filled="f" stroked="f">
                <v:textbox inset="0,0,0,0">
                  <w:txbxContent>
                    <w:p w14:paraId="7008E0EA" w14:textId="77777777" w:rsidR="00846695" w:rsidRDefault="00846695">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2576" behindDoc="0" locked="0" layoutInCell="0" allowOverlap="1" wp14:anchorId="4C5A8389" wp14:editId="4774F636">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5A044" w14:textId="77777777" w:rsidR="00846695" w:rsidRDefault="0084669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A8389" id="Text Box 163" o:spid="_x0000_s1077" type="#_x0000_t202" style="position:absolute;margin-left:203.2pt;margin-top:369pt;width:7.2pt;height:7.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SJrw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" o:allowincell="f" filled="f" stroked="f">
                <v:textbox inset="0,0,0,0">
                  <w:txbxContent>
                    <w:p w14:paraId="3EC5A044" w14:textId="77777777" w:rsidR="00846695" w:rsidRDefault="00846695">
                      <w:pPr>
                        <w:pStyle w:val="Corpsdetexte"/>
                      </w:pPr>
                    </w:p>
                  </w:txbxContent>
                </v:textbox>
                <w10:wrap anchorx="page" anchory="page"/>
              </v:shape>
            </w:pict>
          </mc:Fallback>
        </mc:AlternateContent>
      </w:r>
    </w:p>
    <w:p w14:paraId="12BE18E1" w14:textId="77777777" w:rsidR="001E75CA" w:rsidRDefault="001E75CA"/>
    <w:p w14:paraId="21CD34AD" w14:textId="77777777" w:rsidR="001E75CA" w:rsidRDefault="001E75CA"/>
    <w:p w14:paraId="586A8885" w14:textId="77777777" w:rsidR="001E75CA" w:rsidRDefault="001E75CA"/>
    <w:p w14:paraId="0A042E96" w14:textId="3D59E6B8" w:rsidR="001E75CA" w:rsidRDefault="001E75CA"/>
    <w:p w14:paraId="5D7BE2EB" w14:textId="3CF4EA6D" w:rsidR="001E75CA" w:rsidRDefault="00931ACD">
      <w:r>
        <w:rPr>
          <w:noProof/>
          <w:lang w:eastAsia="fr-CA" w:bidi="ar-SA"/>
        </w:rPr>
        <mc:AlternateContent>
          <mc:Choice Requires="wps">
            <w:drawing>
              <wp:anchor distT="0" distB="0" distL="114300" distR="114300" simplePos="0" relativeHeight="251630592" behindDoc="0" locked="0" layoutInCell="1" allowOverlap="1" wp14:anchorId="69FAB306" wp14:editId="2C5AF243">
                <wp:simplePos x="0" y="0"/>
                <wp:positionH relativeFrom="page">
                  <wp:posOffset>2407920</wp:posOffset>
                </wp:positionH>
                <wp:positionV relativeFrom="page">
                  <wp:posOffset>4147820</wp:posOffset>
                </wp:positionV>
                <wp:extent cx="2971800" cy="312420"/>
                <wp:effectExtent l="0" t="0" r="0" b="1143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189D9" w14:textId="77777777" w:rsidR="00846695" w:rsidRPr="00242FA1" w:rsidRDefault="00846695">
                            <w:pPr>
                              <w:pStyle w:val="Titre2"/>
                              <w:rPr>
                                <w:rFonts w:ascii="Bookman Old Style" w:hAnsi="Bookman Old Style"/>
                                <w:b/>
                                <w:color w:val="auto"/>
                                <w:sz w:val="32"/>
                              </w:rPr>
                            </w:pPr>
                            <w:r w:rsidRPr="00242FA1">
                              <w:rPr>
                                <w:rFonts w:ascii="Bookman Old Style" w:hAnsi="Bookman Old Style"/>
                                <w:b/>
                                <w:color w:val="auto"/>
                                <w:sz w:val="32"/>
                              </w:rPr>
                              <w:t>Candidats recherchés</w:t>
                            </w:r>
                          </w:p>
                          <w:p w14:paraId="17B2326F" w14:textId="77777777" w:rsidR="00846695" w:rsidRPr="001428D8" w:rsidRDefault="00846695">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AB306" id="Text Box 64" o:spid="_x0000_s1078" type="#_x0000_t202" style="position:absolute;margin-left:189.6pt;margin-top:326.6pt;width:234pt;height:24.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M8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" filled="f" stroked="f">
                <v:textbox inset="0,0,0,0">
                  <w:txbxContent>
                    <w:p w14:paraId="6E2189D9" w14:textId="77777777" w:rsidR="00846695" w:rsidRPr="00242FA1" w:rsidRDefault="00846695">
                      <w:pPr>
                        <w:pStyle w:val="Titre2"/>
                        <w:rPr>
                          <w:rFonts w:ascii="Bookman Old Style" w:hAnsi="Bookman Old Style"/>
                          <w:b/>
                          <w:color w:val="auto"/>
                          <w:sz w:val="32"/>
                        </w:rPr>
                      </w:pPr>
                      <w:r w:rsidRPr="00242FA1">
                        <w:rPr>
                          <w:rFonts w:ascii="Bookman Old Style" w:hAnsi="Bookman Old Style"/>
                          <w:b/>
                          <w:color w:val="auto"/>
                          <w:sz w:val="32"/>
                        </w:rPr>
                        <w:t>Candidats recherchés</w:t>
                      </w:r>
                    </w:p>
                    <w:p w14:paraId="17B2326F" w14:textId="77777777" w:rsidR="00846695" w:rsidRPr="001428D8" w:rsidRDefault="00846695">
                      <w:pPr>
                        <w:pStyle w:val="Titre2"/>
                        <w:rPr>
                          <w:color w:val="auto"/>
                        </w:rPr>
                      </w:pPr>
                    </w:p>
                  </w:txbxContent>
                </v:textbox>
                <w10:wrap anchorx="page" anchory="page"/>
              </v:shape>
            </w:pict>
          </mc:Fallback>
        </mc:AlternateContent>
      </w:r>
    </w:p>
    <w:p w14:paraId="74BD3493" w14:textId="4658754A" w:rsidR="001E75CA" w:rsidRDefault="00070044">
      <w:r>
        <w:rPr>
          <w:noProof/>
          <w:lang w:eastAsia="fr-CA" w:bidi="ar-SA"/>
        </w:rPr>
        <mc:AlternateContent>
          <mc:Choice Requires="wps">
            <w:drawing>
              <wp:anchor distT="0" distB="0" distL="114300" distR="114300" simplePos="0" relativeHeight="251676672" behindDoc="0" locked="0" layoutInCell="1" allowOverlap="1" wp14:anchorId="4C6CB45F" wp14:editId="09B2C585">
                <wp:simplePos x="0" y="0"/>
                <wp:positionH relativeFrom="page">
                  <wp:posOffset>5695950</wp:posOffset>
                </wp:positionH>
                <wp:positionV relativeFrom="page">
                  <wp:posOffset>7683500</wp:posOffset>
                </wp:positionV>
                <wp:extent cx="1477010" cy="2286000"/>
                <wp:effectExtent l="0" t="0" r="8890" b="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CB45F" id="Text Box 169" o:spid="_x0000_s1080" type="#_x0000_t202" style="position:absolute;margin-left:448.5pt;margin-top:605pt;width:116.3pt;height:180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" filled="f" stroked="f">
                <v:textbox inset="0,0,0,0">
                  <w:txbxContent/>
                </v:textbox>
                <w10:wrap anchorx="page" anchory="page"/>
              </v:shape>
            </w:pict>
          </mc:Fallback>
        </mc:AlternateContent>
      </w:r>
      <w:r w:rsidR="00B224BB">
        <w:rPr>
          <w:noProof/>
          <w:lang w:eastAsia="fr-CA" w:bidi="ar-SA"/>
        </w:rPr>
        <mc:AlternateContent>
          <mc:Choice Requires="wps">
            <w:drawing>
              <wp:anchor distT="0" distB="0" distL="114300" distR="114300" simplePos="0" relativeHeight="251674624" behindDoc="0" locked="0" layoutInCell="1" allowOverlap="1" wp14:anchorId="0824D85A" wp14:editId="34901B52">
                <wp:simplePos x="0" y="0"/>
                <wp:positionH relativeFrom="page">
                  <wp:posOffset>5682615</wp:posOffset>
                </wp:positionH>
                <wp:positionV relativeFrom="page">
                  <wp:posOffset>4497593</wp:posOffset>
                </wp:positionV>
                <wp:extent cx="1447800" cy="2927350"/>
                <wp:effectExtent l="0" t="0" r="0" b="635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2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4D85A" id="Text Box 165" o:spid="_x0000_s1081" type="#_x0000_t202" style="position:absolute;margin-left:447.45pt;margin-top:354.15pt;width:114pt;height:23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" filled="f" stroked="f">
                <v:textbox inset="0,0,0,0">
                  <w:txbxContent/>
                </v:textbox>
                <w10:wrap anchorx="page" anchory="page"/>
              </v:shape>
            </w:pict>
          </mc:Fallback>
        </mc:AlternateContent>
      </w:r>
      <w:r w:rsidR="00931ACD">
        <w:rPr>
          <w:noProof/>
          <w:lang w:eastAsia="fr-CA" w:bidi="ar-SA"/>
        </w:rPr>
        <mc:AlternateContent>
          <mc:Choice Requires="wps">
            <w:drawing>
              <wp:anchor distT="0" distB="0" distL="114300" distR="114300" simplePos="0" relativeHeight="251628544" behindDoc="0" locked="0" layoutInCell="1" allowOverlap="1" wp14:anchorId="3A9CA840" wp14:editId="1D73F568">
                <wp:simplePos x="0" y="0"/>
                <wp:positionH relativeFrom="page">
                  <wp:posOffset>2416959</wp:posOffset>
                </wp:positionH>
                <wp:positionV relativeFrom="page">
                  <wp:posOffset>4511264</wp:posOffset>
                </wp:positionV>
                <wp:extent cx="1524000" cy="2578100"/>
                <wp:effectExtent l="0" t="0" r="0" b="1270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4A8C0762" w14:textId="77777777" w:rsidR="00846695" w:rsidRDefault="00846695" w:rsidP="0031608D">
                            <w:pPr>
                              <w:pStyle w:val="Corpsdetexte"/>
                              <w:spacing w:line="240" w:lineRule="auto"/>
                              <w:jc w:val="both"/>
                              <w:rPr>
                                <w:rFonts w:cs="Times New Roman"/>
                                <w:lang w:val="fr-FR" w:bidi="en-US"/>
                              </w:rPr>
                            </w:pPr>
                            <w:r>
                              <w:rPr>
                                <w:rFonts w:cs="Times New Roman"/>
                                <w:lang w:val="fr-FR" w:bidi="en-US"/>
                              </w:rPr>
                              <w:t xml:space="preserve">Les candidats recherchés doivent avoir un </w:t>
                            </w:r>
                            <w:r w:rsidRPr="00E24C96">
                              <w:rPr>
                                <w:rFonts w:cs="Times New Roman"/>
                                <w:b/>
                                <w:color w:val="0D5672" w:themeColor="accent1" w:themeShade="80"/>
                                <w:lang w:val="fr-FR" w:bidi="en-US"/>
                              </w:rPr>
                              <w:t>intérêt à participer à un projet artistique</w:t>
                            </w:r>
                            <w:r>
                              <w:rPr>
                                <w:rFonts w:cs="Times New Roman"/>
                                <w:lang w:val="fr-FR" w:bidi="en-US"/>
                              </w:rPr>
                              <w:t xml:space="preserve"> qui sera réalisé en équipe, sous la supervision de nos deux bénévoles qui en chapeauteront la réalisation.</w:t>
                            </w:r>
                          </w:p>
                          <w:p w14:paraId="790405E7" w14:textId="77777777" w:rsidR="00846695" w:rsidRPr="00D85FC4" w:rsidRDefault="00846695" w:rsidP="0031608D">
                            <w:pPr>
                              <w:pStyle w:val="Corpsdetexte"/>
                              <w:spacing w:line="240" w:lineRule="auto"/>
                              <w:jc w:val="both"/>
                              <w:rPr>
                                <w:rFonts w:cs="Times New Roman"/>
                                <w:lang w:val="fr-FR" w:bidi="en-US"/>
                              </w:rPr>
                            </w:pPr>
                            <w:r>
                              <w:rPr>
                                <w:rFonts w:cs="Times New Roman"/>
                                <w:lang w:val="fr-FR" w:bidi="en-US"/>
                              </w:rPr>
                              <w:t xml:space="preserve">Les candidats </w:t>
                            </w:r>
                            <w:r w:rsidRPr="00685CDA">
                              <w:rPr>
                                <w:rFonts w:cs="Times New Roman"/>
                                <w:lang w:val="fr-FR" w:bidi="en-US"/>
                              </w:rPr>
                              <w:t>doivent également être</w:t>
                            </w:r>
                            <w:r w:rsidRPr="00E24C96">
                              <w:rPr>
                                <w:rFonts w:cs="Times New Roman"/>
                                <w:b/>
                                <w:color w:val="0D5672" w:themeColor="accent1" w:themeShade="80"/>
                                <w:lang w:val="fr-FR" w:bidi="en-US"/>
                              </w:rPr>
                              <w:t xml:space="preserve"> autonome</w:t>
                            </w:r>
                            <w:r>
                              <w:rPr>
                                <w:rFonts w:cs="Times New Roman"/>
                                <w:b/>
                                <w:color w:val="0D5672" w:themeColor="accent1" w:themeShade="80"/>
                                <w:lang w:val="fr-FR" w:bidi="en-US"/>
                              </w:rPr>
                              <w:t xml:space="preserve">s, </w:t>
                            </w:r>
                            <w:r w:rsidRPr="00E24C96">
                              <w:rPr>
                                <w:rFonts w:cs="Times New Roman"/>
                                <w:b/>
                                <w:color w:val="0D5672" w:themeColor="accent1" w:themeShade="80"/>
                                <w:lang w:val="fr-FR" w:bidi="en-US"/>
                              </w:rPr>
                              <w:t>capable</w:t>
                            </w:r>
                            <w:r>
                              <w:rPr>
                                <w:rFonts w:cs="Times New Roman"/>
                                <w:b/>
                                <w:color w:val="0D5672" w:themeColor="accent1" w:themeShade="80"/>
                                <w:lang w:val="fr-FR" w:bidi="en-US"/>
                              </w:rPr>
                              <w:t>s</w:t>
                            </w:r>
                            <w:r w:rsidRPr="00E24C96">
                              <w:rPr>
                                <w:rFonts w:cs="Times New Roman"/>
                                <w:b/>
                                <w:color w:val="0D5672" w:themeColor="accent1" w:themeShade="80"/>
                                <w:lang w:val="fr-FR" w:bidi="en-US"/>
                              </w:rPr>
                              <w:t xml:space="preserve"> de travailler en équipe</w:t>
                            </w:r>
                            <w:r>
                              <w:rPr>
                                <w:rFonts w:cs="Times New Roman"/>
                                <w:b/>
                                <w:color w:val="0D5672" w:themeColor="accent1" w:themeShade="80"/>
                                <w:lang w:val="fr-FR" w:bidi="en-US"/>
                              </w:rPr>
                              <w:t xml:space="preserve"> et avoir une attitude positive</w:t>
                            </w:r>
                            <w:r w:rsidRPr="00D85FC4">
                              <w:rPr>
                                <w:rFonts w:cs="Times New Roman"/>
                                <w:lang w:val="fr-FR" w:bidi="en-US"/>
                              </w:rPr>
                              <w:t>, permettant</w:t>
                            </w:r>
                            <w:r w:rsidRPr="00D85FC4">
                              <w:rPr>
                                <w:rFonts w:cs="Times New Roman"/>
                                <w:b/>
                                <w:lang w:val="fr-FR" w:bidi="en-US"/>
                              </w:rPr>
                              <w:t xml:space="preserve"> </w:t>
                            </w:r>
                            <w:r w:rsidRPr="00D85FC4">
                              <w:rPr>
                                <w:rFonts w:cs="Times New Roman"/>
                                <w:lang w:val="fr-FR" w:bidi="en-US"/>
                              </w:rPr>
                              <w:t>ainsi l’obtention d’un</w:t>
                            </w:r>
                            <w:r>
                              <w:rPr>
                                <w:rFonts w:cs="Times New Roman"/>
                                <w:lang w:val="fr-FR" w:bidi="en-US"/>
                              </w:rPr>
                              <w:t xml:space="preserve">e ambiance de création </w:t>
                            </w:r>
                            <w:r w:rsidRPr="00D85FC4">
                              <w:rPr>
                                <w:rFonts w:cs="Times New Roman"/>
                                <w:lang w:val="fr-FR" w:bidi="en-US"/>
                              </w:rPr>
                              <w:t>favorable pour tous.</w:t>
                            </w:r>
                          </w:p>
                          <w:p w14:paraId="2A635DD0" w14:textId="6AAB38FF" w:rsidR="00846695" w:rsidRDefault="00846695" w:rsidP="0031608D">
                            <w:pPr>
                              <w:pStyle w:val="Corpsdetexte"/>
                              <w:spacing w:line="240" w:lineRule="auto"/>
                              <w:jc w:val="both"/>
                              <w:rPr>
                                <w:rFonts w:cs="Times New Roman"/>
                                <w:lang w:val="fr-FR" w:bidi="en-US"/>
                              </w:rPr>
                            </w:pPr>
                            <w:r>
                              <w:rPr>
                                <w:rFonts w:cs="Times New Roman"/>
                                <w:lang w:val="fr-FR" w:bidi="en-US"/>
                              </w:rPr>
                              <w:t xml:space="preserve">Précisons que les candidats intéressés n’ont pas obligatoirement besoin d’avoir un talent artistique développé pour proposer leur candidature. La motivation et l’intérêt du candidat seront considérés comme étant plus importants que le talent en soi. </w:t>
                            </w:r>
                          </w:p>
                          <w:p w14:paraId="4112C7CF" w14:textId="0FF3894C" w:rsidR="00846695" w:rsidRDefault="00846695" w:rsidP="0031608D">
                            <w:pPr>
                              <w:pStyle w:val="Corpsdetexte"/>
                              <w:spacing w:line="240" w:lineRule="auto"/>
                              <w:jc w:val="both"/>
                              <w:rPr>
                                <w:rFonts w:cs="Times New Roman"/>
                                <w:lang w:val="fr-FR" w:bidi="en-US"/>
                              </w:rPr>
                            </w:pPr>
                            <w:r>
                              <w:rPr>
                                <w:rFonts w:cs="Times New Roman"/>
                                <w:lang w:val="fr-FR" w:bidi="en-US"/>
                              </w:rPr>
                              <w:t>Les candidats devront toutefois nous faire parvenir un dessin de leur choix, pour nous permettre d’avoir une idée du potentiel et des habiletés artistiques de chacun des candidats qui seront sélectionnés.</w:t>
                            </w:r>
                          </w:p>
                          <w:p w14:paraId="08882279" w14:textId="104484E0" w:rsidR="00846695" w:rsidRDefault="00846695" w:rsidP="0031608D">
                            <w:pPr>
                              <w:pStyle w:val="Corpsdetexte"/>
                              <w:spacing w:line="240" w:lineRule="auto"/>
                              <w:jc w:val="both"/>
                              <w:rPr>
                                <w:rFonts w:cs="Times New Roman"/>
                                <w:lang w:val="fr-FR" w:bidi="en-US"/>
                              </w:rPr>
                            </w:pPr>
                            <w:r>
                              <w:rPr>
                                <w:rFonts w:cs="Times New Roman"/>
                                <w:lang w:val="fr-FR" w:bidi="en-US"/>
                              </w:rPr>
                              <w:t>Notez que pour favoriser une diversité des talents et pour assurer un</w:t>
                            </w:r>
                            <w:r w:rsidR="00490BEF">
                              <w:rPr>
                                <w:rFonts w:cs="Times New Roman"/>
                                <w:lang w:val="fr-FR" w:bidi="en-US"/>
                              </w:rPr>
                              <w:t>e</w:t>
                            </w:r>
                            <w:r>
                              <w:rPr>
                                <w:rFonts w:cs="Times New Roman"/>
                                <w:lang w:val="fr-FR" w:bidi="en-US"/>
                              </w:rPr>
                              <w:t xml:space="preserve"> gestion de groupe </w:t>
                            </w:r>
                            <w:r w:rsidR="005F0CB5">
                              <w:rPr>
                                <w:rFonts w:cs="Times New Roman"/>
                                <w:lang w:val="fr-FR" w:bidi="en-US"/>
                              </w:rPr>
                              <w:t>adéquate pour</w:t>
                            </w:r>
                            <w:r>
                              <w:rPr>
                                <w:rFonts w:cs="Times New Roman"/>
                                <w:lang w:val="fr-FR" w:bidi="en-US"/>
                              </w:rPr>
                              <w:t xml:space="preserve"> nos bénévoles, nous avons fait le choix d’organiser un concours pour la création de l’équipe qui participera au projet. </w:t>
                            </w:r>
                          </w:p>
                          <w:p w14:paraId="699F405D" w14:textId="77777777" w:rsidR="00846695" w:rsidRDefault="00846695" w:rsidP="0031608D">
                            <w:pPr>
                              <w:pStyle w:val="Corpsdetexte"/>
                              <w:spacing w:line="240" w:lineRule="auto"/>
                              <w:jc w:val="both"/>
                              <w:rPr>
                                <w:rFonts w:cs="Times New Roman"/>
                                <w:lang w:val="fr-FR" w:bidi="en-US"/>
                              </w:rPr>
                            </w:pPr>
                            <w:r>
                              <w:rPr>
                                <w:rFonts w:cs="Times New Roman"/>
                                <w:lang w:val="fr-FR" w:bidi="en-US"/>
                              </w:rPr>
                              <w:t>Les personnes intéressées doivent donc présenter leur candidature qui sera par la suite soumise à un comité de sélection qui choisira les candidats en fonction des besoins identifiés.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CA840" id="Text Box 62" o:spid="_x0000_s1081" type="#_x0000_t202" style="position:absolute;margin-left:190.3pt;margin-top:355.2pt;width:120pt;height:20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" filled="f" stroked="f">
                <v:textbox style="mso-next-textbox:#Text Box 164" inset="0,0,0,0">
                  <w:txbxContent>
                    <w:p w14:paraId="4A8C0762" w14:textId="77777777" w:rsidR="00846695" w:rsidRDefault="00846695" w:rsidP="0031608D">
                      <w:pPr>
                        <w:pStyle w:val="Corpsdetexte"/>
                        <w:spacing w:line="240" w:lineRule="auto"/>
                        <w:jc w:val="both"/>
                        <w:rPr>
                          <w:rFonts w:cs="Times New Roman"/>
                          <w:lang w:val="fr-FR" w:bidi="en-US"/>
                        </w:rPr>
                      </w:pPr>
                      <w:r>
                        <w:rPr>
                          <w:rFonts w:cs="Times New Roman"/>
                          <w:lang w:val="fr-FR" w:bidi="en-US"/>
                        </w:rPr>
                        <w:t xml:space="preserve">Les candidats recherchés doivent avoir un </w:t>
                      </w:r>
                      <w:r w:rsidRPr="00E24C96">
                        <w:rPr>
                          <w:rFonts w:cs="Times New Roman"/>
                          <w:b/>
                          <w:color w:val="0D5672" w:themeColor="accent1" w:themeShade="80"/>
                          <w:lang w:val="fr-FR" w:bidi="en-US"/>
                        </w:rPr>
                        <w:t>intérêt à participer à un projet artistique</w:t>
                      </w:r>
                      <w:r>
                        <w:rPr>
                          <w:rFonts w:cs="Times New Roman"/>
                          <w:lang w:val="fr-FR" w:bidi="en-US"/>
                        </w:rPr>
                        <w:t xml:space="preserve"> qui sera réalisé en équipe, sous la supervision de nos deux bénévoles qui en chapeauteront la réalisation.</w:t>
                      </w:r>
                    </w:p>
                    <w:p w14:paraId="790405E7" w14:textId="77777777" w:rsidR="00846695" w:rsidRPr="00D85FC4" w:rsidRDefault="00846695" w:rsidP="0031608D">
                      <w:pPr>
                        <w:pStyle w:val="Corpsdetexte"/>
                        <w:spacing w:line="240" w:lineRule="auto"/>
                        <w:jc w:val="both"/>
                        <w:rPr>
                          <w:rFonts w:cs="Times New Roman"/>
                          <w:lang w:val="fr-FR" w:bidi="en-US"/>
                        </w:rPr>
                      </w:pPr>
                      <w:r>
                        <w:rPr>
                          <w:rFonts w:cs="Times New Roman"/>
                          <w:lang w:val="fr-FR" w:bidi="en-US"/>
                        </w:rPr>
                        <w:t xml:space="preserve">Les candidats </w:t>
                      </w:r>
                      <w:r w:rsidRPr="00685CDA">
                        <w:rPr>
                          <w:rFonts w:cs="Times New Roman"/>
                          <w:lang w:val="fr-FR" w:bidi="en-US"/>
                        </w:rPr>
                        <w:t>doivent également être</w:t>
                      </w:r>
                      <w:r w:rsidRPr="00E24C96">
                        <w:rPr>
                          <w:rFonts w:cs="Times New Roman"/>
                          <w:b/>
                          <w:color w:val="0D5672" w:themeColor="accent1" w:themeShade="80"/>
                          <w:lang w:val="fr-FR" w:bidi="en-US"/>
                        </w:rPr>
                        <w:t xml:space="preserve"> autonome</w:t>
                      </w:r>
                      <w:r>
                        <w:rPr>
                          <w:rFonts w:cs="Times New Roman"/>
                          <w:b/>
                          <w:color w:val="0D5672" w:themeColor="accent1" w:themeShade="80"/>
                          <w:lang w:val="fr-FR" w:bidi="en-US"/>
                        </w:rPr>
                        <w:t xml:space="preserve">s, </w:t>
                      </w:r>
                      <w:r w:rsidRPr="00E24C96">
                        <w:rPr>
                          <w:rFonts w:cs="Times New Roman"/>
                          <w:b/>
                          <w:color w:val="0D5672" w:themeColor="accent1" w:themeShade="80"/>
                          <w:lang w:val="fr-FR" w:bidi="en-US"/>
                        </w:rPr>
                        <w:t>capable</w:t>
                      </w:r>
                      <w:r>
                        <w:rPr>
                          <w:rFonts w:cs="Times New Roman"/>
                          <w:b/>
                          <w:color w:val="0D5672" w:themeColor="accent1" w:themeShade="80"/>
                          <w:lang w:val="fr-FR" w:bidi="en-US"/>
                        </w:rPr>
                        <w:t>s</w:t>
                      </w:r>
                      <w:r w:rsidRPr="00E24C96">
                        <w:rPr>
                          <w:rFonts w:cs="Times New Roman"/>
                          <w:b/>
                          <w:color w:val="0D5672" w:themeColor="accent1" w:themeShade="80"/>
                          <w:lang w:val="fr-FR" w:bidi="en-US"/>
                        </w:rPr>
                        <w:t xml:space="preserve"> de travailler en équipe</w:t>
                      </w:r>
                      <w:r>
                        <w:rPr>
                          <w:rFonts w:cs="Times New Roman"/>
                          <w:b/>
                          <w:color w:val="0D5672" w:themeColor="accent1" w:themeShade="80"/>
                          <w:lang w:val="fr-FR" w:bidi="en-US"/>
                        </w:rPr>
                        <w:t xml:space="preserve"> et avoir une attitude positive</w:t>
                      </w:r>
                      <w:r w:rsidRPr="00D85FC4">
                        <w:rPr>
                          <w:rFonts w:cs="Times New Roman"/>
                          <w:lang w:val="fr-FR" w:bidi="en-US"/>
                        </w:rPr>
                        <w:t>, permettant</w:t>
                      </w:r>
                      <w:r w:rsidRPr="00D85FC4">
                        <w:rPr>
                          <w:rFonts w:cs="Times New Roman"/>
                          <w:b/>
                          <w:lang w:val="fr-FR" w:bidi="en-US"/>
                        </w:rPr>
                        <w:t xml:space="preserve"> </w:t>
                      </w:r>
                      <w:r w:rsidRPr="00D85FC4">
                        <w:rPr>
                          <w:rFonts w:cs="Times New Roman"/>
                          <w:lang w:val="fr-FR" w:bidi="en-US"/>
                        </w:rPr>
                        <w:t>ainsi l’obtention d’un</w:t>
                      </w:r>
                      <w:r>
                        <w:rPr>
                          <w:rFonts w:cs="Times New Roman"/>
                          <w:lang w:val="fr-FR" w:bidi="en-US"/>
                        </w:rPr>
                        <w:t xml:space="preserve">e ambiance de création </w:t>
                      </w:r>
                      <w:r w:rsidRPr="00D85FC4">
                        <w:rPr>
                          <w:rFonts w:cs="Times New Roman"/>
                          <w:lang w:val="fr-FR" w:bidi="en-US"/>
                        </w:rPr>
                        <w:t>favorable pour tous.</w:t>
                      </w:r>
                    </w:p>
                    <w:p w14:paraId="2A635DD0" w14:textId="6AAB38FF" w:rsidR="00846695" w:rsidRDefault="00846695" w:rsidP="0031608D">
                      <w:pPr>
                        <w:pStyle w:val="Corpsdetexte"/>
                        <w:spacing w:line="240" w:lineRule="auto"/>
                        <w:jc w:val="both"/>
                        <w:rPr>
                          <w:rFonts w:cs="Times New Roman"/>
                          <w:lang w:val="fr-FR" w:bidi="en-US"/>
                        </w:rPr>
                      </w:pPr>
                      <w:r>
                        <w:rPr>
                          <w:rFonts w:cs="Times New Roman"/>
                          <w:lang w:val="fr-FR" w:bidi="en-US"/>
                        </w:rPr>
                        <w:t xml:space="preserve">Précisons que les candidats intéressés n’ont pas obligatoirement besoin d’avoir un talent artistique développé pour proposer leur candidature. La motivation et l’intérêt du candidat seront considérés comme étant plus importants que le talent en soi. </w:t>
                      </w:r>
                    </w:p>
                    <w:p w14:paraId="4112C7CF" w14:textId="0FF3894C" w:rsidR="00846695" w:rsidRDefault="00846695" w:rsidP="0031608D">
                      <w:pPr>
                        <w:pStyle w:val="Corpsdetexte"/>
                        <w:spacing w:line="240" w:lineRule="auto"/>
                        <w:jc w:val="both"/>
                        <w:rPr>
                          <w:rFonts w:cs="Times New Roman"/>
                          <w:lang w:val="fr-FR" w:bidi="en-US"/>
                        </w:rPr>
                      </w:pPr>
                      <w:r>
                        <w:rPr>
                          <w:rFonts w:cs="Times New Roman"/>
                          <w:lang w:val="fr-FR" w:bidi="en-US"/>
                        </w:rPr>
                        <w:t>Les candidats devront toutefois nous faire parvenir un dessin de leur choix, pour nous permettre d’avoir une idée du potentiel et des habiletés artistiques de chacun des candidats qui seront sélectionnés.</w:t>
                      </w:r>
                    </w:p>
                    <w:p w14:paraId="08882279" w14:textId="104484E0" w:rsidR="00846695" w:rsidRDefault="00846695" w:rsidP="0031608D">
                      <w:pPr>
                        <w:pStyle w:val="Corpsdetexte"/>
                        <w:spacing w:line="240" w:lineRule="auto"/>
                        <w:jc w:val="both"/>
                        <w:rPr>
                          <w:rFonts w:cs="Times New Roman"/>
                          <w:lang w:val="fr-FR" w:bidi="en-US"/>
                        </w:rPr>
                      </w:pPr>
                      <w:r>
                        <w:rPr>
                          <w:rFonts w:cs="Times New Roman"/>
                          <w:lang w:val="fr-FR" w:bidi="en-US"/>
                        </w:rPr>
                        <w:t>Notez que pour favoriser une diversité des talents et pour assurer un</w:t>
                      </w:r>
                      <w:r w:rsidR="00490BEF">
                        <w:rPr>
                          <w:rFonts w:cs="Times New Roman"/>
                          <w:lang w:val="fr-FR" w:bidi="en-US"/>
                        </w:rPr>
                        <w:t>e</w:t>
                      </w:r>
                      <w:r>
                        <w:rPr>
                          <w:rFonts w:cs="Times New Roman"/>
                          <w:lang w:val="fr-FR" w:bidi="en-US"/>
                        </w:rPr>
                        <w:t xml:space="preserve"> gestion de groupe </w:t>
                      </w:r>
                      <w:r w:rsidR="005F0CB5">
                        <w:rPr>
                          <w:rFonts w:cs="Times New Roman"/>
                          <w:lang w:val="fr-FR" w:bidi="en-US"/>
                        </w:rPr>
                        <w:t>adéquate pour</w:t>
                      </w:r>
                      <w:r>
                        <w:rPr>
                          <w:rFonts w:cs="Times New Roman"/>
                          <w:lang w:val="fr-FR" w:bidi="en-US"/>
                        </w:rPr>
                        <w:t xml:space="preserve"> nos bénévoles, nous avons fait le choix d’organiser un concours pour la création de l’équipe qui participera au projet. </w:t>
                      </w:r>
                    </w:p>
                    <w:p w14:paraId="699F405D" w14:textId="77777777" w:rsidR="00846695" w:rsidRDefault="00846695" w:rsidP="0031608D">
                      <w:pPr>
                        <w:pStyle w:val="Corpsdetexte"/>
                        <w:spacing w:line="240" w:lineRule="auto"/>
                        <w:jc w:val="both"/>
                        <w:rPr>
                          <w:rFonts w:cs="Times New Roman"/>
                          <w:lang w:val="fr-FR" w:bidi="en-US"/>
                        </w:rPr>
                      </w:pPr>
                      <w:r>
                        <w:rPr>
                          <w:rFonts w:cs="Times New Roman"/>
                          <w:lang w:val="fr-FR" w:bidi="en-US"/>
                        </w:rPr>
                        <w:t>Les personnes intéressées doivent donc présenter leur candidature qui sera par la suite soumise à un comité de sélection qui choisira les candidats en fonction des besoins identifiés.</w:t>
                      </w:r>
                    </w:p>
                  </w:txbxContent>
                </v:textbox>
                <w10:wrap anchorx="page" anchory="page"/>
              </v:shape>
            </w:pict>
          </mc:Fallback>
        </mc:AlternateContent>
      </w:r>
      <w:r w:rsidR="00931ACD">
        <w:rPr>
          <w:noProof/>
          <w:lang w:eastAsia="fr-CA" w:bidi="ar-SA"/>
        </w:rPr>
        <mc:AlternateContent>
          <mc:Choice Requires="wps">
            <w:drawing>
              <wp:anchor distT="0" distB="0" distL="114300" distR="114300" simplePos="0" relativeHeight="251631616" behindDoc="0" locked="0" layoutInCell="1" allowOverlap="1" wp14:anchorId="78B6538F" wp14:editId="0B1C6844">
                <wp:simplePos x="0" y="0"/>
                <wp:positionH relativeFrom="page">
                  <wp:posOffset>2431415</wp:posOffset>
                </wp:positionH>
                <wp:positionV relativeFrom="page">
                  <wp:posOffset>7338695</wp:posOffset>
                </wp:positionV>
                <wp:extent cx="4800600" cy="312420"/>
                <wp:effectExtent l="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3951" w14:textId="77777777" w:rsidR="00846695" w:rsidRPr="00242FA1" w:rsidRDefault="00846695">
                            <w:pPr>
                              <w:pStyle w:val="Titre2"/>
                              <w:rPr>
                                <w:rFonts w:ascii="Bookman Old Style" w:hAnsi="Bookman Old Style"/>
                                <w:b/>
                                <w:color w:val="auto"/>
                                <w:sz w:val="32"/>
                              </w:rPr>
                            </w:pPr>
                            <w:r>
                              <w:rPr>
                                <w:rFonts w:ascii="Bookman Old Style" w:hAnsi="Bookman Old Style"/>
                                <w:b/>
                                <w:color w:val="auto"/>
                                <w:sz w:val="32"/>
                              </w:rPr>
                              <w:t>S</w:t>
                            </w:r>
                            <w:r w:rsidRPr="00242FA1">
                              <w:rPr>
                                <w:rFonts w:ascii="Bookman Old Style" w:hAnsi="Bookman Old Style"/>
                                <w:b/>
                                <w:color w:val="auto"/>
                                <w:sz w:val="32"/>
                              </w:rPr>
                              <w:t>oumette</w:t>
                            </w:r>
                            <w:r>
                              <w:rPr>
                                <w:rFonts w:ascii="Bookman Old Style" w:hAnsi="Bookman Old Style"/>
                                <w:b/>
                                <w:color w:val="auto"/>
                                <w:sz w:val="32"/>
                              </w:rPr>
                              <w:t>z</w:t>
                            </w:r>
                            <w:r w:rsidRPr="00242FA1">
                              <w:rPr>
                                <w:rFonts w:ascii="Bookman Old Style" w:hAnsi="Bookman Old Style"/>
                                <w:b/>
                                <w:color w:val="auto"/>
                                <w:sz w:val="32"/>
                              </w:rPr>
                              <w:t xml:space="preserve"> votre candidature</w:t>
                            </w:r>
                          </w:p>
                          <w:p w14:paraId="7933AE97" w14:textId="77777777" w:rsidR="00846695" w:rsidRPr="001428D8" w:rsidRDefault="00846695">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6538F" id="Text Box 65" o:spid="_x0000_s1082" type="#_x0000_t202" style="position:absolute;margin-left:191.45pt;margin-top:577.85pt;width:378pt;height:24.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RXtQIAALM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" filled="f" stroked="f">
                <v:textbox inset="0,0,0,0">
                  <w:txbxContent>
                    <w:p w14:paraId="32D03951" w14:textId="77777777" w:rsidR="00846695" w:rsidRPr="00242FA1" w:rsidRDefault="00846695">
                      <w:pPr>
                        <w:pStyle w:val="Titre2"/>
                        <w:rPr>
                          <w:rFonts w:ascii="Bookman Old Style" w:hAnsi="Bookman Old Style"/>
                          <w:b/>
                          <w:color w:val="auto"/>
                          <w:sz w:val="32"/>
                        </w:rPr>
                      </w:pPr>
                      <w:r>
                        <w:rPr>
                          <w:rFonts w:ascii="Bookman Old Style" w:hAnsi="Bookman Old Style"/>
                          <w:b/>
                          <w:color w:val="auto"/>
                          <w:sz w:val="32"/>
                        </w:rPr>
                        <w:t>S</w:t>
                      </w:r>
                      <w:r w:rsidRPr="00242FA1">
                        <w:rPr>
                          <w:rFonts w:ascii="Bookman Old Style" w:hAnsi="Bookman Old Style"/>
                          <w:b/>
                          <w:color w:val="auto"/>
                          <w:sz w:val="32"/>
                        </w:rPr>
                        <w:t>oumette</w:t>
                      </w:r>
                      <w:r>
                        <w:rPr>
                          <w:rFonts w:ascii="Bookman Old Style" w:hAnsi="Bookman Old Style"/>
                          <w:b/>
                          <w:color w:val="auto"/>
                          <w:sz w:val="32"/>
                        </w:rPr>
                        <w:t>z</w:t>
                      </w:r>
                      <w:r w:rsidRPr="00242FA1">
                        <w:rPr>
                          <w:rFonts w:ascii="Bookman Old Style" w:hAnsi="Bookman Old Style"/>
                          <w:b/>
                          <w:color w:val="auto"/>
                          <w:sz w:val="32"/>
                        </w:rPr>
                        <w:t xml:space="preserve"> votre candidature</w:t>
                      </w:r>
                    </w:p>
                    <w:p w14:paraId="7933AE97" w14:textId="77777777" w:rsidR="00846695" w:rsidRPr="001428D8" w:rsidRDefault="00846695">
                      <w:pPr>
                        <w:pStyle w:val="Titre2"/>
                        <w:rPr>
                          <w:color w:val="auto"/>
                        </w:rPr>
                      </w:pPr>
                    </w:p>
                  </w:txbxContent>
                </v:textbox>
                <w10:wrap anchorx="page" anchory="page"/>
              </v:shape>
            </w:pict>
          </mc:Fallback>
        </mc:AlternateContent>
      </w:r>
      <w:r w:rsidR="00931ACD">
        <w:rPr>
          <w:noProof/>
          <w:lang w:eastAsia="fr-CA" w:bidi="ar-SA"/>
        </w:rPr>
        <mc:AlternateContent>
          <mc:Choice Requires="wps">
            <w:drawing>
              <wp:anchor distT="0" distB="0" distL="114300" distR="114300" simplePos="0" relativeHeight="251675648" behindDoc="0" locked="0" layoutInCell="1" allowOverlap="1" wp14:anchorId="6187D439" wp14:editId="7F88C854">
                <wp:simplePos x="0" y="0"/>
                <wp:positionH relativeFrom="page">
                  <wp:posOffset>4037330</wp:posOffset>
                </wp:positionH>
                <wp:positionV relativeFrom="margin">
                  <wp:posOffset>7078980</wp:posOffset>
                </wp:positionV>
                <wp:extent cx="1498600" cy="2450123"/>
                <wp:effectExtent l="0" t="0" r="6350" b="762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50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D439" id="Text Box 168" o:spid="_x0000_s1084" type="#_x0000_t202" style="position:absolute;margin-left:317.9pt;margin-top:557.4pt;width:118pt;height:192.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" filled="f" stroked="f">
                <v:textbox style="mso-next-textbox:#Text Box 169" inset="0,0,0,0">
                  <w:txbxContent/>
                </v:textbox>
                <w10:wrap anchorx="page" anchory="margin"/>
              </v:shape>
            </w:pict>
          </mc:Fallback>
        </mc:AlternateContent>
      </w:r>
      <w:r w:rsidR="00931ACD">
        <w:rPr>
          <w:noProof/>
          <w:lang w:eastAsia="fr-CA" w:bidi="ar-SA"/>
        </w:rPr>
        <mc:AlternateContent>
          <mc:Choice Requires="wps">
            <w:drawing>
              <wp:anchor distT="0" distB="0" distL="114300" distR="114300" simplePos="0" relativeHeight="251629568" behindDoc="0" locked="0" layoutInCell="1" allowOverlap="1" wp14:anchorId="2B1B78A8" wp14:editId="47A8B0FB">
                <wp:simplePos x="0" y="0"/>
                <wp:positionH relativeFrom="page">
                  <wp:posOffset>2432685</wp:posOffset>
                </wp:positionH>
                <wp:positionV relativeFrom="margin">
                  <wp:posOffset>7069455</wp:posOffset>
                </wp:positionV>
                <wp:extent cx="1497965" cy="2508739"/>
                <wp:effectExtent l="0" t="0" r="6985" b="635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08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634973B2" w14:textId="7BC31C00" w:rsidR="00846695" w:rsidRDefault="00846695" w:rsidP="0023556F">
                            <w:pPr>
                              <w:pStyle w:val="Corpsdetexte"/>
                              <w:spacing w:after="0" w:line="240" w:lineRule="auto"/>
                              <w:jc w:val="both"/>
                              <w:rPr>
                                <w:lang w:val="fr-FR"/>
                              </w:rPr>
                            </w:pPr>
                            <w:r>
                              <w:rPr>
                                <w:lang w:val="fr-FR"/>
                              </w:rPr>
                              <w:t>La période de mise en candidature aura lieu tout le mois de juin, soit du lundi au vendredi, de 9h00 à 16h00.</w:t>
                            </w:r>
                          </w:p>
                          <w:p w14:paraId="13E85CDE" w14:textId="77777777" w:rsidR="00846695" w:rsidRPr="00494323" w:rsidRDefault="00846695" w:rsidP="0023556F">
                            <w:pPr>
                              <w:pStyle w:val="Corpsdetexte"/>
                              <w:spacing w:after="0" w:line="240" w:lineRule="auto"/>
                              <w:jc w:val="both"/>
                              <w:rPr>
                                <w:lang w:val="fr-FR"/>
                              </w:rPr>
                            </w:pPr>
                            <w:r w:rsidRPr="00494323">
                              <w:rPr>
                                <w:lang w:val="fr-FR"/>
                              </w:rPr>
                              <w:t xml:space="preserve"> </w:t>
                            </w:r>
                          </w:p>
                          <w:p w14:paraId="543F6506" w14:textId="77777777" w:rsidR="00846695" w:rsidRDefault="00846695" w:rsidP="0023556F">
                            <w:pPr>
                              <w:pStyle w:val="Corpsdetexte"/>
                              <w:spacing w:after="0" w:line="240" w:lineRule="auto"/>
                              <w:jc w:val="both"/>
                              <w:rPr>
                                <w:lang w:val="fr-FR"/>
                              </w:rPr>
                            </w:pPr>
                            <w:r>
                              <w:rPr>
                                <w:lang w:val="fr-FR"/>
                              </w:rPr>
                              <w:t xml:space="preserve">Pour présenter votre candidature, vous n’avez qu’à communiquer avec Nancy Therrien, notre responsable des services de soutien et d’information, qui se fera un plaisir de remplir avec vous le formulaire de mise en candidature. </w:t>
                            </w:r>
                          </w:p>
                          <w:p w14:paraId="1F136FBF" w14:textId="77777777" w:rsidR="00846695" w:rsidRDefault="00846695" w:rsidP="0023556F">
                            <w:pPr>
                              <w:pStyle w:val="Corpsdetexte"/>
                              <w:spacing w:after="0" w:line="240" w:lineRule="auto"/>
                              <w:jc w:val="both"/>
                              <w:rPr>
                                <w:lang w:val="fr-FR"/>
                              </w:rPr>
                            </w:pPr>
                          </w:p>
                          <w:p w14:paraId="47B2C0B0" w14:textId="5DF450F7" w:rsidR="00846695" w:rsidRDefault="00846695" w:rsidP="0023556F">
                            <w:pPr>
                              <w:pStyle w:val="Corpsdetexte"/>
                              <w:spacing w:after="0" w:line="240" w:lineRule="auto"/>
                              <w:jc w:val="both"/>
                              <w:rPr>
                                <w:lang w:val="fr-FR"/>
                              </w:rPr>
                            </w:pPr>
                            <w:r>
                              <w:rPr>
                                <w:lang w:val="fr-FR"/>
                              </w:rPr>
                              <w:t xml:space="preserve">Par la suite, vous n’aurez qu’à nous faire parvenir, avant le 30 juin, un dessin de votre choix, identifié à votre nom. </w:t>
                            </w:r>
                          </w:p>
                          <w:p w14:paraId="2F96F2A9" w14:textId="77777777" w:rsidR="00846695" w:rsidRDefault="00846695" w:rsidP="0023556F">
                            <w:pPr>
                              <w:pStyle w:val="Corpsdetexte"/>
                              <w:spacing w:after="0" w:line="240" w:lineRule="auto"/>
                              <w:jc w:val="both"/>
                              <w:rPr>
                                <w:lang w:val="fr-FR"/>
                              </w:rPr>
                            </w:pPr>
                          </w:p>
                          <w:p w14:paraId="4CE80540" w14:textId="77777777" w:rsidR="00846695" w:rsidRDefault="00846695" w:rsidP="0031608D">
                            <w:pPr>
                              <w:pStyle w:val="Corpsdetexte"/>
                              <w:spacing w:line="240" w:lineRule="auto"/>
                              <w:jc w:val="both"/>
                              <w:rPr>
                                <w:lang w:val="fr-FR"/>
                              </w:rPr>
                            </w:pPr>
                            <w:r>
                              <w:rPr>
                                <w:lang w:val="fr-FR"/>
                              </w:rPr>
                              <w:t xml:space="preserve">Au cours du mois de juillet, le comité de sélection se réunira pour établir la liste des candidats retenus. </w:t>
                            </w:r>
                          </w:p>
                          <w:p w14:paraId="7C1E4981" w14:textId="74E598ED" w:rsidR="00846695" w:rsidRDefault="00846695" w:rsidP="0031608D">
                            <w:pPr>
                              <w:pStyle w:val="Corpsdetexte"/>
                              <w:spacing w:line="240" w:lineRule="auto"/>
                              <w:jc w:val="both"/>
                              <w:rPr>
                                <w:lang w:val="fr-FR"/>
                              </w:rPr>
                            </w:pPr>
                            <w:r>
                              <w:rPr>
                                <w:lang w:val="fr-FR"/>
                              </w:rPr>
                              <w:t xml:space="preserve">Une fois l’exercice réalisé, les candidats choisis seront contactés pour confirmer leur participation et obtenir les détails relatifs au projet. </w:t>
                            </w:r>
                          </w:p>
                          <w:p w14:paraId="15B81567" w14:textId="6BCB65F7" w:rsidR="00846695" w:rsidRPr="0072411E" w:rsidRDefault="00846695" w:rsidP="00C9035B">
                            <w:pPr>
                              <w:jc w:val="both"/>
                              <w:rPr>
                                <w:sz w:val="18"/>
                                <w:szCs w:val="22"/>
                                <w:lang w:bidi="ar-SA"/>
                              </w:rPr>
                            </w:pPr>
                            <w:r>
                              <w:rPr>
                                <w:sz w:val="20"/>
                              </w:rPr>
                              <w:t>No</w:t>
                            </w:r>
                            <w:r w:rsidRPr="0072411E">
                              <w:rPr>
                                <w:sz w:val="20"/>
                              </w:rPr>
                              <w:t>s bénévoles Nathalie et Nicole iron</w:t>
                            </w:r>
                            <w:r>
                              <w:rPr>
                                <w:sz w:val="20"/>
                              </w:rPr>
                              <w:t>t</w:t>
                            </w:r>
                            <w:r w:rsidRPr="0072411E">
                              <w:rPr>
                                <w:sz w:val="20"/>
                              </w:rPr>
                              <w:t xml:space="preserve"> </w:t>
                            </w:r>
                            <w:r>
                              <w:rPr>
                                <w:sz w:val="20"/>
                              </w:rPr>
                              <w:t xml:space="preserve">par la suite </w:t>
                            </w:r>
                            <w:r w:rsidRPr="0072411E">
                              <w:rPr>
                                <w:sz w:val="20"/>
                              </w:rPr>
                              <w:t>visit</w:t>
                            </w:r>
                            <w:r>
                              <w:rPr>
                                <w:sz w:val="20"/>
                              </w:rPr>
                              <w:t>er</w:t>
                            </w:r>
                            <w:r w:rsidRPr="0072411E">
                              <w:rPr>
                                <w:sz w:val="20"/>
                              </w:rPr>
                              <w:t xml:space="preserve"> quelques</w:t>
                            </w:r>
                            <w:r>
                              <w:rPr>
                                <w:sz w:val="20"/>
                              </w:rPr>
                              <w:t>-</w:t>
                            </w:r>
                            <w:r w:rsidRPr="0072411E">
                              <w:rPr>
                                <w:sz w:val="20"/>
                              </w:rPr>
                              <w:t xml:space="preserve">uns </w:t>
                            </w:r>
                            <w:r>
                              <w:rPr>
                                <w:sz w:val="20"/>
                              </w:rPr>
                              <w:t>des candidats</w:t>
                            </w:r>
                            <w:r w:rsidRPr="0072411E">
                              <w:rPr>
                                <w:sz w:val="20"/>
                              </w:rPr>
                              <w:t xml:space="preserve"> dans </w:t>
                            </w:r>
                            <w:r>
                              <w:rPr>
                                <w:sz w:val="20"/>
                              </w:rPr>
                              <w:t>leur</w:t>
                            </w:r>
                            <w:r w:rsidRPr="0072411E">
                              <w:rPr>
                                <w:sz w:val="20"/>
                              </w:rPr>
                              <w:t>s activités</w:t>
                            </w:r>
                            <w:r>
                              <w:rPr>
                                <w:sz w:val="20"/>
                              </w:rPr>
                              <w:t xml:space="preserve"> respectives</w:t>
                            </w:r>
                            <w:r w:rsidRPr="0072411E">
                              <w:rPr>
                                <w:sz w:val="20"/>
                              </w:rPr>
                              <w:t xml:space="preserve">, </w:t>
                            </w:r>
                            <w:r>
                              <w:rPr>
                                <w:sz w:val="20"/>
                              </w:rPr>
                              <w:t xml:space="preserve">question de </w:t>
                            </w:r>
                            <w:r w:rsidRPr="0072411E">
                              <w:rPr>
                                <w:sz w:val="20"/>
                              </w:rPr>
                              <w:t xml:space="preserve">faire connaissance et découvrir </w:t>
                            </w:r>
                            <w:r>
                              <w:rPr>
                                <w:sz w:val="20"/>
                              </w:rPr>
                              <w:t>les</w:t>
                            </w:r>
                            <w:r w:rsidRPr="0072411E">
                              <w:rPr>
                                <w:sz w:val="20"/>
                              </w:rPr>
                              <w:t xml:space="preserve"> milieu</w:t>
                            </w:r>
                            <w:r>
                              <w:rPr>
                                <w:sz w:val="20"/>
                              </w:rPr>
                              <w:t>x</w:t>
                            </w:r>
                            <w:r w:rsidRPr="0072411E">
                              <w:rPr>
                                <w:sz w:val="20"/>
                              </w:rPr>
                              <w:t xml:space="preserve"> de travail</w:t>
                            </w:r>
                            <w:r>
                              <w:rPr>
                                <w:sz w:val="20"/>
                              </w:rPr>
                              <w:t xml:space="preserve"> </w:t>
                            </w:r>
                            <w:r w:rsidRPr="0072411E">
                              <w:rPr>
                                <w:sz w:val="20"/>
                              </w:rPr>
                              <w:t>ou de loisirs</w:t>
                            </w:r>
                            <w:r>
                              <w:rPr>
                                <w:sz w:val="20"/>
                              </w:rPr>
                              <w:t xml:space="preserve"> fréquentés</w:t>
                            </w:r>
                            <w:r w:rsidRPr="0072411E">
                              <w:rPr>
                                <w:sz w:val="20"/>
                              </w:rPr>
                              <w:t>.</w:t>
                            </w:r>
                          </w:p>
                          <w:p w14:paraId="7069E3E9" w14:textId="77777777" w:rsidR="00846695" w:rsidRPr="0072411E" w:rsidRDefault="00846695" w:rsidP="0023556F">
                            <w:pPr>
                              <w:pStyle w:val="Corpsdetexte"/>
                              <w:spacing w:after="0" w:line="240" w:lineRule="auto"/>
                              <w:jc w:val="both"/>
                              <w:rPr>
                                <w:rFonts w:cs="Times New Roman"/>
                                <w:lang w:bidi="en-US"/>
                              </w:rPr>
                            </w:pPr>
                          </w:p>
                          <w:p w14:paraId="07C55F30" w14:textId="132033E2" w:rsidR="00846695" w:rsidRPr="005135B6" w:rsidRDefault="00846695" w:rsidP="0023556F">
                            <w:pPr>
                              <w:pStyle w:val="Corpsdetexte"/>
                              <w:spacing w:after="0" w:line="240" w:lineRule="auto"/>
                              <w:jc w:val="both"/>
                              <w:rPr>
                                <w:i/>
                                <w:lang w:val="fr-FR"/>
                              </w:rPr>
                            </w:pPr>
                            <w:r w:rsidRPr="00482A4D">
                              <w:rPr>
                                <w:rFonts w:cs="Times New Roman"/>
                                <w:lang w:val="fr-FR" w:bidi="en-US"/>
                              </w:rPr>
                              <w:t>Notez que seuls les membres de l’APHRSO ayant des limitations fonctionnelles peuvent soumettre leur candidature</w:t>
                            </w:r>
                            <w:r w:rsidRPr="005135B6">
                              <w:rPr>
                                <w:rFonts w:cs="Times New Roman"/>
                                <w:i/>
                                <w:lang w:val="fr-FR" w:bidi="en-US"/>
                              </w:rPr>
                              <w:t>.</w:t>
                            </w:r>
                          </w:p>
                          <w:p w14:paraId="39E161FF" w14:textId="77777777" w:rsidR="00846695" w:rsidRDefault="00846695" w:rsidP="0023556F">
                            <w:pPr>
                              <w:pStyle w:val="Corpsdetexte"/>
                              <w:spacing w:after="0" w:line="240" w:lineRule="auto"/>
                              <w:jc w:val="both"/>
                              <w:rPr>
                                <w:rFonts w:cs="Times New Roman"/>
                                <w:lang w:val="fr-FR" w:bidi="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B78A8" id="Text Box 63" o:spid="_x0000_s1084" type="#_x0000_t202" style="position:absolute;margin-left:191.55pt;margin-top:556.65pt;width:117.95pt;height:197.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gp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" filled="f" stroked="f">
                <v:textbox style="mso-next-textbox:#Text Box 168" inset="0,0,0,0">
                  <w:txbxContent>
                    <w:p w14:paraId="634973B2" w14:textId="7BC31C00" w:rsidR="00846695" w:rsidRDefault="00846695" w:rsidP="0023556F">
                      <w:pPr>
                        <w:pStyle w:val="Corpsdetexte"/>
                        <w:spacing w:after="0" w:line="240" w:lineRule="auto"/>
                        <w:jc w:val="both"/>
                        <w:rPr>
                          <w:lang w:val="fr-FR"/>
                        </w:rPr>
                      </w:pPr>
                      <w:r>
                        <w:rPr>
                          <w:lang w:val="fr-FR"/>
                        </w:rPr>
                        <w:t>La période de mise en candidature aura lieu tout le mois de juin, soit du lundi au vendredi, de 9h00 à 16h00.</w:t>
                      </w:r>
                    </w:p>
                    <w:p w14:paraId="13E85CDE" w14:textId="77777777" w:rsidR="00846695" w:rsidRPr="00494323" w:rsidRDefault="00846695" w:rsidP="0023556F">
                      <w:pPr>
                        <w:pStyle w:val="Corpsdetexte"/>
                        <w:spacing w:after="0" w:line="240" w:lineRule="auto"/>
                        <w:jc w:val="both"/>
                        <w:rPr>
                          <w:lang w:val="fr-FR"/>
                        </w:rPr>
                      </w:pPr>
                      <w:r w:rsidRPr="00494323">
                        <w:rPr>
                          <w:lang w:val="fr-FR"/>
                        </w:rPr>
                        <w:t xml:space="preserve"> </w:t>
                      </w:r>
                    </w:p>
                    <w:p w14:paraId="543F6506" w14:textId="77777777" w:rsidR="00846695" w:rsidRDefault="00846695" w:rsidP="0023556F">
                      <w:pPr>
                        <w:pStyle w:val="Corpsdetexte"/>
                        <w:spacing w:after="0" w:line="240" w:lineRule="auto"/>
                        <w:jc w:val="both"/>
                        <w:rPr>
                          <w:lang w:val="fr-FR"/>
                        </w:rPr>
                      </w:pPr>
                      <w:r>
                        <w:rPr>
                          <w:lang w:val="fr-FR"/>
                        </w:rPr>
                        <w:t xml:space="preserve">Pour présenter votre candidature, vous n’avez qu’à communiquer avec Nancy Therrien, notre responsable des services de soutien et d’information, qui se fera un plaisir de remplir avec vous le formulaire de mise en candidature. </w:t>
                      </w:r>
                    </w:p>
                    <w:p w14:paraId="1F136FBF" w14:textId="77777777" w:rsidR="00846695" w:rsidRDefault="00846695" w:rsidP="0023556F">
                      <w:pPr>
                        <w:pStyle w:val="Corpsdetexte"/>
                        <w:spacing w:after="0" w:line="240" w:lineRule="auto"/>
                        <w:jc w:val="both"/>
                        <w:rPr>
                          <w:lang w:val="fr-FR"/>
                        </w:rPr>
                      </w:pPr>
                    </w:p>
                    <w:p w14:paraId="47B2C0B0" w14:textId="5DF450F7" w:rsidR="00846695" w:rsidRDefault="00846695" w:rsidP="0023556F">
                      <w:pPr>
                        <w:pStyle w:val="Corpsdetexte"/>
                        <w:spacing w:after="0" w:line="240" w:lineRule="auto"/>
                        <w:jc w:val="both"/>
                        <w:rPr>
                          <w:lang w:val="fr-FR"/>
                        </w:rPr>
                      </w:pPr>
                      <w:r>
                        <w:rPr>
                          <w:lang w:val="fr-FR"/>
                        </w:rPr>
                        <w:t xml:space="preserve">Par la suite, vous n’aurez qu’à nous faire parvenir, avant le 30 juin, un dessin de votre choix, identifié à votre nom. </w:t>
                      </w:r>
                    </w:p>
                    <w:p w14:paraId="2F96F2A9" w14:textId="77777777" w:rsidR="00846695" w:rsidRDefault="00846695" w:rsidP="0023556F">
                      <w:pPr>
                        <w:pStyle w:val="Corpsdetexte"/>
                        <w:spacing w:after="0" w:line="240" w:lineRule="auto"/>
                        <w:jc w:val="both"/>
                        <w:rPr>
                          <w:lang w:val="fr-FR"/>
                        </w:rPr>
                      </w:pPr>
                    </w:p>
                    <w:p w14:paraId="4CE80540" w14:textId="77777777" w:rsidR="00846695" w:rsidRDefault="00846695" w:rsidP="0031608D">
                      <w:pPr>
                        <w:pStyle w:val="Corpsdetexte"/>
                        <w:spacing w:line="240" w:lineRule="auto"/>
                        <w:jc w:val="both"/>
                        <w:rPr>
                          <w:lang w:val="fr-FR"/>
                        </w:rPr>
                      </w:pPr>
                      <w:r>
                        <w:rPr>
                          <w:lang w:val="fr-FR"/>
                        </w:rPr>
                        <w:t xml:space="preserve">Au cours du mois de juillet, le comité de sélection se réunira pour établir la liste des candidats retenus. </w:t>
                      </w:r>
                    </w:p>
                    <w:p w14:paraId="7C1E4981" w14:textId="74E598ED" w:rsidR="00846695" w:rsidRDefault="00846695" w:rsidP="0031608D">
                      <w:pPr>
                        <w:pStyle w:val="Corpsdetexte"/>
                        <w:spacing w:line="240" w:lineRule="auto"/>
                        <w:jc w:val="both"/>
                        <w:rPr>
                          <w:lang w:val="fr-FR"/>
                        </w:rPr>
                      </w:pPr>
                      <w:r>
                        <w:rPr>
                          <w:lang w:val="fr-FR"/>
                        </w:rPr>
                        <w:t xml:space="preserve">Une fois l’exercice réalisé, les candidats choisis seront contactés pour confirmer leur participation et obtenir les détails relatifs au projet. </w:t>
                      </w:r>
                    </w:p>
                    <w:p w14:paraId="15B81567" w14:textId="6BCB65F7" w:rsidR="00846695" w:rsidRPr="0072411E" w:rsidRDefault="00846695" w:rsidP="00C9035B">
                      <w:pPr>
                        <w:jc w:val="both"/>
                        <w:rPr>
                          <w:sz w:val="18"/>
                          <w:szCs w:val="22"/>
                          <w:lang w:bidi="ar-SA"/>
                        </w:rPr>
                      </w:pPr>
                      <w:r>
                        <w:rPr>
                          <w:sz w:val="20"/>
                        </w:rPr>
                        <w:t>No</w:t>
                      </w:r>
                      <w:r w:rsidRPr="0072411E">
                        <w:rPr>
                          <w:sz w:val="20"/>
                        </w:rPr>
                        <w:t>s bénévoles Nathalie et Nicole iron</w:t>
                      </w:r>
                      <w:r>
                        <w:rPr>
                          <w:sz w:val="20"/>
                        </w:rPr>
                        <w:t>t</w:t>
                      </w:r>
                      <w:r w:rsidRPr="0072411E">
                        <w:rPr>
                          <w:sz w:val="20"/>
                        </w:rPr>
                        <w:t xml:space="preserve"> </w:t>
                      </w:r>
                      <w:r>
                        <w:rPr>
                          <w:sz w:val="20"/>
                        </w:rPr>
                        <w:t xml:space="preserve">par la suite </w:t>
                      </w:r>
                      <w:r w:rsidRPr="0072411E">
                        <w:rPr>
                          <w:sz w:val="20"/>
                        </w:rPr>
                        <w:t>visit</w:t>
                      </w:r>
                      <w:r>
                        <w:rPr>
                          <w:sz w:val="20"/>
                        </w:rPr>
                        <w:t>er</w:t>
                      </w:r>
                      <w:r w:rsidRPr="0072411E">
                        <w:rPr>
                          <w:sz w:val="20"/>
                        </w:rPr>
                        <w:t xml:space="preserve"> quelques</w:t>
                      </w:r>
                      <w:r>
                        <w:rPr>
                          <w:sz w:val="20"/>
                        </w:rPr>
                        <w:t>-</w:t>
                      </w:r>
                      <w:r w:rsidRPr="0072411E">
                        <w:rPr>
                          <w:sz w:val="20"/>
                        </w:rPr>
                        <w:t xml:space="preserve">uns </w:t>
                      </w:r>
                      <w:r>
                        <w:rPr>
                          <w:sz w:val="20"/>
                        </w:rPr>
                        <w:t>des candidats</w:t>
                      </w:r>
                      <w:r w:rsidRPr="0072411E">
                        <w:rPr>
                          <w:sz w:val="20"/>
                        </w:rPr>
                        <w:t xml:space="preserve"> dans </w:t>
                      </w:r>
                      <w:r>
                        <w:rPr>
                          <w:sz w:val="20"/>
                        </w:rPr>
                        <w:t>leur</w:t>
                      </w:r>
                      <w:r w:rsidRPr="0072411E">
                        <w:rPr>
                          <w:sz w:val="20"/>
                        </w:rPr>
                        <w:t>s activités</w:t>
                      </w:r>
                      <w:r>
                        <w:rPr>
                          <w:sz w:val="20"/>
                        </w:rPr>
                        <w:t xml:space="preserve"> respectives</w:t>
                      </w:r>
                      <w:r w:rsidRPr="0072411E">
                        <w:rPr>
                          <w:sz w:val="20"/>
                        </w:rPr>
                        <w:t xml:space="preserve">, </w:t>
                      </w:r>
                      <w:r>
                        <w:rPr>
                          <w:sz w:val="20"/>
                        </w:rPr>
                        <w:t xml:space="preserve">question de </w:t>
                      </w:r>
                      <w:r w:rsidRPr="0072411E">
                        <w:rPr>
                          <w:sz w:val="20"/>
                        </w:rPr>
                        <w:t xml:space="preserve">faire connaissance et découvrir </w:t>
                      </w:r>
                      <w:r>
                        <w:rPr>
                          <w:sz w:val="20"/>
                        </w:rPr>
                        <w:t>les</w:t>
                      </w:r>
                      <w:r w:rsidRPr="0072411E">
                        <w:rPr>
                          <w:sz w:val="20"/>
                        </w:rPr>
                        <w:t xml:space="preserve"> milieu</w:t>
                      </w:r>
                      <w:r>
                        <w:rPr>
                          <w:sz w:val="20"/>
                        </w:rPr>
                        <w:t>x</w:t>
                      </w:r>
                      <w:r w:rsidRPr="0072411E">
                        <w:rPr>
                          <w:sz w:val="20"/>
                        </w:rPr>
                        <w:t xml:space="preserve"> de travail</w:t>
                      </w:r>
                      <w:r>
                        <w:rPr>
                          <w:sz w:val="20"/>
                        </w:rPr>
                        <w:t xml:space="preserve"> </w:t>
                      </w:r>
                      <w:r w:rsidRPr="0072411E">
                        <w:rPr>
                          <w:sz w:val="20"/>
                        </w:rPr>
                        <w:t>ou de loisirs</w:t>
                      </w:r>
                      <w:r>
                        <w:rPr>
                          <w:sz w:val="20"/>
                        </w:rPr>
                        <w:t xml:space="preserve"> fréquentés</w:t>
                      </w:r>
                      <w:r w:rsidRPr="0072411E">
                        <w:rPr>
                          <w:sz w:val="20"/>
                        </w:rPr>
                        <w:t>.</w:t>
                      </w:r>
                    </w:p>
                    <w:p w14:paraId="7069E3E9" w14:textId="77777777" w:rsidR="00846695" w:rsidRPr="0072411E" w:rsidRDefault="00846695" w:rsidP="0023556F">
                      <w:pPr>
                        <w:pStyle w:val="Corpsdetexte"/>
                        <w:spacing w:after="0" w:line="240" w:lineRule="auto"/>
                        <w:jc w:val="both"/>
                        <w:rPr>
                          <w:rFonts w:cs="Times New Roman"/>
                          <w:lang w:bidi="en-US"/>
                        </w:rPr>
                      </w:pPr>
                    </w:p>
                    <w:p w14:paraId="07C55F30" w14:textId="132033E2" w:rsidR="00846695" w:rsidRPr="005135B6" w:rsidRDefault="00846695" w:rsidP="0023556F">
                      <w:pPr>
                        <w:pStyle w:val="Corpsdetexte"/>
                        <w:spacing w:after="0" w:line="240" w:lineRule="auto"/>
                        <w:jc w:val="both"/>
                        <w:rPr>
                          <w:i/>
                          <w:lang w:val="fr-FR"/>
                        </w:rPr>
                      </w:pPr>
                      <w:r w:rsidRPr="00482A4D">
                        <w:rPr>
                          <w:rFonts w:cs="Times New Roman"/>
                          <w:lang w:val="fr-FR" w:bidi="en-US"/>
                        </w:rPr>
                        <w:t>Notez que seuls les membres de l’APHRSO ayant des limitations fonctionnelles peuvent soumettre leur candidature</w:t>
                      </w:r>
                      <w:r w:rsidRPr="005135B6">
                        <w:rPr>
                          <w:rFonts w:cs="Times New Roman"/>
                          <w:i/>
                          <w:lang w:val="fr-FR" w:bidi="en-US"/>
                        </w:rPr>
                        <w:t>.</w:t>
                      </w:r>
                    </w:p>
                    <w:p w14:paraId="39E161FF" w14:textId="77777777" w:rsidR="00846695" w:rsidRDefault="00846695" w:rsidP="0023556F">
                      <w:pPr>
                        <w:pStyle w:val="Corpsdetexte"/>
                        <w:spacing w:after="0" w:line="240" w:lineRule="auto"/>
                        <w:jc w:val="both"/>
                        <w:rPr>
                          <w:rFonts w:cs="Times New Roman"/>
                          <w:lang w:val="fr-FR" w:bidi="en-US"/>
                        </w:rPr>
                      </w:pPr>
                    </w:p>
                  </w:txbxContent>
                </v:textbox>
                <w10:wrap anchorx="page" anchory="margin"/>
              </v:shape>
            </w:pict>
          </mc:Fallback>
        </mc:AlternateContent>
      </w:r>
      <w:r w:rsidR="00931ACD">
        <w:rPr>
          <w:noProof/>
          <w:lang w:eastAsia="fr-CA" w:bidi="ar-SA"/>
        </w:rPr>
        <mc:AlternateContent>
          <mc:Choice Requires="wps">
            <w:drawing>
              <wp:anchor distT="0" distB="0" distL="114300" distR="114300" simplePos="0" relativeHeight="251673600" behindDoc="0" locked="0" layoutInCell="1" allowOverlap="1" wp14:anchorId="40BEB437" wp14:editId="5A376E86">
                <wp:simplePos x="0" y="0"/>
                <wp:positionH relativeFrom="page">
                  <wp:posOffset>4037330</wp:posOffset>
                </wp:positionH>
                <wp:positionV relativeFrom="page">
                  <wp:posOffset>4505325</wp:posOffset>
                </wp:positionV>
                <wp:extent cx="1558290" cy="2784231"/>
                <wp:effectExtent l="0" t="0" r="3810" b="1651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2784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EB437" id="Text Box 164" o:spid="_x0000_s1086" type="#_x0000_t202" style="position:absolute;margin-left:317.9pt;margin-top:354.75pt;width:122.7pt;height:219.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" filled="f" stroked="f">
                <v:textbox style="mso-next-textbox:#Text Box 165" inset="0,0,0,0">
                  <w:txbxContent/>
                </v:textbox>
                <w10:wrap anchorx="page" anchory="page"/>
              </v:shape>
            </w:pict>
          </mc:Fallback>
        </mc:AlternateContent>
      </w:r>
      <w:r w:rsidR="00F9408F">
        <w:rPr>
          <w:noProof/>
        </w:rPr>
        <w:drawing>
          <wp:anchor distT="0" distB="0" distL="114300" distR="114300" simplePos="0" relativeHeight="251854848" behindDoc="1" locked="0" layoutInCell="1" allowOverlap="1" wp14:anchorId="38199E8A" wp14:editId="49E3D5EB">
            <wp:simplePos x="0" y="0"/>
            <wp:positionH relativeFrom="margin">
              <wp:posOffset>-247650</wp:posOffset>
            </wp:positionH>
            <wp:positionV relativeFrom="paragraph">
              <wp:posOffset>3335655</wp:posOffset>
            </wp:positionV>
            <wp:extent cx="2147570" cy="1520190"/>
            <wp:effectExtent l="0" t="76200" r="0" b="556260"/>
            <wp:wrapTight wrapText="bothSides">
              <wp:wrapPolygon edited="0">
                <wp:start x="383" y="-1083"/>
                <wp:lineTo x="383" y="25444"/>
                <wp:lineTo x="575" y="29233"/>
                <wp:lineTo x="3257" y="29233"/>
                <wp:lineTo x="6898" y="28692"/>
                <wp:lineTo x="19927" y="26256"/>
                <wp:lineTo x="20118" y="-541"/>
                <wp:lineTo x="4598" y="-1083"/>
                <wp:lineTo x="383" y="-1083"/>
              </wp:wrapPolygon>
            </wp:wrapTight>
            <wp:docPr id="701" name="Image 701" descr="Image sur laquelle est inscrit: Courez la chance de participer au projet artistique...présentez votre candid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articipez au projet artistiqu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47570" cy="15201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1E75CA">
        <w:br w:type="page"/>
      </w:r>
    </w:p>
    <w:p w14:paraId="1996D820" w14:textId="77777777" w:rsidR="001E75CA" w:rsidRDefault="001E75CA"/>
    <w:p w14:paraId="4AEE0CAE" w14:textId="77777777" w:rsidR="001E75CA" w:rsidRDefault="00EF685C">
      <w:r w:rsidRPr="00A67673">
        <w:rPr>
          <w:noProof/>
        </w:rPr>
        <w:drawing>
          <wp:anchor distT="0" distB="0" distL="114300" distR="114300" simplePos="0" relativeHeight="251873280" behindDoc="1" locked="0" layoutInCell="1" allowOverlap="1" wp14:anchorId="2A259357" wp14:editId="7E924246">
            <wp:simplePos x="0" y="0"/>
            <wp:positionH relativeFrom="column">
              <wp:posOffset>5034774</wp:posOffset>
            </wp:positionH>
            <wp:positionV relativeFrom="paragraph">
              <wp:posOffset>118304</wp:posOffset>
            </wp:positionV>
            <wp:extent cx="1786543" cy="1008185"/>
            <wp:effectExtent l="0" t="0" r="4445" b="1905"/>
            <wp:wrapNone/>
            <wp:docPr id="686" name="Image 686" descr="Photo de Karine accompagnée de son chien d'assist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9902" cy="101008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9694CDF" w14:textId="77777777" w:rsidR="001E75CA" w:rsidRDefault="001E75CA"/>
    <w:p w14:paraId="47B6E2CC" w14:textId="77777777" w:rsidR="001E75CA" w:rsidRDefault="001E75CA"/>
    <w:p w14:paraId="4E279981" w14:textId="77777777" w:rsidR="001E75CA" w:rsidRDefault="00EF685C">
      <w:r>
        <w:rPr>
          <w:noProof/>
          <w:lang w:eastAsia="fr-CA" w:bidi="ar-SA"/>
        </w:rPr>
        <mc:AlternateContent>
          <mc:Choice Requires="wps">
            <w:drawing>
              <wp:anchor distT="0" distB="0" distL="114300" distR="114300" simplePos="0" relativeHeight="251636736" behindDoc="0" locked="0" layoutInCell="0" allowOverlap="1" wp14:anchorId="4C05772F" wp14:editId="3FF9406F">
                <wp:simplePos x="0" y="0"/>
                <wp:positionH relativeFrom="margin">
                  <wp:align>left</wp:align>
                </wp:positionH>
                <wp:positionV relativeFrom="page">
                  <wp:posOffset>1422400</wp:posOffset>
                </wp:positionV>
                <wp:extent cx="4800600" cy="312420"/>
                <wp:effectExtent l="0" t="0" r="0" b="1143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383D" w14:textId="77777777" w:rsidR="00846695" w:rsidRPr="00A67673" w:rsidRDefault="00846695">
                            <w:pPr>
                              <w:pStyle w:val="Titre2"/>
                              <w:rPr>
                                <w:rFonts w:ascii="Bookman Old Style" w:hAnsi="Bookman Old Style"/>
                                <w:b/>
                                <w:color w:val="auto"/>
                                <w:sz w:val="32"/>
                              </w:rPr>
                            </w:pPr>
                            <w:r>
                              <w:rPr>
                                <w:rFonts w:ascii="Bookman Old Style" w:hAnsi="Bookman Old Style"/>
                                <w:b/>
                                <w:color w:val="auto"/>
                                <w:sz w:val="32"/>
                              </w:rPr>
                              <w:t xml:space="preserve">Nouveauté : </w:t>
                            </w:r>
                            <w:r w:rsidRPr="00A67673">
                              <w:rPr>
                                <w:rFonts w:ascii="Bookman Old Style" w:hAnsi="Bookman Old Style"/>
                                <w:b/>
                                <w:color w:val="auto"/>
                                <w:sz w:val="32"/>
                              </w:rPr>
                              <w:t>La chronique de Karine</w:t>
                            </w:r>
                          </w:p>
                          <w:p w14:paraId="2A145327" w14:textId="77777777" w:rsidR="00846695" w:rsidRDefault="00846695">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772F" id="Text Box 75" o:spid="_x0000_s1086" type="#_x0000_t202" style="position:absolute;margin-left:0;margin-top:112pt;width:378pt;height:24.6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AOt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" o:allowincell="f" filled="f" stroked="f">
                <v:textbox inset="0,0,0,0">
                  <w:txbxContent>
                    <w:p w14:paraId="4362383D" w14:textId="77777777" w:rsidR="00846695" w:rsidRPr="00A67673" w:rsidRDefault="00846695">
                      <w:pPr>
                        <w:pStyle w:val="Titre2"/>
                        <w:rPr>
                          <w:rFonts w:ascii="Bookman Old Style" w:hAnsi="Bookman Old Style"/>
                          <w:b/>
                          <w:color w:val="auto"/>
                          <w:sz w:val="32"/>
                        </w:rPr>
                      </w:pPr>
                      <w:r>
                        <w:rPr>
                          <w:rFonts w:ascii="Bookman Old Style" w:hAnsi="Bookman Old Style"/>
                          <w:b/>
                          <w:color w:val="auto"/>
                          <w:sz w:val="32"/>
                        </w:rPr>
                        <w:t xml:space="preserve">Nouveauté : </w:t>
                      </w:r>
                      <w:r w:rsidRPr="00A67673">
                        <w:rPr>
                          <w:rFonts w:ascii="Bookman Old Style" w:hAnsi="Bookman Old Style"/>
                          <w:b/>
                          <w:color w:val="auto"/>
                          <w:sz w:val="32"/>
                        </w:rPr>
                        <w:t>La chronique de Karine</w:t>
                      </w:r>
                    </w:p>
                    <w:p w14:paraId="2A145327" w14:textId="77777777" w:rsidR="00846695" w:rsidRDefault="00846695">
                      <w:pPr>
                        <w:pStyle w:val="Titre2"/>
                        <w:rPr>
                          <w:color w:val="auto"/>
                        </w:rPr>
                      </w:pPr>
                    </w:p>
                  </w:txbxContent>
                </v:textbox>
                <w10:wrap anchorx="margin" anchory="page"/>
              </v:shape>
            </w:pict>
          </mc:Fallback>
        </mc:AlternateContent>
      </w:r>
    </w:p>
    <w:p w14:paraId="6038CB32" w14:textId="77777777" w:rsidR="001E75CA" w:rsidRDefault="001E75CA"/>
    <w:p w14:paraId="7DD81520" w14:textId="77777777" w:rsidR="001E75CA" w:rsidRDefault="001E75CA">
      <w:pPr>
        <w:rPr>
          <w:rFonts w:cs="Times New Roman"/>
          <w:noProof/>
          <w:szCs w:val="20"/>
          <w:lang w:bidi="en-US"/>
        </w:rPr>
        <w:sectPr w:rsidR="001E75CA" w:rsidSect="00EA2BAF">
          <w:headerReference w:type="even" r:id="rId41"/>
          <w:headerReference w:type="default" r:id="rId42"/>
          <w:footerReference w:type="even" r:id="rId43"/>
          <w:footerReference w:type="default" r:id="rId44"/>
          <w:headerReference w:type="first" r:id="rId45"/>
          <w:footerReference w:type="first" r:id="rId46"/>
          <w:pgSz w:w="11907" w:h="16839"/>
          <w:pgMar w:top="720" w:right="720" w:bottom="720" w:left="720" w:header="720" w:footer="720" w:gutter="0"/>
          <w:cols w:space="708"/>
          <w:titlePg/>
          <w:docGrid w:linePitch="360"/>
        </w:sectPr>
      </w:pPr>
    </w:p>
    <w:p w14:paraId="65AF7644" w14:textId="58610456" w:rsidR="00895E35" w:rsidRPr="00924008" w:rsidRDefault="00A610A2">
      <w:pPr>
        <w:rPr>
          <w:lang w:val="fr-FR"/>
        </w:rPr>
      </w:pPr>
      <w:r>
        <w:rPr>
          <w:noProof/>
          <w:lang w:eastAsia="fr-CA" w:bidi="ar-SA"/>
        </w:rPr>
        <mc:AlternateContent>
          <mc:Choice Requires="wps">
            <w:drawing>
              <wp:anchor distT="0" distB="0" distL="114300" distR="114300" simplePos="0" relativeHeight="251864064" behindDoc="0" locked="0" layoutInCell="1" allowOverlap="1" wp14:anchorId="101016D2" wp14:editId="53465643">
                <wp:simplePos x="0" y="0"/>
                <wp:positionH relativeFrom="page">
                  <wp:posOffset>4325389</wp:posOffset>
                </wp:positionH>
                <wp:positionV relativeFrom="page">
                  <wp:posOffset>6386253</wp:posOffset>
                </wp:positionV>
                <wp:extent cx="1744980" cy="2628900"/>
                <wp:effectExtent l="0" t="0" r="7620" b="0"/>
                <wp:wrapNone/>
                <wp:docPr id="68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264E0" w14:textId="77777777" w:rsidR="00846695" w:rsidRDefault="00846695" w:rsidP="00DC62F8">
                            <w:pPr>
                              <w:jc w:val="both"/>
                              <w:rPr>
                                <w:sz w:val="20"/>
                              </w:rPr>
                            </w:pPr>
                            <w:r w:rsidRPr="0091249C">
                              <w:rPr>
                                <w:sz w:val="20"/>
                              </w:rPr>
                              <w:t xml:space="preserve">Plusieurs villes semblent ouvertes aux changements et désireuses de faire avancer les choses! </w:t>
                            </w:r>
                          </w:p>
                          <w:p w14:paraId="7EB491E1" w14:textId="77777777" w:rsidR="00846695" w:rsidRDefault="00846695" w:rsidP="00DC62F8">
                            <w:pPr>
                              <w:jc w:val="both"/>
                              <w:rPr>
                                <w:sz w:val="20"/>
                              </w:rPr>
                            </w:pPr>
                          </w:p>
                          <w:p w14:paraId="704D60E4" w14:textId="77777777" w:rsidR="00846695" w:rsidRPr="0091249C" w:rsidRDefault="00846695" w:rsidP="00DC62F8">
                            <w:pPr>
                              <w:jc w:val="both"/>
                              <w:rPr>
                                <w:sz w:val="20"/>
                              </w:rPr>
                            </w:pPr>
                          </w:p>
                          <w:p w14:paraId="638B0A48" w14:textId="77777777" w:rsidR="00846695" w:rsidRPr="0091249C" w:rsidRDefault="00846695" w:rsidP="00DC62F8">
                            <w:pPr>
                              <w:jc w:val="right"/>
                              <w:rPr>
                                <w:sz w:val="20"/>
                              </w:rPr>
                            </w:pPr>
                            <w:r w:rsidRPr="0091249C">
                              <w:rPr>
                                <w:sz w:val="20"/>
                              </w:rPr>
                              <w:t>Merci,</w:t>
                            </w:r>
                          </w:p>
                          <w:p w14:paraId="681644F2" w14:textId="77777777" w:rsidR="00846695" w:rsidRPr="0091249C" w:rsidRDefault="00846695" w:rsidP="00DC62F8">
                            <w:pPr>
                              <w:jc w:val="right"/>
                              <w:rPr>
                                <w:sz w:val="20"/>
                              </w:rPr>
                            </w:pPr>
                            <w:r w:rsidRPr="0091249C">
                              <w:rPr>
                                <w:sz w:val="20"/>
                              </w:rPr>
                              <w:t>Karine Lévesque</w:t>
                            </w:r>
                          </w:p>
                          <w:p w14:paraId="395FDB1F" w14:textId="77777777" w:rsidR="00846695" w:rsidRPr="009C2472" w:rsidRDefault="00846695" w:rsidP="0091249C">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16D2" id="_x0000_s1087" type="#_x0000_t202" style="position:absolute;margin-left:340.6pt;margin-top:502.85pt;width:137.4pt;height:207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" filled="f" stroked="f">
                <v:textbox inset="0,0,0,0">
                  <w:txbxContent>
                    <w:p w14:paraId="0A1264E0" w14:textId="77777777" w:rsidR="00846695" w:rsidRDefault="00846695" w:rsidP="00DC62F8">
                      <w:pPr>
                        <w:jc w:val="both"/>
                        <w:rPr>
                          <w:sz w:val="20"/>
                        </w:rPr>
                      </w:pPr>
                      <w:r w:rsidRPr="0091249C">
                        <w:rPr>
                          <w:sz w:val="20"/>
                        </w:rPr>
                        <w:t xml:space="preserve">Plusieurs villes semblent ouvertes aux changements et désireuses de faire avancer les choses! </w:t>
                      </w:r>
                    </w:p>
                    <w:p w14:paraId="7EB491E1" w14:textId="77777777" w:rsidR="00846695" w:rsidRDefault="00846695" w:rsidP="00DC62F8">
                      <w:pPr>
                        <w:jc w:val="both"/>
                        <w:rPr>
                          <w:sz w:val="20"/>
                        </w:rPr>
                      </w:pPr>
                    </w:p>
                    <w:p w14:paraId="704D60E4" w14:textId="77777777" w:rsidR="00846695" w:rsidRPr="0091249C" w:rsidRDefault="00846695" w:rsidP="00DC62F8">
                      <w:pPr>
                        <w:jc w:val="both"/>
                        <w:rPr>
                          <w:sz w:val="20"/>
                        </w:rPr>
                      </w:pPr>
                    </w:p>
                    <w:p w14:paraId="638B0A48" w14:textId="77777777" w:rsidR="00846695" w:rsidRPr="0091249C" w:rsidRDefault="00846695" w:rsidP="00DC62F8">
                      <w:pPr>
                        <w:jc w:val="right"/>
                        <w:rPr>
                          <w:sz w:val="20"/>
                        </w:rPr>
                      </w:pPr>
                      <w:r w:rsidRPr="0091249C">
                        <w:rPr>
                          <w:sz w:val="20"/>
                        </w:rPr>
                        <w:t>Merci,</w:t>
                      </w:r>
                    </w:p>
                    <w:p w14:paraId="681644F2" w14:textId="77777777" w:rsidR="00846695" w:rsidRPr="0091249C" w:rsidRDefault="00846695" w:rsidP="00DC62F8">
                      <w:pPr>
                        <w:jc w:val="right"/>
                        <w:rPr>
                          <w:sz w:val="20"/>
                        </w:rPr>
                      </w:pPr>
                      <w:r w:rsidRPr="0091249C">
                        <w:rPr>
                          <w:sz w:val="20"/>
                        </w:rPr>
                        <w:t>Karine Lévesque</w:t>
                      </w:r>
                    </w:p>
                    <w:p w14:paraId="395FDB1F" w14:textId="77777777" w:rsidR="00846695" w:rsidRPr="009C2472" w:rsidRDefault="00846695" w:rsidP="0091249C">
                      <w:pPr>
                        <w:pStyle w:val="Corpsdetexte"/>
                        <w:rPr>
                          <w:lang w:val="fr-FR"/>
                        </w:rPr>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867136" behindDoc="0" locked="0" layoutInCell="1" allowOverlap="1" wp14:anchorId="4A47D8B8" wp14:editId="77C9C634">
                <wp:simplePos x="0" y="0"/>
                <wp:positionH relativeFrom="column">
                  <wp:posOffset>1807845</wp:posOffset>
                </wp:positionH>
                <wp:positionV relativeFrom="paragraph">
                  <wp:posOffset>4662170</wp:posOffset>
                </wp:positionV>
                <wp:extent cx="1965960" cy="280416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965960" cy="2804160"/>
                        </a:xfrm>
                        <a:prstGeom prst="rect">
                          <a:avLst/>
                        </a:prstGeom>
                        <a:solidFill>
                          <a:schemeClr val="lt1"/>
                        </a:solidFill>
                        <a:ln w="6350">
                          <a:noFill/>
                        </a:ln>
                      </wps:spPr>
                      <wps:txbx>
                        <w:txbxContent>
                          <w:p w14:paraId="7E4538CD" w14:textId="77777777" w:rsidR="00846695" w:rsidRDefault="00846695" w:rsidP="0091249C">
                            <w:pPr>
                              <w:jc w:val="both"/>
                              <w:rPr>
                                <w:sz w:val="20"/>
                                <w:szCs w:val="20"/>
                              </w:rPr>
                            </w:pPr>
                            <w:r w:rsidRPr="0091249C">
                              <w:rPr>
                                <w:sz w:val="20"/>
                                <w:szCs w:val="20"/>
                              </w:rPr>
                              <w:t>(Une difficulté de plus lorsqu’on fait aussi de la dystrophie musculaire)</w:t>
                            </w:r>
                            <w:r>
                              <w:rPr>
                                <w:sz w:val="20"/>
                                <w:szCs w:val="20"/>
                              </w:rPr>
                              <w:t>.</w:t>
                            </w:r>
                            <w:r w:rsidRPr="0091249C">
                              <w:rPr>
                                <w:sz w:val="20"/>
                                <w:szCs w:val="20"/>
                              </w:rPr>
                              <w:t xml:space="preserve"> Je tiens à mentionner que je désire vraiment continuer, pendant longtemps à participer à plein d’activités, afin de continuer de briser l’isolement, d’entretenir mon sentiment d’appartenance et ma soif de connaissances. </w:t>
                            </w:r>
                            <w:r w:rsidRPr="0091249C">
                              <w:rPr>
                                <w:sz w:val="20"/>
                                <w:szCs w:val="20"/>
                              </w:rPr>
                              <w:sym w:font="Wingdings" w:char="F04A"/>
                            </w:r>
                          </w:p>
                          <w:p w14:paraId="40A10596" w14:textId="77777777" w:rsidR="00846695" w:rsidRPr="0091249C" w:rsidRDefault="00846695" w:rsidP="0091249C">
                            <w:pPr>
                              <w:jc w:val="both"/>
                              <w:rPr>
                                <w:sz w:val="20"/>
                                <w:szCs w:val="20"/>
                              </w:rPr>
                            </w:pPr>
                          </w:p>
                          <w:p w14:paraId="7C6021BB" w14:textId="77777777" w:rsidR="00846695" w:rsidRPr="0091249C" w:rsidRDefault="00846695" w:rsidP="00DC62F8">
                            <w:pPr>
                              <w:jc w:val="both"/>
                              <w:rPr>
                                <w:sz w:val="20"/>
                              </w:rPr>
                            </w:pPr>
                            <w:r w:rsidRPr="0091249C">
                              <w:rPr>
                                <w:sz w:val="20"/>
                              </w:rPr>
                              <w:t xml:space="preserve">Pour terminer, la suite des choses semble positive, mais je vous encourage à parler/ dénoncer à vos maires/mairesses respectives les inconforts ou situations dérangeantes en matière d’accessibilité universelle. </w:t>
                            </w:r>
                          </w:p>
                          <w:p w14:paraId="0EFB05C3" w14:textId="77777777" w:rsidR="00846695" w:rsidRDefault="00846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7D8B8" id="Zone de texte 34" o:spid="_x0000_s1088" type="#_x0000_t202" style="position:absolute;margin-left:142.35pt;margin-top:367.1pt;width:154.8pt;height:220.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" fillcolor="white [3201]" stroked="f" strokeweight=".5pt">
                <v:textbox>
                  <w:txbxContent>
                    <w:p w14:paraId="7E4538CD" w14:textId="77777777" w:rsidR="00846695" w:rsidRDefault="00846695" w:rsidP="0091249C">
                      <w:pPr>
                        <w:jc w:val="both"/>
                        <w:rPr>
                          <w:sz w:val="20"/>
                          <w:szCs w:val="20"/>
                        </w:rPr>
                      </w:pPr>
                      <w:r w:rsidRPr="0091249C">
                        <w:rPr>
                          <w:sz w:val="20"/>
                          <w:szCs w:val="20"/>
                        </w:rPr>
                        <w:t>(Une difficulté de plus lorsqu’on fait aussi de la dystrophie musculaire)</w:t>
                      </w:r>
                      <w:r>
                        <w:rPr>
                          <w:sz w:val="20"/>
                          <w:szCs w:val="20"/>
                        </w:rPr>
                        <w:t>.</w:t>
                      </w:r>
                      <w:r w:rsidRPr="0091249C">
                        <w:rPr>
                          <w:sz w:val="20"/>
                          <w:szCs w:val="20"/>
                        </w:rPr>
                        <w:t xml:space="preserve"> Je tiens à mentionner que je désire vraiment continuer, pendant longtemps à participer à plein d’activités, afin de continuer de briser l’isolement, d’entretenir mon sentiment d’appartenance et ma soif de connaissances. </w:t>
                      </w:r>
                      <w:r w:rsidRPr="0091249C">
                        <w:rPr>
                          <w:sz w:val="20"/>
                          <w:szCs w:val="20"/>
                        </w:rPr>
                        <w:sym w:font="Wingdings" w:char="F04A"/>
                      </w:r>
                    </w:p>
                    <w:p w14:paraId="40A10596" w14:textId="77777777" w:rsidR="00846695" w:rsidRPr="0091249C" w:rsidRDefault="00846695" w:rsidP="0091249C">
                      <w:pPr>
                        <w:jc w:val="both"/>
                        <w:rPr>
                          <w:sz w:val="20"/>
                          <w:szCs w:val="20"/>
                        </w:rPr>
                      </w:pPr>
                    </w:p>
                    <w:p w14:paraId="7C6021BB" w14:textId="77777777" w:rsidR="00846695" w:rsidRPr="0091249C" w:rsidRDefault="00846695" w:rsidP="00DC62F8">
                      <w:pPr>
                        <w:jc w:val="both"/>
                        <w:rPr>
                          <w:sz w:val="20"/>
                        </w:rPr>
                      </w:pPr>
                      <w:r w:rsidRPr="0091249C">
                        <w:rPr>
                          <w:sz w:val="20"/>
                        </w:rPr>
                        <w:t xml:space="preserve">Pour terminer, la suite des choses semble positive, mais je vous encourage à parler/ dénoncer à vos maires/mairesses respectives les inconforts ou situations dérangeantes en matière d’accessibilité universelle. </w:t>
                      </w:r>
                    </w:p>
                    <w:p w14:paraId="0EFB05C3" w14:textId="77777777" w:rsidR="00846695" w:rsidRDefault="00846695"/>
                  </w:txbxContent>
                </v:textbox>
              </v:shape>
            </w:pict>
          </mc:Fallback>
        </mc:AlternateContent>
      </w:r>
      <w:r>
        <w:rPr>
          <w:noProof/>
        </w:rPr>
        <mc:AlternateContent>
          <mc:Choice Requires="wps">
            <w:drawing>
              <wp:anchor distT="45720" distB="45720" distL="114300" distR="114300" simplePos="0" relativeHeight="251869184" behindDoc="0" locked="0" layoutInCell="1" allowOverlap="1" wp14:anchorId="707F89F9" wp14:editId="65EE63D7">
                <wp:simplePos x="0" y="0"/>
                <wp:positionH relativeFrom="column">
                  <wp:posOffset>-80357</wp:posOffset>
                </wp:positionH>
                <wp:positionV relativeFrom="paragraph">
                  <wp:posOffset>4666327</wp:posOffset>
                </wp:positionV>
                <wp:extent cx="1859280" cy="3063240"/>
                <wp:effectExtent l="0" t="0" r="7620" b="3810"/>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3063240"/>
                        </a:xfrm>
                        <a:prstGeom prst="rect">
                          <a:avLst/>
                        </a:prstGeom>
                        <a:solidFill>
                          <a:srgbClr val="FFFFFF"/>
                        </a:solidFill>
                        <a:ln w="9525">
                          <a:noFill/>
                          <a:miter lim="800000"/>
                          <a:headEnd/>
                          <a:tailEnd/>
                        </a:ln>
                      </wps:spPr>
                      <wps:txbx>
                        <w:txbxContent>
                          <w:p w14:paraId="3C4C6EBE" w14:textId="77777777" w:rsidR="00846695" w:rsidRDefault="00846695" w:rsidP="00DC62F8">
                            <w:pPr>
                              <w:jc w:val="both"/>
                              <w:rPr>
                                <w:sz w:val="20"/>
                                <w:szCs w:val="20"/>
                              </w:rPr>
                            </w:pPr>
                            <w:r w:rsidRPr="0091249C">
                              <w:rPr>
                                <w:sz w:val="20"/>
                                <w:szCs w:val="20"/>
                              </w:rPr>
                              <w:t>Il importe de bien saisir que les personnes handicapées comme moi sont d’abord et avant tout des citoyens à part entière et qu’en ce sens, on veut bénéficier des mêmes droits et services que les autres citoyens</w:t>
                            </w:r>
                            <w:r>
                              <w:rPr>
                                <w:sz w:val="20"/>
                                <w:szCs w:val="20"/>
                              </w:rPr>
                              <w:t>,</w:t>
                            </w:r>
                            <w:r w:rsidRPr="0091249C">
                              <w:rPr>
                                <w:sz w:val="20"/>
                                <w:szCs w:val="20"/>
                              </w:rPr>
                              <w:t xml:space="preserve"> et ce de manière autonome. </w:t>
                            </w:r>
                          </w:p>
                          <w:p w14:paraId="5B4145B7" w14:textId="77777777" w:rsidR="00846695" w:rsidRPr="0091249C" w:rsidRDefault="00846695" w:rsidP="00DC62F8">
                            <w:pPr>
                              <w:jc w:val="both"/>
                              <w:rPr>
                                <w:sz w:val="20"/>
                                <w:szCs w:val="20"/>
                              </w:rPr>
                            </w:pPr>
                          </w:p>
                          <w:p w14:paraId="721C5D63" w14:textId="77777777" w:rsidR="00846695" w:rsidRPr="0091249C" w:rsidRDefault="00846695" w:rsidP="00DC62F8">
                            <w:pPr>
                              <w:jc w:val="both"/>
                              <w:rPr>
                                <w:sz w:val="20"/>
                                <w:szCs w:val="20"/>
                              </w:rPr>
                            </w:pPr>
                            <w:r w:rsidRPr="0091249C">
                              <w:rPr>
                                <w:sz w:val="20"/>
                                <w:szCs w:val="20"/>
                              </w:rPr>
                              <w:t>Dans le cas présent, on parle de pouvoir se déplacer et accéder aux immeubles/activités facilement, c’est-à-dire, sans marches ou balcon, stationnements pour personnes handicapé</w:t>
                            </w:r>
                            <w:r>
                              <w:rPr>
                                <w:sz w:val="20"/>
                                <w:szCs w:val="20"/>
                              </w:rPr>
                              <w:t>e</w:t>
                            </w:r>
                            <w:r w:rsidRPr="0091249C">
                              <w:rPr>
                                <w:sz w:val="20"/>
                                <w:szCs w:val="20"/>
                              </w:rPr>
                              <w:t xml:space="preserve">s </w:t>
                            </w:r>
                            <w:r>
                              <w:rPr>
                                <w:sz w:val="20"/>
                                <w:szCs w:val="20"/>
                              </w:rPr>
                              <w:t>(</w:t>
                            </w:r>
                            <w:r w:rsidRPr="0091249C">
                              <w:rPr>
                                <w:sz w:val="20"/>
                                <w:szCs w:val="20"/>
                              </w:rPr>
                              <w:t>accessibles</w:t>
                            </w:r>
                            <w:r>
                              <w:rPr>
                                <w:sz w:val="20"/>
                                <w:szCs w:val="20"/>
                              </w:rPr>
                              <w:t>,</w:t>
                            </w:r>
                            <w:r w:rsidRPr="0091249C">
                              <w:rPr>
                                <w:sz w:val="20"/>
                                <w:szCs w:val="20"/>
                              </w:rPr>
                              <w:t xml:space="preserve"> déneigés</w:t>
                            </w:r>
                            <w:r>
                              <w:rPr>
                                <w:sz w:val="20"/>
                                <w:szCs w:val="20"/>
                              </w:rPr>
                              <w:t xml:space="preserve">, </w:t>
                            </w:r>
                            <w:r w:rsidRPr="0091249C">
                              <w:rPr>
                                <w:sz w:val="20"/>
                                <w:szCs w:val="20"/>
                              </w:rPr>
                              <w:t>déglacés</w:t>
                            </w:r>
                            <w:r>
                              <w:rPr>
                                <w:sz w:val="20"/>
                                <w:szCs w:val="20"/>
                              </w:rPr>
                              <w:t>)</w:t>
                            </w:r>
                            <w:r w:rsidRPr="0091249C">
                              <w:rPr>
                                <w:sz w:val="20"/>
                                <w:szCs w:val="20"/>
                              </w:rPr>
                              <w:t>, porte trop lourde, etc.</w:t>
                            </w:r>
                          </w:p>
                          <w:p w14:paraId="45378BFC" w14:textId="77777777" w:rsidR="00846695" w:rsidRDefault="008466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F89F9" id="_x0000_s1089" type="#_x0000_t202" style="position:absolute;margin-left:-6.35pt;margin-top:367.45pt;width:146.4pt;height:241.2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" stroked="f">
                <v:textbox>
                  <w:txbxContent>
                    <w:p w14:paraId="3C4C6EBE" w14:textId="77777777" w:rsidR="00846695" w:rsidRDefault="00846695" w:rsidP="00DC62F8">
                      <w:pPr>
                        <w:jc w:val="both"/>
                        <w:rPr>
                          <w:sz w:val="20"/>
                          <w:szCs w:val="20"/>
                        </w:rPr>
                      </w:pPr>
                      <w:r w:rsidRPr="0091249C">
                        <w:rPr>
                          <w:sz w:val="20"/>
                          <w:szCs w:val="20"/>
                        </w:rPr>
                        <w:t>Il importe de bien saisir que les personnes handicapées comme moi sont d’abord et avant tout des citoyens à part entière et qu’en ce sens, on veut bénéficier des mêmes droits et services que les autres citoyens</w:t>
                      </w:r>
                      <w:r>
                        <w:rPr>
                          <w:sz w:val="20"/>
                          <w:szCs w:val="20"/>
                        </w:rPr>
                        <w:t>,</w:t>
                      </w:r>
                      <w:r w:rsidRPr="0091249C">
                        <w:rPr>
                          <w:sz w:val="20"/>
                          <w:szCs w:val="20"/>
                        </w:rPr>
                        <w:t xml:space="preserve"> et ce de manière autonome. </w:t>
                      </w:r>
                    </w:p>
                    <w:p w14:paraId="5B4145B7" w14:textId="77777777" w:rsidR="00846695" w:rsidRPr="0091249C" w:rsidRDefault="00846695" w:rsidP="00DC62F8">
                      <w:pPr>
                        <w:jc w:val="both"/>
                        <w:rPr>
                          <w:sz w:val="20"/>
                          <w:szCs w:val="20"/>
                        </w:rPr>
                      </w:pPr>
                    </w:p>
                    <w:p w14:paraId="721C5D63" w14:textId="77777777" w:rsidR="00846695" w:rsidRPr="0091249C" w:rsidRDefault="00846695" w:rsidP="00DC62F8">
                      <w:pPr>
                        <w:jc w:val="both"/>
                        <w:rPr>
                          <w:sz w:val="20"/>
                          <w:szCs w:val="20"/>
                        </w:rPr>
                      </w:pPr>
                      <w:r w:rsidRPr="0091249C">
                        <w:rPr>
                          <w:sz w:val="20"/>
                          <w:szCs w:val="20"/>
                        </w:rPr>
                        <w:t>Dans le cas présent, on parle de pouvoir se déplacer et accéder aux immeubles/activités facilement, c’est-à-dire, sans marches ou balcon, stationnements pour personnes handicapé</w:t>
                      </w:r>
                      <w:r>
                        <w:rPr>
                          <w:sz w:val="20"/>
                          <w:szCs w:val="20"/>
                        </w:rPr>
                        <w:t>e</w:t>
                      </w:r>
                      <w:r w:rsidRPr="0091249C">
                        <w:rPr>
                          <w:sz w:val="20"/>
                          <w:szCs w:val="20"/>
                        </w:rPr>
                        <w:t xml:space="preserve">s </w:t>
                      </w:r>
                      <w:r>
                        <w:rPr>
                          <w:sz w:val="20"/>
                          <w:szCs w:val="20"/>
                        </w:rPr>
                        <w:t>(</w:t>
                      </w:r>
                      <w:r w:rsidRPr="0091249C">
                        <w:rPr>
                          <w:sz w:val="20"/>
                          <w:szCs w:val="20"/>
                        </w:rPr>
                        <w:t>accessibles</w:t>
                      </w:r>
                      <w:r>
                        <w:rPr>
                          <w:sz w:val="20"/>
                          <w:szCs w:val="20"/>
                        </w:rPr>
                        <w:t>,</w:t>
                      </w:r>
                      <w:r w:rsidRPr="0091249C">
                        <w:rPr>
                          <w:sz w:val="20"/>
                          <w:szCs w:val="20"/>
                        </w:rPr>
                        <w:t xml:space="preserve"> déneigés</w:t>
                      </w:r>
                      <w:r>
                        <w:rPr>
                          <w:sz w:val="20"/>
                          <w:szCs w:val="20"/>
                        </w:rPr>
                        <w:t xml:space="preserve">, </w:t>
                      </w:r>
                      <w:r w:rsidRPr="0091249C">
                        <w:rPr>
                          <w:sz w:val="20"/>
                          <w:szCs w:val="20"/>
                        </w:rPr>
                        <w:t>déglacés</w:t>
                      </w:r>
                      <w:r>
                        <w:rPr>
                          <w:sz w:val="20"/>
                          <w:szCs w:val="20"/>
                        </w:rPr>
                        <w:t>)</w:t>
                      </w:r>
                      <w:r w:rsidRPr="0091249C">
                        <w:rPr>
                          <w:sz w:val="20"/>
                          <w:szCs w:val="20"/>
                        </w:rPr>
                        <w:t>, porte trop lourde, etc.</w:t>
                      </w:r>
                    </w:p>
                    <w:p w14:paraId="45378BFC" w14:textId="77777777" w:rsidR="00846695" w:rsidRDefault="00846695"/>
                  </w:txbxContent>
                </v:textbox>
                <w10:wrap type="square"/>
              </v:shape>
            </w:pict>
          </mc:Fallback>
        </mc:AlternateContent>
      </w:r>
      <w:r w:rsidR="00490BEF">
        <w:rPr>
          <w:noProof/>
          <w:lang w:eastAsia="fr-CA" w:bidi="ar-SA"/>
        </w:rPr>
        <mc:AlternateContent>
          <mc:Choice Requires="wps">
            <w:drawing>
              <wp:anchor distT="0" distB="0" distL="114300" distR="114300" simplePos="0" relativeHeight="251638784" behindDoc="1" locked="0" layoutInCell="0" allowOverlap="1" wp14:anchorId="002BC351" wp14:editId="12C4AAF3">
                <wp:simplePos x="0" y="0"/>
                <wp:positionH relativeFrom="margin">
                  <wp:align>left</wp:align>
                </wp:positionH>
                <wp:positionV relativeFrom="page">
                  <wp:posOffset>6031808</wp:posOffset>
                </wp:positionV>
                <wp:extent cx="3684905" cy="312420"/>
                <wp:effectExtent l="0" t="0" r="10795" b="11430"/>
                <wp:wrapTight wrapText="bothSides">
                  <wp:wrapPolygon edited="0">
                    <wp:start x="0" y="0"/>
                    <wp:lineTo x="0" y="21073"/>
                    <wp:lineTo x="21552" y="21073"/>
                    <wp:lineTo x="21552" y="0"/>
                    <wp:lineTo x="0" y="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E1446" w14:textId="77777777" w:rsidR="00846695" w:rsidRPr="00DC62F8" w:rsidRDefault="00846695">
                            <w:pPr>
                              <w:pStyle w:val="Titre2"/>
                              <w:rPr>
                                <w:rFonts w:ascii="Bookman Old Style" w:hAnsi="Bookman Old Style"/>
                                <w:b/>
                                <w:color w:val="auto"/>
                                <w:sz w:val="32"/>
                              </w:rPr>
                            </w:pPr>
                            <w:r w:rsidRPr="00DC62F8">
                              <w:rPr>
                                <w:rFonts w:ascii="Bookman Old Style" w:hAnsi="Bookman Old Style"/>
                                <w:b/>
                                <w:color w:val="auto"/>
                                <w:sz w:val="32"/>
                              </w:rPr>
                              <w:t>Des citoyens à part entière</w:t>
                            </w:r>
                          </w:p>
                          <w:p w14:paraId="455C6E29" w14:textId="77777777" w:rsidR="00846695" w:rsidRDefault="00846695">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BC351" id="Text Box 77" o:spid="_x0000_s1090" type="#_x0000_t202" style="position:absolute;margin-left:0;margin-top:474.95pt;width:290.15pt;height:24.6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bd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" o:allowincell="f" filled="f" stroked="f">
                <v:textbox inset="0,0,0,0">
                  <w:txbxContent>
                    <w:p w14:paraId="03FE1446" w14:textId="77777777" w:rsidR="00846695" w:rsidRPr="00DC62F8" w:rsidRDefault="00846695">
                      <w:pPr>
                        <w:pStyle w:val="Titre2"/>
                        <w:rPr>
                          <w:rFonts w:ascii="Bookman Old Style" w:hAnsi="Bookman Old Style"/>
                          <w:b/>
                          <w:color w:val="auto"/>
                          <w:sz w:val="32"/>
                        </w:rPr>
                      </w:pPr>
                      <w:r w:rsidRPr="00DC62F8">
                        <w:rPr>
                          <w:rFonts w:ascii="Bookman Old Style" w:hAnsi="Bookman Old Style"/>
                          <w:b/>
                          <w:color w:val="auto"/>
                          <w:sz w:val="32"/>
                        </w:rPr>
                        <w:t>Des citoyens à part entière</w:t>
                      </w:r>
                    </w:p>
                    <w:p w14:paraId="455C6E29" w14:textId="77777777" w:rsidR="00846695" w:rsidRDefault="00846695">
                      <w:pPr>
                        <w:pStyle w:val="Titre2"/>
                        <w:rPr>
                          <w:color w:val="auto"/>
                        </w:rPr>
                      </w:pPr>
                    </w:p>
                  </w:txbxContent>
                </v:textbox>
                <w10:wrap type="tight" anchorx="margin" anchory="page"/>
              </v:shape>
            </w:pict>
          </mc:Fallback>
        </mc:AlternateContent>
      </w:r>
      <w:r w:rsidR="00490BEF">
        <w:rPr>
          <w:noProof/>
          <w:lang w:eastAsia="fr-CA" w:bidi="ar-SA"/>
        </w:rPr>
        <mc:AlternateContent>
          <mc:Choice Requires="wps">
            <w:drawing>
              <wp:anchor distT="0" distB="0" distL="114300" distR="114300" simplePos="0" relativeHeight="251635712" behindDoc="0" locked="0" layoutInCell="0" allowOverlap="1" wp14:anchorId="2EA3190C" wp14:editId="2FE6B000">
                <wp:simplePos x="0" y="0"/>
                <wp:positionH relativeFrom="margin">
                  <wp:align>left</wp:align>
                </wp:positionH>
                <wp:positionV relativeFrom="page">
                  <wp:posOffset>1897380</wp:posOffset>
                </wp:positionV>
                <wp:extent cx="1737360" cy="4135582"/>
                <wp:effectExtent l="0" t="0" r="15240" b="1778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135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8">
                        <w:txbxContent>
                          <w:p w14:paraId="2ED65B08" w14:textId="42756DD0" w:rsidR="00846695" w:rsidRDefault="00846695" w:rsidP="0091249C">
                            <w:pPr>
                              <w:jc w:val="both"/>
                              <w:rPr>
                                <w:sz w:val="20"/>
                                <w:lang w:val="fr-FR"/>
                              </w:rPr>
                            </w:pPr>
                            <w:r w:rsidRPr="0091249C">
                              <w:rPr>
                                <w:sz w:val="20"/>
                                <w:lang w:val="fr-FR"/>
                              </w:rPr>
                              <w:t>Intégrer des personnes ayant des limitations physiques ou autres devrait être chose courante en 2019. E</w:t>
                            </w:r>
                            <w:r w:rsidR="00222EC8">
                              <w:rPr>
                                <w:sz w:val="20"/>
                                <w:lang w:val="fr-FR"/>
                              </w:rPr>
                              <w:t>t</w:t>
                            </w:r>
                            <w:r w:rsidRPr="0091249C">
                              <w:rPr>
                                <w:sz w:val="20"/>
                                <w:lang w:val="fr-FR"/>
                              </w:rPr>
                              <w:t xml:space="preserve"> bien non ! Je me nomme Karine Lévesque et je suis atteinte d’Ataxie de Beauce (maladie de l’équilibre et de la coordination). J’ai un chien </w:t>
                            </w:r>
                            <w:r>
                              <w:rPr>
                                <w:sz w:val="20"/>
                                <w:lang w:val="fr-FR"/>
                              </w:rPr>
                              <w:t>M</w:t>
                            </w:r>
                            <w:r w:rsidRPr="0091249C">
                              <w:rPr>
                                <w:sz w:val="20"/>
                                <w:lang w:val="fr-FR"/>
                              </w:rPr>
                              <w:t>ira comme aide à la marche (remplace une marchette). Je me promène beaucoup et fai</w:t>
                            </w:r>
                            <w:r>
                              <w:rPr>
                                <w:sz w:val="20"/>
                                <w:lang w:val="fr-FR"/>
                              </w:rPr>
                              <w:t>s</w:t>
                            </w:r>
                            <w:r w:rsidRPr="0091249C">
                              <w:rPr>
                                <w:sz w:val="20"/>
                                <w:lang w:val="fr-FR"/>
                              </w:rPr>
                              <w:t xml:space="preserve"> du bénévolat à divers endroits qui me sont plus difficile</w:t>
                            </w:r>
                            <w:r>
                              <w:rPr>
                                <w:sz w:val="20"/>
                                <w:lang w:val="fr-FR"/>
                              </w:rPr>
                              <w:t>s</w:t>
                            </w:r>
                            <w:r w:rsidRPr="0091249C">
                              <w:rPr>
                                <w:sz w:val="20"/>
                                <w:lang w:val="fr-FR"/>
                              </w:rPr>
                              <w:t xml:space="preserve"> d’accès, surtout en hiver (glace, marches nombreuses, etc.) </w:t>
                            </w:r>
                          </w:p>
                          <w:p w14:paraId="2E029184" w14:textId="77777777" w:rsidR="00490BEF" w:rsidRPr="0091249C" w:rsidRDefault="00490BEF" w:rsidP="0091249C">
                            <w:pPr>
                              <w:jc w:val="both"/>
                              <w:rPr>
                                <w:sz w:val="20"/>
                                <w:lang w:val="fr-FR"/>
                              </w:rPr>
                            </w:pPr>
                          </w:p>
                          <w:p w14:paraId="6DA88CAC" w14:textId="7F16EE36" w:rsidR="00846695" w:rsidRDefault="00846695" w:rsidP="0091249C">
                            <w:pPr>
                              <w:jc w:val="both"/>
                              <w:rPr>
                                <w:sz w:val="20"/>
                                <w:lang w:val="fr-FR"/>
                              </w:rPr>
                            </w:pPr>
                            <w:r w:rsidRPr="0091249C">
                              <w:rPr>
                                <w:sz w:val="20"/>
                                <w:lang w:val="fr-FR"/>
                              </w:rPr>
                              <w:t xml:space="preserve">J’aimerais pouvoir me déplacer aisément dans ces endroits, car j’aime participer à toutes sortes d’activités un peu partout et essayer plein de choses. Lors de mes déplacements, j’ai réalisé qu’il y avait plusieurs problèmes. En m’impliquant, j’ai décidé d’aider à faire avancer les choses autour de moi. </w:t>
                            </w:r>
                          </w:p>
                          <w:p w14:paraId="7629A4A2" w14:textId="77777777" w:rsidR="00846695" w:rsidRPr="0091249C" w:rsidRDefault="00846695" w:rsidP="0091249C">
                            <w:pPr>
                              <w:jc w:val="both"/>
                              <w:rPr>
                                <w:sz w:val="20"/>
                                <w:lang w:val="fr-FR"/>
                              </w:rPr>
                            </w:pPr>
                            <w:r w:rsidRPr="0091249C">
                              <w:rPr>
                                <w:sz w:val="20"/>
                                <w:szCs w:val="20"/>
                                <w:lang w:val="fr-FR"/>
                              </w:rPr>
                              <w:t>Par exemple, en rencontrant l’APHRSO et en devenant membre du comité</w:t>
                            </w:r>
                            <w:r w:rsidRPr="0091249C">
                              <w:rPr>
                                <w:sz w:val="20"/>
                                <w:lang w:val="fr-FR"/>
                              </w:rPr>
                              <w:t xml:space="preserve"> portant sur l’accessibilité universelle de la ville de Saint-Constant.</w:t>
                            </w:r>
                          </w:p>
                          <w:p w14:paraId="70624484" w14:textId="77777777" w:rsidR="00490BEF" w:rsidRDefault="00490BEF" w:rsidP="0091249C">
                            <w:pPr>
                              <w:jc w:val="both"/>
                              <w:rPr>
                                <w:sz w:val="20"/>
                              </w:rPr>
                            </w:pPr>
                          </w:p>
                          <w:p w14:paraId="369DC853" w14:textId="58C79F1F" w:rsidR="00846695" w:rsidRDefault="00846695" w:rsidP="0091249C">
                            <w:pPr>
                              <w:jc w:val="both"/>
                              <w:rPr>
                                <w:sz w:val="20"/>
                              </w:rPr>
                            </w:pPr>
                            <w:r w:rsidRPr="0091249C">
                              <w:rPr>
                                <w:sz w:val="20"/>
                              </w:rPr>
                              <w:t>Dans le même ordre d’idée, savez-vous que chaque ville de plus de 15 000 habitants détient un plan d’action mis à jour chaque année et que plusieurs d’entre elles ont maintenant une politique d’accessibilité universelle?</w:t>
                            </w:r>
                          </w:p>
                          <w:p w14:paraId="7D30568E" w14:textId="77777777" w:rsidR="00490BEF" w:rsidRPr="0091249C" w:rsidRDefault="00490BEF" w:rsidP="0091249C">
                            <w:pPr>
                              <w:jc w:val="both"/>
                              <w:rPr>
                                <w:sz w:val="20"/>
                              </w:rPr>
                            </w:pPr>
                          </w:p>
                          <w:p w14:paraId="5E1ADA2A" w14:textId="3CD67EE7" w:rsidR="00846695" w:rsidRDefault="00846695" w:rsidP="0091249C">
                            <w:pPr>
                              <w:jc w:val="both"/>
                              <w:rPr>
                                <w:rFonts w:ascii="Times New Roman" w:eastAsiaTheme="minorHAnsi" w:hAnsi="Times New Roman" w:cs="Times New Roman"/>
                                <w:sz w:val="20"/>
                                <w:lang w:bidi="ar-SA"/>
                              </w:rPr>
                            </w:pPr>
                            <w:r w:rsidRPr="0091249C">
                              <w:rPr>
                                <w:sz w:val="20"/>
                              </w:rPr>
                              <w:t xml:space="preserve">Résumons brièvement ce que cela veut dire : </w:t>
                            </w:r>
                            <w:r w:rsidRPr="0091249C">
                              <w:rPr>
                                <w:b/>
                                <w:sz w:val="20"/>
                              </w:rPr>
                              <w:t>« l’accessibilité universelle vise à éliminer toutes les barrières qui peuvent limiter une personne dans l’accomplissement de ses activités quotidiennes; c’est-à-dire, qu’elle repose essentiellement sur la notion visant la réalisation d’environnement sans obstacle</w:t>
                            </w:r>
                            <w:r w:rsidRPr="0091249C">
                              <w:rPr>
                                <w:sz w:val="20"/>
                              </w:rPr>
                              <w:t xml:space="preserve"> » (</w:t>
                            </w:r>
                            <w:r>
                              <w:rPr>
                                <w:sz w:val="20"/>
                              </w:rPr>
                              <w:t>c</w:t>
                            </w:r>
                            <w:r w:rsidRPr="0091249C">
                              <w:rPr>
                                <w:sz w:val="20"/>
                              </w:rPr>
                              <w:t>e qui n’est pas le cas de beaucoup de lieux publics).</w:t>
                            </w:r>
                            <w:r w:rsidRPr="0091249C">
                              <w:rPr>
                                <w:rFonts w:ascii="Times New Roman" w:eastAsiaTheme="minorHAnsi" w:hAnsi="Times New Roman" w:cs="Times New Roman"/>
                                <w:sz w:val="20"/>
                                <w:lang w:bidi="ar-SA"/>
                              </w:rPr>
                              <w:t xml:space="preserve"> </w:t>
                            </w:r>
                          </w:p>
                          <w:p w14:paraId="47305812" w14:textId="33953D56" w:rsidR="00846695" w:rsidRDefault="00846695" w:rsidP="0091249C">
                            <w:pPr>
                              <w:jc w:val="both"/>
                              <w:rPr>
                                <w:sz w:val="20"/>
                                <w:szCs w:val="20"/>
                              </w:rPr>
                            </w:pPr>
                            <w:r w:rsidRPr="004A48C8">
                              <w:t xml:space="preserve">Il </w:t>
                            </w:r>
                            <w:r w:rsidRPr="0091249C">
                              <w:rPr>
                                <w:sz w:val="20"/>
                                <w:szCs w:val="20"/>
                              </w:rPr>
                              <w:t>faut comprendre que le concept d’accessibilité universelle ne repose pas uniquement sur la notion d’adaptation des lieux physiques.</w:t>
                            </w:r>
                          </w:p>
                          <w:p w14:paraId="7F5ED18C" w14:textId="77777777" w:rsidR="00490BEF" w:rsidRPr="0091249C" w:rsidRDefault="00490BEF" w:rsidP="0091249C">
                            <w:pPr>
                              <w:jc w:val="both"/>
                              <w:rPr>
                                <w:sz w:val="20"/>
                                <w:szCs w:val="20"/>
                              </w:rPr>
                            </w:pPr>
                          </w:p>
                          <w:p w14:paraId="24AF8A13" w14:textId="7399E8BC" w:rsidR="00846695" w:rsidRDefault="00846695" w:rsidP="0091249C">
                            <w:pPr>
                              <w:jc w:val="both"/>
                              <w:rPr>
                                <w:sz w:val="20"/>
                                <w:szCs w:val="20"/>
                              </w:rPr>
                            </w:pPr>
                            <w:r w:rsidRPr="0091249C">
                              <w:rPr>
                                <w:sz w:val="20"/>
                                <w:szCs w:val="20"/>
                              </w:rPr>
                              <w:t>Il est également question que toute personne doit pouvoir avoir accès à l’ensemble des services offerts à la population</w:t>
                            </w:r>
                            <w:r>
                              <w:rPr>
                                <w:sz w:val="20"/>
                                <w:szCs w:val="20"/>
                              </w:rPr>
                              <w:t>,</w:t>
                            </w:r>
                            <w:r w:rsidRPr="0091249C">
                              <w:rPr>
                                <w:sz w:val="20"/>
                                <w:szCs w:val="20"/>
                              </w:rPr>
                              <w:t xml:space="preserve"> et ce de la même façon que n’importe qui. </w:t>
                            </w:r>
                          </w:p>
                          <w:p w14:paraId="72825E51" w14:textId="77777777" w:rsidR="00490BEF" w:rsidRPr="0091249C" w:rsidRDefault="00490BEF" w:rsidP="0091249C">
                            <w:pPr>
                              <w:jc w:val="both"/>
                              <w:rPr>
                                <w:sz w:val="20"/>
                                <w:szCs w:val="20"/>
                              </w:rPr>
                            </w:pPr>
                          </w:p>
                          <w:p w14:paraId="7D50C514" w14:textId="77777777" w:rsidR="00846695" w:rsidRPr="0091249C" w:rsidRDefault="00846695" w:rsidP="0091249C">
                            <w:pPr>
                              <w:jc w:val="both"/>
                              <w:rPr>
                                <w:sz w:val="20"/>
                                <w:szCs w:val="20"/>
                              </w:rPr>
                            </w:pPr>
                            <w:r w:rsidRPr="0091249C">
                              <w:rPr>
                                <w:sz w:val="20"/>
                                <w:szCs w:val="20"/>
                              </w:rPr>
                              <w:t>Tous les secteurs d’activités qui composent notre société doivent donc être considérés lorsque nous faisons appel au principe d’accessibilité universelle (accueil, informations, communications, transport, logement, aménagement des lieux publics, services, sécurité publique, etc.)</w:t>
                            </w:r>
                          </w:p>
                          <w:p w14:paraId="1EA589BA" w14:textId="77777777" w:rsidR="00846695" w:rsidRPr="0091249C" w:rsidRDefault="00846695" w:rsidP="0091249C">
                            <w:pPr>
                              <w:jc w:val="both"/>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190C" id="Text Box 74" o:spid="_x0000_s1091" type="#_x0000_t202" style="position:absolute;margin-left:0;margin-top:149.4pt;width:136.8pt;height:325.6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B5swIAALQ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" o:allowincell="f" filled="f" stroked="f">
                <v:textbox style="mso-next-textbox:#Text Box 172" inset="0,0,0,0">
                  <w:txbxContent>
                    <w:p w14:paraId="2ED65B08" w14:textId="42756DD0" w:rsidR="00846695" w:rsidRDefault="00846695" w:rsidP="0091249C">
                      <w:pPr>
                        <w:jc w:val="both"/>
                        <w:rPr>
                          <w:sz w:val="20"/>
                          <w:lang w:val="fr-FR"/>
                        </w:rPr>
                      </w:pPr>
                      <w:r w:rsidRPr="0091249C">
                        <w:rPr>
                          <w:sz w:val="20"/>
                          <w:lang w:val="fr-FR"/>
                        </w:rPr>
                        <w:t>Intégrer des personnes ayant des limitations physiques ou autres devrait être chose courante en 2019. E</w:t>
                      </w:r>
                      <w:r w:rsidR="00222EC8">
                        <w:rPr>
                          <w:sz w:val="20"/>
                          <w:lang w:val="fr-FR"/>
                        </w:rPr>
                        <w:t>t</w:t>
                      </w:r>
                      <w:r w:rsidRPr="0091249C">
                        <w:rPr>
                          <w:sz w:val="20"/>
                          <w:lang w:val="fr-FR"/>
                        </w:rPr>
                        <w:t xml:space="preserve"> bien non ! Je me nomme Karine Lévesque et je suis atteinte d’Ataxie de Beauce (maladie de l’équilibre et de la coordination). J’ai un chien </w:t>
                      </w:r>
                      <w:r>
                        <w:rPr>
                          <w:sz w:val="20"/>
                          <w:lang w:val="fr-FR"/>
                        </w:rPr>
                        <w:t>M</w:t>
                      </w:r>
                      <w:r w:rsidRPr="0091249C">
                        <w:rPr>
                          <w:sz w:val="20"/>
                          <w:lang w:val="fr-FR"/>
                        </w:rPr>
                        <w:t>ira comme aide à la marche (remplace une marchette). Je me promène beaucoup et fai</w:t>
                      </w:r>
                      <w:r>
                        <w:rPr>
                          <w:sz w:val="20"/>
                          <w:lang w:val="fr-FR"/>
                        </w:rPr>
                        <w:t>s</w:t>
                      </w:r>
                      <w:r w:rsidRPr="0091249C">
                        <w:rPr>
                          <w:sz w:val="20"/>
                          <w:lang w:val="fr-FR"/>
                        </w:rPr>
                        <w:t xml:space="preserve"> du bénévolat à divers endroits qui me sont plus difficile</w:t>
                      </w:r>
                      <w:r>
                        <w:rPr>
                          <w:sz w:val="20"/>
                          <w:lang w:val="fr-FR"/>
                        </w:rPr>
                        <w:t>s</w:t>
                      </w:r>
                      <w:r w:rsidRPr="0091249C">
                        <w:rPr>
                          <w:sz w:val="20"/>
                          <w:lang w:val="fr-FR"/>
                        </w:rPr>
                        <w:t xml:space="preserve"> d’accès, surtout en hiver (glace, marches nombreuses, etc.) </w:t>
                      </w:r>
                    </w:p>
                    <w:p w14:paraId="2E029184" w14:textId="77777777" w:rsidR="00490BEF" w:rsidRPr="0091249C" w:rsidRDefault="00490BEF" w:rsidP="0091249C">
                      <w:pPr>
                        <w:jc w:val="both"/>
                        <w:rPr>
                          <w:sz w:val="20"/>
                          <w:lang w:val="fr-FR"/>
                        </w:rPr>
                      </w:pPr>
                    </w:p>
                    <w:p w14:paraId="6DA88CAC" w14:textId="7F16EE36" w:rsidR="00846695" w:rsidRDefault="00846695" w:rsidP="0091249C">
                      <w:pPr>
                        <w:jc w:val="both"/>
                        <w:rPr>
                          <w:sz w:val="20"/>
                          <w:lang w:val="fr-FR"/>
                        </w:rPr>
                      </w:pPr>
                      <w:r w:rsidRPr="0091249C">
                        <w:rPr>
                          <w:sz w:val="20"/>
                          <w:lang w:val="fr-FR"/>
                        </w:rPr>
                        <w:t xml:space="preserve">J’aimerais pouvoir me déplacer aisément dans ces endroits, car j’aime participer à toutes sortes d’activités un peu partout et essayer plein de choses. Lors de mes déplacements, j’ai réalisé qu’il y avait plusieurs problèmes. En m’impliquant, j’ai décidé d’aider à faire avancer les choses autour de moi. </w:t>
                      </w:r>
                    </w:p>
                    <w:p w14:paraId="7629A4A2" w14:textId="77777777" w:rsidR="00846695" w:rsidRPr="0091249C" w:rsidRDefault="00846695" w:rsidP="0091249C">
                      <w:pPr>
                        <w:jc w:val="both"/>
                        <w:rPr>
                          <w:sz w:val="20"/>
                          <w:lang w:val="fr-FR"/>
                        </w:rPr>
                      </w:pPr>
                      <w:r w:rsidRPr="0091249C">
                        <w:rPr>
                          <w:sz w:val="20"/>
                          <w:szCs w:val="20"/>
                          <w:lang w:val="fr-FR"/>
                        </w:rPr>
                        <w:t>Par exemple, en rencontrant l’APHRSO et en devenant membre du comité</w:t>
                      </w:r>
                      <w:r w:rsidRPr="0091249C">
                        <w:rPr>
                          <w:sz w:val="20"/>
                          <w:lang w:val="fr-FR"/>
                        </w:rPr>
                        <w:t xml:space="preserve"> portant sur l’accessibilité universelle de la ville de Saint-Constant.</w:t>
                      </w:r>
                    </w:p>
                    <w:p w14:paraId="70624484" w14:textId="77777777" w:rsidR="00490BEF" w:rsidRDefault="00490BEF" w:rsidP="0091249C">
                      <w:pPr>
                        <w:jc w:val="both"/>
                        <w:rPr>
                          <w:sz w:val="20"/>
                        </w:rPr>
                      </w:pPr>
                    </w:p>
                    <w:p w14:paraId="369DC853" w14:textId="58C79F1F" w:rsidR="00846695" w:rsidRDefault="00846695" w:rsidP="0091249C">
                      <w:pPr>
                        <w:jc w:val="both"/>
                        <w:rPr>
                          <w:sz w:val="20"/>
                        </w:rPr>
                      </w:pPr>
                      <w:r w:rsidRPr="0091249C">
                        <w:rPr>
                          <w:sz w:val="20"/>
                        </w:rPr>
                        <w:t>Dans le même ordre d’idée, savez-vous que chaque ville de plus de 15 000 habitants détient un plan d’action mis à jour chaque année et que plusieurs d’entre elles ont maintenant une politique d’accessibilité universelle?</w:t>
                      </w:r>
                    </w:p>
                    <w:p w14:paraId="7D30568E" w14:textId="77777777" w:rsidR="00490BEF" w:rsidRPr="0091249C" w:rsidRDefault="00490BEF" w:rsidP="0091249C">
                      <w:pPr>
                        <w:jc w:val="both"/>
                        <w:rPr>
                          <w:sz w:val="20"/>
                        </w:rPr>
                      </w:pPr>
                    </w:p>
                    <w:p w14:paraId="5E1ADA2A" w14:textId="3CD67EE7" w:rsidR="00846695" w:rsidRDefault="00846695" w:rsidP="0091249C">
                      <w:pPr>
                        <w:jc w:val="both"/>
                        <w:rPr>
                          <w:rFonts w:ascii="Times New Roman" w:eastAsiaTheme="minorHAnsi" w:hAnsi="Times New Roman" w:cs="Times New Roman"/>
                          <w:sz w:val="20"/>
                          <w:lang w:bidi="ar-SA"/>
                        </w:rPr>
                      </w:pPr>
                      <w:r w:rsidRPr="0091249C">
                        <w:rPr>
                          <w:sz w:val="20"/>
                        </w:rPr>
                        <w:t xml:space="preserve">Résumons brièvement ce que cela veut dire : </w:t>
                      </w:r>
                      <w:r w:rsidRPr="0091249C">
                        <w:rPr>
                          <w:b/>
                          <w:sz w:val="20"/>
                        </w:rPr>
                        <w:t>« l’accessibilité universelle vise à éliminer toutes les barrières qui peuvent limiter une personne dans l’accomplissement de ses activités quotidiennes; c’est-à-dire, qu’elle repose essentiellement sur la notion visant la réalisation d’environnement sans obstacle</w:t>
                      </w:r>
                      <w:r w:rsidRPr="0091249C">
                        <w:rPr>
                          <w:sz w:val="20"/>
                        </w:rPr>
                        <w:t xml:space="preserve"> » (</w:t>
                      </w:r>
                      <w:r>
                        <w:rPr>
                          <w:sz w:val="20"/>
                        </w:rPr>
                        <w:t>c</w:t>
                      </w:r>
                      <w:r w:rsidRPr="0091249C">
                        <w:rPr>
                          <w:sz w:val="20"/>
                        </w:rPr>
                        <w:t>e qui n’est pas le cas de beaucoup de lieux publics).</w:t>
                      </w:r>
                      <w:r w:rsidRPr="0091249C">
                        <w:rPr>
                          <w:rFonts w:ascii="Times New Roman" w:eastAsiaTheme="minorHAnsi" w:hAnsi="Times New Roman" w:cs="Times New Roman"/>
                          <w:sz w:val="20"/>
                          <w:lang w:bidi="ar-SA"/>
                        </w:rPr>
                        <w:t xml:space="preserve"> </w:t>
                      </w:r>
                    </w:p>
                    <w:p w14:paraId="47305812" w14:textId="33953D56" w:rsidR="00846695" w:rsidRDefault="00846695" w:rsidP="0091249C">
                      <w:pPr>
                        <w:jc w:val="both"/>
                        <w:rPr>
                          <w:sz w:val="20"/>
                          <w:szCs w:val="20"/>
                        </w:rPr>
                      </w:pPr>
                      <w:r w:rsidRPr="004A48C8">
                        <w:t xml:space="preserve">Il </w:t>
                      </w:r>
                      <w:r w:rsidRPr="0091249C">
                        <w:rPr>
                          <w:sz w:val="20"/>
                          <w:szCs w:val="20"/>
                        </w:rPr>
                        <w:t>faut comprendre que le concept d’accessibilité universelle ne repose pas uniquement sur la notion d’adaptation des lieux physiques.</w:t>
                      </w:r>
                    </w:p>
                    <w:p w14:paraId="7F5ED18C" w14:textId="77777777" w:rsidR="00490BEF" w:rsidRPr="0091249C" w:rsidRDefault="00490BEF" w:rsidP="0091249C">
                      <w:pPr>
                        <w:jc w:val="both"/>
                        <w:rPr>
                          <w:sz w:val="20"/>
                          <w:szCs w:val="20"/>
                        </w:rPr>
                      </w:pPr>
                    </w:p>
                    <w:p w14:paraId="24AF8A13" w14:textId="7399E8BC" w:rsidR="00846695" w:rsidRDefault="00846695" w:rsidP="0091249C">
                      <w:pPr>
                        <w:jc w:val="both"/>
                        <w:rPr>
                          <w:sz w:val="20"/>
                          <w:szCs w:val="20"/>
                        </w:rPr>
                      </w:pPr>
                      <w:r w:rsidRPr="0091249C">
                        <w:rPr>
                          <w:sz w:val="20"/>
                          <w:szCs w:val="20"/>
                        </w:rPr>
                        <w:t>Il est également question que toute personne doit pouvoir avoir accès à l’ensemble des services offerts à la population</w:t>
                      </w:r>
                      <w:r>
                        <w:rPr>
                          <w:sz w:val="20"/>
                          <w:szCs w:val="20"/>
                        </w:rPr>
                        <w:t>,</w:t>
                      </w:r>
                      <w:r w:rsidRPr="0091249C">
                        <w:rPr>
                          <w:sz w:val="20"/>
                          <w:szCs w:val="20"/>
                        </w:rPr>
                        <w:t xml:space="preserve"> et ce de la même façon que n’importe qui. </w:t>
                      </w:r>
                    </w:p>
                    <w:p w14:paraId="72825E51" w14:textId="77777777" w:rsidR="00490BEF" w:rsidRPr="0091249C" w:rsidRDefault="00490BEF" w:rsidP="0091249C">
                      <w:pPr>
                        <w:jc w:val="both"/>
                        <w:rPr>
                          <w:sz w:val="20"/>
                          <w:szCs w:val="20"/>
                        </w:rPr>
                      </w:pPr>
                    </w:p>
                    <w:p w14:paraId="7D50C514" w14:textId="77777777" w:rsidR="00846695" w:rsidRPr="0091249C" w:rsidRDefault="00846695" w:rsidP="0091249C">
                      <w:pPr>
                        <w:jc w:val="both"/>
                        <w:rPr>
                          <w:sz w:val="20"/>
                          <w:szCs w:val="20"/>
                        </w:rPr>
                      </w:pPr>
                      <w:r w:rsidRPr="0091249C">
                        <w:rPr>
                          <w:sz w:val="20"/>
                          <w:szCs w:val="20"/>
                        </w:rPr>
                        <w:t>Tous les secteurs d’activités qui composent notre société doivent donc être considérés lorsque nous faisons appel au principe d’accessibilité universelle (accueil, informations, communications, transport, logement, aménagement des lieux publics, services, sécurité publique, etc.)</w:t>
                      </w:r>
                    </w:p>
                    <w:p w14:paraId="1EA589BA" w14:textId="77777777" w:rsidR="00846695" w:rsidRPr="0091249C" w:rsidRDefault="00846695" w:rsidP="0091249C">
                      <w:pPr>
                        <w:jc w:val="both"/>
                        <w:rPr>
                          <w:sz w:val="20"/>
                          <w:szCs w:val="20"/>
                        </w:rPr>
                      </w:pPr>
                    </w:p>
                  </w:txbxContent>
                </v:textbox>
                <w10:wrap anchorx="margin" anchory="page"/>
              </v:shape>
            </w:pict>
          </mc:Fallback>
        </mc:AlternateContent>
      </w:r>
      <w:r w:rsidR="00490BEF">
        <w:rPr>
          <w:noProof/>
          <w:lang w:eastAsia="fr-CA" w:bidi="ar-SA"/>
        </w:rPr>
        <mc:AlternateContent>
          <mc:Choice Requires="wps">
            <w:drawing>
              <wp:anchor distT="0" distB="0" distL="114300" distR="114300" simplePos="0" relativeHeight="251677696" behindDoc="0" locked="0" layoutInCell="0" allowOverlap="1" wp14:anchorId="34B46BF2" wp14:editId="592B99BE">
                <wp:simplePos x="0" y="0"/>
                <wp:positionH relativeFrom="page">
                  <wp:posOffset>2369127</wp:posOffset>
                </wp:positionH>
                <wp:positionV relativeFrom="page">
                  <wp:posOffset>1898073</wp:posOffset>
                </wp:positionV>
                <wp:extent cx="1813560" cy="4107872"/>
                <wp:effectExtent l="0" t="0" r="15240" b="6985"/>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4107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6BF2" id="Text Box 172" o:spid="_x0000_s1089" type="#_x0000_t202" style="position:absolute;margin-left:186.55pt;margin-top:149.45pt;width:142.8pt;height:32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" o:allowincell="f" filled="f" stroked="f">
                <v:textbox style="mso-next-textbox:#Text Box 173" inset="0,0,0,0">
                  <w:txbxContent/>
                </v:textbox>
                <w10:wrap anchorx="page" anchory="page"/>
              </v:shape>
            </w:pict>
          </mc:Fallback>
        </mc:AlternateContent>
      </w:r>
      <w:r w:rsidR="00490BEF">
        <w:rPr>
          <w:noProof/>
          <w:lang w:eastAsia="fr-CA" w:bidi="ar-SA"/>
        </w:rPr>
        <mc:AlternateContent>
          <mc:Choice Requires="wps">
            <w:drawing>
              <wp:anchor distT="0" distB="0" distL="114300" distR="114300" simplePos="0" relativeHeight="251678720" behindDoc="0" locked="0" layoutInCell="1" allowOverlap="1" wp14:anchorId="65AC7998" wp14:editId="35F50029">
                <wp:simplePos x="0" y="0"/>
                <wp:positionH relativeFrom="page">
                  <wp:posOffset>4371109</wp:posOffset>
                </wp:positionH>
                <wp:positionV relativeFrom="page">
                  <wp:posOffset>1898072</wp:posOffset>
                </wp:positionV>
                <wp:extent cx="1752600" cy="4232563"/>
                <wp:effectExtent l="0" t="0" r="0" b="15875"/>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23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C7998" id="Text Box 173" o:spid="_x0000_s1090" type="#_x0000_t202" style="position:absolute;margin-left:344.2pt;margin-top:149.45pt;width:138pt;height:333.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" filled="f" stroked="f">
                <v:textbox inset="0,0,0,0">
                  <w:txbxContent/>
                </v:textbox>
                <w10:wrap anchorx="page" anchory="page"/>
              </v:shape>
            </w:pict>
          </mc:Fallback>
        </mc:AlternateContent>
      </w:r>
      <w:r w:rsidR="00DC62F8" w:rsidRPr="00DC62F8">
        <w:rPr>
          <w:noProof/>
        </w:rPr>
        <w:drawing>
          <wp:anchor distT="0" distB="0" distL="114300" distR="114300" simplePos="0" relativeHeight="251870208" behindDoc="1" locked="0" layoutInCell="1" allowOverlap="1" wp14:anchorId="489FFB71" wp14:editId="3792637B">
            <wp:simplePos x="0" y="0"/>
            <wp:positionH relativeFrom="column">
              <wp:posOffset>3935730</wp:posOffset>
            </wp:positionH>
            <wp:positionV relativeFrom="paragraph">
              <wp:posOffset>6445250</wp:posOffset>
            </wp:positionV>
            <wp:extent cx="1713230" cy="934720"/>
            <wp:effectExtent l="133350" t="76200" r="77470" b="132080"/>
            <wp:wrapTight wrapText="bothSides">
              <wp:wrapPolygon edited="0">
                <wp:start x="721" y="-1761"/>
                <wp:lineTo x="-1681" y="-880"/>
                <wp:lineTo x="-1681" y="20250"/>
                <wp:lineTo x="240" y="24212"/>
                <wp:lineTo x="20415" y="24212"/>
                <wp:lineTo x="20655" y="23332"/>
                <wp:lineTo x="22096" y="20690"/>
                <wp:lineTo x="22337" y="6163"/>
                <wp:lineTo x="20415" y="-440"/>
                <wp:lineTo x="20175" y="-1761"/>
                <wp:lineTo x="721" y="-1761"/>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BEBA8EAE-BF5A-486C-A8C5-ECC9F3942E4B}">
                          <a14:imgProps xmlns:a14="http://schemas.microsoft.com/office/drawing/2010/main">
                            <a14:imgLayer r:embed="rId48">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13230" cy="934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1249C">
        <w:rPr>
          <w:noProof/>
          <w:lang w:eastAsia="fr-CA" w:bidi="ar-SA"/>
        </w:rPr>
        <mc:AlternateContent>
          <mc:Choice Requires="wps">
            <w:drawing>
              <wp:anchor distT="0" distB="0" distL="114300" distR="114300" simplePos="0" relativeHeight="251866112" behindDoc="0" locked="0" layoutInCell="1" allowOverlap="1" wp14:anchorId="282FFF29" wp14:editId="545C8988">
                <wp:simplePos x="0" y="0"/>
                <wp:positionH relativeFrom="margin">
                  <wp:align>left</wp:align>
                </wp:positionH>
                <wp:positionV relativeFrom="page">
                  <wp:posOffset>8008620</wp:posOffset>
                </wp:positionV>
                <wp:extent cx="1497965" cy="2628900"/>
                <wp:effectExtent l="0" t="0" r="6985" b="0"/>
                <wp:wrapNone/>
                <wp:docPr id="70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4080" w14:textId="77777777" w:rsidR="00846695" w:rsidRPr="0091249C" w:rsidRDefault="00846695" w:rsidP="0091249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FFF29" id="_x0000_s1094" type="#_x0000_t202" style="position:absolute;margin-left:0;margin-top:630.6pt;width:117.95pt;height:207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nt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" filled="f" stroked="f">
                <v:textbox inset="0,0,0,0">
                  <w:txbxContent>
                    <w:p w14:paraId="10B14080" w14:textId="77777777" w:rsidR="00846695" w:rsidRPr="0091249C" w:rsidRDefault="00846695" w:rsidP="0091249C">
                      <w:pPr>
                        <w:pStyle w:val="Corpsdetexte"/>
                      </w:pPr>
                    </w:p>
                  </w:txbxContent>
                </v:textbox>
                <w10:wrap anchorx="margin" anchory="page"/>
              </v:shape>
            </w:pict>
          </mc:Fallback>
        </mc:AlternateContent>
      </w:r>
      <w:r w:rsidR="00044195">
        <w:rPr>
          <w:noProof/>
          <w:lang w:eastAsia="fr-CA" w:bidi="ar-SA"/>
        </w:rPr>
        <mc:AlternateContent>
          <mc:Choice Requires="wps">
            <w:drawing>
              <wp:anchor distT="0" distB="0" distL="114300" distR="114300" simplePos="0" relativeHeight="251681792" behindDoc="0" locked="0" layoutInCell="1" allowOverlap="1" wp14:anchorId="7D1504BD" wp14:editId="2A63BACD">
                <wp:simplePos x="0" y="0"/>
                <wp:positionH relativeFrom="page">
                  <wp:posOffset>3754120</wp:posOffset>
                </wp:positionH>
                <wp:positionV relativeFrom="page">
                  <wp:posOffset>7193280</wp:posOffset>
                </wp:positionV>
                <wp:extent cx="1519555" cy="3082925"/>
                <wp:effectExtent l="0" t="0" r="0" b="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0">
                        <w:txbxContent>
                          <w:p w14:paraId="69223F48" w14:textId="77777777" w:rsidR="00846695" w:rsidRPr="00B428E1" w:rsidRDefault="00846695" w:rsidP="00044195">
                            <w:pPr>
                              <w:pStyle w:val="Corpsdetexte"/>
                            </w:pPr>
                            <w:r w:rsidRPr="00B428E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504BD" id="Text Box 176" o:spid="_x0000_s1095" type="#_x0000_t202" style="position:absolute;margin-left:295.6pt;margin-top:566.4pt;width:119.65pt;height:24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CB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" filled="f" stroked="f">
                <v:textbox style="mso-next-textbox:#Text Box 177" inset="0,0,0,0">
                  <w:txbxContent>
                    <w:p w14:paraId="69223F48" w14:textId="77777777" w:rsidR="00846695" w:rsidRPr="00B428E1" w:rsidRDefault="00846695" w:rsidP="00044195">
                      <w:pPr>
                        <w:pStyle w:val="Corpsdetexte"/>
                      </w:pPr>
                      <w:r w:rsidRPr="00B428E1">
                        <w:t>(</w:t>
                      </w:r>
                    </w:p>
                  </w:txbxContent>
                </v:textbox>
                <w10:wrap anchorx="page" anchory="page"/>
              </v:shape>
            </w:pict>
          </mc:Fallback>
        </mc:AlternateContent>
      </w:r>
      <w:r w:rsidR="00B428E1">
        <w:rPr>
          <w:noProof/>
          <w:lang w:eastAsia="fr-CA" w:bidi="ar-SA"/>
        </w:rPr>
        <mc:AlternateContent>
          <mc:Choice Requires="wps">
            <w:drawing>
              <wp:anchor distT="0" distB="0" distL="114300" distR="114300" simplePos="0" relativeHeight="251682816" behindDoc="0" locked="0" layoutInCell="1" allowOverlap="1" wp14:anchorId="4F0212ED" wp14:editId="1D9D00BE">
                <wp:simplePos x="0" y="0"/>
                <wp:positionH relativeFrom="page">
                  <wp:posOffset>3863975</wp:posOffset>
                </wp:positionH>
                <wp:positionV relativeFrom="page">
                  <wp:posOffset>7078980</wp:posOffset>
                </wp:positionV>
                <wp:extent cx="1519555" cy="3082925"/>
                <wp:effectExtent l="0" t="0" r="0" b="0"/>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91EB" id="Text Box 177" o:spid="_x0000_s1097" type="#_x0000_t202" style="position:absolute;margin-left:304.25pt;margin-top:557.4pt;width:119.65pt;height:242.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" filled="f" stroked="f">
                <v:textbox inset="0,0,0,0">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0768" behindDoc="0" locked="0" layoutInCell="0" allowOverlap="1" wp14:anchorId="2B32290E" wp14:editId="3E5DC21F">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FEF5" w14:textId="77777777" w:rsidR="00846695" w:rsidRDefault="0084669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2290E" id="Text Box 175" o:spid="_x0000_s1097" type="#_x0000_t202" style="position:absolute;margin-left:46pt;margin-top:423pt;width:7.2pt;height:7.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" o:allowincell="f" filled="f" stroked="f">
                <v:textbox inset="0,0,0,0">
                  <w:txbxContent>
                    <w:p w14:paraId="4F2FFEF5" w14:textId="77777777" w:rsidR="00846695" w:rsidRDefault="00846695">
                      <w:pPr>
                        <w:pStyle w:val="Corpsdetexte"/>
                      </w:pPr>
                    </w:p>
                  </w:txbxContent>
                </v:textbox>
                <w10:wrap anchorx="page" anchory="page"/>
              </v:shape>
            </w:pict>
          </mc:Fallback>
        </mc:AlternateContent>
      </w:r>
      <w:r w:rsidR="001E75CA">
        <w:br w:type="page"/>
      </w:r>
      <w:r w:rsidR="00F07BD6">
        <w:rPr>
          <w:noProof/>
          <w:lang w:eastAsia="fr-CA" w:bidi="ar-SA"/>
        </w:rPr>
        <w:lastRenderedPageBreak/>
        <mc:AlternateContent>
          <mc:Choice Requires="wps">
            <w:drawing>
              <wp:anchor distT="0" distB="0" distL="114300" distR="114300" simplePos="0" relativeHeight="251734016" behindDoc="0" locked="0" layoutInCell="0" allowOverlap="1" wp14:anchorId="2DECF668" wp14:editId="76B5B0C5">
                <wp:simplePos x="0" y="0"/>
                <wp:positionH relativeFrom="margin">
                  <wp:posOffset>1820545</wp:posOffset>
                </wp:positionH>
                <wp:positionV relativeFrom="page">
                  <wp:posOffset>1228725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42D5D" w14:textId="77777777" w:rsidR="00846695" w:rsidRPr="00A37F3A" w:rsidRDefault="00846695" w:rsidP="00BF420E">
                            <w:pPr>
                              <w:rPr>
                                <w:b/>
                                <w:sz w:val="28"/>
                                <w:szCs w:val="28"/>
                              </w:rPr>
                            </w:pPr>
                            <w:r w:rsidRPr="00A37F3A">
                              <w:rPr>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CF668" id="Text Box 260" o:spid="_x0000_s1098" type="#_x0000_t202" style="position:absolute;margin-left:143.35pt;margin-top:96.7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nsw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" o:allowincell="f" filled="f" stroked="f">
                <v:textbox inset="0,0,0,0">
                  <w:txbxContent>
                    <w:p w14:paraId="74D42D5D" w14:textId="77777777" w:rsidR="00846695" w:rsidRPr="00A37F3A" w:rsidRDefault="00846695" w:rsidP="00BF420E">
                      <w:pPr>
                        <w:rPr>
                          <w:b/>
                          <w:sz w:val="28"/>
                          <w:szCs w:val="28"/>
                        </w:rPr>
                      </w:pPr>
                      <w:r w:rsidRPr="00A37F3A">
                        <w:rPr>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0" locked="0" layoutInCell="1" allowOverlap="1" wp14:anchorId="334B703A" wp14:editId="701D21E1">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0F1C" w14:textId="77777777" w:rsidR="00846695" w:rsidRPr="001428D8" w:rsidRDefault="00846695"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65D08920" w14:textId="77777777" w:rsidR="00846695" w:rsidRPr="001428D8" w:rsidRDefault="00846695"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0C29764E" w14:textId="77777777" w:rsidR="00846695" w:rsidRPr="00182D27" w:rsidRDefault="00846695" w:rsidP="00883BCA">
                            <w:pPr>
                              <w:widowControl w:val="0"/>
                              <w:jc w:val="both"/>
                              <w:rPr>
                                <w:b/>
                                <w:color w:val="339966"/>
                                <w:kern w:val="28"/>
                                <w:sz w:val="12"/>
                                <w:szCs w:val="18"/>
                                <w:lang w:val="fr-FR" w:eastAsia="fr-CA" w:bidi="ar-SA"/>
                                <w14:cntxtAlts/>
                              </w:rPr>
                            </w:pPr>
                          </w:p>
                          <w:p w14:paraId="2DAC5478" w14:textId="77777777" w:rsidR="00846695" w:rsidRPr="001428D8" w:rsidRDefault="00846695"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47315A08" w14:textId="77777777" w:rsidR="00846695" w:rsidRPr="00D47C5C" w:rsidRDefault="00846695"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4B57C7F6" w14:textId="77777777" w:rsidR="00846695" w:rsidRPr="00D47C5C" w:rsidRDefault="00846695"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019F0728" w14:textId="085EC1D4" w:rsidR="00846695" w:rsidRPr="00D47C5C" w:rsidRDefault="00846695"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222EC8">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4CE23464" w14:textId="77777777" w:rsidR="00846695" w:rsidRPr="00D47C5C" w:rsidRDefault="00846695"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1D00B646" w14:textId="77777777" w:rsidR="00846695" w:rsidRPr="001428D8" w:rsidRDefault="00846695"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3F5D677B" w14:textId="77777777" w:rsidR="00846695" w:rsidRPr="00182D27" w:rsidRDefault="00846695" w:rsidP="00883BCA">
                            <w:pPr>
                              <w:widowControl w:val="0"/>
                              <w:jc w:val="both"/>
                              <w:rPr>
                                <w:rFonts w:ascii="Lucida Sans Unicode" w:hAnsi="Lucida Sans Unicode" w:cs="Lucida Sans Unicode"/>
                                <w:color w:val="000000"/>
                                <w:kern w:val="28"/>
                                <w:sz w:val="12"/>
                                <w:szCs w:val="17"/>
                                <w:lang w:eastAsia="fr-CA" w:bidi="ar-SA"/>
                                <w14:cntxtAlts/>
                              </w:rPr>
                            </w:pPr>
                          </w:p>
                          <w:p w14:paraId="7D57C188" w14:textId="77777777" w:rsidR="00846695" w:rsidRPr="001428D8" w:rsidRDefault="00846695"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2AA8752B" w14:textId="77777777" w:rsidR="00846695" w:rsidRPr="001428D8" w:rsidRDefault="00846695"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1BA3C8B7" w14:textId="77777777" w:rsidR="00846695" w:rsidRPr="00182D27" w:rsidRDefault="00846695" w:rsidP="00883BCA">
                            <w:pPr>
                              <w:widowControl w:val="0"/>
                              <w:jc w:val="both"/>
                              <w:rPr>
                                <w:rFonts w:ascii="Lucida Sans Unicode" w:hAnsi="Lucida Sans Unicode" w:cs="Lucida Sans Unicode"/>
                                <w:color w:val="000000"/>
                                <w:kern w:val="28"/>
                                <w:sz w:val="12"/>
                                <w:szCs w:val="17"/>
                                <w:lang w:val="fr-FR" w:eastAsia="fr-CA" w:bidi="ar-SA"/>
                                <w14:cntxtAlts/>
                              </w:rPr>
                            </w:pPr>
                          </w:p>
                          <w:p w14:paraId="7557E301" w14:textId="77777777" w:rsidR="00846695" w:rsidRPr="000A7EF3" w:rsidRDefault="00846695"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47AC84FD" w14:textId="77777777" w:rsidR="00846695" w:rsidRDefault="00846695"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4076BFD7" w14:textId="77777777" w:rsidR="00846695" w:rsidRPr="00D368DD" w:rsidRDefault="00846695" w:rsidP="00883BCA">
                            <w:pPr>
                              <w:widowControl w:val="0"/>
                              <w:jc w:val="both"/>
                              <w:rPr>
                                <w:color w:val="000000"/>
                                <w:kern w:val="28"/>
                                <w:sz w:val="12"/>
                                <w:szCs w:val="18"/>
                                <w:lang w:eastAsia="fr-CA" w:bidi="ar-SA"/>
                                <w14:cntxtAlts/>
                              </w:rPr>
                            </w:pPr>
                          </w:p>
                          <w:p w14:paraId="26AA8475" w14:textId="77777777" w:rsidR="00846695" w:rsidRPr="009F4833" w:rsidRDefault="00846695"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76A83ED0" w14:textId="77777777" w:rsidR="00846695" w:rsidRPr="009C2472" w:rsidRDefault="00846695"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703A" id="Text Box 115" o:spid="_x0000_s1099"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4ptwIAALU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" filled="f" stroked="f">
                <v:textbox inset="0,0,0,0">
                  <w:txbxContent>
                    <w:p w14:paraId="62800F1C" w14:textId="77777777" w:rsidR="00846695" w:rsidRPr="001428D8" w:rsidRDefault="00846695"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65D08920" w14:textId="77777777" w:rsidR="00846695" w:rsidRPr="001428D8" w:rsidRDefault="00846695"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0C29764E" w14:textId="77777777" w:rsidR="00846695" w:rsidRPr="00182D27" w:rsidRDefault="00846695" w:rsidP="00883BCA">
                      <w:pPr>
                        <w:widowControl w:val="0"/>
                        <w:jc w:val="both"/>
                        <w:rPr>
                          <w:b/>
                          <w:color w:val="339966"/>
                          <w:kern w:val="28"/>
                          <w:sz w:val="12"/>
                          <w:szCs w:val="18"/>
                          <w:lang w:val="fr-FR" w:eastAsia="fr-CA" w:bidi="ar-SA"/>
                          <w14:cntxtAlts/>
                        </w:rPr>
                      </w:pPr>
                    </w:p>
                    <w:p w14:paraId="2DAC5478" w14:textId="77777777" w:rsidR="00846695" w:rsidRPr="001428D8" w:rsidRDefault="00846695"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47315A08" w14:textId="77777777" w:rsidR="00846695" w:rsidRPr="00D47C5C" w:rsidRDefault="00846695"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4B57C7F6" w14:textId="77777777" w:rsidR="00846695" w:rsidRPr="00D47C5C" w:rsidRDefault="00846695"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019F0728" w14:textId="085EC1D4" w:rsidR="00846695" w:rsidRPr="00D47C5C" w:rsidRDefault="00846695"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222EC8">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4CE23464" w14:textId="77777777" w:rsidR="00846695" w:rsidRPr="00D47C5C" w:rsidRDefault="00846695"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1D00B646" w14:textId="77777777" w:rsidR="00846695" w:rsidRPr="001428D8" w:rsidRDefault="00846695"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3F5D677B" w14:textId="77777777" w:rsidR="00846695" w:rsidRPr="00182D27" w:rsidRDefault="00846695" w:rsidP="00883BCA">
                      <w:pPr>
                        <w:widowControl w:val="0"/>
                        <w:jc w:val="both"/>
                        <w:rPr>
                          <w:rFonts w:ascii="Lucida Sans Unicode" w:hAnsi="Lucida Sans Unicode" w:cs="Lucida Sans Unicode"/>
                          <w:color w:val="000000"/>
                          <w:kern w:val="28"/>
                          <w:sz w:val="12"/>
                          <w:szCs w:val="17"/>
                          <w:lang w:eastAsia="fr-CA" w:bidi="ar-SA"/>
                          <w14:cntxtAlts/>
                        </w:rPr>
                      </w:pPr>
                    </w:p>
                    <w:p w14:paraId="7D57C188" w14:textId="77777777" w:rsidR="00846695" w:rsidRPr="001428D8" w:rsidRDefault="00846695"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2AA8752B" w14:textId="77777777" w:rsidR="00846695" w:rsidRPr="001428D8" w:rsidRDefault="00846695"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1BA3C8B7" w14:textId="77777777" w:rsidR="00846695" w:rsidRPr="00182D27" w:rsidRDefault="00846695" w:rsidP="00883BCA">
                      <w:pPr>
                        <w:widowControl w:val="0"/>
                        <w:jc w:val="both"/>
                        <w:rPr>
                          <w:rFonts w:ascii="Lucida Sans Unicode" w:hAnsi="Lucida Sans Unicode" w:cs="Lucida Sans Unicode"/>
                          <w:color w:val="000000"/>
                          <w:kern w:val="28"/>
                          <w:sz w:val="12"/>
                          <w:szCs w:val="17"/>
                          <w:lang w:val="fr-FR" w:eastAsia="fr-CA" w:bidi="ar-SA"/>
                          <w14:cntxtAlts/>
                        </w:rPr>
                      </w:pPr>
                    </w:p>
                    <w:p w14:paraId="7557E301" w14:textId="77777777" w:rsidR="00846695" w:rsidRPr="000A7EF3" w:rsidRDefault="00846695"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47AC84FD" w14:textId="77777777" w:rsidR="00846695" w:rsidRDefault="00846695"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4076BFD7" w14:textId="77777777" w:rsidR="00846695" w:rsidRPr="00D368DD" w:rsidRDefault="00846695" w:rsidP="00883BCA">
                      <w:pPr>
                        <w:widowControl w:val="0"/>
                        <w:jc w:val="both"/>
                        <w:rPr>
                          <w:color w:val="000000"/>
                          <w:kern w:val="28"/>
                          <w:sz w:val="12"/>
                          <w:szCs w:val="18"/>
                          <w:lang w:eastAsia="fr-CA" w:bidi="ar-SA"/>
                          <w14:cntxtAlts/>
                        </w:rPr>
                      </w:pPr>
                    </w:p>
                    <w:p w14:paraId="26AA8475" w14:textId="77777777" w:rsidR="00846695" w:rsidRPr="009F4833" w:rsidRDefault="00846695"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76A83ED0" w14:textId="77777777" w:rsidR="00846695" w:rsidRPr="009C2472" w:rsidRDefault="00846695"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28A9B983" wp14:editId="123EAB5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093FC66E" wp14:editId="6EAC28AC">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MC900355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50"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DA14FF5" wp14:editId="1085656A">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9096E4D" w14:textId="77777777" w:rsidR="00846695" w:rsidRDefault="00846695" w:rsidP="00883BCA">
                            <w:pPr>
                              <w:spacing w:before="240" w:line="276" w:lineRule="auto"/>
                              <w:ind w:right="28"/>
                              <w:rPr>
                                <w:sz w:val="20"/>
                                <w:szCs w:val="20"/>
                                <w:lang w:val="fr-FR"/>
                              </w:rPr>
                            </w:pPr>
                            <w:r>
                              <w:rPr>
                                <w:sz w:val="20"/>
                                <w:szCs w:val="20"/>
                                <w:lang w:val="fr-FR"/>
                              </w:rPr>
                              <w:t>Informations</w:t>
                            </w:r>
                          </w:p>
                          <w:p w14:paraId="69D94BA6" w14:textId="77777777" w:rsidR="00846695" w:rsidRDefault="00846695" w:rsidP="00883BCA">
                            <w:pPr>
                              <w:spacing w:line="276" w:lineRule="auto"/>
                              <w:ind w:right="28"/>
                              <w:rPr>
                                <w:sz w:val="20"/>
                                <w:szCs w:val="20"/>
                                <w:lang w:val="fr-FR"/>
                              </w:rPr>
                            </w:pPr>
                            <w:r>
                              <w:rPr>
                                <w:sz w:val="20"/>
                                <w:szCs w:val="20"/>
                                <w:lang w:val="fr-FR"/>
                              </w:rPr>
                              <w:t xml:space="preserve">Formations/ éducation populaire </w:t>
                            </w:r>
                          </w:p>
                          <w:p w14:paraId="50380AAD" w14:textId="77777777" w:rsidR="00846695" w:rsidRDefault="00846695" w:rsidP="00883BCA">
                            <w:pPr>
                              <w:spacing w:line="276" w:lineRule="auto"/>
                              <w:ind w:right="28"/>
                              <w:rPr>
                                <w:sz w:val="20"/>
                                <w:szCs w:val="20"/>
                                <w:lang w:val="fr-FR"/>
                              </w:rPr>
                            </w:pPr>
                            <w:r>
                              <w:rPr>
                                <w:sz w:val="20"/>
                                <w:szCs w:val="20"/>
                                <w:lang w:val="fr-FR"/>
                              </w:rPr>
                              <w:t>Sensibilisation</w:t>
                            </w:r>
                          </w:p>
                          <w:p w14:paraId="10FE73DB" w14:textId="77777777" w:rsidR="00846695" w:rsidRDefault="00846695" w:rsidP="00883BCA">
                            <w:pPr>
                              <w:spacing w:line="276" w:lineRule="auto"/>
                              <w:ind w:right="28"/>
                              <w:rPr>
                                <w:sz w:val="20"/>
                                <w:szCs w:val="20"/>
                                <w:lang w:val="fr-FR"/>
                              </w:rPr>
                            </w:pPr>
                            <w:r>
                              <w:rPr>
                                <w:sz w:val="20"/>
                                <w:szCs w:val="20"/>
                                <w:lang w:val="fr-FR"/>
                              </w:rPr>
                              <w:t>Représentations / comités</w:t>
                            </w:r>
                          </w:p>
                          <w:p w14:paraId="0CAF4658" w14:textId="77777777" w:rsidR="00846695" w:rsidRDefault="00846695" w:rsidP="00883BCA">
                            <w:pPr>
                              <w:spacing w:line="276" w:lineRule="auto"/>
                              <w:ind w:right="28"/>
                              <w:rPr>
                                <w:sz w:val="20"/>
                                <w:szCs w:val="20"/>
                                <w:lang w:val="fr-FR"/>
                              </w:rPr>
                            </w:pPr>
                            <w:r>
                              <w:rPr>
                                <w:sz w:val="20"/>
                                <w:szCs w:val="20"/>
                                <w:lang w:val="fr-FR"/>
                              </w:rPr>
                              <w:t>Concertations</w:t>
                            </w:r>
                          </w:p>
                          <w:p w14:paraId="3B2A50C5" w14:textId="77777777" w:rsidR="00846695" w:rsidRDefault="00846695" w:rsidP="00883BCA">
                            <w:pPr>
                              <w:spacing w:line="276" w:lineRule="auto"/>
                              <w:ind w:right="28"/>
                              <w:rPr>
                                <w:sz w:val="20"/>
                                <w:szCs w:val="20"/>
                                <w:lang w:val="fr-FR"/>
                              </w:rPr>
                            </w:pPr>
                            <w:r>
                              <w:rPr>
                                <w:sz w:val="20"/>
                                <w:szCs w:val="20"/>
                                <w:lang w:val="fr-FR"/>
                              </w:rPr>
                              <w:t>Collaborations / soutien aux municipalités et aux organismes</w:t>
                            </w:r>
                          </w:p>
                          <w:p w14:paraId="61697540" w14:textId="77777777" w:rsidR="00846695" w:rsidRDefault="00846695" w:rsidP="00883BCA">
                            <w:pPr>
                              <w:spacing w:line="276" w:lineRule="auto"/>
                              <w:ind w:right="28"/>
                              <w:rPr>
                                <w:sz w:val="20"/>
                                <w:szCs w:val="20"/>
                                <w:lang w:val="fr-FR"/>
                              </w:rPr>
                            </w:pPr>
                            <w:r>
                              <w:rPr>
                                <w:sz w:val="20"/>
                                <w:szCs w:val="20"/>
                                <w:lang w:val="fr-FR"/>
                              </w:rPr>
                              <w:t>Consultations citoyennes</w:t>
                            </w:r>
                          </w:p>
                          <w:p w14:paraId="25C3F05E" w14:textId="77777777" w:rsidR="00846695" w:rsidRPr="007D12F8" w:rsidRDefault="00846695" w:rsidP="00883BCA">
                            <w:pPr>
                              <w:spacing w:line="276" w:lineRule="auto"/>
                              <w:ind w:right="28"/>
                              <w:rPr>
                                <w:sz w:val="20"/>
                                <w:szCs w:val="20"/>
                                <w:lang w:val="fr-FR"/>
                              </w:rPr>
                            </w:pPr>
                            <w:r>
                              <w:rPr>
                                <w:sz w:val="20"/>
                                <w:szCs w:val="20"/>
                                <w:lang w:val="fr-FR"/>
                              </w:rPr>
                              <w:t>Revendications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14FF5" id="Text Box 253" o:spid="_x0000_s1100"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" filled="f" strokecolor="#002060" strokeweight="1pt">
                <v:textbox inset="0,0,0,0">
                  <w:txbxContent>
                    <w:p w14:paraId="29096E4D" w14:textId="77777777" w:rsidR="00846695" w:rsidRDefault="00846695" w:rsidP="00883BCA">
                      <w:pPr>
                        <w:spacing w:before="240" w:line="276" w:lineRule="auto"/>
                        <w:ind w:right="28"/>
                        <w:rPr>
                          <w:sz w:val="20"/>
                          <w:szCs w:val="20"/>
                          <w:lang w:val="fr-FR"/>
                        </w:rPr>
                      </w:pPr>
                      <w:r>
                        <w:rPr>
                          <w:sz w:val="20"/>
                          <w:szCs w:val="20"/>
                          <w:lang w:val="fr-FR"/>
                        </w:rPr>
                        <w:t>Informations</w:t>
                      </w:r>
                    </w:p>
                    <w:p w14:paraId="69D94BA6" w14:textId="77777777" w:rsidR="00846695" w:rsidRDefault="00846695" w:rsidP="00883BCA">
                      <w:pPr>
                        <w:spacing w:line="276" w:lineRule="auto"/>
                        <w:ind w:right="28"/>
                        <w:rPr>
                          <w:sz w:val="20"/>
                          <w:szCs w:val="20"/>
                          <w:lang w:val="fr-FR"/>
                        </w:rPr>
                      </w:pPr>
                      <w:r>
                        <w:rPr>
                          <w:sz w:val="20"/>
                          <w:szCs w:val="20"/>
                          <w:lang w:val="fr-FR"/>
                        </w:rPr>
                        <w:t xml:space="preserve">Formations/ éducation populaire </w:t>
                      </w:r>
                    </w:p>
                    <w:p w14:paraId="50380AAD" w14:textId="77777777" w:rsidR="00846695" w:rsidRDefault="00846695" w:rsidP="00883BCA">
                      <w:pPr>
                        <w:spacing w:line="276" w:lineRule="auto"/>
                        <w:ind w:right="28"/>
                        <w:rPr>
                          <w:sz w:val="20"/>
                          <w:szCs w:val="20"/>
                          <w:lang w:val="fr-FR"/>
                        </w:rPr>
                      </w:pPr>
                      <w:r>
                        <w:rPr>
                          <w:sz w:val="20"/>
                          <w:szCs w:val="20"/>
                          <w:lang w:val="fr-FR"/>
                        </w:rPr>
                        <w:t>Sensibilisation</w:t>
                      </w:r>
                    </w:p>
                    <w:p w14:paraId="10FE73DB" w14:textId="77777777" w:rsidR="00846695" w:rsidRDefault="00846695" w:rsidP="00883BCA">
                      <w:pPr>
                        <w:spacing w:line="276" w:lineRule="auto"/>
                        <w:ind w:right="28"/>
                        <w:rPr>
                          <w:sz w:val="20"/>
                          <w:szCs w:val="20"/>
                          <w:lang w:val="fr-FR"/>
                        </w:rPr>
                      </w:pPr>
                      <w:r>
                        <w:rPr>
                          <w:sz w:val="20"/>
                          <w:szCs w:val="20"/>
                          <w:lang w:val="fr-FR"/>
                        </w:rPr>
                        <w:t>Représentations / comités</w:t>
                      </w:r>
                    </w:p>
                    <w:p w14:paraId="0CAF4658" w14:textId="77777777" w:rsidR="00846695" w:rsidRDefault="00846695" w:rsidP="00883BCA">
                      <w:pPr>
                        <w:spacing w:line="276" w:lineRule="auto"/>
                        <w:ind w:right="28"/>
                        <w:rPr>
                          <w:sz w:val="20"/>
                          <w:szCs w:val="20"/>
                          <w:lang w:val="fr-FR"/>
                        </w:rPr>
                      </w:pPr>
                      <w:r>
                        <w:rPr>
                          <w:sz w:val="20"/>
                          <w:szCs w:val="20"/>
                          <w:lang w:val="fr-FR"/>
                        </w:rPr>
                        <w:t>Concertations</w:t>
                      </w:r>
                    </w:p>
                    <w:p w14:paraId="3B2A50C5" w14:textId="77777777" w:rsidR="00846695" w:rsidRDefault="00846695" w:rsidP="00883BCA">
                      <w:pPr>
                        <w:spacing w:line="276" w:lineRule="auto"/>
                        <w:ind w:right="28"/>
                        <w:rPr>
                          <w:sz w:val="20"/>
                          <w:szCs w:val="20"/>
                          <w:lang w:val="fr-FR"/>
                        </w:rPr>
                      </w:pPr>
                      <w:r>
                        <w:rPr>
                          <w:sz w:val="20"/>
                          <w:szCs w:val="20"/>
                          <w:lang w:val="fr-FR"/>
                        </w:rPr>
                        <w:t>Collaborations / soutien aux municipalités et aux organismes</w:t>
                      </w:r>
                    </w:p>
                    <w:p w14:paraId="61697540" w14:textId="77777777" w:rsidR="00846695" w:rsidRDefault="00846695" w:rsidP="00883BCA">
                      <w:pPr>
                        <w:spacing w:line="276" w:lineRule="auto"/>
                        <w:ind w:right="28"/>
                        <w:rPr>
                          <w:sz w:val="20"/>
                          <w:szCs w:val="20"/>
                          <w:lang w:val="fr-FR"/>
                        </w:rPr>
                      </w:pPr>
                      <w:r>
                        <w:rPr>
                          <w:sz w:val="20"/>
                          <w:szCs w:val="20"/>
                          <w:lang w:val="fr-FR"/>
                        </w:rPr>
                        <w:t>Consultations citoyennes</w:t>
                      </w:r>
                    </w:p>
                    <w:p w14:paraId="25C3F05E" w14:textId="77777777" w:rsidR="00846695" w:rsidRPr="007D12F8" w:rsidRDefault="00846695" w:rsidP="00883BCA">
                      <w:pPr>
                        <w:spacing w:line="276" w:lineRule="auto"/>
                        <w:ind w:right="28"/>
                        <w:rPr>
                          <w:sz w:val="20"/>
                          <w:szCs w:val="20"/>
                          <w:lang w:val="fr-FR"/>
                        </w:rPr>
                      </w:pPr>
                      <w:r>
                        <w:rPr>
                          <w:sz w:val="20"/>
                          <w:szCs w:val="20"/>
                          <w:lang w:val="fr-FR"/>
                        </w:rPr>
                        <w:t>Revendications</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68904D33" wp14:editId="02EE987D">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165CA9A9" wp14:editId="7BE57F5A">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E1872" w14:textId="77777777" w:rsidR="00846695" w:rsidRPr="00A37F3A" w:rsidRDefault="00846695" w:rsidP="00883BCA">
                            <w:pPr>
                              <w:rPr>
                                <w:b/>
                                <w:sz w:val="28"/>
                                <w:szCs w:val="28"/>
                              </w:rPr>
                            </w:pPr>
                            <w:r>
                              <w:rPr>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CA9A9" id="_x0000_s1101"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fVtgIAALU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" o:allowincell="f" filled="f" stroked="f">
                <v:textbox inset="0,0,0,0">
                  <w:txbxContent>
                    <w:p w14:paraId="503E1872" w14:textId="77777777" w:rsidR="00846695" w:rsidRPr="00A37F3A" w:rsidRDefault="00846695" w:rsidP="00883BCA">
                      <w:pPr>
                        <w:rPr>
                          <w:b/>
                          <w:sz w:val="28"/>
                          <w:szCs w:val="28"/>
                        </w:rPr>
                      </w:pPr>
                      <w:r>
                        <w:rPr>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2E539110" wp14:editId="56F0E5E8">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0DAFD" w14:textId="77777777" w:rsidR="00846695" w:rsidRPr="00A37F3A" w:rsidRDefault="00846695" w:rsidP="00883BCA">
                            <w:pPr>
                              <w:rPr>
                                <w:b/>
                              </w:rPr>
                            </w:pPr>
                            <w:r>
                              <w:rPr>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39110" id="Text Box 116" o:spid="_x0000_s1102"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Z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" o:allowincell="f" filled="f" stroked="f">
                <v:textbox inset="0,0,0,0">
                  <w:txbxContent>
                    <w:p w14:paraId="29A0DAFD" w14:textId="77777777" w:rsidR="00846695" w:rsidRPr="00A37F3A" w:rsidRDefault="00846695" w:rsidP="00883BCA">
                      <w:pPr>
                        <w:rPr>
                          <w:b/>
                        </w:rPr>
                      </w:pPr>
                      <w:r>
                        <w:rPr>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72B0DFFA" wp14:editId="068D6CD7">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BBE18F1" w14:textId="77777777" w:rsidR="00846695" w:rsidRPr="007D12F8" w:rsidRDefault="00846695" w:rsidP="00883BCA">
                            <w:pPr>
                              <w:spacing w:before="240" w:line="360" w:lineRule="auto"/>
                              <w:ind w:right="28"/>
                              <w:rPr>
                                <w:sz w:val="20"/>
                                <w:szCs w:val="20"/>
                                <w:lang w:val="fr-FR"/>
                              </w:rPr>
                            </w:pPr>
                            <w:r w:rsidRPr="007D12F8">
                              <w:rPr>
                                <w:sz w:val="20"/>
                                <w:szCs w:val="20"/>
                                <w:lang w:val="fr-FR"/>
                              </w:rPr>
                              <w:t>Écoute</w:t>
                            </w:r>
                          </w:p>
                          <w:p w14:paraId="66CF990F" w14:textId="77777777" w:rsidR="00846695" w:rsidRDefault="00846695" w:rsidP="00883BCA">
                            <w:pPr>
                              <w:ind w:right="28"/>
                              <w:rPr>
                                <w:sz w:val="20"/>
                                <w:szCs w:val="20"/>
                                <w:lang w:val="fr-FR"/>
                              </w:rPr>
                            </w:pPr>
                            <w:r w:rsidRPr="007D12F8">
                              <w:rPr>
                                <w:sz w:val="20"/>
                                <w:szCs w:val="20"/>
                                <w:lang w:val="fr-FR"/>
                              </w:rPr>
                              <w:t>Renseignements, recherches et documentations</w:t>
                            </w:r>
                          </w:p>
                          <w:p w14:paraId="452FC78A" w14:textId="77777777" w:rsidR="00846695" w:rsidRPr="00AB24E5" w:rsidRDefault="00846695" w:rsidP="00883BCA">
                            <w:pPr>
                              <w:ind w:right="28"/>
                              <w:rPr>
                                <w:sz w:val="10"/>
                                <w:szCs w:val="20"/>
                                <w:lang w:val="fr-FR"/>
                              </w:rPr>
                            </w:pPr>
                          </w:p>
                          <w:p w14:paraId="5506D2F9" w14:textId="77777777" w:rsidR="00846695" w:rsidRPr="007D12F8" w:rsidRDefault="00846695" w:rsidP="00883BCA">
                            <w:pPr>
                              <w:ind w:right="28"/>
                              <w:rPr>
                                <w:sz w:val="20"/>
                                <w:szCs w:val="20"/>
                                <w:lang w:val="fr-FR"/>
                              </w:rPr>
                            </w:pPr>
                            <w:r w:rsidRPr="007D12F8">
                              <w:rPr>
                                <w:sz w:val="20"/>
                                <w:szCs w:val="20"/>
                                <w:lang w:val="fr-FR"/>
                              </w:rPr>
                              <w:t>Références sur les ressources et programmes existants</w:t>
                            </w:r>
                          </w:p>
                          <w:p w14:paraId="01D86C22" w14:textId="77777777" w:rsidR="00846695" w:rsidRPr="00AB24E5" w:rsidRDefault="00846695" w:rsidP="00883BCA">
                            <w:pPr>
                              <w:spacing w:line="360" w:lineRule="auto"/>
                              <w:ind w:right="28"/>
                              <w:rPr>
                                <w:sz w:val="8"/>
                                <w:szCs w:val="20"/>
                                <w:lang w:val="fr-FR"/>
                              </w:rPr>
                            </w:pPr>
                          </w:p>
                          <w:p w14:paraId="66B90760" w14:textId="77777777" w:rsidR="00846695" w:rsidRPr="007D12F8" w:rsidRDefault="00846695"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635CE277" w14:textId="77777777" w:rsidR="00846695" w:rsidRPr="007D12F8" w:rsidRDefault="00846695"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DFFA" id="_x0000_s1103"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" filled="f" strokecolor="#002060" strokeweight="1pt">
                <v:textbox inset="0,0,0,0">
                  <w:txbxContent>
                    <w:p w14:paraId="1BBE18F1" w14:textId="77777777" w:rsidR="00846695" w:rsidRPr="007D12F8" w:rsidRDefault="00846695" w:rsidP="00883BCA">
                      <w:pPr>
                        <w:spacing w:before="240" w:line="360" w:lineRule="auto"/>
                        <w:ind w:right="28"/>
                        <w:rPr>
                          <w:sz w:val="20"/>
                          <w:szCs w:val="20"/>
                          <w:lang w:val="fr-FR"/>
                        </w:rPr>
                      </w:pPr>
                      <w:r w:rsidRPr="007D12F8">
                        <w:rPr>
                          <w:sz w:val="20"/>
                          <w:szCs w:val="20"/>
                          <w:lang w:val="fr-FR"/>
                        </w:rPr>
                        <w:t>Écoute</w:t>
                      </w:r>
                    </w:p>
                    <w:p w14:paraId="66CF990F" w14:textId="77777777" w:rsidR="00846695" w:rsidRDefault="00846695" w:rsidP="00883BCA">
                      <w:pPr>
                        <w:ind w:right="28"/>
                        <w:rPr>
                          <w:sz w:val="20"/>
                          <w:szCs w:val="20"/>
                          <w:lang w:val="fr-FR"/>
                        </w:rPr>
                      </w:pPr>
                      <w:r w:rsidRPr="007D12F8">
                        <w:rPr>
                          <w:sz w:val="20"/>
                          <w:szCs w:val="20"/>
                          <w:lang w:val="fr-FR"/>
                        </w:rPr>
                        <w:t>Renseignements, recherches et documentations</w:t>
                      </w:r>
                    </w:p>
                    <w:p w14:paraId="452FC78A" w14:textId="77777777" w:rsidR="00846695" w:rsidRPr="00AB24E5" w:rsidRDefault="00846695" w:rsidP="00883BCA">
                      <w:pPr>
                        <w:ind w:right="28"/>
                        <w:rPr>
                          <w:sz w:val="10"/>
                          <w:szCs w:val="20"/>
                          <w:lang w:val="fr-FR"/>
                        </w:rPr>
                      </w:pPr>
                    </w:p>
                    <w:p w14:paraId="5506D2F9" w14:textId="77777777" w:rsidR="00846695" w:rsidRPr="007D12F8" w:rsidRDefault="00846695" w:rsidP="00883BCA">
                      <w:pPr>
                        <w:ind w:right="28"/>
                        <w:rPr>
                          <w:sz w:val="20"/>
                          <w:szCs w:val="20"/>
                          <w:lang w:val="fr-FR"/>
                        </w:rPr>
                      </w:pPr>
                      <w:r w:rsidRPr="007D12F8">
                        <w:rPr>
                          <w:sz w:val="20"/>
                          <w:szCs w:val="20"/>
                          <w:lang w:val="fr-FR"/>
                        </w:rPr>
                        <w:t>Références sur les ressources et programmes existants</w:t>
                      </w:r>
                    </w:p>
                    <w:p w14:paraId="01D86C22" w14:textId="77777777" w:rsidR="00846695" w:rsidRPr="00AB24E5" w:rsidRDefault="00846695" w:rsidP="00883BCA">
                      <w:pPr>
                        <w:spacing w:line="360" w:lineRule="auto"/>
                        <w:ind w:right="28"/>
                        <w:rPr>
                          <w:sz w:val="8"/>
                          <w:szCs w:val="20"/>
                          <w:lang w:val="fr-FR"/>
                        </w:rPr>
                      </w:pPr>
                    </w:p>
                    <w:p w14:paraId="66B90760" w14:textId="77777777" w:rsidR="00846695" w:rsidRPr="007D12F8" w:rsidRDefault="00846695"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635CE277" w14:textId="77777777" w:rsidR="00846695" w:rsidRPr="007D12F8" w:rsidRDefault="00846695"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7A9520AF" wp14:editId="4613DCB3">
            <wp:simplePos x="0" y="0"/>
            <wp:positionH relativeFrom="margin">
              <wp:posOffset>6089862</wp:posOffset>
            </wp:positionH>
            <wp:positionV relativeFrom="paragraph">
              <wp:posOffset>4943475</wp:posOffset>
            </wp:positionV>
            <wp:extent cx="777240" cy="777240"/>
            <wp:effectExtent l="0" t="0" r="3810" b="3810"/>
            <wp:wrapNone/>
            <wp:docPr id="678" name="Image 678"/>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52" cstate="print">
                      <a:extLst>
                        <a:ext uri="{BEBA8EAE-BF5A-486C-A8C5-ECC9F3942E4B}">
                          <a14:imgProps xmlns:a14="http://schemas.microsoft.com/office/drawing/2010/main">
                            <a14:imgLayer r:embed="rId53">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40512" behindDoc="0" locked="0" layoutInCell="1" allowOverlap="1" wp14:anchorId="03069413" wp14:editId="2E6B5699">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C99D2" w14:textId="77777777" w:rsidR="00846695" w:rsidRPr="00470C06" w:rsidRDefault="00846695"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4AB5EF12" w14:textId="77777777" w:rsidR="00846695" w:rsidRPr="00B07F51" w:rsidRDefault="00846695"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69413" id="Text Box 255" o:spid="_x0000_s1104"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" filled="f" stroked="f">
                <v:textbox inset="0,0,0,0">
                  <w:txbxContent>
                    <w:p w14:paraId="394C99D2" w14:textId="77777777" w:rsidR="00846695" w:rsidRPr="00470C06" w:rsidRDefault="00846695"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4AB5EF12" w14:textId="77777777" w:rsidR="00846695" w:rsidRPr="00B07F51" w:rsidRDefault="00846695"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66E6002D" wp14:editId="20A1B1F7">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13B33" w14:textId="77777777" w:rsidR="00846695" w:rsidRPr="00B07F51" w:rsidRDefault="00846695"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002D" id="_x0000_s1105"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fwtwIAALY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" filled="f" stroked="f">
                <v:textbox inset="0,0,0,0">
                  <w:txbxContent>
                    <w:p w14:paraId="0A113B33" w14:textId="77777777" w:rsidR="00846695" w:rsidRPr="00B07F51" w:rsidRDefault="00846695"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sidRPr="00470C06">
        <w:rPr>
          <w:noProof/>
          <w:lang w:eastAsia="fr-CA" w:bidi="ar-SA"/>
        </w:rPr>
        <mc:AlternateContent>
          <mc:Choice Requires="wps">
            <w:drawing>
              <wp:anchor distT="0" distB="0" distL="114300" distR="114300" simplePos="0" relativeHeight="251838464" behindDoc="0" locked="0" layoutInCell="1" allowOverlap="1" wp14:anchorId="76350E9E" wp14:editId="6C7EC4F2">
                <wp:simplePos x="0" y="0"/>
                <wp:positionH relativeFrom="page">
                  <wp:posOffset>4046855</wp:posOffset>
                </wp:positionH>
                <wp:positionV relativeFrom="page">
                  <wp:posOffset>8576734</wp:posOffset>
                </wp:positionV>
                <wp:extent cx="1701800" cy="1540933"/>
                <wp:effectExtent l="0" t="0" r="12700" b="254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74C1" w14:textId="77777777" w:rsidR="00846695" w:rsidRDefault="00846695"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1144DEA4" w14:textId="77777777" w:rsidR="00846695" w:rsidRPr="00682D66" w:rsidRDefault="00846695" w:rsidP="00470C06">
                            <w:pPr>
                              <w:ind w:right="115"/>
                              <w:jc w:val="both"/>
                              <w:rPr>
                                <w:sz w:val="6"/>
                                <w:szCs w:val="20"/>
                                <w:lang w:val="fr-FR"/>
                              </w:rPr>
                            </w:pPr>
                          </w:p>
                          <w:p w14:paraId="1A1DFAD8" w14:textId="77777777" w:rsidR="00846695" w:rsidRPr="004B77A1" w:rsidRDefault="00846695" w:rsidP="00470C06">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50E9E" id="Text Box 254" o:spid="_x0000_s1106" type="#_x0000_t202" style="position:absolute;margin-left:318.65pt;margin-top:675.35pt;width:134pt;height:121.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aPtQ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" filled="f" stroked="f">
                <v:textbox inset="0,0,0,0">
                  <w:txbxContent>
                    <w:p w14:paraId="1A0D74C1" w14:textId="77777777" w:rsidR="00846695" w:rsidRDefault="00846695"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1144DEA4" w14:textId="77777777" w:rsidR="00846695" w:rsidRPr="00682D66" w:rsidRDefault="00846695" w:rsidP="00470C06">
                      <w:pPr>
                        <w:ind w:right="115"/>
                        <w:jc w:val="both"/>
                        <w:rPr>
                          <w:sz w:val="6"/>
                          <w:szCs w:val="20"/>
                          <w:lang w:val="fr-FR"/>
                        </w:rPr>
                      </w:pPr>
                    </w:p>
                    <w:p w14:paraId="1A1DFAD8" w14:textId="77777777" w:rsidR="00846695" w:rsidRPr="004B77A1" w:rsidRDefault="00846695" w:rsidP="00470C06">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56567A5D" wp14:editId="4EA124C4">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170C4B06" wp14:editId="4DA6D429">
            <wp:simplePos x="0" y="0"/>
            <wp:positionH relativeFrom="margin">
              <wp:posOffset>330200</wp:posOffset>
            </wp:positionH>
            <wp:positionV relativeFrom="paragraph">
              <wp:posOffset>2597150</wp:posOffset>
            </wp:positionV>
            <wp:extent cx="1171575" cy="561340"/>
            <wp:effectExtent l="0" t="0" r="9525"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Pr>
          <w:noProof/>
          <w:lang w:eastAsia="fr-CA" w:bidi="ar-SA"/>
        </w:rPr>
        <mc:AlternateContent>
          <mc:Choice Requires="wps">
            <w:drawing>
              <wp:anchor distT="0" distB="0" distL="114300" distR="114300" simplePos="0" relativeHeight="251798528" behindDoc="0" locked="0" layoutInCell="0" allowOverlap="1" wp14:anchorId="1425FE77" wp14:editId="109FDF58">
                <wp:simplePos x="0" y="0"/>
                <wp:positionH relativeFrom="page">
                  <wp:align>left</wp:align>
                </wp:positionH>
                <wp:positionV relativeFrom="margin">
                  <wp:align>top</wp:align>
                </wp:positionV>
                <wp:extent cx="1617134" cy="3877734"/>
                <wp:effectExtent l="0" t="0" r="2540" b="8890"/>
                <wp:wrapNone/>
                <wp:docPr id="3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3877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51EBF" w14:textId="77777777" w:rsidR="00846695" w:rsidRPr="00B14F13" w:rsidRDefault="00846695" w:rsidP="00924008">
                            <w:pPr>
                              <w:jc w:val="both"/>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FE77" id="Text Box 261" o:spid="_x0000_s1107" type="#_x0000_t202" style="position:absolute;margin-left:0;margin-top:0;width:127.35pt;height:305.35pt;z-index:251798528;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" o:allowincell="f" filled="f" stroked="f">
                <v:textbox inset="0,0,0,0">
                  <w:txbxContent>
                    <w:p w14:paraId="55651EBF" w14:textId="77777777" w:rsidR="00846695" w:rsidRPr="00B14F13" w:rsidRDefault="00846695" w:rsidP="00924008">
                      <w:pPr>
                        <w:jc w:val="both"/>
                        <w:rPr>
                          <w:sz w:val="20"/>
                          <w:szCs w:val="20"/>
                          <w:lang w:val="fr-FR"/>
                        </w:rPr>
                      </w:pPr>
                    </w:p>
                  </w:txbxContent>
                </v:textbox>
                <w10:wrap anchorx="page" anchory="margin"/>
              </v:shape>
            </w:pict>
          </mc:Fallback>
        </mc:AlternateContent>
      </w:r>
      <w:r w:rsidR="00470C06" w:rsidRPr="00470C06">
        <w:rPr>
          <w:noProof/>
          <w:lang w:eastAsia="fr-CA" w:bidi="ar-SA"/>
        </w:rPr>
        <w:drawing>
          <wp:anchor distT="0" distB="0" distL="114300" distR="114300" simplePos="0" relativeHeight="251842560" behindDoc="1" locked="0" layoutInCell="1" allowOverlap="1" wp14:anchorId="6047EAB7" wp14:editId="42044DB7">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3A263A26" wp14:editId="6791A762">
            <wp:simplePos x="0" y="0"/>
            <wp:positionH relativeFrom="column">
              <wp:posOffset>640292</wp:posOffset>
            </wp:positionH>
            <wp:positionV relativeFrom="paragraph">
              <wp:posOffset>6884459</wp:posOffset>
            </wp:positionV>
            <wp:extent cx="476250" cy="475547"/>
            <wp:effectExtent l="0" t="0" r="0" b="1270"/>
            <wp:wrapNone/>
            <wp:docPr id="24" name="Image 24"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6976" behindDoc="1" locked="0" layoutInCell="0" allowOverlap="1" wp14:anchorId="59CF43CD" wp14:editId="7F68EA35">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1C999" id="Rectangle 122" o:spid="_x0000_s1026" style="position:absolute;margin-left:0;margin-top:22.65pt;width:137.3pt;height:700.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2096" behindDoc="0" locked="0" layoutInCell="1" allowOverlap="1" wp14:anchorId="76EDF22E" wp14:editId="2170C387">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2AABB" id="REC 1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7E09CC69" wp14:editId="58F3C517">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E4506" w14:textId="77777777" w:rsidR="00846695" w:rsidRDefault="00846695"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3C2AC9C0" w14:textId="77777777" w:rsidR="00846695" w:rsidRPr="008B7F9F" w:rsidRDefault="00846695"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508AAB08" w14:textId="77777777" w:rsidR="00846695" w:rsidRPr="00EC2E2B" w:rsidRDefault="00846695"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9CC69" id="Text Box 266" o:spid="_x0000_s1108"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Zwsg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" filled="f" stroked="f">
                <v:textbox inset="0,0,0,0">
                  <w:txbxContent>
                    <w:p w14:paraId="397E4506" w14:textId="77777777" w:rsidR="00846695" w:rsidRDefault="00846695"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3C2AC9C0" w14:textId="77777777" w:rsidR="00846695" w:rsidRPr="008B7F9F" w:rsidRDefault="00846695"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508AAB08" w14:textId="77777777" w:rsidR="00846695" w:rsidRPr="00EC2E2B" w:rsidRDefault="00846695"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1ADCE165" wp14:editId="26BF9198">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83D508" w14:textId="77777777" w:rsidR="00846695" w:rsidRPr="00BC353B" w:rsidRDefault="00846695"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CE165" id="Text Box 4" o:spid="_x0000_s1109"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" filled="f" stroked="f" strokecolor="black [0]" insetpen="t">
                <v:textbox inset="2.88pt,2.88pt,2.88pt,2.88pt">
                  <w:txbxContent>
                    <w:p w14:paraId="3983D508" w14:textId="77777777" w:rsidR="00846695" w:rsidRPr="00BC353B" w:rsidRDefault="00846695"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E414D03" wp14:editId="4A3428EE">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4E131F2E" wp14:editId="4EA0170E">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http://www.aphrso.org/images/pages/page-3-paragraphe-3-2013072408-h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6EA14AC7" wp14:editId="3CBE9434">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C:\Users\PC\Pictures\Mes images\télé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7648558C" wp14:editId="5006C0B6">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http://www.aphrso.org/images/pages/page-3-paragraphe-1-2013072408-h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0048" behindDoc="0" locked="0" layoutInCell="0" allowOverlap="1" wp14:anchorId="2E1BF2D7" wp14:editId="013FEB1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8A894" w14:textId="77777777" w:rsidR="00846695" w:rsidRDefault="00846695" w:rsidP="00D91F48">
                            <w:pPr>
                              <w:jc w:val="center"/>
                              <w:rPr>
                                <w:caps/>
                                <w:sz w:val="18"/>
                                <w:szCs w:val="18"/>
                                <w:lang w:val="fr-FR"/>
                              </w:rPr>
                            </w:pPr>
                            <w:r>
                              <w:rPr>
                                <w:sz w:val="18"/>
                                <w:szCs w:val="18"/>
                                <w:lang w:val="fr-FR"/>
                              </w:rPr>
                              <w:t xml:space="preserve">  </w:t>
                            </w:r>
                          </w:p>
                          <w:p w14:paraId="34D81CA5" w14:textId="77777777" w:rsidR="00846695" w:rsidRDefault="00846695" w:rsidP="00D91F48">
                            <w:pPr>
                              <w:jc w:val="center"/>
                              <w:rPr>
                                <w:caps/>
                                <w:sz w:val="18"/>
                                <w:szCs w:val="18"/>
                                <w:lang w:val="fr-FR"/>
                              </w:rPr>
                            </w:pPr>
                            <w:r>
                              <w:rPr>
                                <w:caps/>
                                <w:sz w:val="18"/>
                                <w:szCs w:val="18"/>
                                <w:lang w:val="fr-FR"/>
                              </w:rPr>
                              <w:t>100, rUE STE-MARIE</w:t>
                            </w:r>
                          </w:p>
                          <w:p w14:paraId="61CFA87A" w14:textId="77777777" w:rsidR="00846695" w:rsidRDefault="00846695" w:rsidP="00D91F48">
                            <w:pPr>
                              <w:jc w:val="center"/>
                              <w:rPr>
                                <w:caps/>
                                <w:sz w:val="18"/>
                                <w:szCs w:val="18"/>
                                <w:lang w:val="fr-FR"/>
                              </w:rPr>
                            </w:pPr>
                            <w:r>
                              <w:rPr>
                                <w:caps/>
                                <w:sz w:val="18"/>
                                <w:szCs w:val="18"/>
                                <w:lang w:val="fr-FR"/>
                              </w:rPr>
                              <w:t>LA PRAIRIE (QC)</w:t>
                            </w:r>
                          </w:p>
                          <w:p w14:paraId="767F358C" w14:textId="77777777" w:rsidR="00846695" w:rsidRDefault="00846695" w:rsidP="00D91F48">
                            <w:pPr>
                              <w:jc w:val="center"/>
                              <w:rPr>
                                <w:caps/>
                                <w:sz w:val="18"/>
                                <w:szCs w:val="18"/>
                                <w:lang w:val="fr-FR"/>
                              </w:rPr>
                            </w:pPr>
                            <w:r>
                              <w:rPr>
                                <w:caps/>
                                <w:sz w:val="18"/>
                                <w:szCs w:val="18"/>
                                <w:lang w:val="fr-FR"/>
                              </w:rPr>
                              <w:t>J5R1E8</w:t>
                            </w:r>
                          </w:p>
                          <w:p w14:paraId="093624EA" w14:textId="77777777" w:rsidR="00846695" w:rsidRDefault="00846695" w:rsidP="00D91F48">
                            <w:pPr>
                              <w:jc w:val="center"/>
                              <w:rPr>
                                <w:caps/>
                                <w:sz w:val="18"/>
                                <w:szCs w:val="18"/>
                                <w:lang w:val="fr-FR"/>
                              </w:rPr>
                            </w:pPr>
                          </w:p>
                          <w:p w14:paraId="7D32CB98" w14:textId="77777777" w:rsidR="00846695" w:rsidRPr="009C2472" w:rsidRDefault="00846695"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20B974F7" w14:textId="77777777" w:rsidR="00846695" w:rsidRPr="009C2472" w:rsidRDefault="00846695"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05C8ED31" w14:textId="77777777" w:rsidR="00846695" w:rsidRDefault="00846695" w:rsidP="00D91F48">
                            <w:pPr>
                              <w:rPr>
                                <w:sz w:val="18"/>
                                <w:szCs w:val="18"/>
                                <w:lang w:val="fr-FR"/>
                              </w:rPr>
                            </w:pPr>
                          </w:p>
                          <w:p w14:paraId="084032E4" w14:textId="77777777" w:rsidR="00846695" w:rsidRPr="009C2472" w:rsidRDefault="00846695" w:rsidP="00D91F48">
                            <w:pPr>
                              <w:rPr>
                                <w:sz w:val="18"/>
                                <w:szCs w:val="18"/>
                                <w:lang w:val="fr-FR"/>
                              </w:rPr>
                            </w:pPr>
                          </w:p>
                          <w:p w14:paraId="21ED1040" w14:textId="77777777" w:rsidR="00846695" w:rsidRPr="009C2472" w:rsidRDefault="00846695"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1E951C4D" w14:textId="77777777" w:rsidR="00846695" w:rsidRPr="009C2472" w:rsidRDefault="00846695"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596B8086" w14:textId="77777777" w:rsidR="00846695" w:rsidRDefault="00846695" w:rsidP="00D91F48">
                            <w:pPr>
                              <w:rPr>
                                <w:sz w:val="18"/>
                                <w:szCs w:val="18"/>
                                <w:lang w:val="fr-FR"/>
                              </w:rPr>
                            </w:pPr>
                            <w:bookmarkStart w:id="1" w:name="_Hlt460832717"/>
                            <w:bookmarkEnd w:id="1"/>
                          </w:p>
                          <w:p w14:paraId="0C2E8A9F" w14:textId="77777777" w:rsidR="00846695" w:rsidRDefault="00846695" w:rsidP="00D91F48">
                            <w:pPr>
                              <w:rPr>
                                <w:sz w:val="18"/>
                                <w:szCs w:val="18"/>
                                <w:lang w:val="fr-FR"/>
                              </w:rPr>
                            </w:pPr>
                          </w:p>
                          <w:p w14:paraId="7088A57D" w14:textId="77777777" w:rsidR="00846695" w:rsidRPr="009C2472" w:rsidRDefault="00846695" w:rsidP="0064781F">
                            <w:pPr>
                              <w:jc w:val="center"/>
                              <w:rPr>
                                <w:caps/>
                                <w:sz w:val="18"/>
                                <w:szCs w:val="18"/>
                                <w:lang w:val="fr-FR"/>
                              </w:rPr>
                            </w:pPr>
                            <w:r>
                              <w:rPr>
                                <w:caps/>
                                <w:sz w:val="18"/>
                                <w:szCs w:val="18"/>
                                <w:lang w:val="fr-FR"/>
                              </w:rPr>
                              <w:t>COURRIEL :</w:t>
                            </w:r>
                          </w:p>
                          <w:p w14:paraId="4541A14C" w14:textId="77777777" w:rsidR="00846695" w:rsidRDefault="00846695"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3" w:history="1">
                              <w:r w:rsidRPr="00BC353B">
                                <w:rPr>
                                  <w:rStyle w:val="Lienhypertexte"/>
                                  <w:color w:val="2683C6" w:themeColor="accent2"/>
                                  <w:sz w:val="18"/>
                                  <w:szCs w:val="18"/>
                                  <w:lang w:val="fr-FR"/>
                                </w:rPr>
                                <w:t>info@aphrso.org</w:t>
                              </w:r>
                            </w:hyperlink>
                          </w:p>
                          <w:p w14:paraId="01D5C83D" w14:textId="77777777" w:rsidR="00846695" w:rsidRDefault="00846695" w:rsidP="00BF420E">
                            <w:pPr>
                              <w:jc w:val="center"/>
                              <w:rPr>
                                <w:sz w:val="18"/>
                                <w:szCs w:val="18"/>
                                <w:lang w:val="fr-FR"/>
                              </w:rPr>
                            </w:pPr>
                          </w:p>
                          <w:p w14:paraId="016F87A8" w14:textId="77777777" w:rsidR="00846695" w:rsidRDefault="00846695" w:rsidP="00BF420E">
                            <w:pPr>
                              <w:jc w:val="center"/>
                              <w:rPr>
                                <w:sz w:val="18"/>
                                <w:szCs w:val="18"/>
                                <w:lang w:val="fr-FR"/>
                              </w:rPr>
                            </w:pPr>
                          </w:p>
                          <w:p w14:paraId="2EB3F40D" w14:textId="77777777" w:rsidR="00846695" w:rsidRDefault="00846695" w:rsidP="00BF420E">
                            <w:pPr>
                              <w:jc w:val="center"/>
                              <w:rPr>
                                <w:sz w:val="18"/>
                                <w:szCs w:val="18"/>
                                <w:lang w:val="fr-FR"/>
                              </w:rPr>
                            </w:pPr>
                          </w:p>
                          <w:p w14:paraId="48A67427" w14:textId="77777777" w:rsidR="00846695" w:rsidRDefault="00846695" w:rsidP="00BF420E">
                            <w:pPr>
                              <w:jc w:val="center"/>
                              <w:rPr>
                                <w:sz w:val="18"/>
                                <w:szCs w:val="18"/>
                                <w:lang w:val="fr-FR"/>
                              </w:rPr>
                            </w:pPr>
                            <w:r>
                              <w:rPr>
                                <w:noProof/>
                                <w:lang w:eastAsia="fr-CA" w:bidi="ar-SA"/>
                              </w:rPr>
                              <w:drawing>
                                <wp:inline distT="0" distB="0" distL="0" distR="0" wp14:anchorId="78ED3D65" wp14:editId="405945C0">
                                  <wp:extent cx="771353" cy="398234"/>
                                  <wp:effectExtent l="0" t="0" r="0" b="1905"/>
                                  <wp:docPr id="679" name="Image 679" descr="http://www.mon-site-facile.fr/upload/images/1343392590-fond-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34C2D645" w14:textId="77777777" w:rsidR="00846695" w:rsidRDefault="00846695" w:rsidP="008934FD">
                            <w:pPr>
                              <w:jc w:val="center"/>
                              <w:rPr>
                                <w:sz w:val="18"/>
                                <w:szCs w:val="18"/>
                                <w:lang w:val="fr-FR"/>
                              </w:rPr>
                            </w:pPr>
                          </w:p>
                          <w:p w14:paraId="31A2EBFC" w14:textId="77777777" w:rsidR="00846695" w:rsidRPr="004E6168" w:rsidRDefault="00846695" w:rsidP="00BF420E">
                            <w:pPr>
                              <w:jc w:val="center"/>
                              <w:rPr>
                                <w:sz w:val="16"/>
                                <w:szCs w:val="18"/>
                                <w:lang w:val="fr-FR"/>
                              </w:rPr>
                            </w:pPr>
                            <w:r w:rsidRPr="004E6168">
                              <w:rPr>
                                <w:sz w:val="16"/>
                                <w:szCs w:val="18"/>
                                <w:lang w:val="fr-FR"/>
                              </w:rPr>
                              <w:t>Consultez notre site internet :</w:t>
                            </w:r>
                          </w:p>
                          <w:p w14:paraId="5243F0FF" w14:textId="77777777" w:rsidR="00846695" w:rsidRPr="004E6168" w:rsidRDefault="00437BE7" w:rsidP="00BF420E">
                            <w:pPr>
                              <w:jc w:val="center"/>
                              <w:rPr>
                                <w:b/>
                                <w:sz w:val="16"/>
                                <w:szCs w:val="18"/>
                                <w:lang w:val="fr-FR"/>
                              </w:rPr>
                            </w:pPr>
                            <w:hyperlink r:id="rId65" w:history="1">
                              <w:r w:rsidR="00846695" w:rsidRPr="004E6168">
                                <w:rPr>
                                  <w:rStyle w:val="Lienhypertexte"/>
                                  <w:b/>
                                  <w:color w:val="auto"/>
                                  <w:sz w:val="20"/>
                                  <w:szCs w:val="18"/>
                                  <w:u w:val="none"/>
                                  <w:lang w:val="fr-FR"/>
                                </w:rPr>
                                <w:t>www.aphrso.org</w:t>
                              </w:r>
                            </w:hyperlink>
                          </w:p>
                          <w:p w14:paraId="1381474C" w14:textId="77777777" w:rsidR="00846695" w:rsidRDefault="00846695" w:rsidP="00BF420E">
                            <w:pPr>
                              <w:jc w:val="center"/>
                              <w:rPr>
                                <w:sz w:val="18"/>
                                <w:szCs w:val="18"/>
                                <w:lang w:val="fr-FR"/>
                              </w:rPr>
                            </w:pPr>
                          </w:p>
                          <w:p w14:paraId="6198EE39" w14:textId="77777777" w:rsidR="00846695" w:rsidRDefault="00846695" w:rsidP="00BF420E">
                            <w:pPr>
                              <w:jc w:val="center"/>
                              <w:rPr>
                                <w:sz w:val="18"/>
                                <w:szCs w:val="18"/>
                                <w:lang w:val="fr-FR"/>
                              </w:rPr>
                            </w:pPr>
                          </w:p>
                          <w:p w14:paraId="42F7E2B7" w14:textId="77777777" w:rsidR="00846695" w:rsidRPr="009C2472" w:rsidRDefault="0084669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F2D7" id="Text Box 125" o:spid="_x0000_s1110" type="#_x0000_t202" style="position:absolute;margin-left:41.1pt;margin-top:339.45pt;width:135.95pt;height:27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" o:allowincell="f" filled="f" stroked="f">
                <v:textbox inset="0,0,0,0">
                  <w:txbxContent>
                    <w:p w14:paraId="6A28A894" w14:textId="77777777" w:rsidR="00846695" w:rsidRDefault="00846695" w:rsidP="00D91F48">
                      <w:pPr>
                        <w:jc w:val="center"/>
                        <w:rPr>
                          <w:caps/>
                          <w:sz w:val="18"/>
                          <w:szCs w:val="18"/>
                          <w:lang w:val="fr-FR"/>
                        </w:rPr>
                      </w:pPr>
                      <w:r>
                        <w:rPr>
                          <w:sz w:val="18"/>
                          <w:szCs w:val="18"/>
                          <w:lang w:val="fr-FR"/>
                        </w:rPr>
                        <w:t xml:space="preserve">  </w:t>
                      </w:r>
                    </w:p>
                    <w:p w14:paraId="34D81CA5" w14:textId="77777777" w:rsidR="00846695" w:rsidRDefault="00846695" w:rsidP="00D91F48">
                      <w:pPr>
                        <w:jc w:val="center"/>
                        <w:rPr>
                          <w:caps/>
                          <w:sz w:val="18"/>
                          <w:szCs w:val="18"/>
                          <w:lang w:val="fr-FR"/>
                        </w:rPr>
                      </w:pPr>
                      <w:r>
                        <w:rPr>
                          <w:caps/>
                          <w:sz w:val="18"/>
                          <w:szCs w:val="18"/>
                          <w:lang w:val="fr-FR"/>
                        </w:rPr>
                        <w:t>100, rUE STE-MARIE</w:t>
                      </w:r>
                    </w:p>
                    <w:p w14:paraId="61CFA87A" w14:textId="77777777" w:rsidR="00846695" w:rsidRDefault="00846695" w:rsidP="00D91F48">
                      <w:pPr>
                        <w:jc w:val="center"/>
                        <w:rPr>
                          <w:caps/>
                          <w:sz w:val="18"/>
                          <w:szCs w:val="18"/>
                          <w:lang w:val="fr-FR"/>
                        </w:rPr>
                      </w:pPr>
                      <w:r>
                        <w:rPr>
                          <w:caps/>
                          <w:sz w:val="18"/>
                          <w:szCs w:val="18"/>
                          <w:lang w:val="fr-FR"/>
                        </w:rPr>
                        <w:t>LA PRAIRIE (QC)</w:t>
                      </w:r>
                    </w:p>
                    <w:p w14:paraId="767F358C" w14:textId="77777777" w:rsidR="00846695" w:rsidRDefault="00846695" w:rsidP="00D91F48">
                      <w:pPr>
                        <w:jc w:val="center"/>
                        <w:rPr>
                          <w:caps/>
                          <w:sz w:val="18"/>
                          <w:szCs w:val="18"/>
                          <w:lang w:val="fr-FR"/>
                        </w:rPr>
                      </w:pPr>
                      <w:r>
                        <w:rPr>
                          <w:caps/>
                          <w:sz w:val="18"/>
                          <w:szCs w:val="18"/>
                          <w:lang w:val="fr-FR"/>
                        </w:rPr>
                        <w:t>J5R1E8</w:t>
                      </w:r>
                    </w:p>
                    <w:p w14:paraId="093624EA" w14:textId="77777777" w:rsidR="00846695" w:rsidRDefault="00846695" w:rsidP="00D91F48">
                      <w:pPr>
                        <w:jc w:val="center"/>
                        <w:rPr>
                          <w:caps/>
                          <w:sz w:val="18"/>
                          <w:szCs w:val="18"/>
                          <w:lang w:val="fr-FR"/>
                        </w:rPr>
                      </w:pPr>
                    </w:p>
                    <w:p w14:paraId="7D32CB98" w14:textId="77777777" w:rsidR="00846695" w:rsidRPr="009C2472" w:rsidRDefault="00846695"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20B974F7" w14:textId="77777777" w:rsidR="00846695" w:rsidRPr="009C2472" w:rsidRDefault="00846695"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05C8ED31" w14:textId="77777777" w:rsidR="00846695" w:rsidRDefault="00846695" w:rsidP="00D91F48">
                      <w:pPr>
                        <w:rPr>
                          <w:sz w:val="18"/>
                          <w:szCs w:val="18"/>
                          <w:lang w:val="fr-FR"/>
                        </w:rPr>
                      </w:pPr>
                    </w:p>
                    <w:p w14:paraId="084032E4" w14:textId="77777777" w:rsidR="00846695" w:rsidRPr="009C2472" w:rsidRDefault="00846695" w:rsidP="00D91F48">
                      <w:pPr>
                        <w:rPr>
                          <w:sz w:val="18"/>
                          <w:szCs w:val="18"/>
                          <w:lang w:val="fr-FR"/>
                        </w:rPr>
                      </w:pPr>
                    </w:p>
                    <w:p w14:paraId="21ED1040" w14:textId="77777777" w:rsidR="00846695" w:rsidRPr="009C2472" w:rsidRDefault="00846695"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1E951C4D" w14:textId="77777777" w:rsidR="00846695" w:rsidRPr="009C2472" w:rsidRDefault="00846695"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596B8086" w14:textId="77777777" w:rsidR="00846695" w:rsidRDefault="00846695" w:rsidP="00D91F48">
                      <w:pPr>
                        <w:rPr>
                          <w:sz w:val="18"/>
                          <w:szCs w:val="18"/>
                          <w:lang w:val="fr-FR"/>
                        </w:rPr>
                      </w:pPr>
                      <w:bookmarkStart w:id="2" w:name="_Hlt460832717"/>
                      <w:bookmarkEnd w:id="2"/>
                    </w:p>
                    <w:p w14:paraId="0C2E8A9F" w14:textId="77777777" w:rsidR="00846695" w:rsidRDefault="00846695" w:rsidP="00D91F48">
                      <w:pPr>
                        <w:rPr>
                          <w:sz w:val="18"/>
                          <w:szCs w:val="18"/>
                          <w:lang w:val="fr-FR"/>
                        </w:rPr>
                      </w:pPr>
                    </w:p>
                    <w:p w14:paraId="7088A57D" w14:textId="77777777" w:rsidR="00846695" w:rsidRPr="009C2472" w:rsidRDefault="00846695" w:rsidP="0064781F">
                      <w:pPr>
                        <w:jc w:val="center"/>
                        <w:rPr>
                          <w:caps/>
                          <w:sz w:val="18"/>
                          <w:szCs w:val="18"/>
                          <w:lang w:val="fr-FR"/>
                        </w:rPr>
                      </w:pPr>
                      <w:r>
                        <w:rPr>
                          <w:caps/>
                          <w:sz w:val="18"/>
                          <w:szCs w:val="18"/>
                          <w:lang w:val="fr-FR"/>
                        </w:rPr>
                        <w:t>COURRIEL :</w:t>
                      </w:r>
                    </w:p>
                    <w:p w14:paraId="4541A14C" w14:textId="77777777" w:rsidR="00846695" w:rsidRDefault="00846695"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7" w:history="1">
                        <w:r w:rsidRPr="00BC353B">
                          <w:rPr>
                            <w:rStyle w:val="Lienhypertexte"/>
                            <w:color w:val="2683C6" w:themeColor="accent2"/>
                            <w:sz w:val="18"/>
                            <w:szCs w:val="18"/>
                            <w:lang w:val="fr-FR"/>
                          </w:rPr>
                          <w:t>info@aphrso.org</w:t>
                        </w:r>
                      </w:hyperlink>
                    </w:p>
                    <w:p w14:paraId="01D5C83D" w14:textId="77777777" w:rsidR="00846695" w:rsidRDefault="00846695" w:rsidP="00BF420E">
                      <w:pPr>
                        <w:jc w:val="center"/>
                        <w:rPr>
                          <w:sz w:val="18"/>
                          <w:szCs w:val="18"/>
                          <w:lang w:val="fr-FR"/>
                        </w:rPr>
                      </w:pPr>
                    </w:p>
                    <w:p w14:paraId="016F87A8" w14:textId="77777777" w:rsidR="00846695" w:rsidRDefault="00846695" w:rsidP="00BF420E">
                      <w:pPr>
                        <w:jc w:val="center"/>
                        <w:rPr>
                          <w:sz w:val="18"/>
                          <w:szCs w:val="18"/>
                          <w:lang w:val="fr-FR"/>
                        </w:rPr>
                      </w:pPr>
                    </w:p>
                    <w:p w14:paraId="2EB3F40D" w14:textId="77777777" w:rsidR="00846695" w:rsidRDefault="00846695" w:rsidP="00BF420E">
                      <w:pPr>
                        <w:jc w:val="center"/>
                        <w:rPr>
                          <w:sz w:val="18"/>
                          <w:szCs w:val="18"/>
                          <w:lang w:val="fr-FR"/>
                        </w:rPr>
                      </w:pPr>
                    </w:p>
                    <w:p w14:paraId="48A67427" w14:textId="77777777" w:rsidR="00846695" w:rsidRDefault="00846695" w:rsidP="00BF420E">
                      <w:pPr>
                        <w:jc w:val="center"/>
                        <w:rPr>
                          <w:sz w:val="18"/>
                          <w:szCs w:val="18"/>
                          <w:lang w:val="fr-FR"/>
                        </w:rPr>
                      </w:pPr>
                      <w:r>
                        <w:rPr>
                          <w:noProof/>
                          <w:lang w:eastAsia="fr-CA" w:bidi="ar-SA"/>
                        </w:rPr>
                        <w:drawing>
                          <wp:inline distT="0" distB="0" distL="0" distR="0" wp14:anchorId="78ED3D65" wp14:editId="405945C0">
                            <wp:extent cx="771353" cy="398234"/>
                            <wp:effectExtent l="0" t="0" r="0" b="1905"/>
                            <wp:docPr id="679" name="Image 679" descr="http://www.mon-site-facile.fr/upload/images/1343392590-fond-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34C2D645" w14:textId="77777777" w:rsidR="00846695" w:rsidRDefault="00846695" w:rsidP="008934FD">
                      <w:pPr>
                        <w:jc w:val="center"/>
                        <w:rPr>
                          <w:sz w:val="18"/>
                          <w:szCs w:val="18"/>
                          <w:lang w:val="fr-FR"/>
                        </w:rPr>
                      </w:pPr>
                    </w:p>
                    <w:p w14:paraId="31A2EBFC" w14:textId="77777777" w:rsidR="00846695" w:rsidRPr="004E6168" w:rsidRDefault="00846695" w:rsidP="00BF420E">
                      <w:pPr>
                        <w:jc w:val="center"/>
                        <w:rPr>
                          <w:sz w:val="16"/>
                          <w:szCs w:val="18"/>
                          <w:lang w:val="fr-FR"/>
                        </w:rPr>
                      </w:pPr>
                      <w:r w:rsidRPr="004E6168">
                        <w:rPr>
                          <w:sz w:val="16"/>
                          <w:szCs w:val="18"/>
                          <w:lang w:val="fr-FR"/>
                        </w:rPr>
                        <w:t>Consultez notre site internet :</w:t>
                      </w:r>
                    </w:p>
                    <w:p w14:paraId="5243F0FF" w14:textId="77777777" w:rsidR="00846695" w:rsidRPr="004E6168" w:rsidRDefault="00846695" w:rsidP="00BF420E">
                      <w:pPr>
                        <w:jc w:val="center"/>
                        <w:rPr>
                          <w:b/>
                          <w:sz w:val="16"/>
                          <w:szCs w:val="18"/>
                          <w:lang w:val="fr-FR"/>
                        </w:rPr>
                      </w:pPr>
                      <w:hyperlink r:id="rId69" w:history="1">
                        <w:r w:rsidRPr="004E6168">
                          <w:rPr>
                            <w:rStyle w:val="Lienhypertexte"/>
                            <w:b/>
                            <w:color w:val="auto"/>
                            <w:sz w:val="20"/>
                            <w:szCs w:val="18"/>
                            <w:u w:val="none"/>
                            <w:lang w:val="fr-FR"/>
                          </w:rPr>
                          <w:t>www.aphrso.org</w:t>
                        </w:r>
                      </w:hyperlink>
                    </w:p>
                    <w:p w14:paraId="1381474C" w14:textId="77777777" w:rsidR="00846695" w:rsidRDefault="00846695" w:rsidP="00BF420E">
                      <w:pPr>
                        <w:jc w:val="center"/>
                        <w:rPr>
                          <w:sz w:val="18"/>
                          <w:szCs w:val="18"/>
                          <w:lang w:val="fr-FR"/>
                        </w:rPr>
                      </w:pPr>
                    </w:p>
                    <w:p w14:paraId="6198EE39" w14:textId="77777777" w:rsidR="00846695" w:rsidRDefault="00846695" w:rsidP="00BF420E">
                      <w:pPr>
                        <w:jc w:val="center"/>
                        <w:rPr>
                          <w:sz w:val="18"/>
                          <w:szCs w:val="18"/>
                          <w:lang w:val="fr-FR"/>
                        </w:rPr>
                      </w:pPr>
                    </w:p>
                    <w:p w14:paraId="42F7E2B7" w14:textId="77777777" w:rsidR="00846695" w:rsidRPr="009C2472" w:rsidRDefault="0084669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0C2A81B0" wp14:editId="55BDF67C">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0B4C5"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73A5C534" wp14:editId="398B4F6E">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APHRSO_corrigé"/>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17590278" w14:textId="77777777" w:rsidR="0064781F" w:rsidRDefault="007A5278">
      <w:r>
        <w:rPr>
          <w:noProof/>
        </w:rPr>
        <w:lastRenderedPageBreak/>
        <w:drawing>
          <wp:anchor distT="0" distB="0" distL="114300" distR="114300" simplePos="0" relativeHeight="251848704" behindDoc="1" locked="0" layoutInCell="1" allowOverlap="1" wp14:anchorId="30730C66" wp14:editId="48AF6BF0">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0816C" w14:textId="77777777" w:rsidR="001E75CA" w:rsidRDefault="007A5278">
      <w:r>
        <w:rPr>
          <w:noProof/>
          <w:lang w:eastAsia="fr-CA" w:bidi="ar-SA"/>
        </w:rPr>
        <mc:AlternateContent>
          <mc:Choice Requires="wps">
            <w:drawing>
              <wp:anchor distT="45720" distB="45720" distL="114300" distR="114300" simplePos="0" relativeHeight="251762688" behindDoc="0" locked="0" layoutInCell="1" allowOverlap="1" wp14:anchorId="0CCCA996" wp14:editId="22929957">
                <wp:simplePos x="0" y="0"/>
                <wp:positionH relativeFrom="margin">
                  <wp:posOffset>302260</wp:posOffset>
                </wp:positionH>
                <wp:positionV relativeFrom="paragraph">
                  <wp:posOffset>6790055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53796E1" w14:textId="77777777" w:rsidR="00846695" w:rsidRPr="00B44073" w:rsidRDefault="00846695">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CA996" id="_x0000_s1111" type="#_x0000_t202" style="position:absolute;margin-left:23.8pt;margin-top:534.65pt;width:515.4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" stroked="f">
                <v:textbox style="mso-fit-shape-to-text:t">
                  <w:txbxContent>
                    <w:p w14:paraId="253796E1" w14:textId="77777777" w:rsidR="00846695" w:rsidRPr="00B44073" w:rsidRDefault="00846695">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v:textbox>
                <w10:wrap type="square" anchorx="margin"/>
              </v:shape>
            </w:pict>
          </mc:Fallback>
        </mc:AlternateContent>
      </w:r>
      <w:r>
        <w:rPr>
          <w:rFonts w:ascii="Times New Roman" w:hAnsi="Times New Roman"/>
          <w:noProof/>
          <w:lang w:eastAsia="fr-CA" w:bidi="ar-SA"/>
        </w:rPr>
        <w:drawing>
          <wp:anchor distT="0" distB="0" distL="114300" distR="114300" simplePos="0" relativeHeight="251755520" behindDoc="0" locked="0" layoutInCell="1" allowOverlap="1" wp14:anchorId="6D115AC5" wp14:editId="4DD4324C">
            <wp:simplePos x="0" y="0"/>
            <wp:positionH relativeFrom="margin">
              <wp:posOffset>367665</wp:posOffset>
            </wp:positionH>
            <wp:positionV relativeFrom="paragraph">
              <wp:posOffset>7166610</wp:posOffset>
            </wp:positionV>
            <wp:extent cx="1276985" cy="362585"/>
            <wp:effectExtent l="0" t="0" r="0" b="0"/>
            <wp:wrapTight wrapText="bothSides">
              <wp:wrapPolygon edited="0">
                <wp:start x="0" y="0"/>
                <wp:lineTo x="0" y="20427"/>
                <wp:lineTo x="21267" y="20427"/>
                <wp:lineTo x="21267" y="0"/>
                <wp:lineTo x="0" y="0"/>
              </wp:wrapPolygon>
            </wp:wrapTight>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cid_image001_gif@01D0460B.gif"/>
                    <pic:cNvPicPr/>
                  </pic:nvPicPr>
                  <pic:blipFill>
                    <a:blip r:embed="rId72">
                      <a:extLst>
                        <a:ext uri="{28A0092B-C50C-407E-A947-70E740481C1C}">
                          <a14:useLocalDpi xmlns:a14="http://schemas.microsoft.com/office/drawing/2010/main" val="0"/>
                        </a:ext>
                      </a:extLst>
                    </a:blip>
                    <a:stretch>
                      <a:fillRect/>
                    </a:stretch>
                  </pic:blipFill>
                  <pic:spPr>
                    <a:xfrm>
                      <a:off x="0" y="0"/>
                      <a:ext cx="1276985" cy="362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lang w:eastAsia="fr-CA" w:bidi="ar-SA"/>
        </w:rPr>
        <mc:AlternateContent>
          <mc:Choice Requires="wps">
            <w:drawing>
              <wp:anchor distT="0" distB="0" distL="114300" distR="114300" simplePos="0" relativeHeight="251758592" behindDoc="0" locked="0" layoutInCell="1" allowOverlap="1" wp14:anchorId="609A7BD4" wp14:editId="218D5546">
                <wp:simplePos x="0" y="0"/>
                <wp:positionH relativeFrom="column">
                  <wp:posOffset>274955</wp:posOffset>
                </wp:positionH>
                <wp:positionV relativeFrom="paragraph">
                  <wp:posOffset>7571740</wp:posOffset>
                </wp:positionV>
                <wp:extent cx="2361837" cy="1315992"/>
                <wp:effectExtent l="0" t="0" r="635" b="0"/>
                <wp:wrapNone/>
                <wp:docPr id="687" name="Zone de texte 687"/>
                <wp:cNvGraphicFramePr/>
                <a:graphic xmlns:a="http://schemas.openxmlformats.org/drawingml/2006/main">
                  <a:graphicData uri="http://schemas.microsoft.com/office/word/2010/wordprocessingShape">
                    <wps:wsp>
                      <wps:cNvSpPr txBox="1"/>
                      <wps:spPr>
                        <a:xfrm>
                          <a:off x="0" y="0"/>
                          <a:ext cx="2361837" cy="1315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7C238" w14:textId="77777777" w:rsidR="00846695" w:rsidRPr="00F54987" w:rsidRDefault="00846695" w:rsidP="00F54987">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4C02956A" w14:textId="77777777" w:rsidR="00846695" w:rsidRPr="00F54987" w:rsidRDefault="00846695" w:rsidP="00F54987">
                            <w:pPr>
                              <w:spacing w:before="5" w:line="276" w:lineRule="auto"/>
                              <w:textAlignment w:val="baseline"/>
                              <w:rPr>
                                <w:rFonts w:eastAsia="Arial"/>
                                <w:color w:val="000000"/>
                                <w:sz w:val="20"/>
                                <w:lang w:val="fr-FR"/>
                              </w:rPr>
                            </w:pPr>
                            <w:r w:rsidRPr="00F54987">
                              <w:rPr>
                                <w:rFonts w:eastAsia="Arial"/>
                                <w:color w:val="000000"/>
                                <w:sz w:val="20"/>
                                <w:lang w:val="fr-FR"/>
                              </w:rPr>
                              <w:t xml:space="preserve">20, montée Lasaline </w:t>
                            </w:r>
                          </w:p>
                          <w:p w14:paraId="1A2AF0C2" w14:textId="77777777" w:rsidR="00846695" w:rsidRPr="00F54987" w:rsidRDefault="00846695" w:rsidP="00F54987">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(Québec) J5A 2A8</w:t>
                            </w:r>
                          </w:p>
                          <w:p w14:paraId="7C62EF81" w14:textId="77777777" w:rsidR="00846695" w:rsidRDefault="00846695" w:rsidP="00F54987">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7A8B2E6E" w14:textId="77777777" w:rsidR="00846695" w:rsidRPr="00F54987" w:rsidRDefault="00846695" w:rsidP="00F54987">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48813ADB" w14:textId="77777777" w:rsidR="00846695" w:rsidRDefault="00846695" w:rsidP="00F54987">
                            <w:pPr>
                              <w:spacing w:line="276" w:lineRule="auto"/>
                              <w:rPr>
                                <w:rFonts w:eastAsia="Arial"/>
                                <w:b/>
                                <w:color w:val="000000"/>
                                <w:sz w:val="20"/>
                                <w:lang w:val="fr-FR"/>
                              </w:rPr>
                            </w:pPr>
                          </w:p>
                          <w:p w14:paraId="20BBB801" w14:textId="77777777" w:rsidR="00846695" w:rsidRDefault="00846695" w:rsidP="00F54987">
                            <w:pPr>
                              <w:spacing w:line="276" w:lineRule="auto"/>
                            </w:pPr>
                            <w:r w:rsidRPr="00F54987">
                              <w:rPr>
                                <w:rFonts w:eastAsia="Arial"/>
                                <w:b/>
                                <w:color w:val="000000"/>
                                <w:sz w:val="20"/>
                                <w:lang w:val="fr-FR"/>
                              </w:rPr>
                              <w:t>www.imprimeriecameleon.com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7BD4" id="Zone de texte 687" o:spid="_x0000_s1112" type="#_x0000_t202" style="position:absolute;margin-left:21.65pt;margin-top:596.2pt;width:185.95pt;height:10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" fillcolor="white [3201]" stroked="f" strokeweight=".5pt">
                <v:textbox>
                  <w:txbxContent>
                    <w:p w14:paraId="0F97C238" w14:textId="77777777" w:rsidR="00846695" w:rsidRPr="00F54987" w:rsidRDefault="00846695" w:rsidP="00F54987">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4C02956A" w14:textId="77777777" w:rsidR="00846695" w:rsidRPr="00F54987" w:rsidRDefault="00846695" w:rsidP="00F54987">
                      <w:pPr>
                        <w:spacing w:before="5" w:line="276" w:lineRule="auto"/>
                        <w:textAlignment w:val="baseline"/>
                        <w:rPr>
                          <w:rFonts w:eastAsia="Arial"/>
                          <w:color w:val="000000"/>
                          <w:sz w:val="20"/>
                          <w:lang w:val="fr-FR"/>
                        </w:rPr>
                      </w:pPr>
                      <w:r w:rsidRPr="00F54987">
                        <w:rPr>
                          <w:rFonts w:eastAsia="Arial"/>
                          <w:color w:val="000000"/>
                          <w:sz w:val="20"/>
                          <w:lang w:val="fr-FR"/>
                        </w:rPr>
                        <w:t xml:space="preserve">20, montée Lasaline </w:t>
                      </w:r>
                    </w:p>
                    <w:p w14:paraId="1A2AF0C2" w14:textId="77777777" w:rsidR="00846695" w:rsidRPr="00F54987" w:rsidRDefault="00846695" w:rsidP="00F54987">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(Québec) J5A 2A8</w:t>
                      </w:r>
                    </w:p>
                    <w:p w14:paraId="7C62EF81" w14:textId="77777777" w:rsidR="00846695" w:rsidRDefault="00846695" w:rsidP="00F54987">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7A8B2E6E" w14:textId="77777777" w:rsidR="00846695" w:rsidRPr="00F54987" w:rsidRDefault="00846695" w:rsidP="00F54987">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48813ADB" w14:textId="77777777" w:rsidR="00846695" w:rsidRDefault="00846695" w:rsidP="00F54987">
                      <w:pPr>
                        <w:spacing w:line="276" w:lineRule="auto"/>
                        <w:rPr>
                          <w:rFonts w:eastAsia="Arial"/>
                          <w:b/>
                          <w:color w:val="000000"/>
                          <w:sz w:val="20"/>
                          <w:lang w:val="fr-FR"/>
                        </w:rPr>
                      </w:pPr>
                    </w:p>
                    <w:p w14:paraId="20BBB801" w14:textId="77777777" w:rsidR="00846695" w:rsidRDefault="00846695" w:rsidP="00F54987">
                      <w:pPr>
                        <w:spacing w:line="276" w:lineRule="auto"/>
                      </w:pPr>
                      <w:r w:rsidRPr="00F54987">
                        <w:rPr>
                          <w:rFonts w:eastAsia="Arial"/>
                          <w:b/>
                          <w:color w:val="000000"/>
                          <w:sz w:val="20"/>
                          <w:lang w:val="fr-FR"/>
                        </w:rPr>
                        <w:t>www.imprimeriecameleon.com</w:t>
                      </w:r>
                    </w:p>
                  </w:txbxContent>
                </v:textbox>
              </v:shape>
            </w:pict>
          </mc:Fallback>
        </mc:AlternateContent>
      </w:r>
      <w:r w:rsidR="00A90668">
        <w:rPr>
          <w:noProof/>
        </w:rPr>
        <w:drawing>
          <wp:anchor distT="0" distB="0" distL="114300" distR="114300" simplePos="0" relativeHeight="251849728" behindDoc="1" locked="0" layoutInCell="1" allowOverlap="1" wp14:anchorId="460D2F6D" wp14:editId="02E15001">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18C6DCF4" wp14:editId="20174507">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37BFD37E" wp14:editId="55215A38">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C:\Users\PC\Pictures\Mes images\APHRSO\Logo des villes\logostphili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7B8F0130" wp14:editId="382D8F64">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46E2BA08" wp14:editId="0307A26C">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56EEB0B8" wp14:editId="1DFE787C">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C:\Users\PC\Pictures\Mes images\APHRSO\Logo des villes\logo_delson2012_couleur_300dpi_Haute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4660FE45" wp14:editId="12077303">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42D3FAAE" wp14:editId="5944AEB7">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AEF8397" wp14:editId="1197FAEB">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C:\Users\PC\Pictures\Mes images\APHRSO\Logo des villes\VSC_LOGO_HORIZ_COULEUR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0E81D2A8" wp14:editId="257B1CDF">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C:\Users\PC\Pictures\Mes images\APHRSO\Logo des villes\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7F0F666F" wp14:editId="0CD99ED9">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C:\Users\PC\Pictures\Mes images\APHRSO\Logo des villes\logo haute resolution.306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4144" behindDoc="0" locked="0" layoutInCell="0" allowOverlap="1" wp14:anchorId="13AF9B50" wp14:editId="52E6138B">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C7D4" w14:textId="77777777" w:rsidR="00846695" w:rsidRPr="009C2472" w:rsidRDefault="00846695">
                            <w:pPr>
                              <w:rPr>
                                <w:b/>
                                <w:bCs/>
                                <w:lang w:val="fr-FR"/>
                              </w:rPr>
                            </w:pPr>
                            <w:r w:rsidRPr="009C2472">
                              <w:rPr>
                                <w:b/>
                                <w:bCs/>
                                <w:lang w:val="fr-FR"/>
                              </w:rPr>
                              <w:t>Nom de la société</w:t>
                            </w:r>
                          </w:p>
                          <w:p w14:paraId="1B6B0FFF" w14:textId="77777777" w:rsidR="00846695" w:rsidRPr="009C2472" w:rsidRDefault="00846695">
                            <w:pPr>
                              <w:rPr>
                                <w:b/>
                                <w:bCs/>
                                <w:lang w:val="fr-FR"/>
                              </w:rPr>
                            </w:pPr>
                            <w:r w:rsidRPr="009C2472">
                              <w:rPr>
                                <w:b/>
                                <w:bCs/>
                                <w:lang w:val="fr-FR"/>
                              </w:rPr>
                              <w:t>Adresse</w:t>
                            </w:r>
                          </w:p>
                          <w:p w14:paraId="75516667" w14:textId="77777777" w:rsidR="00846695" w:rsidRPr="009C2472" w:rsidRDefault="00846695">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F9B50" id="Text Box 129" o:spid="_x0000_s1113" type="#_x0000_t202" style="position:absolute;margin-left:265.05pt;margin-top:1071.2pt;width:126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yU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" o:allowincell="f" filled="f" stroked="f">
                <v:textbox inset="0,0,0,0">
                  <w:txbxContent>
                    <w:p w14:paraId="6D5CC7D4" w14:textId="77777777" w:rsidR="00846695" w:rsidRPr="009C2472" w:rsidRDefault="00846695">
                      <w:pPr>
                        <w:rPr>
                          <w:b/>
                          <w:bCs/>
                          <w:lang w:val="fr-FR"/>
                        </w:rPr>
                      </w:pPr>
                      <w:r w:rsidRPr="009C2472">
                        <w:rPr>
                          <w:b/>
                          <w:bCs/>
                          <w:lang w:val="fr-FR"/>
                        </w:rPr>
                        <w:t>Nom de la société</w:t>
                      </w:r>
                    </w:p>
                    <w:p w14:paraId="1B6B0FFF" w14:textId="77777777" w:rsidR="00846695" w:rsidRPr="009C2472" w:rsidRDefault="00846695">
                      <w:pPr>
                        <w:rPr>
                          <w:b/>
                          <w:bCs/>
                          <w:lang w:val="fr-FR"/>
                        </w:rPr>
                      </w:pPr>
                      <w:r w:rsidRPr="009C2472">
                        <w:rPr>
                          <w:b/>
                          <w:bCs/>
                          <w:lang w:val="fr-FR"/>
                        </w:rPr>
                        <w:t>Adresse</w:t>
                      </w:r>
                    </w:p>
                    <w:p w14:paraId="75516667" w14:textId="77777777" w:rsidR="00846695" w:rsidRPr="009C2472" w:rsidRDefault="00846695">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7936" behindDoc="0" locked="0" layoutInCell="0" allowOverlap="1" wp14:anchorId="5F88A046" wp14:editId="17798309">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616B" id="Text Box 213" o:spid="_x0000_s1026" type="#_x0000_t202" style="position:absolute;margin-left:455pt;margin-top:813.25pt;width:118pt;height:84.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3120" behindDoc="0" locked="0" layoutInCell="0" allowOverlap="1" wp14:anchorId="2BA4AF70" wp14:editId="67EB13E2">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7994B" id="Text Box 128" o:spid="_x0000_s1026" type="#_x0000_t202" style="position:absolute;margin-left:38.05pt;margin-top:970.2pt;width:126pt;height:5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vqQIAAK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" o:allowincell="f" filled="f" stroked="f">
                <v:textbox inset="0,0,0,0"/>
                <w10:wrap anchorx="page" anchory="page"/>
              </v:shape>
            </w:pict>
          </mc:Fallback>
        </mc:AlternateContent>
      </w:r>
    </w:p>
    <w:sectPr w:rsidR="001E75CA" w:rsidSect="001E75CA">
      <w:headerReference w:type="even" r:id="rId84"/>
      <w:footerReference w:type="even" r:id="rId85"/>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88466" w14:textId="77777777" w:rsidR="00437BE7" w:rsidRDefault="00437BE7">
      <w:r>
        <w:separator/>
      </w:r>
    </w:p>
  </w:endnote>
  <w:endnote w:type="continuationSeparator" w:id="0">
    <w:p w14:paraId="02FD990D" w14:textId="77777777" w:rsidR="00437BE7" w:rsidRDefault="00437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charset w:val="00"/>
    <w:family w:val="swiss"/>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w Cen MT Condensed">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37B33" w14:textId="77777777" w:rsidR="00846695" w:rsidRDefault="00846695">
    <w:pPr>
      <w:pStyle w:val="Pieddepage"/>
    </w:pPr>
    <w:r>
      <w:rPr>
        <w:noProof/>
        <w:lang w:eastAsia="fr-CA" w:bidi="ar-SA"/>
      </w:rPr>
      <mc:AlternateContent>
        <mc:Choice Requires="wps">
          <w:drawing>
            <wp:anchor distT="0" distB="0" distL="114300" distR="114300" simplePos="0" relativeHeight="251653120" behindDoc="0" locked="0" layoutInCell="1" allowOverlap="1" wp14:anchorId="5AE2C0BF" wp14:editId="4809351B">
              <wp:simplePos x="0" y="0"/>
              <wp:positionH relativeFrom="page">
                <wp:posOffset>758190</wp:posOffset>
              </wp:positionH>
              <wp:positionV relativeFrom="page">
                <wp:posOffset>9363075</wp:posOffset>
              </wp:positionV>
              <wp:extent cx="1847850" cy="222885"/>
              <wp:effectExtent l="0" t="0" r="0" b="0"/>
              <wp:wrapNone/>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40813"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" fillcolor="#74b5e4 [1941]" strokecolor="#74b5e4 [1941]" strokeweight="1pt">
              <v:fill color2="#d0e6f6 [661]" angle="135" focus="50%" type="gradient"/>
              <v:shadow on="t" color="#134162 [1605]" opacity=".5" offset="1pt"/>
              <w10:wrap anchorx="page" anchory="page"/>
            </v:rect>
          </w:pict>
        </mc:Fallback>
      </mc:AlternateContent>
    </w:r>
    <w:r>
      <w:rPr>
        <w:noProof/>
        <w:lang w:eastAsia="fr-CA" w:bidi="ar-SA"/>
      </w:rPr>
      <mc:AlternateContent>
        <mc:Choice Requires="wps">
          <w:drawing>
            <wp:anchor distT="0" distB="0" distL="114300" distR="114300" simplePos="0" relativeHeight="251661312" behindDoc="0" locked="0" layoutInCell="0" allowOverlap="1" wp14:anchorId="24471EDB" wp14:editId="57778D6D">
              <wp:simplePos x="0" y="0"/>
              <wp:positionH relativeFrom="page">
                <wp:posOffset>448310</wp:posOffset>
              </wp:positionH>
              <wp:positionV relativeFrom="page">
                <wp:posOffset>9467215</wp:posOffset>
              </wp:positionV>
              <wp:extent cx="6830695" cy="0"/>
              <wp:effectExtent l="0" t="0" r="0" b="0"/>
              <wp:wrapNone/>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5188FC"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" o:allowincell="f" strokecolor="#74b5e4 [1941]" strokeweight="1pt">
              <v:shadow color="#134162 [1605]" opacity=".5" offse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1F8C" w14:textId="77777777" w:rsidR="00846695" w:rsidRPr="00B14F13" w:rsidRDefault="00846695">
    <w:pPr>
      <w:pStyle w:val="Pieddepage"/>
    </w:pPr>
    <w:r>
      <w:rPr>
        <w:noProof/>
        <w:lang w:eastAsia="fr-CA" w:bidi="ar-SA"/>
      </w:rPr>
      <mc:AlternateContent>
        <mc:Choice Requires="wpg">
          <w:drawing>
            <wp:anchor distT="0" distB="0" distL="114300" distR="114300" simplePos="0" relativeHeight="251662336" behindDoc="0" locked="0" layoutInCell="1" allowOverlap="1" wp14:anchorId="20796E95" wp14:editId="6D9417C1">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8F51" w14:textId="77777777" w:rsidR="00846695" w:rsidRDefault="00846695">
    <w:pPr>
      <w:pStyle w:val="Pieddepage"/>
    </w:pPr>
    <w:r>
      <w:rPr>
        <w:noProof/>
        <w:lang w:eastAsia="fr-CA" w:bidi="ar-SA"/>
      </w:rPr>
      <mc:AlternateContent>
        <mc:Choice Requires="wpg">
          <w:drawing>
            <wp:anchor distT="0" distB="0" distL="114300" distR="114300" simplePos="0" relativeHeight="251660288" behindDoc="0" locked="0" layoutInCell="1" allowOverlap="1" wp14:anchorId="656027D8" wp14:editId="34E5767E">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5636D" w14:textId="77777777" w:rsidR="00846695" w:rsidRDefault="00846695" w:rsidP="00455EBA">
    <w:pPr>
      <w:pStyle w:val="Pieddepage"/>
      <w:jc w:val="right"/>
    </w:pPr>
    <w:r>
      <w:rPr>
        <w:noProof/>
      </w:rPr>
      <w:drawing>
        <wp:inline distT="0" distB="0" distL="0" distR="0" wp14:anchorId="6EAB180C" wp14:editId="34C689A8">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5C610" w14:textId="77777777" w:rsidR="00437BE7" w:rsidRDefault="00437BE7">
      <w:r>
        <w:separator/>
      </w:r>
    </w:p>
  </w:footnote>
  <w:footnote w:type="continuationSeparator" w:id="0">
    <w:p w14:paraId="783FE69E" w14:textId="77777777" w:rsidR="00437BE7" w:rsidRDefault="00437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412ED" w14:textId="77777777" w:rsidR="00846695" w:rsidRDefault="00846695">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27423C6" wp14:editId="4C8D3A5F">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5AC8B" w14:textId="77777777" w:rsidR="00846695" w:rsidRPr="00D828BA" w:rsidRDefault="00846695">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423C6" id="_x0000_t202" coordsize="21600,21600" o:spt="202" path="m,l,21600r21600,l21600,xe">
              <v:stroke joinstyle="miter"/>
              <v:path gradientshapeok="t" o:connecttype="rect"/>
            </v:shapetype>
            <v:shape id="Text Box 1" o:spid="_x0000_s1114"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" o:allowincell="f" filled="f" stroked="f">
              <v:textbox inset="0,0,0,0">
                <w:txbxContent>
                  <w:p w14:paraId="3BD5AC8B" w14:textId="77777777" w:rsidR="00846695" w:rsidRPr="00D828BA" w:rsidRDefault="00846695">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61052760" wp14:editId="1DC4780D">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5857" w14:textId="77777777" w:rsidR="00846695" w:rsidRPr="00D828BA" w:rsidRDefault="00846695">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52760" id="_x0000_s1115"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FxrQ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" o:allowincell="f" filled="f" stroked="f">
              <v:textbox style="mso-next-textbox:#Text Box 136" inset="0,0,0,0">
                <w:txbxContent>
                  <w:p w14:paraId="04CA5857" w14:textId="77777777" w:rsidR="00846695" w:rsidRPr="00D828BA" w:rsidRDefault="00846695">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153E4CF6" wp14:editId="121B42BA">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CCED1" w14:textId="77777777" w:rsidR="00846695" w:rsidRDefault="00846695">
    <w:pPr>
      <w:pStyle w:val="En-tte"/>
    </w:pPr>
    <w:r>
      <w:rPr>
        <w:noProof/>
        <w:lang w:eastAsia="fr-CA" w:bidi="ar-SA"/>
      </w:rPr>
      <mc:AlternateContent>
        <mc:Choice Requires="wps">
          <w:drawing>
            <wp:anchor distT="0" distB="0" distL="114300" distR="114300" simplePos="0" relativeHeight="251658240" behindDoc="0" locked="0" layoutInCell="0" allowOverlap="1" wp14:anchorId="3ADB8661" wp14:editId="12BF028B">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8CD0D" w14:textId="77777777" w:rsidR="00846695" w:rsidRPr="00D828BA" w:rsidRDefault="00846695">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B8661" id="_x0000_t202" coordsize="21600,21600" o:spt="202" path="m,l,21600r21600,l21600,xe">
              <v:stroke joinstyle="miter"/>
              <v:path gradientshapeok="t" o:connecttype="rect"/>
            </v:shapetype>
            <v:shape id="_x0000_s1116"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1urg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" o:allowincell="f" filled="f" stroked="f">
              <v:textbox inset="0,0,0,0">
                <w:txbxContent>
                  <w:p w14:paraId="1448CD0D" w14:textId="77777777" w:rsidR="00846695" w:rsidRPr="00D828BA" w:rsidRDefault="00846695">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44D15707" wp14:editId="2E047ACA">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E6EA7" w14:textId="77777777" w:rsidR="00846695" w:rsidRPr="00D828BA" w:rsidRDefault="00846695">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5707" id="Text Box 5" o:spid="_x0000_s1117"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nErgIAALE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" o:allowincell="f" filled="f" stroked="f">
              <v:textbox style="mso-next-textbox:#Text Box 132" inset="0,0,0,0">
                <w:txbxContent>
                  <w:p w14:paraId="3F3E6EA7" w14:textId="77777777" w:rsidR="00846695" w:rsidRPr="00D828BA" w:rsidRDefault="00846695">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7CE769A7" wp14:editId="54CD1671">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A7BF7" w14:textId="77777777" w:rsidR="00846695" w:rsidRPr="009137B0" w:rsidRDefault="00846695"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05F28E5F" w14:textId="77777777" w:rsidR="00846695" w:rsidRPr="00AD3C08" w:rsidRDefault="00437BE7" w:rsidP="001A51D3">
    <w:pPr>
      <w:pStyle w:val="En-tte"/>
      <w:jc w:val="center"/>
    </w:pPr>
    <w:hyperlink r:id="rId1" w:history="1">
      <w:r w:rsidR="00846695" w:rsidRPr="00AD3C08">
        <w:rPr>
          <w:rStyle w:val="Lienhypertexte"/>
          <w:color w:val="1C6194" w:themeColor="accent2" w:themeShade="BF"/>
        </w:rPr>
        <w:t>www.aphrso.org</w:t>
      </w:r>
    </w:hyperlink>
    <w:r w:rsidR="00846695" w:rsidRPr="00AD3C08">
      <w:t xml:space="preserve">    </w:t>
    </w:r>
  </w:p>
  <w:p w14:paraId="454C8B9B" w14:textId="77777777" w:rsidR="00846695" w:rsidRPr="00EC533C" w:rsidRDefault="00846695"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95FF" w14:textId="77777777" w:rsidR="00846695" w:rsidRDefault="00846695">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61FF7E43" wp14:editId="219BBCEA">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6654C24E" w14:textId="77777777" w:rsidR="00846695" w:rsidRPr="007A5278" w:rsidRDefault="00846695" w:rsidP="007A5278">
                          <w:pPr>
                            <w:rPr>
                              <w:b/>
                              <w:i/>
                              <w:sz w:val="28"/>
                            </w:rPr>
                          </w:pPr>
                          <w:r w:rsidRPr="007A5278">
                            <w:rPr>
                              <w:b/>
                              <w:i/>
                              <w:sz w:val="28"/>
                            </w:rPr>
                            <w:t>Notre territoire</w:t>
                          </w:r>
                        </w:p>
                        <w:p w14:paraId="5CAF14BC" w14:textId="77777777" w:rsidR="00846695" w:rsidRDefault="00846695"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CB26F" id="Rectangle 6" o:spid="_x0000_s1119"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" o:allowincell="f" fillcolor="#77a1d1" strokecolor="#2683c6">
              <v:fill color2="#9dbeec" rotate="t" focusposition="1,1" focussize="-1,-1" focus="100%" type="gradientRadial"/>
              <v:textbox>
                <w:txbxContent>
                  <w:p w:rsidR="007A5278" w:rsidRPr="007A5278" w:rsidRDefault="007A5278" w:rsidP="007A5278">
                    <w:pPr>
                      <w:rPr>
                        <w:b/>
                        <w:i/>
                        <w:sz w:val="28"/>
                      </w:rPr>
                    </w:pPr>
                    <w:r w:rsidRPr="007A5278">
                      <w:rPr>
                        <w:b/>
                        <w:i/>
                        <w:sz w:val="28"/>
                      </w:rPr>
                      <w:t>Notre territoire</w:t>
                    </w:r>
                  </w:p>
                  <w:p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1"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7F6754D6"/>
    <w:multiLevelType w:val="hybridMultilevel"/>
    <w:tmpl w:val="A63CEA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11DB0"/>
    <w:rsid w:val="00022584"/>
    <w:rsid w:val="00030136"/>
    <w:rsid w:val="00031B5D"/>
    <w:rsid w:val="00044195"/>
    <w:rsid w:val="000512DD"/>
    <w:rsid w:val="0005500D"/>
    <w:rsid w:val="00070044"/>
    <w:rsid w:val="00084E7A"/>
    <w:rsid w:val="00093AC1"/>
    <w:rsid w:val="000955A8"/>
    <w:rsid w:val="000A5B72"/>
    <w:rsid w:val="000C226A"/>
    <w:rsid w:val="000C233B"/>
    <w:rsid w:val="000D147E"/>
    <w:rsid w:val="000D1CDE"/>
    <w:rsid w:val="000E6979"/>
    <w:rsid w:val="001137AF"/>
    <w:rsid w:val="001428D8"/>
    <w:rsid w:val="00144A57"/>
    <w:rsid w:val="00146BD1"/>
    <w:rsid w:val="00150E70"/>
    <w:rsid w:val="0015381C"/>
    <w:rsid w:val="00157FD0"/>
    <w:rsid w:val="00161040"/>
    <w:rsid w:val="00162EE0"/>
    <w:rsid w:val="0016531C"/>
    <w:rsid w:val="00171408"/>
    <w:rsid w:val="001738E1"/>
    <w:rsid w:val="001A0A24"/>
    <w:rsid w:val="001A51D3"/>
    <w:rsid w:val="001D577A"/>
    <w:rsid w:val="001D5F07"/>
    <w:rsid w:val="001D7629"/>
    <w:rsid w:val="001E5BE6"/>
    <w:rsid w:val="001E75CA"/>
    <w:rsid w:val="001E7A1F"/>
    <w:rsid w:val="001F0E9E"/>
    <w:rsid w:val="001F0FDB"/>
    <w:rsid w:val="00201332"/>
    <w:rsid w:val="0021509E"/>
    <w:rsid w:val="00222EC8"/>
    <w:rsid w:val="00232499"/>
    <w:rsid w:val="0023556F"/>
    <w:rsid w:val="00242FA1"/>
    <w:rsid w:val="002434BC"/>
    <w:rsid w:val="00245480"/>
    <w:rsid w:val="002462BB"/>
    <w:rsid w:val="00247D4B"/>
    <w:rsid w:val="002511FF"/>
    <w:rsid w:val="00264F85"/>
    <w:rsid w:val="00280D2F"/>
    <w:rsid w:val="00290A2D"/>
    <w:rsid w:val="0029570B"/>
    <w:rsid w:val="002B0FC4"/>
    <w:rsid w:val="002E0CB0"/>
    <w:rsid w:val="002E154E"/>
    <w:rsid w:val="002E783E"/>
    <w:rsid w:val="0030316D"/>
    <w:rsid w:val="003069F7"/>
    <w:rsid w:val="00310481"/>
    <w:rsid w:val="0031608D"/>
    <w:rsid w:val="00324970"/>
    <w:rsid w:val="00331EDD"/>
    <w:rsid w:val="00351AFD"/>
    <w:rsid w:val="0036203F"/>
    <w:rsid w:val="00372E1C"/>
    <w:rsid w:val="003746C5"/>
    <w:rsid w:val="0037497A"/>
    <w:rsid w:val="00390ED2"/>
    <w:rsid w:val="003912B1"/>
    <w:rsid w:val="00393015"/>
    <w:rsid w:val="003B1B1D"/>
    <w:rsid w:val="003D486E"/>
    <w:rsid w:val="003E3CAE"/>
    <w:rsid w:val="003F7D24"/>
    <w:rsid w:val="004110CD"/>
    <w:rsid w:val="00436443"/>
    <w:rsid w:val="00437BE7"/>
    <w:rsid w:val="004430DB"/>
    <w:rsid w:val="00447322"/>
    <w:rsid w:val="004474F8"/>
    <w:rsid w:val="00455EBA"/>
    <w:rsid w:val="00461AAD"/>
    <w:rsid w:val="00470C06"/>
    <w:rsid w:val="00472197"/>
    <w:rsid w:val="00482A4D"/>
    <w:rsid w:val="00483978"/>
    <w:rsid w:val="00490BEF"/>
    <w:rsid w:val="00494323"/>
    <w:rsid w:val="004A25E0"/>
    <w:rsid w:val="004A456C"/>
    <w:rsid w:val="004A48C8"/>
    <w:rsid w:val="004C2FDA"/>
    <w:rsid w:val="004C48EC"/>
    <w:rsid w:val="004C61FB"/>
    <w:rsid w:val="004E6168"/>
    <w:rsid w:val="004F55B7"/>
    <w:rsid w:val="00503246"/>
    <w:rsid w:val="00511891"/>
    <w:rsid w:val="0051317D"/>
    <w:rsid w:val="005135B6"/>
    <w:rsid w:val="005168E3"/>
    <w:rsid w:val="00554686"/>
    <w:rsid w:val="00574068"/>
    <w:rsid w:val="005800BE"/>
    <w:rsid w:val="00582F01"/>
    <w:rsid w:val="0058455B"/>
    <w:rsid w:val="00590B5F"/>
    <w:rsid w:val="005A24E9"/>
    <w:rsid w:val="005A580F"/>
    <w:rsid w:val="005B1210"/>
    <w:rsid w:val="005D22C8"/>
    <w:rsid w:val="005D3284"/>
    <w:rsid w:val="005E070B"/>
    <w:rsid w:val="005E469A"/>
    <w:rsid w:val="005F0CB5"/>
    <w:rsid w:val="00602663"/>
    <w:rsid w:val="00615195"/>
    <w:rsid w:val="006345CB"/>
    <w:rsid w:val="0064781F"/>
    <w:rsid w:val="0065424C"/>
    <w:rsid w:val="00677349"/>
    <w:rsid w:val="0068034B"/>
    <w:rsid w:val="0068371D"/>
    <w:rsid w:val="00685CDA"/>
    <w:rsid w:val="006971E8"/>
    <w:rsid w:val="006B3BA2"/>
    <w:rsid w:val="006C1AAA"/>
    <w:rsid w:val="006C6F0A"/>
    <w:rsid w:val="006D413B"/>
    <w:rsid w:val="006D5A53"/>
    <w:rsid w:val="006F5E17"/>
    <w:rsid w:val="007057AB"/>
    <w:rsid w:val="0072411E"/>
    <w:rsid w:val="00730845"/>
    <w:rsid w:val="007336E5"/>
    <w:rsid w:val="00745689"/>
    <w:rsid w:val="0074665E"/>
    <w:rsid w:val="0075341E"/>
    <w:rsid w:val="007621E4"/>
    <w:rsid w:val="0079732E"/>
    <w:rsid w:val="007A03F9"/>
    <w:rsid w:val="007A5278"/>
    <w:rsid w:val="007B08C3"/>
    <w:rsid w:val="007D6B8B"/>
    <w:rsid w:val="007E097E"/>
    <w:rsid w:val="007E0D57"/>
    <w:rsid w:val="008048E9"/>
    <w:rsid w:val="00806586"/>
    <w:rsid w:val="008403D3"/>
    <w:rsid w:val="0084659E"/>
    <w:rsid w:val="00846695"/>
    <w:rsid w:val="008700D5"/>
    <w:rsid w:val="00883BCA"/>
    <w:rsid w:val="008934FD"/>
    <w:rsid w:val="00894D6B"/>
    <w:rsid w:val="00895E35"/>
    <w:rsid w:val="008A5CA6"/>
    <w:rsid w:val="008B3452"/>
    <w:rsid w:val="008B7F9F"/>
    <w:rsid w:val="008C7138"/>
    <w:rsid w:val="0091249C"/>
    <w:rsid w:val="009137B0"/>
    <w:rsid w:val="00924008"/>
    <w:rsid w:val="00931ACD"/>
    <w:rsid w:val="009403A1"/>
    <w:rsid w:val="009506B0"/>
    <w:rsid w:val="009539AF"/>
    <w:rsid w:val="009718D2"/>
    <w:rsid w:val="00972B32"/>
    <w:rsid w:val="00983D15"/>
    <w:rsid w:val="00992738"/>
    <w:rsid w:val="009A2CBC"/>
    <w:rsid w:val="009B26A3"/>
    <w:rsid w:val="009B320D"/>
    <w:rsid w:val="009C2472"/>
    <w:rsid w:val="009C56A9"/>
    <w:rsid w:val="009C68A4"/>
    <w:rsid w:val="009C6BC9"/>
    <w:rsid w:val="009C7033"/>
    <w:rsid w:val="009D75C5"/>
    <w:rsid w:val="009E0DCD"/>
    <w:rsid w:val="009F085F"/>
    <w:rsid w:val="009F655E"/>
    <w:rsid w:val="00A37F3A"/>
    <w:rsid w:val="00A4001B"/>
    <w:rsid w:val="00A503A1"/>
    <w:rsid w:val="00A52818"/>
    <w:rsid w:val="00A53838"/>
    <w:rsid w:val="00A5773B"/>
    <w:rsid w:val="00A610A2"/>
    <w:rsid w:val="00A627B8"/>
    <w:rsid w:val="00A64118"/>
    <w:rsid w:val="00A67673"/>
    <w:rsid w:val="00A67A22"/>
    <w:rsid w:val="00A74823"/>
    <w:rsid w:val="00A90668"/>
    <w:rsid w:val="00AA5533"/>
    <w:rsid w:val="00AC530C"/>
    <w:rsid w:val="00AD526A"/>
    <w:rsid w:val="00AE5182"/>
    <w:rsid w:val="00B07F51"/>
    <w:rsid w:val="00B11211"/>
    <w:rsid w:val="00B14F13"/>
    <w:rsid w:val="00B224BB"/>
    <w:rsid w:val="00B366F9"/>
    <w:rsid w:val="00B411DF"/>
    <w:rsid w:val="00B428E1"/>
    <w:rsid w:val="00B44073"/>
    <w:rsid w:val="00B53211"/>
    <w:rsid w:val="00B63395"/>
    <w:rsid w:val="00B6461F"/>
    <w:rsid w:val="00B737D7"/>
    <w:rsid w:val="00B74A7B"/>
    <w:rsid w:val="00B84628"/>
    <w:rsid w:val="00B91470"/>
    <w:rsid w:val="00BA6821"/>
    <w:rsid w:val="00BB2A0E"/>
    <w:rsid w:val="00BC353B"/>
    <w:rsid w:val="00BC5F10"/>
    <w:rsid w:val="00BC6C57"/>
    <w:rsid w:val="00BD7CB1"/>
    <w:rsid w:val="00BF254D"/>
    <w:rsid w:val="00BF420E"/>
    <w:rsid w:val="00C25993"/>
    <w:rsid w:val="00C32E51"/>
    <w:rsid w:val="00C375D5"/>
    <w:rsid w:val="00C54DD8"/>
    <w:rsid w:val="00C7429A"/>
    <w:rsid w:val="00C74441"/>
    <w:rsid w:val="00C86165"/>
    <w:rsid w:val="00C9035B"/>
    <w:rsid w:val="00C90594"/>
    <w:rsid w:val="00CA563A"/>
    <w:rsid w:val="00CA5B8F"/>
    <w:rsid w:val="00CC23EC"/>
    <w:rsid w:val="00CC4331"/>
    <w:rsid w:val="00CC71A7"/>
    <w:rsid w:val="00CC7564"/>
    <w:rsid w:val="00CE6E66"/>
    <w:rsid w:val="00CF3356"/>
    <w:rsid w:val="00CF6FC5"/>
    <w:rsid w:val="00D30CB7"/>
    <w:rsid w:val="00D42CF4"/>
    <w:rsid w:val="00D828BA"/>
    <w:rsid w:val="00D85FC4"/>
    <w:rsid w:val="00D864C5"/>
    <w:rsid w:val="00D91F48"/>
    <w:rsid w:val="00DA0366"/>
    <w:rsid w:val="00DA6675"/>
    <w:rsid w:val="00DB0A70"/>
    <w:rsid w:val="00DB2DFB"/>
    <w:rsid w:val="00DC3CDF"/>
    <w:rsid w:val="00DC62F8"/>
    <w:rsid w:val="00DE0855"/>
    <w:rsid w:val="00DF3335"/>
    <w:rsid w:val="00E037B9"/>
    <w:rsid w:val="00E14BBD"/>
    <w:rsid w:val="00E24C96"/>
    <w:rsid w:val="00E64A10"/>
    <w:rsid w:val="00E73D63"/>
    <w:rsid w:val="00EA2BAF"/>
    <w:rsid w:val="00EA4484"/>
    <w:rsid w:val="00EC2822"/>
    <w:rsid w:val="00EC2E2B"/>
    <w:rsid w:val="00EC533C"/>
    <w:rsid w:val="00EC78A4"/>
    <w:rsid w:val="00EF685C"/>
    <w:rsid w:val="00F06230"/>
    <w:rsid w:val="00F07BD6"/>
    <w:rsid w:val="00F54987"/>
    <w:rsid w:val="00F60A71"/>
    <w:rsid w:val="00F64652"/>
    <w:rsid w:val="00F845DF"/>
    <w:rsid w:val="00F86243"/>
    <w:rsid w:val="00F937F7"/>
    <w:rsid w:val="00F9408F"/>
    <w:rsid w:val="00F95283"/>
    <w:rsid w:val="00FA1608"/>
    <w:rsid w:val="00FA66E8"/>
    <w:rsid w:val="00FD2258"/>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58FCB"/>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CC71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info@aphrso.org" TargetMode="External"/><Relationship Id="rId26" Type="http://schemas.openxmlformats.org/officeDocument/2006/relationships/hyperlink" Target="http://www.facebook.com/aphrso" TargetMode="External"/><Relationship Id="rId39" Type="http://schemas.openxmlformats.org/officeDocument/2006/relationships/image" Target="media/image20.jpeg"/><Relationship Id="rId21" Type="http://schemas.openxmlformats.org/officeDocument/2006/relationships/hyperlink" Target="http://www.aphrso.org/publications/" TargetMode="External"/><Relationship Id="rId34" Type="http://schemas.openxmlformats.org/officeDocument/2006/relationships/image" Target="media/image16.png"/><Relationship Id="rId42" Type="http://schemas.openxmlformats.org/officeDocument/2006/relationships/header" Target="header2.xml"/><Relationship Id="rId47" Type="http://schemas.openxmlformats.org/officeDocument/2006/relationships/image" Target="media/image22.png"/><Relationship Id="rId50" Type="http://schemas.openxmlformats.org/officeDocument/2006/relationships/image" Target="media/image24.wmf"/><Relationship Id="rId55" Type="http://schemas.openxmlformats.org/officeDocument/2006/relationships/image" Target="media/image28.png"/><Relationship Id="rId63" Type="http://schemas.openxmlformats.org/officeDocument/2006/relationships/hyperlink" Target="mailto:info@aphrso.org" TargetMode="External"/><Relationship Id="rId68" Type="http://schemas.openxmlformats.org/officeDocument/2006/relationships/image" Target="media/image350.jpeg"/><Relationship Id="rId76" Type="http://schemas.openxmlformats.org/officeDocument/2006/relationships/image" Target="media/image42.png"/><Relationship Id="rId84"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1.png"/><Relationship Id="rId32" Type="http://schemas.microsoft.com/office/2007/relationships/hdphoto" Target="media/hdphoto4.wdp"/><Relationship Id="rId37" Type="http://schemas.openxmlformats.org/officeDocument/2006/relationships/image" Target="media/image18.png"/><Relationship Id="rId40" Type="http://schemas.openxmlformats.org/officeDocument/2006/relationships/image" Target="media/image21.wmf"/><Relationship Id="rId45" Type="http://schemas.openxmlformats.org/officeDocument/2006/relationships/header" Target="header3.xml"/><Relationship Id="rId53" Type="http://schemas.microsoft.com/office/2007/relationships/hdphoto" Target="media/hdphoto7.wdp"/><Relationship Id="rId58" Type="http://schemas.openxmlformats.org/officeDocument/2006/relationships/image" Target="media/image31.jpeg"/><Relationship Id="rId74" Type="http://schemas.openxmlformats.org/officeDocument/2006/relationships/image" Target="media/image40.png"/><Relationship Id="rId79" Type="http://schemas.openxmlformats.org/officeDocument/2006/relationships/image" Target="media/image45.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48.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www.facebook.com/aphrso" TargetMode="External"/><Relationship Id="rId30" Type="http://schemas.microsoft.com/office/2007/relationships/hdphoto" Target="media/hdphoto3.wdp"/><Relationship Id="rId35" Type="http://schemas.microsoft.com/office/2007/relationships/hdphoto" Target="media/hdphoto5.wdp"/><Relationship Id="rId43" Type="http://schemas.openxmlformats.org/officeDocument/2006/relationships/footer" Target="footer1.xml"/><Relationship Id="rId48" Type="http://schemas.microsoft.com/office/2007/relationships/hdphoto" Target="media/hdphoto6.wdp"/><Relationship Id="rId56" Type="http://schemas.openxmlformats.org/officeDocument/2006/relationships/image" Target="media/image29.png"/><Relationship Id="rId64" Type="http://schemas.openxmlformats.org/officeDocument/2006/relationships/image" Target="media/image35.jpeg"/><Relationship Id="rId69" Type="http://schemas.openxmlformats.org/officeDocument/2006/relationships/hyperlink" Target="http://www.aphrso.org" TargetMode="External"/><Relationship Id="rId77"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38.gif"/><Relationship Id="rId80" Type="http://schemas.openxmlformats.org/officeDocument/2006/relationships/image" Target="media/image46.jpeg"/><Relationship Id="rId85"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info@aphrso.org" TargetMode="External"/><Relationship Id="rId25" Type="http://schemas.microsoft.com/office/2007/relationships/hdphoto" Target="media/hdphoto2.wdp"/><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footer" Target="footer3.xml"/><Relationship Id="rId59" Type="http://schemas.openxmlformats.org/officeDocument/2006/relationships/image" Target="media/image32.png"/><Relationship Id="rId67" Type="http://schemas.openxmlformats.org/officeDocument/2006/relationships/hyperlink" Target="mailto:info@aphrso.org" TargetMode="External"/><Relationship Id="rId20" Type="http://schemas.openxmlformats.org/officeDocument/2006/relationships/hyperlink" Target="http://www.aphrso.org/publications/" TargetMode="External"/><Relationship Id="rId41" Type="http://schemas.openxmlformats.org/officeDocument/2006/relationships/header" Target="header1.xml"/><Relationship Id="rId54" Type="http://schemas.openxmlformats.org/officeDocument/2006/relationships/image" Target="media/image27.png"/><Relationship Id="rId62" Type="http://schemas.microsoft.com/office/2007/relationships/hdphoto" Target="media/hdphoto8.wdp"/><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image" Target="media/image2.jpg"/><Relationship Id="rId31" Type="http://schemas.openxmlformats.org/officeDocument/2006/relationships/image" Target="media/image14.png"/><Relationship Id="rId44" Type="http://schemas.openxmlformats.org/officeDocument/2006/relationships/footer" Target="footer2.xml"/><Relationship Id="rId52" Type="http://schemas.openxmlformats.org/officeDocument/2006/relationships/image" Target="media/image26.png"/><Relationship Id="rId60" Type="http://schemas.openxmlformats.org/officeDocument/2006/relationships/image" Target="media/image33.jpeg"/><Relationship Id="rId65" Type="http://schemas.openxmlformats.org/officeDocument/2006/relationships/hyperlink" Target="http://www.aphrso.org" TargetMode="External"/><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png"/><Relationship Id="rId86"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23E3B7C0-F064-458C-8A08-48354AD1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1255</TotalTime>
  <Pages>8</Pages>
  <Words>31</Words>
  <Characters>175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29</cp:revision>
  <cp:lastPrinted>2019-04-16T18:50:00Z</cp:lastPrinted>
  <dcterms:created xsi:type="dcterms:W3CDTF">2019-02-28T17:08:00Z</dcterms:created>
  <dcterms:modified xsi:type="dcterms:W3CDTF">2019-05-14T13:08:00Z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