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60064"/>
    <w:bookmarkEnd w:id="0"/>
    <w:p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F004B08" wp14:editId="694B3F3B">
                <wp:simplePos x="0" y="0"/>
                <wp:positionH relativeFrom="margin">
                  <wp:posOffset>-97971</wp:posOffset>
                </wp:positionH>
                <wp:positionV relativeFrom="paragraph">
                  <wp:posOffset>-644979</wp:posOffset>
                </wp:positionV>
                <wp:extent cx="6848475" cy="2781300"/>
                <wp:effectExtent l="0" t="0" r="47625" b="0"/>
                <wp:wrapNone/>
                <wp:docPr id="683" name="Groupe 683"/>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B715A" w:rsidRPr="00992738" w:rsidRDefault="009B715A"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F004B08" id="Groupe 683" o:spid="_x0000_s1026"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rsidR="009B715A" w:rsidRPr="00992738" w:rsidRDefault="009B715A"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rsidR="001E75CA" w:rsidRDefault="001E75CA"/>
    <w:p w:rsidR="001E75CA" w:rsidRDefault="001E75CA"/>
    <w:p w:rsidR="001E75CA" w:rsidRDefault="001E75CA"/>
    <w:p w:rsidR="001E75CA" w:rsidRDefault="00895E35">
      <w:r>
        <w:rPr>
          <w:noProof/>
          <w:lang w:eastAsia="fr-CA" w:bidi="ar-SA"/>
        </w:rPr>
        <w:drawing>
          <wp:anchor distT="0" distB="0" distL="114300" distR="114300" simplePos="0" relativeHeight="251749376" behindDoc="0" locked="0" layoutInCell="1" allowOverlap="1" wp14:anchorId="7B12EAF8" wp14:editId="1FCD246E">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PHRSO_corrig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rsidR="001E75CA" w:rsidRDefault="001E75CA"/>
    <w:p w:rsidR="00EC2E2B" w:rsidRDefault="00D97322">
      <w:r>
        <w:rPr>
          <w:noProof/>
          <w:lang w:eastAsia="fr-CA" w:bidi="ar-SA"/>
        </w:rPr>
        <mc:AlternateContent>
          <mc:Choice Requires="wps">
            <w:drawing>
              <wp:anchor distT="0" distB="0" distL="114300" distR="114300" simplePos="0" relativeHeight="251613184" behindDoc="0" locked="0" layoutInCell="0" allowOverlap="1" wp14:anchorId="1DB47A73" wp14:editId="2FCA4F44">
                <wp:simplePos x="0" y="0"/>
                <wp:positionH relativeFrom="page">
                  <wp:posOffset>2452255</wp:posOffset>
                </wp:positionH>
                <wp:positionV relativeFrom="page">
                  <wp:posOffset>3810000</wp:posOffset>
                </wp:positionV>
                <wp:extent cx="1581150" cy="2023745"/>
                <wp:effectExtent l="0" t="0" r="0" b="14605"/>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9B715A" w:rsidRDefault="009B715A" w:rsidP="00DE30F9">
                            <w:pPr>
                              <w:pStyle w:val="Corpsdetexte"/>
                              <w:jc w:val="both"/>
                              <w:rPr>
                                <w:lang w:val="fr-FR"/>
                              </w:rPr>
                            </w:pPr>
                            <w:r>
                              <w:rPr>
                                <w:lang w:val="fr-FR"/>
                              </w:rPr>
                              <w:t xml:space="preserve">Dans le cadre de la Semaine québécoise de la déficience intellectuelle (SQDI) qui aura lieu </w:t>
                            </w:r>
                            <w:r w:rsidRPr="003E3343">
                              <w:rPr>
                                <w:b/>
                                <w:color w:val="335B74" w:themeColor="text2"/>
                                <w:lang w:val="fr-FR"/>
                              </w:rPr>
                              <w:t>du 17 au 23 mars prochain</w:t>
                            </w:r>
                            <w:r>
                              <w:rPr>
                                <w:lang w:val="fr-FR"/>
                              </w:rPr>
                              <w:t>, l’APHRSO vous invite à consulter quotidiennement sa page Facebook.</w:t>
                            </w:r>
                          </w:p>
                          <w:p w:rsidR="009B715A" w:rsidRPr="003E3343" w:rsidRDefault="009B715A" w:rsidP="00D97322">
                            <w:pPr>
                              <w:pStyle w:val="Corpsdetexte"/>
                              <w:spacing w:after="0" w:line="240" w:lineRule="auto"/>
                              <w:rPr>
                                <w:b/>
                                <w:lang w:val="fr-FR"/>
                              </w:rPr>
                            </w:pPr>
                            <w:r w:rsidRPr="003E3343">
                              <w:rPr>
                                <w:b/>
                                <w:lang w:val="fr-FR"/>
                              </w:rPr>
                              <w:t>Et pourquoi ?</w:t>
                            </w:r>
                          </w:p>
                          <w:p w:rsidR="009B715A" w:rsidRDefault="009B715A" w:rsidP="00DE30F9">
                            <w:pPr>
                              <w:pStyle w:val="Corpsdetexte"/>
                              <w:jc w:val="both"/>
                              <w:rPr>
                                <w:lang w:val="fr-FR"/>
                              </w:rPr>
                            </w:pPr>
                            <w:r>
                              <w:rPr>
                                <w:lang w:val="fr-FR"/>
                              </w:rPr>
                              <w:t>Tout simplement parce que nous y diffuserons chaque jour une courte vidéo visant à porter un regard sur de beaux exemples d’inclusion et de participation citoyenne, réalisés grâce à quelques-uns de nos membres qui ont gentiment acceptés de collaborer au projet.</w:t>
                            </w:r>
                          </w:p>
                          <w:p w:rsidR="009B715A" w:rsidRDefault="009B715A" w:rsidP="003E3343">
                            <w:pPr>
                              <w:pStyle w:val="Corpsdetexte"/>
                              <w:spacing w:before="240"/>
                              <w:jc w:val="both"/>
                              <w:rPr>
                                <w:lang w:val="fr-FR"/>
                              </w:rPr>
                            </w:pPr>
                            <w:r>
                              <w:rPr>
                                <w:lang w:val="fr-FR"/>
                              </w:rPr>
                              <w:t xml:space="preserve">Nous profitons d’ailleurs de l’occasion pour les remercier chaleureusement de leur implication. </w:t>
                            </w:r>
                          </w:p>
                          <w:p w:rsidR="009B715A" w:rsidRPr="003E3343" w:rsidRDefault="009B715A" w:rsidP="003E3343">
                            <w:pPr>
                              <w:pStyle w:val="Corpsdetexte"/>
                              <w:spacing w:after="0" w:line="240" w:lineRule="auto"/>
                              <w:jc w:val="center"/>
                              <w:rPr>
                                <w:rFonts w:cs="Times New Roman"/>
                                <w:b/>
                                <w:lang w:val="fr-FR" w:bidi="en-US"/>
                              </w:rPr>
                            </w:pPr>
                            <w:r w:rsidRPr="003E3343">
                              <w:rPr>
                                <w:rFonts w:cs="Times New Roman"/>
                                <w:b/>
                                <w:lang w:val="fr-FR" w:bidi="en-US"/>
                              </w:rPr>
                              <w:t xml:space="preserve">C’est donc </w:t>
                            </w:r>
                          </w:p>
                          <w:p w:rsidR="009B715A" w:rsidRDefault="009B715A" w:rsidP="003E3343">
                            <w:pPr>
                              <w:pStyle w:val="Corpsdetexte"/>
                              <w:spacing w:after="0" w:line="240" w:lineRule="auto"/>
                              <w:jc w:val="center"/>
                              <w:rPr>
                                <w:rFonts w:cs="Times New Roman"/>
                                <w:b/>
                                <w:lang w:val="fr-FR" w:bidi="en-US"/>
                              </w:rPr>
                            </w:pPr>
                            <w:proofErr w:type="gramStart"/>
                            <w:r w:rsidRPr="003E3343">
                              <w:rPr>
                                <w:rFonts w:cs="Times New Roman"/>
                                <w:b/>
                                <w:lang w:val="fr-FR" w:bidi="en-US"/>
                              </w:rPr>
                              <w:t>un</w:t>
                            </w:r>
                            <w:proofErr w:type="gramEnd"/>
                            <w:r w:rsidRPr="003E3343">
                              <w:rPr>
                                <w:rFonts w:cs="Times New Roman"/>
                                <w:b/>
                                <w:lang w:val="fr-FR" w:bidi="en-US"/>
                              </w:rPr>
                              <w:t xml:space="preserve"> rendez-vous à ne </w:t>
                            </w:r>
                          </w:p>
                          <w:p w:rsidR="009B715A" w:rsidRPr="003E3343" w:rsidRDefault="009B715A" w:rsidP="003E3343">
                            <w:pPr>
                              <w:pStyle w:val="Corpsdetexte"/>
                              <w:spacing w:after="0" w:line="240" w:lineRule="auto"/>
                              <w:jc w:val="center"/>
                              <w:rPr>
                                <w:rFonts w:cs="Times New Roman"/>
                                <w:b/>
                                <w:lang w:val="fr-FR" w:bidi="en-US"/>
                              </w:rPr>
                            </w:pPr>
                            <w:proofErr w:type="gramStart"/>
                            <w:r w:rsidRPr="003E3343">
                              <w:rPr>
                                <w:rFonts w:cs="Times New Roman"/>
                                <w:b/>
                                <w:lang w:val="fr-FR" w:bidi="en-US"/>
                              </w:rPr>
                              <w:t>pas</w:t>
                            </w:r>
                            <w:proofErr w:type="gramEnd"/>
                            <w:r w:rsidRPr="003E3343">
                              <w:rPr>
                                <w:rFonts w:cs="Times New Roman"/>
                                <w:b/>
                                <w:lang w:val="fr-FR" w:bidi="en-US"/>
                              </w:rPr>
                              <w:t xml:space="preserve"> manquer !</w:t>
                            </w:r>
                          </w:p>
                          <w:p w:rsidR="009B715A" w:rsidRDefault="009B715A" w:rsidP="003E3343">
                            <w:pPr>
                              <w:pStyle w:val="Corpsdetexte"/>
                              <w:spacing w:after="0" w:line="240" w:lineRule="auto"/>
                              <w:jc w:val="center"/>
                              <w:rPr>
                                <w:rFonts w:cs="Times New Roman"/>
                                <w:lang w:val="fr-FR" w:bidi="en-US"/>
                              </w:rPr>
                            </w:pPr>
                          </w:p>
                          <w:p w:rsidR="009B715A" w:rsidRPr="003E3343" w:rsidRDefault="00B123C5">
                            <w:pPr>
                              <w:pStyle w:val="Corpsdetexte"/>
                              <w:rPr>
                                <w:rFonts w:cs="Times New Roman"/>
                                <w:color w:val="335B74" w:themeColor="text2"/>
                                <w:lang w:val="fr-FR" w:bidi="en-US"/>
                              </w:rPr>
                            </w:pPr>
                            <w:hyperlink r:id="rId10" w:history="1">
                              <w:r w:rsidR="009B715A" w:rsidRPr="003E3343">
                                <w:rPr>
                                  <w:rStyle w:val="Lienhypertexte"/>
                                  <w:rFonts w:cs="Times New Roman"/>
                                  <w:color w:val="335B74" w:themeColor="text2"/>
                                  <w:lang w:val="fr-FR" w:bidi="en-US"/>
                                </w:rPr>
                                <w:t>www.facebook.com/aphrso</w:t>
                              </w:r>
                            </w:hyperlink>
                          </w:p>
                          <w:p w:rsidR="009B715A" w:rsidRDefault="009B715A">
                            <w:pPr>
                              <w:pStyle w:val="Corpsdetexte"/>
                              <w:rPr>
                                <w:rFonts w:cs="Times New Roman"/>
                                <w:lang w:val="fr-FR" w:bidi="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47A73" id="_x0000_t202" coordsize="21600,21600" o:spt="202" path="m,l,21600r21600,l21600,xe">
                <v:stroke joinstyle="miter"/>
                <v:path gradientshapeok="t" o:connecttype="rect"/>
              </v:shapetype>
              <v:shape id="Text Box 12" o:spid="_x0000_s1037" type="#_x0000_t202" style="position:absolute;margin-left:193.1pt;margin-top:300pt;width:124.5pt;height:159.3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MX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" o:allowincell="f" filled="f" stroked="f">
                <v:textbox inset="0,0,0,0">
                  <w:txbxContent>
                    <w:p w:rsidR="009B715A" w:rsidRDefault="009B715A" w:rsidP="00DE30F9">
                      <w:pPr>
                        <w:pStyle w:val="Corpsdetexte"/>
                        <w:jc w:val="both"/>
                        <w:rPr>
                          <w:lang w:val="fr-FR"/>
                        </w:rPr>
                      </w:pPr>
                      <w:r>
                        <w:rPr>
                          <w:lang w:val="fr-FR"/>
                        </w:rPr>
                        <w:t xml:space="preserve">Dans le cadre de la Semaine québécoise de la déficience intellectuelle (SQDI) qui aura lieu </w:t>
                      </w:r>
                      <w:r w:rsidRPr="003E3343">
                        <w:rPr>
                          <w:b/>
                          <w:color w:val="335B74" w:themeColor="text2"/>
                          <w:lang w:val="fr-FR"/>
                        </w:rPr>
                        <w:t>du 17 au 23 mars prochain</w:t>
                      </w:r>
                      <w:r>
                        <w:rPr>
                          <w:lang w:val="fr-FR"/>
                        </w:rPr>
                        <w:t>, l’APHRSO vous invite à consulter quotidiennement sa page Facebook.</w:t>
                      </w:r>
                    </w:p>
                    <w:p w:rsidR="009B715A" w:rsidRPr="003E3343" w:rsidRDefault="009B715A" w:rsidP="00D97322">
                      <w:pPr>
                        <w:pStyle w:val="Corpsdetexte"/>
                        <w:spacing w:after="0" w:line="240" w:lineRule="auto"/>
                        <w:rPr>
                          <w:b/>
                          <w:lang w:val="fr-FR"/>
                        </w:rPr>
                      </w:pPr>
                      <w:r w:rsidRPr="003E3343">
                        <w:rPr>
                          <w:b/>
                          <w:lang w:val="fr-FR"/>
                        </w:rPr>
                        <w:t>Et pourquoi ?</w:t>
                      </w:r>
                    </w:p>
                    <w:p w:rsidR="009B715A" w:rsidRDefault="009B715A" w:rsidP="00DE30F9">
                      <w:pPr>
                        <w:pStyle w:val="Corpsdetexte"/>
                        <w:jc w:val="both"/>
                        <w:rPr>
                          <w:lang w:val="fr-FR"/>
                        </w:rPr>
                      </w:pPr>
                      <w:r>
                        <w:rPr>
                          <w:lang w:val="fr-FR"/>
                        </w:rPr>
                        <w:t>Tout simplement parce que nous y diffuserons chaque jour une courte vidéo visant à porter un regard sur de beaux exemples d’inclusion et de participation citoyenne, réalisés grâce à quelques-uns de nos membres qui ont gentiment acceptés de collaborer au projet.</w:t>
                      </w:r>
                    </w:p>
                    <w:p w:rsidR="009B715A" w:rsidRDefault="009B715A" w:rsidP="003E3343">
                      <w:pPr>
                        <w:pStyle w:val="Corpsdetexte"/>
                        <w:spacing w:before="240"/>
                        <w:jc w:val="both"/>
                        <w:rPr>
                          <w:lang w:val="fr-FR"/>
                        </w:rPr>
                      </w:pPr>
                      <w:r>
                        <w:rPr>
                          <w:lang w:val="fr-FR"/>
                        </w:rPr>
                        <w:t xml:space="preserve">Nous profitons d’ailleurs de l’occasion pour les remercier chaleureusement de leur implication. </w:t>
                      </w:r>
                    </w:p>
                    <w:p w:rsidR="009B715A" w:rsidRPr="003E3343" w:rsidRDefault="009B715A" w:rsidP="003E3343">
                      <w:pPr>
                        <w:pStyle w:val="Corpsdetexte"/>
                        <w:spacing w:after="0" w:line="240" w:lineRule="auto"/>
                        <w:jc w:val="center"/>
                        <w:rPr>
                          <w:rFonts w:cs="Times New Roman"/>
                          <w:b/>
                          <w:lang w:val="fr-FR" w:bidi="en-US"/>
                        </w:rPr>
                      </w:pPr>
                      <w:r w:rsidRPr="003E3343">
                        <w:rPr>
                          <w:rFonts w:cs="Times New Roman"/>
                          <w:b/>
                          <w:lang w:val="fr-FR" w:bidi="en-US"/>
                        </w:rPr>
                        <w:t xml:space="preserve">C’est donc </w:t>
                      </w:r>
                    </w:p>
                    <w:p w:rsidR="009B715A" w:rsidRDefault="009B715A" w:rsidP="003E3343">
                      <w:pPr>
                        <w:pStyle w:val="Corpsdetexte"/>
                        <w:spacing w:after="0" w:line="240" w:lineRule="auto"/>
                        <w:jc w:val="center"/>
                        <w:rPr>
                          <w:rFonts w:cs="Times New Roman"/>
                          <w:b/>
                          <w:lang w:val="fr-FR" w:bidi="en-US"/>
                        </w:rPr>
                      </w:pPr>
                      <w:proofErr w:type="gramStart"/>
                      <w:r w:rsidRPr="003E3343">
                        <w:rPr>
                          <w:rFonts w:cs="Times New Roman"/>
                          <w:b/>
                          <w:lang w:val="fr-FR" w:bidi="en-US"/>
                        </w:rPr>
                        <w:t>un</w:t>
                      </w:r>
                      <w:proofErr w:type="gramEnd"/>
                      <w:r w:rsidRPr="003E3343">
                        <w:rPr>
                          <w:rFonts w:cs="Times New Roman"/>
                          <w:b/>
                          <w:lang w:val="fr-FR" w:bidi="en-US"/>
                        </w:rPr>
                        <w:t xml:space="preserve"> rendez-vous à ne </w:t>
                      </w:r>
                    </w:p>
                    <w:p w:rsidR="009B715A" w:rsidRPr="003E3343" w:rsidRDefault="009B715A" w:rsidP="003E3343">
                      <w:pPr>
                        <w:pStyle w:val="Corpsdetexte"/>
                        <w:spacing w:after="0" w:line="240" w:lineRule="auto"/>
                        <w:jc w:val="center"/>
                        <w:rPr>
                          <w:rFonts w:cs="Times New Roman"/>
                          <w:b/>
                          <w:lang w:val="fr-FR" w:bidi="en-US"/>
                        </w:rPr>
                      </w:pPr>
                      <w:proofErr w:type="gramStart"/>
                      <w:r w:rsidRPr="003E3343">
                        <w:rPr>
                          <w:rFonts w:cs="Times New Roman"/>
                          <w:b/>
                          <w:lang w:val="fr-FR" w:bidi="en-US"/>
                        </w:rPr>
                        <w:t>pas</w:t>
                      </w:r>
                      <w:proofErr w:type="gramEnd"/>
                      <w:r w:rsidRPr="003E3343">
                        <w:rPr>
                          <w:rFonts w:cs="Times New Roman"/>
                          <w:b/>
                          <w:lang w:val="fr-FR" w:bidi="en-US"/>
                        </w:rPr>
                        <w:t xml:space="preserve"> manquer !</w:t>
                      </w:r>
                    </w:p>
                    <w:p w:rsidR="009B715A" w:rsidRDefault="009B715A" w:rsidP="003E3343">
                      <w:pPr>
                        <w:pStyle w:val="Corpsdetexte"/>
                        <w:spacing w:after="0" w:line="240" w:lineRule="auto"/>
                        <w:jc w:val="center"/>
                        <w:rPr>
                          <w:rFonts w:cs="Times New Roman"/>
                          <w:lang w:val="fr-FR" w:bidi="en-US"/>
                        </w:rPr>
                      </w:pPr>
                    </w:p>
                    <w:p w:rsidR="009B715A" w:rsidRPr="003E3343" w:rsidRDefault="00B123C5">
                      <w:pPr>
                        <w:pStyle w:val="Corpsdetexte"/>
                        <w:rPr>
                          <w:rFonts w:cs="Times New Roman"/>
                          <w:color w:val="335B74" w:themeColor="text2"/>
                          <w:lang w:val="fr-FR" w:bidi="en-US"/>
                        </w:rPr>
                      </w:pPr>
                      <w:hyperlink r:id="rId11" w:history="1">
                        <w:r w:rsidR="009B715A" w:rsidRPr="003E3343">
                          <w:rPr>
                            <w:rStyle w:val="Lienhypertexte"/>
                            <w:rFonts w:cs="Times New Roman"/>
                            <w:color w:val="335B74" w:themeColor="text2"/>
                            <w:lang w:val="fr-FR" w:bidi="en-US"/>
                          </w:rPr>
                          <w:t>www.facebook.com/aphrso</w:t>
                        </w:r>
                      </w:hyperlink>
                    </w:p>
                    <w:p w:rsidR="009B715A" w:rsidRDefault="009B715A">
                      <w:pPr>
                        <w:pStyle w:val="Corpsdetexte"/>
                        <w:rPr>
                          <w:rFonts w:cs="Times New Roman"/>
                          <w:lang w:val="fr-FR" w:bidi="en-US"/>
                        </w:rPr>
                      </w:pPr>
                    </w:p>
                  </w:txbxContent>
                </v:textbox>
                <w10:wrap anchorx="page" anchory="page"/>
              </v:shape>
            </w:pict>
          </mc:Fallback>
        </mc:AlternateContent>
      </w:r>
      <w:r w:rsidR="00166CF3">
        <w:rPr>
          <w:noProof/>
        </w:rPr>
        <w:drawing>
          <wp:anchor distT="0" distB="0" distL="114300" distR="114300" simplePos="0" relativeHeight="251855872" behindDoc="1" locked="0" layoutInCell="1" allowOverlap="1" wp14:anchorId="04077376">
            <wp:simplePos x="0" y="0"/>
            <wp:positionH relativeFrom="column">
              <wp:posOffset>5313161</wp:posOffset>
            </wp:positionH>
            <wp:positionV relativeFrom="paragraph">
              <wp:posOffset>6258445</wp:posOffset>
            </wp:positionV>
            <wp:extent cx="1482090" cy="627380"/>
            <wp:effectExtent l="133350" t="114300" r="137160" b="153670"/>
            <wp:wrapTight wrapText="bothSides">
              <wp:wrapPolygon edited="0">
                <wp:start x="-1388" y="-3935"/>
                <wp:lineTo x="-1943" y="-2623"/>
                <wp:lineTo x="-1666" y="26235"/>
                <wp:lineTo x="23044" y="26235"/>
                <wp:lineTo x="23321" y="7870"/>
                <wp:lineTo x="22766" y="-1968"/>
                <wp:lineTo x="22766" y="-3935"/>
                <wp:lineTo x="-1388" y="-3935"/>
              </wp:wrapPolygon>
            </wp:wrapTight>
            <wp:docPr id="701" name="Image 701" descr="http://cuditsa.ca/wp-content/uploads/photos-page-web/Premi%C3%A8re_s%C3%A9rie/C9G9061.1.NB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ditsa.ca/wp-content/uploads/photos-page-web/Premi%C3%A8re_s%C3%A9rie/C9G9061.1.NB_.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2090" cy="627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679B">
        <w:rPr>
          <w:noProof/>
          <w:lang w:eastAsia="fr-CA" w:bidi="ar-SA"/>
        </w:rPr>
        <mc:AlternateContent>
          <mc:Choice Requires="wps">
            <w:drawing>
              <wp:anchor distT="0" distB="0" distL="114300" distR="114300" simplePos="0" relativeHeight="251615232" behindDoc="0" locked="0" layoutInCell="1" allowOverlap="1" wp14:anchorId="7882ED07" wp14:editId="51CC17A8">
                <wp:simplePos x="0" y="0"/>
                <wp:positionH relativeFrom="page">
                  <wp:posOffset>2419350</wp:posOffset>
                </wp:positionH>
                <wp:positionV relativeFrom="page">
                  <wp:posOffset>5969000</wp:posOffset>
                </wp:positionV>
                <wp:extent cx="4743450" cy="946150"/>
                <wp:effectExtent l="0" t="0" r="0" b="635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7A162E" w:rsidRDefault="009B715A" w:rsidP="001A43D0">
                            <w:pPr>
                              <w:pStyle w:val="Titre2"/>
                              <w:spacing w:after="0" w:line="240" w:lineRule="auto"/>
                              <w:rPr>
                                <w:rFonts w:ascii="Baskerville Old Face" w:hAnsi="Baskerville Old Face"/>
                                <w:b/>
                                <w:bCs/>
                                <w:color w:val="auto"/>
                              </w:rPr>
                            </w:pPr>
                            <w:r w:rsidRPr="007A162E">
                              <w:rPr>
                                <w:rFonts w:ascii="Baskerville Old Face" w:hAnsi="Baskerville Old Face"/>
                                <w:b/>
                                <w:color w:val="auto"/>
                              </w:rPr>
                              <w:t>Colloque organisé par les </w:t>
                            </w:r>
                            <w:r w:rsidRPr="007A162E">
                              <w:rPr>
                                <w:rFonts w:ascii="Baskerville Old Face" w:hAnsi="Baskerville Old Face"/>
                                <w:b/>
                                <w:bCs/>
                                <w:color w:val="auto"/>
                              </w:rPr>
                              <w:t xml:space="preserve">comités des usagers </w:t>
                            </w:r>
                          </w:p>
                          <w:p w:rsidR="009B715A" w:rsidRPr="007A162E" w:rsidRDefault="009B715A" w:rsidP="001A43D0">
                            <w:pPr>
                              <w:pStyle w:val="Titre2"/>
                              <w:spacing w:after="0" w:line="240" w:lineRule="auto"/>
                              <w:rPr>
                                <w:rFonts w:ascii="Baskerville Old Face" w:hAnsi="Baskerville Old Face"/>
                                <w:b/>
                                <w:color w:val="auto"/>
                                <w:sz w:val="40"/>
                              </w:rPr>
                            </w:pPr>
                            <w:r w:rsidRPr="007A162E">
                              <w:rPr>
                                <w:rFonts w:ascii="Baskerville Old Face" w:hAnsi="Baskerville Old Face"/>
                                <w:b/>
                                <w:bCs/>
                                <w:color w:val="auto"/>
                              </w:rPr>
                              <w:t>associés au CISSSMO</w:t>
                            </w:r>
                          </w:p>
                          <w:p w:rsidR="009B715A" w:rsidRPr="007A162E" w:rsidRDefault="009B715A" w:rsidP="0050204D">
                            <w:pPr>
                              <w:pStyle w:val="Titre2"/>
                              <w:spacing w:after="0" w:line="240" w:lineRule="auto"/>
                              <w:jc w:val="both"/>
                              <w:rPr>
                                <w:rFonts w:ascii="Arial" w:hAnsi="Arial" w:cs="Arial"/>
                                <w:bCs/>
                                <w:color w:val="CC3300"/>
                                <w:sz w:val="24"/>
                              </w:rPr>
                            </w:pPr>
                            <w:r w:rsidRPr="007A162E">
                              <w:rPr>
                                <w:rFonts w:ascii="Arial" w:hAnsi="Arial" w:cs="Arial"/>
                                <w:bCs/>
                                <w:color w:val="CC3300"/>
                                <w:sz w:val="24"/>
                              </w:rPr>
                              <w:t>Sous le thème : Les services offerts aux adultes en déficience intellectuelle et en trouble du spectre de l’autisme</w:t>
                            </w:r>
                          </w:p>
                          <w:p w:rsidR="009B715A"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2ED07" id="Text Box 14" o:spid="_x0000_s1038" type="#_x0000_t202" style="position:absolute;margin-left:190.5pt;margin-top:470pt;width:373.5pt;height:74.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J+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" filled="f" stroked="f">
                <v:textbox inset="0,0,0,0">
                  <w:txbxContent>
                    <w:p w:rsidR="009B715A" w:rsidRPr="007A162E" w:rsidRDefault="009B715A" w:rsidP="001A43D0">
                      <w:pPr>
                        <w:pStyle w:val="Titre2"/>
                        <w:spacing w:after="0" w:line="240" w:lineRule="auto"/>
                        <w:rPr>
                          <w:rFonts w:ascii="Baskerville Old Face" w:hAnsi="Baskerville Old Face"/>
                          <w:b/>
                          <w:bCs/>
                          <w:color w:val="auto"/>
                        </w:rPr>
                      </w:pPr>
                      <w:r w:rsidRPr="007A162E">
                        <w:rPr>
                          <w:rFonts w:ascii="Baskerville Old Face" w:hAnsi="Baskerville Old Face"/>
                          <w:b/>
                          <w:color w:val="auto"/>
                        </w:rPr>
                        <w:t>Colloque organisé par les </w:t>
                      </w:r>
                      <w:r w:rsidRPr="007A162E">
                        <w:rPr>
                          <w:rFonts w:ascii="Baskerville Old Face" w:hAnsi="Baskerville Old Face"/>
                          <w:b/>
                          <w:bCs/>
                          <w:color w:val="auto"/>
                        </w:rPr>
                        <w:t xml:space="preserve">comités des usagers </w:t>
                      </w:r>
                    </w:p>
                    <w:p w:rsidR="009B715A" w:rsidRPr="007A162E" w:rsidRDefault="009B715A" w:rsidP="001A43D0">
                      <w:pPr>
                        <w:pStyle w:val="Titre2"/>
                        <w:spacing w:after="0" w:line="240" w:lineRule="auto"/>
                        <w:rPr>
                          <w:rFonts w:ascii="Baskerville Old Face" w:hAnsi="Baskerville Old Face"/>
                          <w:b/>
                          <w:color w:val="auto"/>
                          <w:sz w:val="40"/>
                        </w:rPr>
                      </w:pPr>
                      <w:r w:rsidRPr="007A162E">
                        <w:rPr>
                          <w:rFonts w:ascii="Baskerville Old Face" w:hAnsi="Baskerville Old Face"/>
                          <w:b/>
                          <w:bCs/>
                          <w:color w:val="auto"/>
                        </w:rPr>
                        <w:t>associés au CISSSMO</w:t>
                      </w:r>
                    </w:p>
                    <w:p w:rsidR="009B715A" w:rsidRPr="007A162E" w:rsidRDefault="009B715A" w:rsidP="0050204D">
                      <w:pPr>
                        <w:pStyle w:val="Titre2"/>
                        <w:spacing w:after="0" w:line="240" w:lineRule="auto"/>
                        <w:jc w:val="both"/>
                        <w:rPr>
                          <w:rFonts w:ascii="Arial" w:hAnsi="Arial" w:cs="Arial"/>
                          <w:bCs/>
                          <w:color w:val="CC3300"/>
                          <w:sz w:val="24"/>
                        </w:rPr>
                      </w:pPr>
                      <w:r w:rsidRPr="007A162E">
                        <w:rPr>
                          <w:rFonts w:ascii="Arial" w:hAnsi="Arial" w:cs="Arial"/>
                          <w:bCs/>
                          <w:color w:val="CC3300"/>
                          <w:sz w:val="24"/>
                        </w:rPr>
                        <w:t>Sous le thème : Les services offerts aux adultes en déficience intellectuelle et en trouble du spectre de l’autisme</w:t>
                      </w:r>
                    </w:p>
                    <w:p w:rsidR="009B715A" w:rsidRDefault="009B715A">
                      <w:pPr>
                        <w:pStyle w:val="Titre2"/>
                        <w:rPr>
                          <w:color w:val="auto"/>
                        </w:rPr>
                      </w:pPr>
                    </w:p>
                  </w:txbxContent>
                </v:textbox>
                <w10:wrap anchorx="page" anchory="page"/>
              </v:shape>
            </w:pict>
          </mc:Fallback>
        </mc:AlternateContent>
      </w:r>
      <w:r w:rsidR="0039679B">
        <w:rPr>
          <w:noProof/>
          <w:lang w:eastAsia="fr-CA" w:bidi="ar-SA"/>
        </w:rPr>
        <mc:AlternateContent>
          <mc:Choice Requires="wps">
            <w:drawing>
              <wp:anchor distT="0" distB="0" distL="114300" distR="114300" simplePos="0" relativeHeight="251660288" behindDoc="0" locked="0" layoutInCell="0" allowOverlap="1" wp14:anchorId="0F905741" wp14:editId="2F700D10">
                <wp:simplePos x="0" y="0"/>
                <wp:positionH relativeFrom="page">
                  <wp:posOffset>5759450</wp:posOffset>
                </wp:positionH>
                <wp:positionV relativeFrom="page">
                  <wp:posOffset>6978650</wp:posOffset>
                </wp:positionV>
                <wp:extent cx="1517650" cy="2457450"/>
                <wp:effectExtent l="0" t="0" r="6350" b="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5741" id="Text Box 137" o:spid="_x0000_s1038" type="#_x0000_t202" style="position:absolute;margin-left:453.5pt;margin-top:549.5pt;width:119.5pt;height:1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" o:allowincell="f" filled="f" stroked="f">
                <v:textbox inset="0,0,0,0">
                  <w:txbxContent/>
                </v:textbox>
                <w10:wrap anchorx="page" anchory="page"/>
              </v:shape>
            </w:pict>
          </mc:Fallback>
        </mc:AlternateContent>
      </w:r>
      <w:r w:rsidR="00E23FCD">
        <w:rPr>
          <w:noProof/>
          <w:lang w:eastAsia="fr-CA" w:bidi="ar-SA"/>
        </w:rPr>
        <mc:AlternateContent>
          <mc:Choice Requires="wps">
            <w:drawing>
              <wp:anchor distT="0" distB="0" distL="114300" distR="114300" simplePos="0" relativeHeight="251659264" behindDoc="0" locked="0" layoutInCell="0" allowOverlap="1" wp14:anchorId="4FCAEFB1" wp14:editId="375A323E">
                <wp:simplePos x="0" y="0"/>
                <wp:positionH relativeFrom="page">
                  <wp:posOffset>4146550</wp:posOffset>
                </wp:positionH>
                <wp:positionV relativeFrom="page">
                  <wp:posOffset>6959600</wp:posOffset>
                </wp:positionV>
                <wp:extent cx="1587500" cy="2451100"/>
                <wp:effectExtent l="0" t="0" r="12700" b="635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EFB1" id="Text Box 136" o:spid="_x0000_s1039" type="#_x0000_t202" style="position:absolute;margin-left:326.5pt;margin-top:548pt;width:125pt;height:1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" o:allowincell="f" filled="f" stroked="f">
                <v:textbox style="mso-next-textbox:#Text Box 137" inset="0,0,0,0">
                  <w:txbxContent/>
                </v:textbox>
                <w10:wrap anchorx="page" anchory="page"/>
              </v:shape>
            </w:pict>
          </mc:Fallback>
        </mc:AlternateContent>
      </w:r>
      <w:r w:rsidR="00E23FCD">
        <w:rPr>
          <w:noProof/>
          <w:lang w:eastAsia="fr-CA" w:bidi="ar-SA"/>
        </w:rPr>
        <mc:AlternateContent>
          <mc:Choice Requires="wps">
            <w:drawing>
              <wp:anchor distT="0" distB="0" distL="114300" distR="114300" simplePos="0" relativeHeight="251616256" behindDoc="0" locked="0" layoutInCell="0" allowOverlap="1" wp14:anchorId="1A463F4E" wp14:editId="13F75174">
                <wp:simplePos x="0" y="0"/>
                <wp:positionH relativeFrom="page">
                  <wp:posOffset>2444750</wp:posOffset>
                </wp:positionH>
                <wp:positionV relativeFrom="page">
                  <wp:posOffset>6946900</wp:posOffset>
                </wp:positionV>
                <wp:extent cx="1625600" cy="2501900"/>
                <wp:effectExtent l="0" t="0" r="12700" b="1270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9B715A" w:rsidRPr="00FA14F1" w:rsidRDefault="009B715A" w:rsidP="00F95A45">
                            <w:pPr>
                              <w:pStyle w:val="Corpsdetexte"/>
                              <w:spacing w:after="0" w:line="240" w:lineRule="auto"/>
                              <w:ind w:right="122"/>
                              <w:jc w:val="both"/>
                              <w:rPr>
                                <w:bCs/>
                              </w:rPr>
                            </w:pPr>
                            <w:r w:rsidRPr="00FA14F1">
                              <w:rPr>
                                <w:bCs/>
                              </w:rPr>
                              <w:t xml:space="preserve">L’APHRSO invite ses membres et leur famille à participer en grand nombre au </w:t>
                            </w:r>
                            <w:r>
                              <w:rPr>
                                <w:bCs/>
                              </w:rPr>
                              <w:t>C</w:t>
                            </w:r>
                            <w:r w:rsidRPr="00FA14F1">
                              <w:rPr>
                                <w:bCs/>
                              </w:rPr>
                              <w:t>olloque organisé</w:t>
                            </w:r>
                            <w:r w:rsidRPr="00FA14F1">
                              <w:t xml:space="preserve"> </w:t>
                            </w:r>
                            <w:r w:rsidRPr="00FA14F1">
                              <w:rPr>
                                <w:bCs/>
                              </w:rPr>
                              <w:t>par les comités des usagers</w:t>
                            </w:r>
                            <w:r>
                              <w:rPr>
                                <w:bCs/>
                              </w:rPr>
                              <w:t xml:space="preserve"> </w:t>
                            </w:r>
                            <w:r w:rsidRPr="00FA14F1">
                              <w:rPr>
                                <w:bCs/>
                              </w:rPr>
                              <w:t>du CRDITEDME et</w:t>
                            </w:r>
                            <w:r>
                              <w:rPr>
                                <w:bCs/>
                              </w:rPr>
                              <w:t xml:space="preserve"> du SRSOR </w:t>
                            </w:r>
                            <w:r w:rsidRPr="00FA14F1">
                              <w:rPr>
                                <w:bCs/>
                              </w:rPr>
                              <w:t>associés au CISSS de la Montérégie-Ouest</w:t>
                            </w:r>
                          </w:p>
                          <w:p w:rsidR="009B715A" w:rsidRPr="00F95A45" w:rsidRDefault="009B715A" w:rsidP="00F95A45">
                            <w:pPr>
                              <w:pStyle w:val="Corpsdetexte"/>
                              <w:spacing w:after="0" w:line="240" w:lineRule="auto"/>
                              <w:ind w:right="-22"/>
                              <w:rPr>
                                <w:b/>
                                <w:bCs/>
                                <w:sz w:val="14"/>
                              </w:rPr>
                            </w:pPr>
                          </w:p>
                          <w:p w:rsidR="009B715A" w:rsidRPr="001E6021" w:rsidRDefault="009B715A" w:rsidP="00E23FCD">
                            <w:pPr>
                              <w:pStyle w:val="Corpsdetexte"/>
                              <w:spacing w:after="0" w:line="240" w:lineRule="auto"/>
                              <w:ind w:right="-22"/>
                              <w:rPr>
                                <w:b/>
                                <w:bCs/>
                              </w:rPr>
                            </w:pPr>
                            <w:r w:rsidRPr="00FA14F1">
                              <w:rPr>
                                <w:b/>
                                <w:bCs/>
                              </w:rPr>
                              <w:t>Samedi, 23 mars 2019</w:t>
                            </w:r>
                          </w:p>
                          <w:p w:rsidR="009B715A" w:rsidRDefault="009B715A" w:rsidP="00F95A45">
                            <w:pPr>
                              <w:pStyle w:val="Corpsdetexte"/>
                              <w:spacing w:after="0" w:line="240" w:lineRule="auto"/>
                              <w:ind w:right="-22"/>
                              <w:rPr>
                                <w:b/>
                                <w:bCs/>
                                <w:sz w:val="16"/>
                              </w:rPr>
                            </w:pPr>
                          </w:p>
                          <w:p w:rsidR="009B715A" w:rsidRPr="0039679B" w:rsidRDefault="009B715A" w:rsidP="00F95A45">
                            <w:pPr>
                              <w:pStyle w:val="Corpsdetexte"/>
                              <w:spacing w:after="0" w:line="240" w:lineRule="auto"/>
                              <w:ind w:right="-22"/>
                              <w:rPr>
                                <w:b/>
                                <w:bCs/>
                                <w:sz w:val="8"/>
                              </w:rPr>
                            </w:pPr>
                          </w:p>
                          <w:p w:rsidR="009B715A" w:rsidRPr="00302196" w:rsidRDefault="009B715A" w:rsidP="00F95A45">
                            <w:pPr>
                              <w:pStyle w:val="Corpsdetexte"/>
                              <w:spacing w:after="0" w:line="240" w:lineRule="auto"/>
                              <w:ind w:right="-22"/>
                              <w:rPr>
                                <w:b/>
                                <w:bCs/>
                              </w:rPr>
                            </w:pPr>
                            <w:r w:rsidRPr="00302196">
                              <w:rPr>
                                <w:b/>
                                <w:bCs/>
                              </w:rPr>
                              <w:t xml:space="preserve">Lieu : </w:t>
                            </w:r>
                          </w:p>
                          <w:p w:rsidR="009B715A" w:rsidRDefault="009B715A" w:rsidP="00F95A45">
                            <w:pPr>
                              <w:pStyle w:val="Corpsdetexte"/>
                              <w:spacing w:after="0" w:line="240" w:lineRule="auto"/>
                              <w:ind w:right="-22"/>
                              <w:rPr>
                                <w:bCs/>
                              </w:rPr>
                            </w:pPr>
                            <w:proofErr w:type="spellStart"/>
                            <w:r w:rsidRPr="00D66863">
                              <w:rPr>
                                <w:bCs/>
                              </w:rPr>
                              <w:t>Quality</w:t>
                            </w:r>
                            <w:proofErr w:type="spellEnd"/>
                            <w:r w:rsidRPr="00D66863">
                              <w:rPr>
                                <w:bCs/>
                              </w:rPr>
                              <w:t xml:space="preserve"> </w:t>
                            </w:r>
                            <w:proofErr w:type="spellStart"/>
                            <w:r w:rsidRPr="00D66863">
                              <w:rPr>
                                <w:bCs/>
                              </w:rPr>
                              <w:t>Hotel</w:t>
                            </w:r>
                            <w:proofErr w:type="spellEnd"/>
                          </w:p>
                          <w:p w:rsidR="009B715A" w:rsidRPr="00D66863" w:rsidRDefault="009B715A" w:rsidP="00F95A45">
                            <w:pPr>
                              <w:pStyle w:val="Corpsdetexte"/>
                              <w:spacing w:after="0" w:line="240" w:lineRule="auto"/>
                              <w:ind w:right="-22"/>
                              <w:rPr>
                                <w:bCs/>
                                <w:sz w:val="18"/>
                              </w:rPr>
                            </w:pPr>
                            <w:r w:rsidRPr="00D66863">
                              <w:rPr>
                                <w:bCs/>
                              </w:rPr>
                              <w:t>Centre de Congrès</w:t>
                            </w:r>
                            <w:r w:rsidRPr="00D66863">
                              <w:rPr>
                                <w:bCs/>
                              </w:rPr>
                              <w:br/>
                            </w:r>
                            <w:r w:rsidRPr="00D66863">
                              <w:rPr>
                                <w:bCs/>
                                <w:sz w:val="18"/>
                              </w:rPr>
                              <w:t>725, Boulevard du Séminaire Nord, St-Jean-sur-Richelieu</w:t>
                            </w:r>
                          </w:p>
                          <w:p w:rsidR="009B715A" w:rsidRPr="0035483B" w:rsidRDefault="009B715A" w:rsidP="001E6021">
                            <w:pPr>
                              <w:pStyle w:val="Corpsdetexte"/>
                              <w:spacing w:line="240" w:lineRule="exact"/>
                              <w:ind w:right="92"/>
                              <w:rPr>
                                <w:bCs/>
                              </w:rPr>
                            </w:pPr>
                            <w:r w:rsidRPr="0035483B">
                              <w:rPr>
                                <w:bCs/>
                              </w:rPr>
                              <w:t>Cette journée s’adresse particulièrement :</w:t>
                            </w:r>
                          </w:p>
                          <w:p w:rsidR="009B715A" w:rsidRDefault="009B715A" w:rsidP="001E6021">
                            <w:pPr>
                              <w:pStyle w:val="Corpsdetexte"/>
                              <w:numPr>
                                <w:ilvl w:val="0"/>
                                <w:numId w:val="8"/>
                              </w:numPr>
                              <w:tabs>
                                <w:tab w:val="clear" w:pos="720"/>
                                <w:tab w:val="num" w:pos="426"/>
                              </w:tabs>
                              <w:spacing w:after="0" w:line="240" w:lineRule="auto"/>
                              <w:ind w:left="284" w:right="92" w:hanging="284"/>
                              <w:rPr>
                                <w:bCs/>
                              </w:rPr>
                            </w:pPr>
                            <w:r w:rsidRPr="0035483B">
                              <w:rPr>
                                <w:bCs/>
                              </w:rPr>
                              <w:t>Aux adultes vivant avec une déficience intellectuelle (DI) </w:t>
                            </w:r>
                          </w:p>
                          <w:p w:rsidR="009B715A" w:rsidRPr="0035483B" w:rsidRDefault="009B715A" w:rsidP="001E6021">
                            <w:pPr>
                              <w:pStyle w:val="Corpsdetexte"/>
                              <w:numPr>
                                <w:ilvl w:val="0"/>
                                <w:numId w:val="8"/>
                              </w:numPr>
                              <w:tabs>
                                <w:tab w:val="clear" w:pos="720"/>
                                <w:tab w:val="num" w:pos="426"/>
                              </w:tabs>
                              <w:spacing w:after="0" w:line="240" w:lineRule="auto"/>
                              <w:ind w:left="284" w:right="92" w:hanging="284"/>
                              <w:rPr>
                                <w:bCs/>
                              </w:rPr>
                            </w:pPr>
                            <w:r w:rsidRPr="0035483B">
                              <w:rPr>
                                <w:bCs/>
                              </w:rPr>
                              <w:t>Aux adultes vivant avec un trouble du spectre de l’autisme (TSA) </w:t>
                            </w:r>
                          </w:p>
                          <w:p w:rsidR="009B715A" w:rsidRPr="0035483B" w:rsidRDefault="009B715A" w:rsidP="001E6021">
                            <w:pPr>
                              <w:pStyle w:val="Corpsdetexte"/>
                              <w:numPr>
                                <w:ilvl w:val="0"/>
                                <w:numId w:val="8"/>
                              </w:numPr>
                              <w:spacing w:line="240" w:lineRule="exact"/>
                              <w:ind w:left="284" w:right="92" w:hanging="284"/>
                              <w:rPr>
                                <w:bCs/>
                              </w:rPr>
                            </w:pPr>
                            <w:r w:rsidRPr="0035483B">
                              <w:rPr>
                                <w:bCs/>
                              </w:rPr>
                              <w:t>Aux parents, fratrie ou tout représentant légal</w:t>
                            </w:r>
                          </w:p>
                          <w:p w:rsidR="009B715A" w:rsidRPr="00F95A45" w:rsidRDefault="009B715A" w:rsidP="001E6021">
                            <w:pPr>
                              <w:pStyle w:val="Corpsdetexte"/>
                              <w:spacing w:line="240" w:lineRule="exact"/>
                              <w:ind w:right="92"/>
                              <w:rPr>
                                <w:bCs/>
                              </w:rPr>
                            </w:pPr>
                          </w:p>
                          <w:p w:rsidR="009B715A" w:rsidRPr="00F95A45" w:rsidRDefault="009B715A" w:rsidP="00737B4B">
                            <w:pPr>
                              <w:pStyle w:val="Corpsdetexte"/>
                              <w:spacing w:before="240" w:line="240" w:lineRule="exact"/>
                              <w:ind w:right="92"/>
                              <w:jc w:val="both"/>
                              <w:rPr>
                                <w:bCs/>
                                <w:sz w:val="18"/>
                              </w:rPr>
                            </w:pPr>
                            <w:r w:rsidRPr="00F95A45">
                              <w:rPr>
                                <w:b/>
                                <w:bCs/>
                                <w:sz w:val="18"/>
                              </w:rPr>
                              <w:t>Date limite pour inscription :</w:t>
                            </w:r>
                            <w:r w:rsidRPr="00F95A45">
                              <w:rPr>
                                <w:bCs/>
                                <w:sz w:val="18"/>
                              </w:rPr>
                              <w:t xml:space="preserve"> 7 mars 2019</w:t>
                            </w:r>
                          </w:p>
                          <w:p w:rsidR="009B715A" w:rsidRDefault="009B715A" w:rsidP="001E6021">
                            <w:pPr>
                              <w:pStyle w:val="Corpsdetexte"/>
                              <w:spacing w:line="240" w:lineRule="exact"/>
                              <w:ind w:right="92"/>
                              <w:jc w:val="both"/>
                              <w:rPr>
                                <w:bCs/>
                                <w:color w:val="92D050"/>
                              </w:rPr>
                            </w:pPr>
                            <w:r w:rsidRPr="0050204D">
                              <w:rPr>
                                <w:bCs/>
                              </w:rPr>
                              <w:t xml:space="preserve">Pour connaître </w:t>
                            </w:r>
                            <w:r>
                              <w:rPr>
                                <w:bCs/>
                              </w:rPr>
                              <w:t xml:space="preserve">tous </w:t>
                            </w:r>
                            <w:r w:rsidRPr="0050204D">
                              <w:rPr>
                                <w:bCs/>
                              </w:rPr>
                              <w:t xml:space="preserve">les détails de ce colloque et savoir la marche à suivre pour vous </w:t>
                            </w:r>
                            <w:r>
                              <w:rPr>
                                <w:bCs/>
                              </w:rPr>
                              <w:t xml:space="preserve">y </w:t>
                            </w:r>
                            <w:r w:rsidRPr="0050204D">
                              <w:rPr>
                                <w:bCs/>
                              </w:rPr>
                              <w:t>inscrire, consulter la page 5</w:t>
                            </w:r>
                            <w:r>
                              <w:rPr>
                                <w:bCs/>
                              </w:rPr>
                              <w:t xml:space="preserve"> ou visiter le site au  </w:t>
                            </w:r>
                            <w:hyperlink r:id="rId13" w:history="1">
                              <w:r w:rsidRPr="0039679B">
                                <w:rPr>
                                  <w:rStyle w:val="Lienhypertexte"/>
                                  <w:bCs/>
                                  <w:color w:val="CC3300"/>
                                </w:rPr>
                                <w:t>http://cuditsa.ca</w:t>
                              </w:r>
                            </w:hyperlink>
                          </w:p>
                          <w:p w:rsidR="009B715A" w:rsidRDefault="009B715A" w:rsidP="001E6021">
                            <w:pPr>
                              <w:pStyle w:val="Corpsdetexte"/>
                              <w:spacing w:line="240" w:lineRule="exact"/>
                              <w:ind w:right="92"/>
                              <w:jc w:val="both"/>
                              <w:rPr>
                                <w:bCs/>
                                <w:color w:val="92D050"/>
                              </w:rPr>
                            </w:pPr>
                          </w:p>
                          <w:p w:rsidR="009B715A" w:rsidRDefault="009B715A" w:rsidP="001E6021">
                            <w:pPr>
                              <w:pStyle w:val="Corpsdetexte"/>
                              <w:spacing w:line="240" w:lineRule="exact"/>
                              <w:ind w:right="92"/>
                              <w:jc w:val="both"/>
                              <w:rPr>
                                <w:bCs/>
                                <w:color w:val="92D050"/>
                              </w:rPr>
                            </w:pPr>
                          </w:p>
                          <w:p w:rsidR="009B715A" w:rsidRDefault="009B715A" w:rsidP="001E6021">
                            <w:pPr>
                              <w:pStyle w:val="Corpsdetexte"/>
                              <w:spacing w:line="240" w:lineRule="exact"/>
                              <w:ind w:right="92"/>
                              <w:jc w:val="both"/>
                              <w:rPr>
                                <w:bCs/>
                                <w:color w:val="92D050"/>
                              </w:rPr>
                            </w:pPr>
                          </w:p>
                          <w:p w:rsidR="009B715A" w:rsidRDefault="009B715A" w:rsidP="001E6021">
                            <w:pPr>
                              <w:pStyle w:val="Corpsdetexte"/>
                              <w:spacing w:line="240" w:lineRule="exact"/>
                              <w:ind w:right="92"/>
                              <w:jc w:val="both"/>
                              <w:rPr>
                                <w:bCs/>
                                <w:color w:val="92D050"/>
                              </w:rPr>
                            </w:pPr>
                          </w:p>
                          <w:p w:rsidR="009B715A" w:rsidRPr="00F95A45" w:rsidRDefault="009B715A" w:rsidP="00F95A45">
                            <w:pPr>
                              <w:pStyle w:val="Corpsdetexte"/>
                              <w:spacing w:line="240" w:lineRule="exact"/>
                              <w:ind w:right="92"/>
                              <w:jc w:val="both"/>
                              <w:rPr>
                                <w:bCs/>
                                <w:color w:val="92D050"/>
                              </w:rPr>
                            </w:pPr>
                          </w:p>
                          <w:p w:rsidR="009B715A" w:rsidRDefault="009B715A" w:rsidP="001E6021">
                            <w:pPr>
                              <w:pStyle w:val="Corpsdetexte"/>
                              <w:spacing w:line="240" w:lineRule="exact"/>
                              <w:ind w:right="92"/>
                              <w:jc w:val="both"/>
                              <w:rPr>
                                <w:bCs/>
                              </w:rPr>
                            </w:pPr>
                          </w:p>
                          <w:p w:rsidR="009B715A" w:rsidRDefault="009B715A" w:rsidP="0050204D">
                            <w:pPr>
                              <w:pStyle w:val="Corpsdetexte"/>
                              <w:spacing w:line="240" w:lineRule="exact"/>
                              <w:ind w:right="92"/>
                              <w:jc w:val="both"/>
                              <w:rPr>
                                <w:bCs/>
                              </w:rPr>
                            </w:pPr>
                          </w:p>
                          <w:p w:rsidR="009B715A" w:rsidRDefault="009B715A" w:rsidP="0050204D">
                            <w:pPr>
                              <w:pStyle w:val="Corpsdetexte"/>
                              <w:spacing w:line="240" w:lineRule="exact"/>
                              <w:ind w:right="92"/>
                              <w:jc w:val="both"/>
                              <w:rPr>
                                <w:bCs/>
                              </w:rPr>
                            </w:pPr>
                          </w:p>
                          <w:p w:rsidR="009B715A" w:rsidRPr="0050204D" w:rsidRDefault="009B715A" w:rsidP="0050204D">
                            <w:pPr>
                              <w:pStyle w:val="Corpsdetexte"/>
                              <w:spacing w:line="240" w:lineRule="exact"/>
                              <w:ind w:right="92"/>
                              <w:jc w:val="both"/>
                              <w:rPr>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3F4E" id="Text Box 15" o:spid="_x0000_s1041" type="#_x0000_t202" style="position:absolute;margin-left:192.5pt;margin-top:547pt;width:128pt;height:197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fesQIAALQ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" o:allowincell="f" filled="f" stroked="f">
                <v:textbox inset="0,0,0,0">
                  <w:txbxContent>
                    <w:p w:rsidR="009B715A" w:rsidRPr="00FA14F1" w:rsidRDefault="009B715A" w:rsidP="00F95A45">
                      <w:pPr>
                        <w:pStyle w:val="Corpsdetexte"/>
                        <w:spacing w:after="0" w:line="240" w:lineRule="auto"/>
                        <w:ind w:right="122"/>
                        <w:jc w:val="both"/>
                        <w:rPr>
                          <w:bCs/>
                        </w:rPr>
                      </w:pPr>
                      <w:r w:rsidRPr="00FA14F1">
                        <w:rPr>
                          <w:bCs/>
                        </w:rPr>
                        <w:t xml:space="preserve">L’APHRSO invite ses membres et leur famille à participer en grand nombre au </w:t>
                      </w:r>
                      <w:r>
                        <w:rPr>
                          <w:bCs/>
                        </w:rPr>
                        <w:t>C</w:t>
                      </w:r>
                      <w:r w:rsidRPr="00FA14F1">
                        <w:rPr>
                          <w:bCs/>
                        </w:rPr>
                        <w:t>olloque organisé</w:t>
                      </w:r>
                      <w:r w:rsidRPr="00FA14F1">
                        <w:t xml:space="preserve"> </w:t>
                      </w:r>
                      <w:r w:rsidRPr="00FA14F1">
                        <w:rPr>
                          <w:bCs/>
                        </w:rPr>
                        <w:t>par les comités des usagers</w:t>
                      </w:r>
                      <w:r>
                        <w:rPr>
                          <w:bCs/>
                        </w:rPr>
                        <w:t xml:space="preserve"> </w:t>
                      </w:r>
                      <w:r w:rsidRPr="00FA14F1">
                        <w:rPr>
                          <w:bCs/>
                        </w:rPr>
                        <w:t>du CRDITEDME et</w:t>
                      </w:r>
                      <w:r>
                        <w:rPr>
                          <w:bCs/>
                        </w:rPr>
                        <w:t xml:space="preserve"> du SRSOR </w:t>
                      </w:r>
                      <w:r w:rsidRPr="00FA14F1">
                        <w:rPr>
                          <w:bCs/>
                        </w:rPr>
                        <w:t>associés au CISSS de la Montérégie-Ouest</w:t>
                      </w:r>
                    </w:p>
                    <w:p w:rsidR="009B715A" w:rsidRPr="00F95A45" w:rsidRDefault="009B715A" w:rsidP="00F95A45">
                      <w:pPr>
                        <w:pStyle w:val="Corpsdetexte"/>
                        <w:spacing w:after="0" w:line="240" w:lineRule="auto"/>
                        <w:ind w:right="-22"/>
                        <w:rPr>
                          <w:b/>
                          <w:bCs/>
                          <w:sz w:val="14"/>
                        </w:rPr>
                      </w:pPr>
                    </w:p>
                    <w:p w:rsidR="009B715A" w:rsidRPr="001E6021" w:rsidRDefault="009B715A" w:rsidP="00E23FCD">
                      <w:pPr>
                        <w:pStyle w:val="Corpsdetexte"/>
                        <w:spacing w:after="0" w:line="240" w:lineRule="auto"/>
                        <w:ind w:right="-22"/>
                        <w:rPr>
                          <w:b/>
                          <w:bCs/>
                        </w:rPr>
                      </w:pPr>
                      <w:r w:rsidRPr="00FA14F1">
                        <w:rPr>
                          <w:b/>
                          <w:bCs/>
                        </w:rPr>
                        <w:t>Samedi, 23 mars 2019</w:t>
                      </w:r>
                    </w:p>
                    <w:p w:rsidR="009B715A" w:rsidRDefault="009B715A" w:rsidP="00F95A45">
                      <w:pPr>
                        <w:pStyle w:val="Corpsdetexte"/>
                        <w:spacing w:after="0" w:line="240" w:lineRule="auto"/>
                        <w:ind w:right="-22"/>
                        <w:rPr>
                          <w:b/>
                          <w:bCs/>
                          <w:sz w:val="16"/>
                        </w:rPr>
                      </w:pPr>
                    </w:p>
                    <w:p w:rsidR="009B715A" w:rsidRPr="0039679B" w:rsidRDefault="009B715A" w:rsidP="00F95A45">
                      <w:pPr>
                        <w:pStyle w:val="Corpsdetexte"/>
                        <w:spacing w:after="0" w:line="240" w:lineRule="auto"/>
                        <w:ind w:right="-22"/>
                        <w:rPr>
                          <w:b/>
                          <w:bCs/>
                          <w:sz w:val="8"/>
                        </w:rPr>
                      </w:pPr>
                    </w:p>
                    <w:p w:rsidR="009B715A" w:rsidRPr="00302196" w:rsidRDefault="009B715A" w:rsidP="00F95A45">
                      <w:pPr>
                        <w:pStyle w:val="Corpsdetexte"/>
                        <w:spacing w:after="0" w:line="240" w:lineRule="auto"/>
                        <w:ind w:right="-22"/>
                        <w:rPr>
                          <w:b/>
                          <w:bCs/>
                        </w:rPr>
                      </w:pPr>
                      <w:r w:rsidRPr="00302196">
                        <w:rPr>
                          <w:b/>
                          <w:bCs/>
                        </w:rPr>
                        <w:t xml:space="preserve">Lieu : </w:t>
                      </w:r>
                    </w:p>
                    <w:p w:rsidR="009B715A" w:rsidRDefault="009B715A" w:rsidP="00F95A45">
                      <w:pPr>
                        <w:pStyle w:val="Corpsdetexte"/>
                        <w:spacing w:after="0" w:line="240" w:lineRule="auto"/>
                        <w:ind w:right="-22"/>
                        <w:rPr>
                          <w:bCs/>
                        </w:rPr>
                      </w:pPr>
                      <w:proofErr w:type="spellStart"/>
                      <w:r w:rsidRPr="00D66863">
                        <w:rPr>
                          <w:bCs/>
                        </w:rPr>
                        <w:t>Quality</w:t>
                      </w:r>
                      <w:proofErr w:type="spellEnd"/>
                      <w:r w:rsidRPr="00D66863">
                        <w:rPr>
                          <w:bCs/>
                        </w:rPr>
                        <w:t xml:space="preserve"> </w:t>
                      </w:r>
                      <w:proofErr w:type="spellStart"/>
                      <w:r w:rsidRPr="00D66863">
                        <w:rPr>
                          <w:bCs/>
                        </w:rPr>
                        <w:t>Hotel</w:t>
                      </w:r>
                      <w:proofErr w:type="spellEnd"/>
                    </w:p>
                    <w:p w:rsidR="009B715A" w:rsidRPr="00D66863" w:rsidRDefault="009B715A" w:rsidP="00F95A45">
                      <w:pPr>
                        <w:pStyle w:val="Corpsdetexte"/>
                        <w:spacing w:after="0" w:line="240" w:lineRule="auto"/>
                        <w:ind w:right="-22"/>
                        <w:rPr>
                          <w:bCs/>
                          <w:sz w:val="18"/>
                        </w:rPr>
                      </w:pPr>
                      <w:r w:rsidRPr="00D66863">
                        <w:rPr>
                          <w:bCs/>
                        </w:rPr>
                        <w:t>Centre de Congrès</w:t>
                      </w:r>
                      <w:r w:rsidRPr="00D66863">
                        <w:rPr>
                          <w:bCs/>
                        </w:rPr>
                        <w:br/>
                      </w:r>
                      <w:r w:rsidRPr="00D66863">
                        <w:rPr>
                          <w:bCs/>
                          <w:sz w:val="18"/>
                        </w:rPr>
                        <w:t>725, Boulevard du Séminaire Nord, St-Jean-sur-Richelieu</w:t>
                      </w:r>
                    </w:p>
                    <w:p w:rsidR="009B715A" w:rsidRPr="0035483B" w:rsidRDefault="009B715A" w:rsidP="001E6021">
                      <w:pPr>
                        <w:pStyle w:val="Corpsdetexte"/>
                        <w:spacing w:line="240" w:lineRule="exact"/>
                        <w:ind w:right="92"/>
                        <w:rPr>
                          <w:bCs/>
                        </w:rPr>
                      </w:pPr>
                      <w:r w:rsidRPr="0035483B">
                        <w:rPr>
                          <w:bCs/>
                        </w:rPr>
                        <w:t>Cette journée s’adresse particulièrement :</w:t>
                      </w:r>
                    </w:p>
                    <w:p w:rsidR="009B715A" w:rsidRDefault="009B715A" w:rsidP="001E6021">
                      <w:pPr>
                        <w:pStyle w:val="Corpsdetexte"/>
                        <w:numPr>
                          <w:ilvl w:val="0"/>
                          <w:numId w:val="8"/>
                        </w:numPr>
                        <w:tabs>
                          <w:tab w:val="clear" w:pos="720"/>
                          <w:tab w:val="num" w:pos="426"/>
                        </w:tabs>
                        <w:spacing w:after="0" w:line="240" w:lineRule="auto"/>
                        <w:ind w:left="284" w:right="92" w:hanging="284"/>
                        <w:rPr>
                          <w:bCs/>
                        </w:rPr>
                      </w:pPr>
                      <w:r w:rsidRPr="0035483B">
                        <w:rPr>
                          <w:bCs/>
                        </w:rPr>
                        <w:t>Aux adultes vivant avec une déficience intellectuelle (DI) </w:t>
                      </w:r>
                    </w:p>
                    <w:p w:rsidR="009B715A" w:rsidRPr="0035483B" w:rsidRDefault="009B715A" w:rsidP="001E6021">
                      <w:pPr>
                        <w:pStyle w:val="Corpsdetexte"/>
                        <w:numPr>
                          <w:ilvl w:val="0"/>
                          <w:numId w:val="8"/>
                        </w:numPr>
                        <w:tabs>
                          <w:tab w:val="clear" w:pos="720"/>
                          <w:tab w:val="num" w:pos="426"/>
                        </w:tabs>
                        <w:spacing w:after="0" w:line="240" w:lineRule="auto"/>
                        <w:ind w:left="284" w:right="92" w:hanging="284"/>
                        <w:rPr>
                          <w:bCs/>
                        </w:rPr>
                      </w:pPr>
                      <w:r w:rsidRPr="0035483B">
                        <w:rPr>
                          <w:bCs/>
                        </w:rPr>
                        <w:t>Aux adultes vivant avec un trouble du spectre de l’autisme (TSA) </w:t>
                      </w:r>
                    </w:p>
                    <w:p w:rsidR="009B715A" w:rsidRPr="0035483B" w:rsidRDefault="009B715A" w:rsidP="001E6021">
                      <w:pPr>
                        <w:pStyle w:val="Corpsdetexte"/>
                        <w:numPr>
                          <w:ilvl w:val="0"/>
                          <w:numId w:val="8"/>
                        </w:numPr>
                        <w:spacing w:line="240" w:lineRule="exact"/>
                        <w:ind w:left="284" w:right="92" w:hanging="284"/>
                        <w:rPr>
                          <w:bCs/>
                        </w:rPr>
                      </w:pPr>
                      <w:r w:rsidRPr="0035483B">
                        <w:rPr>
                          <w:bCs/>
                        </w:rPr>
                        <w:t>Aux parents, fratrie ou tout représentant légal</w:t>
                      </w:r>
                    </w:p>
                    <w:p w:rsidR="009B715A" w:rsidRPr="00F95A45" w:rsidRDefault="009B715A" w:rsidP="001E6021">
                      <w:pPr>
                        <w:pStyle w:val="Corpsdetexte"/>
                        <w:spacing w:line="240" w:lineRule="exact"/>
                        <w:ind w:right="92"/>
                        <w:rPr>
                          <w:bCs/>
                        </w:rPr>
                      </w:pPr>
                    </w:p>
                    <w:p w:rsidR="009B715A" w:rsidRPr="00F95A45" w:rsidRDefault="009B715A" w:rsidP="00737B4B">
                      <w:pPr>
                        <w:pStyle w:val="Corpsdetexte"/>
                        <w:spacing w:before="240" w:line="240" w:lineRule="exact"/>
                        <w:ind w:right="92"/>
                        <w:jc w:val="both"/>
                        <w:rPr>
                          <w:bCs/>
                          <w:sz w:val="18"/>
                        </w:rPr>
                      </w:pPr>
                      <w:r w:rsidRPr="00F95A45">
                        <w:rPr>
                          <w:b/>
                          <w:bCs/>
                          <w:sz w:val="18"/>
                        </w:rPr>
                        <w:t>Date limite pour inscription :</w:t>
                      </w:r>
                      <w:r w:rsidRPr="00F95A45">
                        <w:rPr>
                          <w:bCs/>
                          <w:sz w:val="18"/>
                        </w:rPr>
                        <w:t xml:space="preserve"> 7 mars 2019</w:t>
                      </w:r>
                    </w:p>
                    <w:p w:rsidR="009B715A" w:rsidRDefault="009B715A" w:rsidP="001E6021">
                      <w:pPr>
                        <w:pStyle w:val="Corpsdetexte"/>
                        <w:spacing w:line="240" w:lineRule="exact"/>
                        <w:ind w:right="92"/>
                        <w:jc w:val="both"/>
                        <w:rPr>
                          <w:bCs/>
                          <w:color w:val="92D050"/>
                        </w:rPr>
                      </w:pPr>
                      <w:r w:rsidRPr="0050204D">
                        <w:rPr>
                          <w:bCs/>
                        </w:rPr>
                        <w:t xml:space="preserve">Pour connaître </w:t>
                      </w:r>
                      <w:r>
                        <w:rPr>
                          <w:bCs/>
                        </w:rPr>
                        <w:t xml:space="preserve">tous </w:t>
                      </w:r>
                      <w:r w:rsidRPr="0050204D">
                        <w:rPr>
                          <w:bCs/>
                        </w:rPr>
                        <w:t xml:space="preserve">les détails de ce colloque et savoir la marche à suivre pour vous </w:t>
                      </w:r>
                      <w:r>
                        <w:rPr>
                          <w:bCs/>
                        </w:rPr>
                        <w:t xml:space="preserve">y </w:t>
                      </w:r>
                      <w:r w:rsidRPr="0050204D">
                        <w:rPr>
                          <w:bCs/>
                        </w:rPr>
                        <w:t>inscrire, consulter la page 5</w:t>
                      </w:r>
                      <w:r>
                        <w:rPr>
                          <w:bCs/>
                        </w:rPr>
                        <w:t xml:space="preserve"> ou visiter le site au  </w:t>
                      </w:r>
                      <w:hyperlink r:id="rId14" w:history="1">
                        <w:r w:rsidRPr="0039679B">
                          <w:rPr>
                            <w:rStyle w:val="Lienhypertexte"/>
                            <w:bCs/>
                            <w:color w:val="CC3300"/>
                          </w:rPr>
                          <w:t>http://cuditsa.ca</w:t>
                        </w:r>
                      </w:hyperlink>
                    </w:p>
                    <w:p w:rsidR="009B715A" w:rsidRDefault="009B715A" w:rsidP="001E6021">
                      <w:pPr>
                        <w:pStyle w:val="Corpsdetexte"/>
                        <w:spacing w:line="240" w:lineRule="exact"/>
                        <w:ind w:right="92"/>
                        <w:jc w:val="both"/>
                        <w:rPr>
                          <w:bCs/>
                          <w:color w:val="92D050"/>
                        </w:rPr>
                      </w:pPr>
                    </w:p>
                    <w:p w:rsidR="009B715A" w:rsidRDefault="009B715A" w:rsidP="001E6021">
                      <w:pPr>
                        <w:pStyle w:val="Corpsdetexte"/>
                        <w:spacing w:line="240" w:lineRule="exact"/>
                        <w:ind w:right="92"/>
                        <w:jc w:val="both"/>
                        <w:rPr>
                          <w:bCs/>
                          <w:color w:val="92D050"/>
                        </w:rPr>
                      </w:pPr>
                    </w:p>
                    <w:p w:rsidR="009B715A" w:rsidRDefault="009B715A" w:rsidP="001E6021">
                      <w:pPr>
                        <w:pStyle w:val="Corpsdetexte"/>
                        <w:spacing w:line="240" w:lineRule="exact"/>
                        <w:ind w:right="92"/>
                        <w:jc w:val="both"/>
                        <w:rPr>
                          <w:bCs/>
                          <w:color w:val="92D050"/>
                        </w:rPr>
                      </w:pPr>
                    </w:p>
                    <w:p w:rsidR="009B715A" w:rsidRDefault="009B715A" w:rsidP="001E6021">
                      <w:pPr>
                        <w:pStyle w:val="Corpsdetexte"/>
                        <w:spacing w:line="240" w:lineRule="exact"/>
                        <w:ind w:right="92"/>
                        <w:jc w:val="both"/>
                        <w:rPr>
                          <w:bCs/>
                          <w:color w:val="92D050"/>
                        </w:rPr>
                      </w:pPr>
                    </w:p>
                    <w:p w:rsidR="009B715A" w:rsidRPr="00F95A45" w:rsidRDefault="009B715A" w:rsidP="00F95A45">
                      <w:pPr>
                        <w:pStyle w:val="Corpsdetexte"/>
                        <w:spacing w:line="240" w:lineRule="exact"/>
                        <w:ind w:right="92"/>
                        <w:jc w:val="both"/>
                        <w:rPr>
                          <w:bCs/>
                          <w:color w:val="92D050"/>
                        </w:rPr>
                      </w:pPr>
                    </w:p>
                    <w:p w:rsidR="009B715A" w:rsidRDefault="009B715A" w:rsidP="001E6021">
                      <w:pPr>
                        <w:pStyle w:val="Corpsdetexte"/>
                        <w:spacing w:line="240" w:lineRule="exact"/>
                        <w:ind w:right="92"/>
                        <w:jc w:val="both"/>
                        <w:rPr>
                          <w:bCs/>
                        </w:rPr>
                      </w:pPr>
                    </w:p>
                    <w:p w:rsidR="009B715A" w:rsidRDefault="009B715A" w:rsidP="0050204D">
                      <w:pPr>
                        <w:pStyle w:val="Corpsdetexte"/>
                        <w:spacing w:line="240" w:lineRule="exact"/>
                        <w:ind w:right="92"/>
                        <w:jc w:val="both"/>
                        <w:rPr>
                          <w:bCs/>
                        </w:rPr>
                      </w:pPr>
                    </w:p>
                    <w:p w:rsidR="009B715A" w:rsidRDefault="009B715A" w:rsidP="0050204D">
                      <w:pPr>
                        <w:pStyle w:val="Corpsdetexte"/>
                        <w:spacing w:line="240" w:lineRule="exact"/>
                        <w:ind w:right="92"/>
                        <w:jc w:val="both"/>
                        <w:rPr>
                          <w:bCs/>
                        </w:rPr>
                      </w:pPr>
                    </w:p>
                    <w:p w:rsidR="009B715A" w:rsidRPr="0050204D" w:rsidRDefault="009B715A" w:rsidP="0050204D">
                      <w:pPr>
                        <w:pStyle w:val="Corpsdetexte"/>
                        <w:spacing w:line="240" w:lineRule="exact"/>
                        <w:ind w:right="92"/>
                        <w:jc w:val="both"/>
                        <w:rPr>
                          <w:bCs/>
                        </w:rPr>
                      </w:pPr>
                    </w:p>
                  </w:txbxContent>
                </v:textbox>
                <w10:wrap anchorx="page" anchory="page"/>
              </v:shape>
            </w:pict>
          </mc:Fallback>
        </mc:AlternateContent>
      </w:r>
      <w:r w:rsidR="003E3343">
        <w:rPr>
          <w:noProof/>
          <w:lang w:eastAsia="fr-CA" w:bidi="ar-SA"/>
        </w:rPr>
        <mc:AlternateContent>
          <mc:Choice Requires="wps">
            <w:drawing>
              <wp:anchor distT="0" distB="0" distL="114300" distR="114300" simplePos="0" relativeHeight="251658240" behindDoc="0" locked="0" layoutInCell="0" allowOverlap="1" wp14:anchorId="71349674" wp14:editId="097CD9AE">
                <wp:simplePos x="0" y="0"/>
                <wp:positionH relativeFrom="page">
                  <wp:posOffset>5753100</wp:posOffset>
                </wp:positionH>
                <wp:positionV relativeFrom="page">
                  <wp:posOffset>4876800</wp:posOffset>
                </wp:positionV>
                <wp:extent cx="1555750" cy="1046480"/>
                <wp:effectExtent l="0" t="0" r="6350" b="1270"/>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9674" id="Text Box 133" o:spid="_x0000_s1041" type="#_x0000_t202" style="position:absolute;margin-left:453pt;margin-top:384pt;width:122.5pt;height:8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" o:allowincell="f" filled="f" stroked="f">
                <v:textbox inset="0,0,0,0">
                  <w:txbxContent/>
                </v:textbox>
                <w10:wrap anchorx="page" anchory="page"/>
              </v:shape>
            </w:pict>
          </mc:Fallback>
        </mc:AlternateContent>
      </w:r>
      <w:r w:rsidR="003E3343">
        <w:rPr>
          <w:noProof/>
          <w:lang w:eastAsia="fr-CA" w:bidi="ar-SA"/>
        </w:rPr>
        <mc:AlternateContent>
          <mc:Choice Requires="wps">
            <w:drawing>
              <wp:anchor distT="0" distB="0" distL="114300" distR="114300" simplePos="0" relativeHeight="251657216" behindDoc="0" locked="0" layoutInCell="0" allowOverlap="1" wp14:anchorId="7F4FB419" wp14:editId="2FBD1F77">
                <wp:simplePos x="0" y="0"/>
                <wp:positionH relativeFrom="page">
                  <wp:posOffset>4140200</wp:posOffset>
                </wp:positionH>
                <wp:positionV relativeFrom="page">
                  <wp:posOffset>3810000</wp:posOffset>
                </wp:positionV>
                <wp:extent cx="1504950" cy="2023745"/>
                <wp:effectExtent l="0" t="0" r="0" b="14605"/>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B419" id="Text Box 132" o:spid="_x0000_s1043" type="#_x0000_t202" style="position:absolute;margin-left:326pt;margin-top:300pt;width:118.5pt;height:159.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" o:allowincell="f" filled="f" stroked="f">
                <v:textbox style="mso-next-textbox:#Text Box 133" inset="0,0,0,0">
                  <w:txbxContent/>
                </v:textbox>
                <w10:wrap anchorx="page" anchory="page"/>
              </v:shape>
            </w:pict>
          </mc:Fallback>
        </mc:AlternateContent>
      </w:r>
      <w:r w:rsidR="003E3343">
        <w:rPr>
          <w:noProof/>
        </w:rPr>
        <w:drawing>
          <wp:anchor distT="0" distB="0" distL="114300" distR="114300" simplePos="0" relativeHeight="251856896" behindDoc="1" locked="0" layoutInCell="1" allowOverlap="1">
            <wp:simplePos x="0" y="0"/>
            <wp:positionH relativeFrom="margin">
              <wp:posOffset>5400543</wp:posOffset>
            </wp:positionH>
            <wp:positionV relativeFrom="paragraph">
              <wp:posOffset>1659890</wp:posOffset>
            </wp:positionV>
            <wp:extent cx="1372235" cy="1060450"/>
            <wp:effectExtent l="171450" t="171450" r="189865" b="196850"/>
            <wp:wrapTight wrapText="bothSides">
              <wp:wrapPolygon edited="0">
                <wp:start x="-2399" y="-3492"/>
                <wp:lineTo x="-2699" y="22505"/>
                <wp:lineTo x="-1799" y="25222"/>
                <wp:lineTo x="23089" y="25222"/>
                <wp:lineTo x="24289" y="22117"/>
                <wp:lineTo x="24289" y="3492"/>
                <wp:lineTo x="23689" y="-2328"/>
                <wp:lineTo x="23689" y="-3492"/>
                <wp:lineTo x="-2399" y="-3492"/>
              </wp:wrapPolygon>
            </wp:wrapTight>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titre vidéo 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2235" cy="1060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491AD8">
        <w:rPr>
          <w:noProof/>
          <w:lang w:eastAsia="fr-CA" w:bidi="ar-SA"/>
        </w:rPr>
        <mc:AlternateContent>
          <mc:Choice Requires="wps">
            <w:drawing>
              <wp:anchor distT="0" distB="0" distL="114300" distR="114300" simplePos="0" relativeHeight="251611136" behindDoc="0" locked="0" layoutInCell="1" allowOverlap="1" wp14:anchorId="3C41162A" wp14:editId="27FC0CC5">
                <wp:simplePos x="0" y="0"/>
                <wp:positionH relativeFrom="page">
                  <wp:posOffset>601980</wp:posOffset>
                </wp:positionH>
                <wp:positionV relativeFrom="page">
                  <wp:posOffset>6477000</wp:posOffset>
                </wp:positionV>
                <wp:extent cx="1590675" cy="1838960"/>
                <wp:effectExtent l="0" t="0" r="9525" b="889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Default="009B715A">
                            <w:pPr>
                              <w:pStyle w:val="Corpsdetexte"/>
                              <w:rPr>
                                <w:b/>
                                <w:bCs/>
                                <w:i/>
                                <w:iCs/>
                                <w:color w:val="FFFFFF" w:themeColor="background1"/>
                                <w:lang w:val="fr-FR"/>
                              </w:rPr>
                            </w:pPr>
                            <w:r w:rsidRPr="00992738">
                              <w:rPr>
                                <w:b/>
                                <w:bCs/>
                                <w:i/>
                                <w:iCs/>
                                <w:color w:val="FFFFFF" w:themeColor="background1"/>
                                <w:lang w:val="fr-FR"/>
                              </w:rPr>
                              <w:t xml:space="preserve">   </w:t>
                            </w:r>
                          </w:p>
                          <w:p w:rsidR="009B715A" w:rsidRPr="004474F8" w:rsidRDefault="009B715A">
                            <w:pPr>
                              <w:pStyle w:val="Corpsdetexte"/>
                              <w:rPr>
                                <w:b/>
                                <w:bCs/>
                                <w:i/>
                                <w:iCs/>
                                <w:color w:val="FFFFFF" w:themeColor="background1"/>
                                <w:lang w:val="fr-FR"/>
                              </w:rPr>
                            </w:pP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rsidR="009B715A" w:rsidRPr="004474F8" w:rsidRDefault="009B715A">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Projet Coup de main</w:t>
                            </w:r>
                            <w:r w:rsidRPr="004474F8">
                              <w:rPr>
                                <w:color w:val="FFFFFF" w:themeColor="background1"/>
                                <w:lang w:val="fr-FR"/>
                              </w:rPr>
                              <w:tab/>
                            </w:r>
                            <w:r>
                              <w:rPr>
                                <w:color w:val="FFFFFF" w:themeColor="background1"/>
                                <w:lang w:val="fr-FR"/>
                              </w:rPr>
                              <w:t>4</w:t>
                            </w:r>
                          </w:p>
                          <w:p w:rsidR="009B715A" w:rsidRDefault="009B715A" w:rsidP="00491AD8">
                            <w:pPr>
                              <w:pStyle w:val="Retraitcorpsdetexte"/>
                              <w:tabs>
                                <w:tab w:val="clear" w:pos="180"/>
                                <w:tab w:val="right" w:pos="1620"/>
                              </w:tabs>
                              <w:spacing w:line="240" w:lineRule="auto"/>
                              <w:ind w:firstLine="0"/>
                              <w:rPr>
                                <w:color w:val="FFFFFF" w:themeColor="background1"/>
                                <w:lang w:val="fr-FR"/>
                              </w:rPr>
                            </w:pPr>
                          </w:p>
                          <w:p w:rsidR="009B715A" w:rsidRDefault="009B715A" w:rsidP="00491AD8">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Colloque organisé par </w:t>
                            </w:r>
                          </w:p>
                          <w:p w:rsidR="009B715A" w:rsidRPr="004474F8" w:rsidRDefault="009B715A" w:rsidP="00491AD8">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les</w:t>
                            </w:r>
                            <w:proofErr w:type="gramEnd"/>
                            <w:r>
                              <w:rPr>
                                <w:color w:val="FFFFFF" w:themeColor="background1"/>
                                <w:lang w:val="fr-FR"/>
                              </w:rPr>
                              <w:t xml:space="preserve"> comités des usagers</w:t>
                            </w:r>
                            <w:r w:rsidRPr="004474F8">
                              <w:rPr>
                                <w:color w:val="FFFFFF" w:themeColor="background1"/>
                                <w:lang w:val="fr-FR"/>
                              </w:rPr>
                              <w:tab/>
                            </w:r>
                            <w:r>
                              <w:rPr>
                                <w:color w:val="FFFFFF" w:themeColor="background1"/>
                                <w:lang w:val="fr-FR"/>
                              </w:rPr>
                              <w:t>5</w:t>
                            </w:r>
                          </w:p>
                          <w:p w:rsidR="009B715A" w:rsidRDefault="009B715A" w:rsidP="00701365">
                            <w:pPr>
                              <w:pStyle w:val="Retraitcorpsdetexte"/>
                              <w:tabs>
                                <w:tab w:val="clear" w:pos="180"/>
                                <w:tab w:val="right" w:pos="1620"/>
                              </w:tabs>
                              <w:spacing w:line="240" w:lineRule="auto"/>
                              <w:ind w:firstLine="0"/>
                              <w:rPr>
                                <w:color w:val="FFFFFF" w:themeColor="background1"/>
                                <w:lang w:val="fr-FR"/>
                              </w:rPr>
                            </w:pPr>
                          </w:p>
                          <w:p w:rsidR="009B715A" w:rsidRPr="004474F8" w:rsidRDefault="009B715A" w:rsidP="00701365">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Mentorez une personne d’exception</w:t>
                            </w:r>
                            <w:proofErr w:type="gramStart"/>
                            <w:r w:rsidRPr="004474F8">
                              <w:rPr>
                                <w:color w:val="FFFFFF" w:themeColor="background1"/>
                                <w:lang w:val="fr-FR"/>
                              </w:rPr>
                              <w:tab/>
                            </w:r>
                            <w:r>
                              <w:rPr>
                                <w:color w:val="FFFFFF" w:themeColor="background1"/>
                                <w:lang w:val="fr-FR"/>
                              </w:rPr>
                              <w:t xml:space="preserve">  </w:t>
                            </w:r>
                            <w:r>
                              <w:rPr>
                                <w:color w:val="FFFFFF" w:themeColor="background1"/>
                                <w:lang w:val="fr-FR"/>
                              </w:rPr>
                              <w:tab/>
                            </w:r>
                            <w:proofErr w:type="gramEnd"/>
                            <w:r>
                              <w:rPr>
                                <w:color w:val="FFFFFF" w:themeColor="background1"/>
                                <w:lang w:val="fr-FR"/>
                              </w:rPr>
                              <w:t>6</w:t>
                            </w:r>
                          </w:p>
                          <w:p w:rsidR="009B715A" w:rsidRPr="004474F8" w:rsidRDefault="009B715A">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rsidR="009B715A" w:rsidRPr="004474F8" w:rsidRDefault="009B715A">
                            <w:pPr>
                              <w:pStyle w:val="Retraitcorpsdetexte"/>
                              <w:tabs>
                                <w:tab w:val="clear" w:pos="180"/>
                                <w:tab w:val="right" w:pos="1620"/>
                              </w:tabs>
                              <w:spacing w:line="360" w:lineRule="exact"/>
                              <w:ind w:firstLine="0"/>
                              <w:rPr>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i/>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i/>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1162A" id="Text Box 10" o:spid="_x0000_s1044" type="#_x0000_t202" style="position:absolute;margin-left:47.4pt;margin-top:510pt;width:125.25pt;height:144.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k+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" filled="f" stroked="f">
                <v:textbox inset="0,0,0,0">
                  <w:txbxContent>
                    <w:p w:rsidR="009B715A" w:rsidRDefault="009B715A">
                      <w:pPr>
                        <w:pStyle w:val="Corpsdetexte"/>
                        <w:rPr>
                          <w:b/>
                          <w:bCs/>
                          <w:i/>
                          <w:iCs/>
                          <w:color w:val="FFFFFF" w:themeColor="background1"/>
                          <w:lang w:val="fr-FR"/>
                        </w:rPr>
                      </w:pPr>
                      <w:r w:rsidRPr="00992738">
                        <w:rPr>
                          <w:b/>
                          <w:bCs/>
                          <w:i/>
                          <w:iCs/>
                          <w:color w:val="FFFFFF" w:themeColor="background1"/>
                          <w:lang w:val="fr-FR"/>
                        </w:rPr>
                        <w:t xml:space="preserve">   </w:t>
                      </w:r>
                    </w:p>
                    <w:p w:rsidR="009B715A" w:rsidRPr="004474F8" w:rsidRDefault="009B715A">
                      <w:pPr>
                        <w:pStyle w:val="Corpsdetexte"/>
                        <w:rPr>
                          <w:b/>
                          <w:bCs/>
                          <w:i/>
                          <w:iCs/>
                          <w:color w:val="FFFFFF" w:themeColor="background1"/>
                          <w:lang w:val="fr-FR"/>
                        </w:rPr>
                      </w:pP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rsidR="009B715A" w:rsidRPr="004474F8" w:rsidRDefault="009B715A">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Projet Coup de main</w:t>
                      </w:r>
                      <w:r w:rsidRPr="004474F8">
                        <w:rPr>
                          <w:color w:val="FFFFFF" w:themeColor="background1"/>
                          <w:lang w:val="fr-FR"/>
                        </w:rPr>
                        <w:tab/>
                      </w:r>
                      <w:r>
                        <w:rPr>
                          <w:color w:val="FFFFFF" w:themeColor="background1"/>
                          <w:lang w:val="fr-FR"/>
                        </w:rPr>
                        <w:t>4</w:t>
                      </w:r>
                    </w:p>
                    <w:p w:rsidR="009B715A" w:rsidRDefault="009B715A" w:rsidP="00491AD8">
                      <w:pPr>
                        <w:pStyle w:val="Retraitcorpsdetexte"/>
                        <w:tabs>
                          <w:tab w:val="clear" w:pos="180"/>
                          <w:tab w:val="right" w:pos="1620"/>
                        </w:tabs>
                        <w:spacing w:line="240" w:lineRule="auto"/>
                        <w:ind w:firstLine="0"/>
                        <w:rPr>
                          <w:color w:val="FFFFFF" w:themeColor="background1"/>
                          <w:lang w:val="fr-FR"/>
                        </w:rPr>
                      </w:pPr>
                    </w:p>
                    <w:p w:rsidR="009B715A" w:rsidRDefault="009B715A" w:rsidP="00491AD8">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 xml:space="preserve">Colloque organisé par </w:t>
                      </w:r>
                    </w:p>
                    <w:p w:rsidR="009B715A" w:rsidRPr="004474F8" w:rsidRDefault="009B715A" w:rsidP="00491AD8">
                      <w:pPr>
                        <w:pStyle w:val="Retraitcorpsdetexte"/>
                        <w:tabs>
                          <w:tab w:val="clear" w:pos="180"/>
                          <w:tab w:val="right" w:pos="1620"/>
                        </w:tabs>
                        <w:spacing w:line="240" w:lineRule="auto"/>
                        <w:ind w:firstLine="0"/>
                        <w:rPr>
                          <w:color w:val="FFFFFF" w:themeColor="background1"/>
                          <w:lang w:val="fr-FR"/>
                        </w:rPr>
                      </w:pPr>
                      <w:proofErr w:type="gramStart"/>
                      <w:r>
                        <w:rPr>
                          <w:color w:val="FFFFFF" w:themeColor="background1"/>
                          <w:lang w:val="fr-FR"/>
                        </w:rPr>
                        <w:t>les</w:t>
                      </w:r>
                      <w:proofErr w:type="gramEnd"/>
                      <w:r>
                        <w:rPr>
                          <w:color w:val="FFFFFF" w:themeColor="background1"/>
                          <w:lang w:val="fr-FR"/>
                        </w:rPr>
                        <w:t xml:space="preserve"> comités des usagers</w:t>
                      </w:r>
                      <w:r w:rsidRPr="004474F8">
                        <w:rPr>
                          <w:color w:val="FFFFFF" w:themeColor="background1"/>
                          <w:lang w:val="fr-FR"/>
                        </w:rPr>
                        <w:tab/>
                      </w:r>
                      <w:r>
                        <w:rPr>
                          <w:color w:val="FFFFFF" w:themeColor="background1"/>
                          <w:lang w:val="fr-FR"/>
                        </w:rPr>
                        <w:t>5</w:t>
                      </w:r>
                    </w:p>
                    <w:p w:rsidR="009B715A" w:rsidRDefault="009B715A" w:rsidP="00701365">
                      <w:pPr>
                        <w:pStyle w:val="Retraitcorpsdetexte"/>
                        <w:tabs>
                          <w:tab w:val="clear" w:pos="180"/>
                          <w:tab w:val="right" w:pos="1620"/>
                        </w:tabs>
                        <w:spacing w:line="240" w:lineRule="auto"/>
                        <w:ind w:firstLine="0"/>
                        <w:rPr>
                          <w:color w:val="FFFFFF" w:themeColor="background1"/>
                          <w:lang w:val="fr-FR"/>
                        </w:rPr>
                      </w:pPr>
                    </w:p>
                    <w:p w:rsidR="009B715A" w:rsidRPr="004474F8" w:rsidRDefault="009B715A" w:rsidP="00701365">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Mentorez une personne d’exception</w:t>
                      </w:r>
                      <w:proofErr w:type="gramStart"/>
                      <w:r w:rsidRPr="004474F8">
                        <w:rPr>
                          <w:color w:val="FFFFFF" w:themeColor="background1"/>
                          <w:lang w:val="fr-FR"/>
                        </w:rPr>
                        <w:tab/>
                      </w:r>
                      <w:r>
                        <w:rPr>
                          <w:color w:val="FFFFFF" w:themeColor="background1"/>
                          <w:lang w:val="fr-FR"/>
                        </w:rPr>
                        <w:t xml:space="preserve">  </w:t>
                      </w:r>
                      <w:r>
                        <w:rPr>
                          <w:color w:val="FFFFFF" w:themeColor="background1"/>
                          <w:lang w:val="fr-FR"/>
                        </w:rPr>
                        <w:tab/>
                      </w:r>
                      <w:proofErr w:type="gramEnd"/>
                      <w:r>
                        <w:rPr>
                          <w:color w:val="FFFFFF" w:themeColor="background1"/>
                          <w:lang w:val="fr-FR"/>
                        </w:rPr>
                        <w:t>6</w:t>
                      </w:r>
                    </w:p>
                    <w:p w:rsidR="009B715A" w:rsidRPr="004474F8" w:rsidRDefault="009B715A">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rsidR="009B715A" w:rsidRPr="004474F8" w:rsidRDefault="009B715A">
                      <w:pPr>
                        <w:pStyle w:val="Retraitcorpsdetexte"/>
                        <w:tabs>
                          <w:tab w:val="clear" w:pos="180"/>
                          <w:tab w:val="right" w:pos="1620"/>
                        </w:tabs>
                        <w:spacing w:line="360" w:lineRule="exact"/>
                        <w:ind w:firstLine="0"/>
                        <w:rPr>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i/>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i/>
                          <w:color w:val="FFFFFF" w:themeColor="background1"/>
                          <w:lang w:val="fr-FR"/>
                        </w:rPr>
                      </w:pPr>
                    </w:p>
                    <w:p w:rsidR="009B715A" w:rsidRPr="00992738" w:rsidRDefault="009B715A"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491AD8">
        <w:rPr>
          <w:noProof/>
          <w:lang w:eastAsia="fr-CA" w:bidi="ar-SA"/>
        </w:rPr>
        <mc:AlternateContent>
          <mc:Choice Requires="wps">
            <w:drawing>
              <wp:anchor distT="0" distB="0" distL="114300" distR="114300" simplePos="0" relativeHeight="251610112" behindDoc="0" locked="0" layoutInCell="0" allowOverlap="1" wp14:anchorId="4FC516EE" wp14:editId="570D8200">
                <wp:simplePos x="0" y="0"/>
                <wp:positionH relativeFrom="page">
                  <wp:posOffset>655320</wp:posOffset>
                </wp:positionH>
                <wp:positionV relativeFrom="page">
                  <wp:posOffset>4099560</wp:posOffset>
                </wp:positionV>
                <wp:extent cx="1540510" cy="2354580"/>
                <wp:effectExtent l="0" t="0" r="0" b="762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35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9718D2" w:rsidRDefault="009B715A">
                            <w:pPr>
                              <w:pStyle w:val="Corpsdetexte"/>
                              <w:rPr>
                                <w:b/>
                                <w:bCs/>
                                <w:i/>
                                <w:iCs/>
                                <w:color w:val="FFFFFF" w:themeColor="background1"/>
                                <w:lang w:val="fr-FR"/>
                              </w:rPr>
                            </w:pPr>
                            <w:r w:rsidRPr="006D5A53">
                              <w:rPr>
                                <w:b/>
                                <w:bCs/>
                                <w:i/>
                                <w:iCs/>
                                <w:color w:val="FFFFFF" w:themeColor="background1"/>
                                <w:sz w:val="22"/>
                                <w:lang w:val="fr-FR"/>
                              </w:rPr>
                              <w:t>Dates à retenir :</w:t>
                            </w:r>
                          </w:p>
                          <w:p w:rsidR="009B715A" w:rsidRDefault="009B715A">
                            <w:pPr>
                              <w:rPr>
                                <w:color w:val="FFFFFF" w:themeColor="background1"/>
                                <w:sz w:val="20"/>
                                <w:szCs w:val="20"/>
                                <w:lang w:val="fr-FR"/>
                              </w:rPr>
                            </w:pPr>
                          </w:p>
                          <w:p w:rsidR="009B715A" w:rsidRPr="006D5A53" w:rsidRDefault="009B715A">
                            <w:pPr>
                              <w:rPr>
                                <w:color w:val="FFFFFF" w:themeColor="background1"/>
                                <w:sz w:val="18"/>
                                <w:szCs w:val="20"/>
                                <w:lang w:val="fr-FR"/>
                              </w:rPr>
                            </w:pPr>
                            <w:r w:rsidRPr="006D5A53">
                              <w:rPr>
                                <w:color w:val="FFFFFF" w:themeColor="background1"/>
                                <w:sz w:val="18"/>
                                <w:szCs w:val="20"/>
                                <w:lang w:val="fr-FR"/>
                              </w:rPr>
                              <w:t>MARS</w:t>
                            </w:r>
                          </w:p>
                          <w:p w:rsidR="009B715A" w:rsidRPr="006D5A53" w:rsidRDefault="009B715A">
                            <w:pPr>
                              <w:rPr>
                                <w:color w:val="FFFFFF" w:themeColor="background1"/>
                                <w:sz w:val="8"/>
                                <w:szCs w:val="20"/>
                                <w:lang w:val="fr-FR"/>
                              </w:rPr>
                            </w:pPr>
                          </w:p>
                          <w:p w:rsidR="009B715A" w:rsidRPr="006D5A53" w:rsidRDefault="009B715A">
                            <w:pPr>
                              <w:pStyle w:val="Retraitcorpsdetexte"/>
                              <w:tabs>
                                <w:tab w:val="clear" w:pos="180"/>
                                <w:tab w:val="left" w:pos="720"/>
                              </w:tabs>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Semaine québécoise de la déficience intellectuelle (SQDI), du 1</w:t>
                            </w:r>
                            <w:r>
                              <w:rPr>
                                <w:color w:val="FFFFFF" w:themeColor="background1"/>
                                <w:szCs w:val="20"/>
                                <w:lang w:val="fr-FR"/>
                              </w:rPr>
                              <w:t>7</w:t>
                            </w:r>
                            <w:r w:rsidRPr="006D5A53">
                              <w:rPr>
                                <w:color w:val="FFFFFF" w:themeColor="background1"/>
                                <w:szCs w:val="20"/>
                                <w:lang w:val="fr-FR"/>
                              </w:rPr>
                              <w:t xml:space="preserve"> au </w:t>
                            </w:r>
                            <w:r>
                              <w:rPr>
                                <w:color w:val="FFFFFF" w:themeColor="background1"/>
                                <w:szCs w:val="20"/>
                                <w:lang w:val="fr-FR"/>
                              </w:rPr>
                              <w:t>23</w:t>
                            </w:r>
                            <w:r w:rsidRPr="006D5A53">
                              <w:rPr>
                                <w:color w:val="FFFFFF" w:themeColor="background1"/>
                                <w:szCs w:val="20"/>
                                <w:lang w:val="fr-FR"/>
                              </w:rPr>
                              <w:t xml:space="preserve"> mars 201</w:t>
                            </w:r>
                            <w:r>
                              <w:rPr>
                                <w:color w:val="FFFFFF" w:themeColor="background1"/>
                                <w:szCs w:val="20"/>
                                <w:lang w:val="fr-FR"/>
                              </w:rPr>
                              <w:t>9</w:t>
                            </w:r>
                            <w:r w:rsidRPr="006D5A53">
                              <w:rPr>
                                <w:color w:val="FFFFFF" w:themeColor="background1"/>
                                <w:szCs w:val="20"/>
                                <w:lang w:val="fr-FR"/>
                              </w:rPr>
                              <w:t>.</w:t>
                            </w:r>
                          </w:p>
                          <w:p w:rsidR="009B715A" w:rsidRPr="006D5A53" w:rsidRDefault="009B715A">
                            <w:pPr>
                              <w:pStyle w:val="Retraitcorpsdetexte"/>
                              <w:spacing w:line="220" w:lineRule="exact"/>
                              <w:rPr>
                                <w:color w:val="FFFFFF" w:themeColor="background1"/>
                                <w:szCs w:val="20"/>
                                <w:lang w:val="fr-FR"/>
                              </w:rPr>
                            </w:pPr>
                          </w:p>
                          <w:p w:rsidR="009B715A" w:rsidRPr="006D5A53" w:rsidRDefault="009B715A">
                            <w:pPr>
                              <w:pStyle w:val="Retraitcorpsdetexte"/>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Congés : Vendredi </w:t>
                            </w:r>
                            <w:r>
                              <w:rPr>
                                <w:color w:val="FFFFFF" w:themeColor="background1"/>
                                <w:szCs w:val="20"/>
                                <w:lang w:val="fr-FR"/>
                              </w:rPr>
                              <w:t>19 avril</w:t>
                            </w:r>
                            <w:r w:rsidRPr="006D5A53">
                              <w:rPr>
                                <w:color w:val="FFFFFF" w:themeColor="background1"/>
                                <w:szCs w:val="20"/>
                                <w:lang w:val="fr-FR"/>
                              </w:rPr>
                              <w:t xml:space="preserve"> et lundi 2</w:t>
                            </w:r>
                            <w:r>
                              <w:rPr>
                                <w:color w:val="FFFFFF" w:themeColor="background1"/>
                                <w:szCs w:val="20"/>
                                <w:lang w:val="fr-FR"/>
                              </w:rPr>
                              <w:t>2</w:t>
                            </w:r>
                            <w:r w:rsidRPr="006D5A53">
                              <w:rPr>
                                <w:color w:val="FFFFFF" w:themeColor="background1"/>
                                <w:szCs w:val="20"/>
                                <w:lang w:val="fr-FR"/>
                              </w:rPr>
                              <w:t xml:space="preserve"> </w:t>
                            </w:r>
                            <w:r>
                              <w:rPr>
                                <w:color w:val="FFFFFF" w:themeColor="background1"/>
                                <w:szCs w:val="20"/>
                                <w:lang w:val="fr-FR"/>
                              </w:rPr>
                              <w:t>avril</w:t>
                            </w:r>
                            <w:r w:rsidRPr="006D5A53">
                              <w:rPr>
                                <w:color w:val="FFFFFF" w:themeColor="background1"/>
                                <w:szCs w:val="20"/>
                                <w:lang w:val="fr-FR"/>
                              </w:rPr>
                              <w:t xml:space="preserve"> 201</w:t>
                            </w:r>
                            <w:r>
                              <w:rPr>
                                <w:color w:val="FFFFFF" w:themeColor="background1"/>
                                <w:szCs w:val="20"/>
                                <w:lang w:val="fr-FR"/>
                              </w:rPr>
                              <w:t>9</w:t>
                            </w:r>
                            <w:r w:rsidRPr="006D5A53">
                              <w:rPr>
                                <w:color w:val="FFFFFF" w:themeColor="background1"/>
                                <w:szCs w:val="20"/>
                                <w:lang w:val="fr-FR"/>
                              </w:rPr>
                              <w:t xml:space="preserve"> (bureau fermé et relâche des activités).</w:t>
                            </w:r>
                          </w:p>
                          <w:p w:rsidR="009B715A" w:rsidRPr="006D5A53" w:rsidRDefault="009B715A">
                            <w:pPr>
                              <w:pStyle w:val="Retraitcorpsdetexte"/>
                              <w:spacing w:line="220" w:lineRule="exact"/>
                              <w:rPr>
                                <w:color w:val="FFFFFF" w:themeColor="background1"/>
                                <w:szCs w:val="20"/>
                                <w:lang w:val="fr-FR"/>
                              </w:rPr>
                            </w:pPr>
                          </w:p>
                          <w:p w:rsidR="009B715A" w:rsidRPr="006D5A53" w:rsidRDefault="009B715A">
                            <w:pPr>
                              <w:pStyle w:val="Retraitcorpsdetexte"/>
                              <w:spacing w:line="220" w:lineRule="exact"/>
                              <w:rPr>
                                <w:color w:val="FFFFFF" w:themeColor="background1"/>
                                <w:szCs w:val="20"/>
                                <w:lang w:val="fr-FR"/>
                              </w:rPr>
                            </w:pPr>
                            <w:r w:rsidRPr="006D5A53">
                              <w:rPr>
                                <w:color w:val="FFFFFF" w:themeColor="background1"/>
                                <w:szCs w:val="20"/>
                                <w:lang w:val="fr-FR"/>
                              </w:rPr>
                              <w:t>AVRIL</w:t>
                            </w:r>
                          </w:p>
                          <w:p w:rsidR="009B715A" w:rsidRPr="006D5A53" w:rsidRDefault="009B715A">
                            <w:pPr>
                              <w:pStyle w:val="Retraitcorpsdetexte"/>
                              <w:spacing w:line="220" w:lineRule="exact"/>
                              <w:rPr>
                                <w:color w:val="FFFFFF" w:themeColor="background1"/>
                                <w:sz w:val="16"/>
                                <w:lang w:val="fr-FR"/>
                              </w:rPr>
                            </w:pPr>
                            <w:r w:rsidRPr="006D5A53">
                              <w:rPr>
                                <w:color w:val="FFFFFF" w:themeColor="background1"/>
                                <w:szCs w:val="20"/>
                                <w:lang w:val="fr-FR"/>
                              </w:rPr>
                              <w:t>•</w:t>
                            </w:r>
                            <w:r w:rsidRPr="006D5A53">
                              <w:rPr>
                                <w:color w:val="FFFFFF" w:themeColor="background1"/>
                                <w:szCs w:val="20"/>
                                <w:lang w:val="fr-FR"/>
                              </w:rPr>
                              <w:tab/>
                              <w:t>Mois de l’autisme</w:t>
                            </w:r>
                            <w:r w:rsidRPr="006D5A53">
                              <w:rPr>
                                <w:color w:val="FFFFFF" w:themeColor="background1"/>
                                <w:sz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16EE" id="Text Box 9" o:spid="_x0000_s1045" type="#_x0000_t202" style="position:absolute;margin-left:51.6pt;margin-top:322.8pt;width:121.3pt;height:185.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c+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" o:allowincell="f" filled="f" stroked="f">
                <v:textbox>
                  <w:txbxContent>
                    <w:p w:rsidR="009B715A" w:rsidRPr="009718D2" w:rsidRDefault="009B715A">
                      <w:pPr>
                        <w:pStyle w:val="Corpsdetexte"/>
                        <w:rPr>
                          <w:b/>
                          <w:bCs/>
                          <w:i/>
                          <w:iCs/>
                          <w:color w:val="FFFFFF" w:themeColor="background1"/>
                          <w:lang w:val="fr-FR"/>
                        </w:rPr>
                      </w:pPr>
                      <w:r w:rsidRPr="006D5A53">
                        <w:rPr>
                          <w:b/>
                          <w:bCs/>
                          <w:i/>
                          <w:iCs/>
                          <w:color w:val="FFFFFF" w:themeColor="background1"/>
                          <w:sz w:val="22"/>
                          <w:lang w:val="fr-FR"/>
                        </w:rPr>
                        <w:t>Dates à retenir :</w:t>
                      </w:r>
                    </w:p>
                    <w:p w:rsidR="009B715A" w:rsidRDefault="009B715A">
                      <w:pPr>
                        <w:rPr>
                          <w:color w:val="FFFFFF" w:themeColor="background1"/>
                          <w:sz w:val="20"/>
                          <w:szCs w:val="20"/>
                          <w:lang w:val="fr-FR"/>
                        </w:rPr>
                      </w:pPr>
                    </w:p>
                    <w:p w:rsidR="009B715A" w:rsidRPr="006D5A53" w:rsidRDefault="009B715A">
                      <w:pPr>
                        <w:rPr>
                          <w:color w:val="FFFFFF" w:themeColor="background1"/>
                          <w:sz w:val="18"/>
                          <w:szCs w:val="20"/>
                          <w:lang w:val="fr-FR"/>
                        </w:rPr>
                      </w:pPr>
                      <w:r w:rsidRPr="006D5A53">
                        <w:rPr>
                          <w:color w:val="FFFFFF" w:themeColor="background1"/>
                          <w:sz w:val="18"/>
                          <w:szCs w:val="20"/>
                          <w:lang w:val="fr-FR"/>
                        </w:rPr>
                        <w:t>MARS</w:t>
                      </w:r>
                    </w:p>
                    <w:p w:rsidR="009B715A" w:rsidRPr="006D5A53" w:rsidRDefault="009B715A">
                      <w:pPr>
                        <w:rPr>
                          <w:color w:val="FFFFFF" w:themeColor="background1"/>
                          <w:sz w:val="8"/>
                          <w:szCs w:val="20"/>
                          <w:lang w:val="fr-FR"/>
                        </w:rPr>
                      </w:pPr>
                    </w:p>
                    <w:p w:rsidR="009B715A" w:rsidRPr="006D5A53" w:rsidRDefault="009B715A">
                      <w:pPr>
                        <w:pStyle w:val="Retraitcorpsdetexte"/>
                        <w:tabs>
                          <w:tab w:val="clear" w:pos="180"/>
                          <w:tab w:val="left" w:pos="720"/>
                        </w:tabs>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Semaine québécoise de la déficience intellectuelle (SQDI), du 1</w:t>
                      </w:r>
                      <w:r>
                        <w:rPr>
                          <w:color w:val="FFFFFF" w:themeColor="background1"/>
                          <w:szCs w:val="20"/>
                          <w:lang w:val="fr-FR"/>
                        </w:rPr>
                        <w:t>7</w:t>
                      </w:r>
                      <w:r w:rsidRPr="006D5A53">
                        <w:rPr>
                          <w:color w:val="FFFFFF" w:themeColor="background1"/>
                          <w:szCs w:val="20"/>
                          <w:lang w:val="fr-FR"/>
                        </w:rPr>
                        <w:t xml:space="preserve"> au </w:t>
                      </w:r>
                      <w:r>
                        <w:rPr>
                          <w:color w:val="FFFFFF" w:themeColor="background1"/>
                          <w:szCs w:val="20"/>
                          <w:lang w:val="fr-FR"/>
                        </w:rPr>
                        <w:t>23</w:t>
                      </w:r>
                      <w:r w:rsidRPr="006D5A53">
                        <w:rPr>
                          <w:color w:val="FFFFFF" w:themeColor="background1"/>
                          <w:szCs w:val="20"/>
                          <w:lang w:val="fr-FR"/>
                        </w:rPr>
                        <w:t xml:space="preserve"> mars 201</w:t>
                      </w:r>
                      <w:r>
                        <w:rPr>
                          <w:color w:val="FFFFFF" w:themeColor="background1"/>
                          <w:szCs w:val="20"/>
                          <w:lang w:val="fr-FR"/>
                        </w:rPr>
                        <w:t>9</w:t>
                      </w:r>
                      <w:r w:rsidRPr="006D5A53">
                        <w:rPr>
                          <w:color w:val="FFFFFF" w:themeColor="background1"/>
                          <w:szCs w:val="20"/>
                          <w:lang w:val="fr-FR"/>
                        </w:rPr>
                        <w:t>.</w:t>
                      </w:r>
                    </w:p>
                    <w:p w:rsidR="009B715A" w:rsidRPr="006D5A53" w:rsidRDefault="009B715A">
                      <w:pPr>
                        <w:pStyle w:val="Retraitcorpsdetexte"/>
                        <w:spacing w:line="220" w:lineRule="exact"/>
                        <w:rPr>
                          <w:color w:val="FFFFFF" w:themeColor="background1"/>
                          <w:szCs w:val="20"/>
                          <w:lang w:val="fr-FR"/>
                        </w:rPr>
                      </w:pPr>
                    </w:p>
                    <w:p w:rsidR="009B715A" w:rsidRPr="006D5A53" w:rsidRDefault="009B715A">
                      <w:pPr>
                        <w:pStyle w:val="Retraitcorpsdetexte"/>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Congés : Vendredi </w:t>
                      </w:r>
                      <w:r>
                        <w:rPr>
                          <w:color w:val="FFFFFF" w:themeColor="background1"/>
                          <w:szCs w:val="20"/>
                          <w:lang w:val="fr-FR"/>
                        </w:rPr>
                        <w:t>19 avril</w:t>
                      </w:r>
                      <w:r w:rsidRPr="006D5A53">
                        <w:rPr>
                          <w:color w:val="FFFFFF" w:themeColor="background1"/>
                          <w:szCs w:val="20"/>
                          <w:lang w:val="fr-FR"/>
                        </w:rPr>
                        <w:t xml:space="preserve"> et lundi 2</w:t>
                      </w:r>
                      <w:r>
                        <w:rPr>
                          <w:color w:val="FFFFFF" w:themeColor="background1"/>
                          <w:szCs w:val="20"/>
                          <w:lang w:val="fr-FR"/>
                        </w:rPr>
                        <w:t>2</w:t>
                      </w:r>
                      <w:r w:rsidRPr="006D5A53">
                        <w:rPr>
                          <w:color w:val="FFFFFF" w:themeColor="background1"/>
                          <w:szCs w:val="20"/>
                          <w:lang w:val="fr-FR"/>
                        </w:rPr>
                        <w:t xml:space="preserve"> </w:t>
                      </w:r>
                      <w:r>
                        <w:rPr>
                          <w:color w:val="FFFFFF" w:themeColor="background1"/>
                          <w:szCs w:val="20"/>
                          <w:lang w:val="fr-FR"/>
                        </w:rPr>
                        <w:t>avril</w:t>
                      </w:r>
                      <w:r w:rsidRPr="006D5A53">
                        <w:rPr>
                          <w:color w:val="FFFFFF" w:themeColor="background1"/>
                          <w:szCs w:val="20"/>
                          <w:lang w:val="fr-FR"/>
                        </w:rPr>
                        <w:t xml:space="preserve"> 201</w:t>
                      </w:r>
                      <w:r>
                        <w:rPr>
                          <w:color w:val="FFFFFF" w:themeColor="background1"/>
                          <w:szCs w:val="20"/>
                          <w:lang w:val="fr-FR"/>
                        </w:rPr>
                        <w:t>9</w:t>
                      </w:r>
                      <w:r w:rsidRPr="006D5A53">
                        <w:rPr>
                          <w:color w:val="FFFFFF" w:themeColor="background1"/>
                          <w:szCs w:val="20"/>
                          <w:lang w:val="fr-FR"/>
                        </w:rPr>
                        <w:t xml:space="preserve"> (bureau fermé et relâche des activités).</w:t>
                      </w:r>
                    </w:p>
                    <w:p w:rsidR="009B715A" w:rsidRPr="006D5A53" w:rsidRDefault="009B715A">
                      <w:pPr>
                        <w:pStyle w:val="Retraitcorpsdetexte"/>
                        <w:spacing w:line="220" w:lineRule="exact"/>
                        <w:rPr>
                          <w:color w:val="FFFFFF" w:themeColor="background1"/>
                          <w:szCs w:val="20"/>
                          <w:lang w:val="fr-FR"/>
                        </w:rPr>
                      </w:pPr>
                    </w:p>
                    <w:p w:rsidR="009B715A" w:rsidRPr="006D5A53" w:rsidRDefault="009B715A">
                      <w:pPr>
                        <w:pStyle w:val="Retraitcorpsdetexte"/>
                        <w:spacing w:line="220" w:lineRule="exact"/>
                        <w:rPr>
                          <w:color w:val="FFFFFF" w:themeColor="background1"/>
                          <w:szCs w:val="20"/>
                          <w:lang w:val="fr-FR"/>
                        </w:rPr>
                      </w:pPr>
                      <w:r w:rsidRPr="006D5A53">
                        <w:rPr>
                          <w:color w:val="FFFFFF" w:themeColor="background1"/>
                          <w:szCs w:val="20"/>
                          <w:lang w:val="fr-FR"/>
                        </w:rPr>
                        <w:t>AVRIL</w:t>
                      </w:r>
                    </w:p>
                    <w:p w:rsidR="009B715A" w:rsidRPr="006D5A53" w:rsidRDefault="009B715A">
                      <w:pPr>
                        <w:pStyle w:val="Retraitcorpsdetexte"/>
                        <w:spacing w:line="220" w:lineRule="exact"/>
                        <w:rPr>
                          <w:color w:val="FFFFFF" w:themeColor="background1"/>
                          <w:sz w:val="16"/>
                          <w:lang w:val="fr-FR"/>
                        </w:rPr>
                      </w:pPr>
                      <w:r w:rsidRPr="006D5A53">
                        <w:rPr>
                          <w:color w:val="FFFFFF" w:themeColor="background1"/>
                          <w:szCs w:val="20"/>
                          <w:lang w:val="fr-FR"/>
                        </w:rPr>
                        <w:t>•</w:t>
                      </w:r>
                      <w:r w:rsidRPr="006D5A53">
                        <w:rPr>
                          <w:color w:val="FFFFFF" w:themeColor="background1"/>
                          <w:szCs w:val="20"/>
                          <w:lang w:val="fr-FR"/>
                        </w:rPr>
                        <w:tab/>
                        <w:t>Mois de l’autisme</w:t>
                      </w:r>
                      <w:r w:rsidRPr="006D5A53">
                        <w:rPr>
                          <w:color w:val="FFFFFF" w:themeColor="background1"/>
                          <w:sz w:val="16"/>
                          <w:lang w:val="fr-FR"/>
                        </w:rPr>
                        <w:t>.</w:t>
                      </w:r>
                    </w:p>
                  </w:txbxContent>
                </v:textbox>
                <w10:wrap anchorx="page" anchory="page"/>
              </v:shape>
            </w:pict>
          </mc:Fallback>
        </mc:AlternateContent>
      </w:r>
      <w:r w:rsidR="00491AD8">
        <w:rPr>
          <w:noProof/>
          <w:lang w:eastAsia="fr-CA" w:bidi="ar-SA"/>
        </w:rPr>
        <w:drawing>
          <wp:anchor distT="0" distB="0" distL="114300" distR="114300" simplePos="0" relativeHeight="251845632" behindDoc="1" locked="0" layoutInCell="1" allowOverlap="1" wp14:anchorId="626E0558" wp14:editId="31CFFD80">
            <wp:simplePos x="0" y="0"/>
            <wp:positionH relativeFrom="column">
              <wp:posOffset>228600</wp:posOffset>
            </wp:positionH>
            <wp:positionV relativeFrom="paragraph">
              <wp:posOffset>6311900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C:\Users\PC\Pictures\Mes images\APHRSO\inclusif.png"/>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2E154E">
        <w:rPr>
          <w:noProof/>
          <w:lang w:eastAsia="fr-CA" w:bidi="ar-SA"/>
        </w:rPr>
        <w:drawing>
          <wp:anchor distT="0" distB="0" distL="114300" distR="114300" simplePos="0" relativeHeight="251815936" behindDoc="1" locked="0" layoutInCell="1" allowOverlap="1" wp14:anchorId="0E5FE634">
            <wp:simplePos x="0" y="0"/>
            <wp:positionH relativeFrom="column">
              <wp:posOffset>190500</wp:posOffset>
            </wp:positionH>
            <wp:positionV relativeFrom="page">
              <wp:posOffset>9326880</wp:posOffset>
            </wp:positionV>
            <wp:extent cx="861060" cy="861060"/>
            <wp:effectExtent l="0" t="0" r="0" b="0"/>
            <wp:wrapTight wrapText="bothSides">
              <wp:wrapPolygon edited="0">
                <wp:start x="0" y="0"/>
                <wp:lineTo x="0" y="21027"/>
                <wp:lineTo x="21027" y="21027"/>
                <wp:lineTo x="21027" y="0"/>
                <wp:lineTo x="0" y="0"/>
              </wp:wrapPolygon>
            </wp:wrapTight>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pic:spPr>
                </pic:pic>
              </a:graphicData>
            </a:graphic>
            <wp14:sizeRelH relativeFrom="page">
              <wp14:pctWidth>0</wp14:pctWidth>
            </wp14:sizeRelH>
            <wp14:sizeRelV relativeFrom="page">
              <wp14:pctHeight>0</wp14:pctHeight>
            </wp14:sizeRelV>
          </wp:anchor>
        </w:drawing>
      </w:r>
      <w:r w:rsidR="002E154E">
        <w:rPr>
          <w:noProof/>
          <w:lang w:eastAsia="fr-CA" w:bidi="ar-SA"/>
        </w:rPr>
        <mc:AlternateContent>
          <mc:Choice Requires="wps">
            <w:drawing>
              <wp:anchor distT="0" distB="0" distL="114300" distR="114300" simplePos="0" relativeHeight="251794432" behindDoc="0" locked="0" layoutInCell="1" allowOverlap="1" wp14:anchorId="240F07F4" wp14:editId="6FB0E6A4">
                <wp:simplePos x="0" y="0"/>
                <wp:positionH relativeFrom="margin">
                  <wp:posOffset>1965960</wp:posOffset>
                </wp:positionH>
                <wp:positionV relativeFrom="paragraph">
                  <wp:posOffset>7669530</wp:posOffset>
                </wp:positionV>
                <wp:extent cx="4870450" cy="32766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715A" w:rsidRPr="008D51EC" w:rsidRDefault="009B715A"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07F4" id="Zone de texte 17" o:spid="_x0000_s1046" type="#_x0000_t202" style="position:absolute;margin-left:154.8pt;margin-top:603.9pt;width:383.5pt;height:25.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" fillcolor="white [3201]" stroked="f" strokeweight=".5pt">
                <v:textbox>
                  <w:txbxContent>
                    <w:p w:rsidR="009B715A" w:rsidRPr="008D51EC" w:rsidRDefault="009B715A"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093AC1">
        <w:rPr>
          <w:noProof/>
          <w:lang w:eastAsia="fr-CA" w:bidi="ar-SA"/>
        </w:rPr>
        <mc:AlternateContent>
          <mc:Choice Requires="wps">
            <w:drawing>
              <wp:anchor distT="0" distB="0" distL="114300" distR="114300" simplePos="0" relativeHeight="251608064" behindDoc="1" locked="0" layoutInCell="0" allowOverlap="1" wp14:anchorId="5C4B16AA" wp14:editId="47B15126">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rsidR="009B715A" w:rsidRDefault="009B715A"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B16AA" id="DOM 1" o:spid="_x0000_s1047" alt="Rectangle vert" style="position:absolute;margin-left:39.35pt;margin-top:246pt;width:2in;height:4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" o:allowincell="f" fillcolor="#1c6194 [2405]" strokecolor="black [3213]">
                <v:textbox>
                  <w:txbxContent>
                    <w:p w:rsidR="009B715A" w:rsidRDefault="009B715A" w:rsidP="0030316D">
                      <w:pPr>
                        <w:jc w:val="center"/>
                      </w:pPr>
                    </w:p>
                  </w:txbxContent>
                </v:textbox>
                <w10:wrap anchorx="page" anchory="page"/>
              </v:rect>
            </w:pict>
          </mc:Fallback>
        </mc:AlternateContent>
      </w:r>
      <w:r w:rsidR="00093AC1">
        <w:rPr>
          <w:noProof/>
          <w:lang w:eastAsia="fr-CA" w:bidi="ar-SA"/>
        </w:rPr>
        <w:drawing>
          <wp:anchor distT="0" distB="0" distL="114300" distR="114300" simplePos="0" relativeHeight="251843584" behindDoc="1" locked="0" layoutInCell="1" allowOverlap="1">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8">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4474F8">
        <w:rPr>
          <w:noProof/>
          <w:lang w:eastAsia="fr-CA" w:bidi="ar-SA"/>
        </w:rPr>
        <mc:AlternateContent>
          <mc:Choice Requires="wps">
            <w:drawing>
              <wp:anchor distT="45720" distB="45720" distL="114300" distR="114300" simplePos="0" relativeHeight="251754496" behindDoc="0" locked="0" layoutInCell="1" allowOverlap="1" wp14:anchorId="0B82AE4C" wp14:editId="2F654D16">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rsidR="009B715A" w:rsidRPr="003746C5" w:rsidRDefault="009B715A">
                            <w:pPr>
                              <w:rPr>
                                <w:i/>
                                <w:sz w:val="20"/>
                              </w:rPr>
                            </w:pPr>
                            <w:r>
                              <w:rPr>
                                <w:i/>
                                <w:sz w:val="20"/>
                              </w:rPr>
                              <w:t>Février 2019</w:t>
                            </w:r>
                          </w:p>
                          <w:p w:rsidR="009B715A" w:rsidRDefault="009B715A">
                            <w:r>
                              <w:rPr>
                                <w:i/>
                                <w:sz w:val="20"/>
                              </w:rPr>
                              <w:t>Édition 2</w:t>
                            </w:r>
                            <w:r w:rsidR="000F2D69">
                              <w:rPr>
                                <w:i/>
                                <w:sz w:val="20"/>
                              </w:rPr>
                              <w:t>4</w:t>
                            </w:r>
                            <w:r w:rsidRPr="003746C5">
                              <w:rPr>
                                <w:i/>
                                <w:sz w:val="20"/>
                              </w:rPr>
                              <w:t xml:space="preserve">, Numéro </w:t>
                            </w:r>
                            <w:r>
                              <w:rPr>
                                <w:i/>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2AE4C" id="Zone de texte 2" o:spid="_x0000_s1048"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HhGNXSgCAAApBAAADgAAAAAAAAAAAAAAAAAuAgAAZHJzL2Uy&#10;b0RvYy54bWxQSwECLQAUAAYACAAAACEAJQ+fHd8AAAAMAQAADwAAAAAAAAAAAAAAAACCBAAAZHJz&#10;L2Rvd25yZXYueG1sUEsFBgAAAAAEAAQA8wAAAI4FAAAAAA==&#10;" stroked="f">
                <v:textbox>
                  <w:txbxContent>
                    <w:p w:rsidR="009B715A" w:rsidRPr="003746C5" w:rsidRDefault="009B715A">
                      <w:pPr>
                        <w:rPr>
                          <w:i/>
                          <w:sz w:val="20"/>
                        </w:rPr>
                      </w:pPr>
                      <w:r>
                        <w:rPr>
                          <w:i/>
                          <w:sz w:val="20"/>
                        </w:rPr>
                        <w:t>Février 2019</w:t>
                      </w:r>
                    </w:p>
                    <w:p w:rsidR="009B715A" w:rsidRDefault="009B715A">
                      <w:r>
                        <w:rPr>
                          <w:i/>
                          <w:sz w:val="20"/>
                        </w:rPr>
                        <w:t>Édition 2</w:t>
                      </w:r>
                      <w:r w:rsidR="000F2D69">
                        <w:rPr>
                          <w:i/>
                          <w:sz w:val="20"/>
                        </w:rPr>
                        <w:t>4</w:t>
                      </w:r>
                      <w:r w:rsidRPr="003746C5">
                        <w:rPr>
                          <w:i/>
                          <w:sz w:val="20"/>
                        </w:rPr>
                        <w:t xml:space="preserve">, Numéro </w:t>
                      </w:r>
                      <w:r>
                        <w:rPr>
                          <w:i/>
                          <w:sz w:val="20"/>
                        </w:rPr>
                        <w:t>4</w:t>
                      </w:r>
                    </w:p>
                  </w:txbxContent>
                </v:textbox>
                <w10:wrap type="square" anchorx="margin"/>
              </v:shape>
            </w:pict>
          </mc:Fallback>
        </mc:AlternateContent>
      </w:r>
      <w:r w:rsidR="00992738">
        <w:rPr>
          <w:noProof/>
          <w:lang w:eastAsia="fr-CA" w:bidi="ar-SA"/>
        </w:rPr>
        <mc:AlternateContent>
          <mc:Choice Requires="wps">
            <w:drawing>
              <wp:anchor distT="0" distB="0" distL="114300" distR="114300" simplePos="0" relativeHeight="251614208" behindDoc="0" locked="0" layoutInCell="1" allowOverlap="1" wp14:anchorId="686365D4" wp14:editId="4846662F">
                <wp:simplePos x="0" y="0"/>
                <wp:positionH relativeFrom="page">
                  <wp:posOffset>2399483</wp:posOffset>
                </wp:positionH>
                <wp:positionV relativeFrom="page">
                  <wp:posOffset>3383371</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DE30F9" w:rsidRDefault="009B715A">
                            <w:pPr>
                              <w:pStyle w:val="Titre1"/>
                              <w:rPr>
                                <w:rFonts w:ascii="Baskerville Old Face" w:hAnsi="Baskerville Old Face"/>
                                <w:b/>
                                <w:color w:val="335B74" w:themeColor="text2"/>
                              </w:rPr>
                            </w:pPr>
                            <w:r w:rsidRPr="00DE30F9">
                              <w:rPr>
                                <w:rFonts w:ascii="Baskerville Old Face" w:hAnsi="Baskerville Old Face"/>
                                <w:b/>
                                <w:color w:val="335B74" w:themeColor="text2"/>
                              </w:rPr>
                              <w:t>Regard sur l’inclusion</w:t>
                            </w:r>
                          </w:p>
                          <w:p w:rsidR="009B715A" w:rsidRPr="00D828BA" w:rsidRDefault="009B715A">
                            <w:pPr>
                              <w:pStyle w:val="Titre1"/>
                              <w:rPr>
                                <w:rFonts w:ascii="Baskerville Old Face" w:hAnsi="Baskerville Old Face"/>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65D4" id="Text Box 13" o:spid="_x0000_s1049" type="#_x0000_t202" style="position:absolute;margin-left:188.95pt;margin-top:266.4pt;width:378pt;height:24.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i5tAIAALM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" filled="f" stroked="f">
                <v:textbox inset="0,0,0,0">
                  <w:txbxContent>
                    <w:p w:rsidR="009B715A" w:rsidRPr="00DE30F9" w:rsidRDefault="009B715A">
                      <w:pPr>
                        <w:pStyle w:val="Titre1"/>
                        <w:rPr>
                          <w:rFonts w:ascii="Baskerville Old Face" w:hAnsi="Baskerville Old Face"/>
                          <w:b/>
                          <w:color w:val="335B74" w:themeColor="text2"/>
                        </w:rPr>
                      </w:pPr>
                      <w:r w:rsidRPr="00DE30F9">
                        <w:rPr>
                          <w:rFonts w:ascii="Baskerville Old Face" w:hAnsi="Baskerville Old Face"/>
                          <w:b/>
                          <w:color w:val="335B74" w:themeColor="text2"/>
                        </w:rPr>
                        <w:t>Regard sur l’inclusion</w:t>
                      </w:r>
                    </w:p>
                    <w:p w:rsidR="009B715A" w:rsidRPr="00D828BA" w:rsidRDefault="009B715A">
                      <w:pPr>
                        <w:pStyle w:val="Titre1"/>
                        <w:rPr>
                          <w:rFonts w:ascii="Baskerville Old Face" w:hAnsi="Baskerville Old Face"/>
                          <w:color w:val="auto"/>
                        </w:rPr>
                      </w:pPr>
                    </w:p>
                  </w:txbxContent>
                </v:textbox>
                <w10:wrap anchorx="page" anchory="page"/>
              </v:shape>
            </w:pict>
          </mc:Fallback>
        </mc:AlternateContent>
      </w:r>
      <w:r w:rsidR="001E75CA">
        <w:br w:type="page"/>
      </w:r>
      <w:bookmarkStart w:id="1" w:name="_GoBack"/>
      <w:bookmarkEnd w:id="1"/>
    </w:p>
    <w:p w:rsidR="00EC2E2B" w:rsidRDefault="00EC2822">
      <w:r w:rsidRPr="00EC2822">
        <w:rPr>
          <w:noProof/>
          <w:lang w:eastAsia="fr-CA" w:bidi="ar-SA"/>
        </w:rPr>
        <w:lastRenderedPageBreak/>
        <mc:AlternateContent>
          <mc:Choice Requires="wps">
            <w:drawing>
              <wp:anchor distT="45720" distB="45720" distL="114300" distR="114300" simplePos="0" relativeHeight="251847680" behindDoc="0" locked="0" layoutInCell="1" allowOverlap="1" wp14:anchorId="32583EBE" wp14:editId="7E6BBBA3">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rsidR="009B715A" w:rsidRPr="00BD7CB1" w:rsidRDefault="009B715A" w:rsidP="00EC2822">
                            <w:pPr>
                              <w:rPr>
                                <w:b/>
                                <w:i/>
                                <w:sz w:val="20"/>
                              </w:rPr>
                            </w:pPr>
                            <w:r w:rsidRPr="00EC2822">
                              <w:rPr>
                                <w:b/>
                                <w:i/>
                                <w:color w:val="3E8853"/>
                                <w:sz w:val="28"/>
                              </w:rPr>
                              <w:t>L’équipe de l’APHRSO</w:t>
                            </w:r>
                          </w:p>
                          <w:p w:rsidR="009B715A" w:rsidRDefault="009B715A" w:rsidP="00EC2822">
                            <w:pPr>
                              <w:rPr>
                                <w:i/>
                                <w:sz w:val="20"/>
                              </w:rPr>
                            </w:pPr>
                          </w:p>
                          <w:p w:rsidR="009B715A" w:rsidRDefault="009B715A" w:rsidP="00EC2822">
                            <w:pPr>
                              <w:rPr>
                                <w:i/>
                                <w:sz w:val="20"/>
                              </w:rPr>
                            </w:pPr>
                          </w:p>
                          <w:p w:rsidR="009B715A" w:rsidRPr="009C6BC9" w:rsidRDefault="009B715A" w:rsidP="00EC2822">
                            <w:r>
                              <w:t>Votre</w:t>
                            </w:r>
                            <w:r w:rsidRPr="009C6BC9">
                              <w:t xml:space="preserve"> Conseil d’administration</w:t>
                            </w:r>
                            <w:r>
                              <w:t xml:space="preserve"> pour 2018-2019</w:t>
                            </w:r>
                          </w:p>
                          <w:p w:rsidR="009B715A" w:rsidRPr="009C6BC9" w:rsidRDefault="009B715A" w:rsidP="00EC2822"/>
                          <w:p w:rsidR="009B715A" w:rsidRPr="009C6BC9" w:rsidRDefault="009B715A" w:rsidP="00EC2822">
                            <w:r w:rsidRPr="009C6BC9">
                              <w:t>Président :</w:t>
                            </w:r>
                            <w:r w:rsidRPr="009C6BC9">
                              <w:tab/>
                            </w:r>
                            <w:r w:rsidRPr="009C6BC9">
                              <w:tab/>
                              <w:t>Monsieur Olivier Lemieux</w:t>
                            </w:r>
                          </w:p>
                          <w:p w:rsidR="009B715A" w:rsidRPr="009C6BC9" w:rsidRDefault="009B715A" w:rsidP="00EC2822">
                            <w:r>
                              <w:t>Vice-présidente :</w:t>
                            </w:r>
                            <w:r>
                              <w:tab/>
                            </w:r>
                            <w:r w:rsidRPr="009C6BC9">
                              <w:t>Madame Guylaine Rathel</w:t>
                            </w:r>
                          </w:p>
                          <w:p w:rsidR="009B715A" w:rsidRPr="009C6BC9" w:rsidRDefault="009B715A" w:rsidP="00EC2822">
                            <w:r w:rsidRPr="009C6BC9">
                              <w:t>Secrétaire :</w:t>
                            </w:r>
                            <w:r w:rsidRPr="009C6BC9">
                              <w:tab/>
                            </w:r>
                            <w:r w:rsidRPr="009C6BC9">
                              <w:tab/>
                            </w:r>
                            <w:r>
                              <w:t>Madame Odette Gagnon</w:t>
                            </w:r>
                          </w:p>
                          <w:p w:rsidR="009B715A" w:rsidRPr="009C6BC9" w:rsidRDefault="009B715A" w:rsidP="00EC2822">
                            <w:r w:rsidRPr="009C6BC9">
                              <w:t>Trésorière :</w:t>
                            </w:r>
                            <w:r w:rsidRPr="009C6BC9">
                              <w:tab/>
                            </w:r>
                            <w:r w:rsidRPr="009C6BC9">
                              <w:tab/>
                              <w:t>Madame Gisèle Schinck</w:t>
                            </w:r>
                          </w:p>
                          <w:p w:rsidR="009B715A" w:rsidRPr="009C6BC9" w:rsidRDefault="009B715A" w:rsidP="00EC2822"/>
                          <w:p w:rsidR="009B715A" w:rsidRPr="009C6BC9" w:rsidRDefault="009B715A" w:rsidP="00EC2822">
                            <w:r w:rsidRPr="009C6BC9">
                              <w:t>Administrateurs :</w:t>
                            </w:r>
                            <w:r w:rsidRPr="009C6BC9">
                              <w:tab/>
                            </w:r>
                            <w:r>
                              <w:t>Madame Christine Paquette</w:t>
                            </w:r>
                          </w:p>
                          <w:p w:rsidR="009B715A" w:rsidRPr="009C6BC9" w:rsidRDefault="009B715A" w:rsidP="00EC2822">
                            <w:r w:rsidRPr="009C6BC9">
                              <w:tab/>
                            </w:r>
                            <w:r w:rsidRPr="009C6BC9">
                              <w:tab/>
                            </w:r>
                            <w:r w:rsidRPr="009C6BC9">
                              <w:tab/>
                              <w:t xml:space="preserve">Madame </w:t>
                            </w:r>
                            <w:r>
                              <w:t>Nathalie Migneault</w:t>
                            </w:r>
                          </w:p>
                          <w:p w:rsidR="009B715A" w:rsidRPr="00924008" w:rsidRDefault="009B715A" w:rsidP="00EC2822">
                            <w:r w:rsidRPr="009C6BC9">
                              <w:rPr>
                                <w:i/>
                              </w:rPr>
                              <w:tab/>
                            </w:r>
                            <w:r w:rsidRPr="009C6BC9">
                              <w:rPr>
                                <w:i/>
                              </w:rPr>
                              <w:tab/>
                            </w:r>
                            <w:r w:rsidRPr="009C6BC9">
                              <w:rPr>
                                <w:i/>
                              </w:rPr>
                              <w:tab/>
                            </w:r>
                            <w:r w:rsidRPr="00924008">
                              <w:t xml:space="preserve">Madame </w:t>
                            </w:r>
                            <w:r>
                              <w:t>Nicole Benjamin</w:t>
                            </w:r>
                          </w:p>
                          <w:p w:rsidR="009B715A" w:rsidRPr="009C6BC9" w:rsidRDefault="009B715A" w:rsidP="00EC2822">
                            <w:pPr>
                              <w:rPr>
                                <w:i/>
                              </w:rPr>
                            </w:pPr>
                          </w:p>
                          <w:p w:rsidR="009B715A" w:rsidRPr="009C6BC9" w:rsidRDefault="009B715A" w:rsidP="00EC2822">
                            <w:pPr>
                              <w:rPr>
                                <w:i/>
                              </w:rPr>
                            </w:pPr>
                          </w:p>
                          <w:p w:rsidR="009B715A" w:rsidRPr="009C6BC9" w:rsidRDefault="009B715A" w:rsidP="00EC2822">
                            <w:pPr>
                              <w:rPr>
                                <w:i/>
                              </w:rPr>
                            </w:pPr>
                          </w:p>
                          <w:p w:rsidR="009B715A" w:rsidRPr="009C6BC9" w:rsidRDefault="009B715A" w:rsidP="00EC2822">
                            <w:r w:rsidRPr="009C6BC9">
                              <w:t>Le personnel permanent</w:t>
                            </w:r>
                          </w:p>
                          <w:p w:rsidR="009B715A" w:rsidRPr="009C6BC9" w:rsidRDefault="009B715A" w:rsidP="00EC2822">
                            <w:pPr>
                              <w:rPr>
                                <w:i/>
                              </w:rPr>
                            </w:pPr>
                          </w:p>
                          <w:p w:rsidR="009B715A" w:rsidRPr="000F353C" w:rsidRDefault="009B715A"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rsidR="009B715A" w:rsidRPr="000F353C" w:rsidRDefault="009B715A"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rsidR="009B715A" w:rsidRPr="009C6BC9" w:rsidRDefault="009B715A" w:rsidP="00EC2822">
                            <w:pPr>
                              <w:rPr>
                                <w:i/>
                              </w:rPr>
                            </w:pPr>
                            <w:r w:rsidRPr="000F353C">
                              <w:rPr>
                                <w:i/>
                                <w:sz w:val="22"/>
                              </w:rPr>
                              <w:t xml:space="preserve">Agente de promotion et de développement social :  </w:t>
                            </w:r>
                            <w:r w:rsidRPr="000F353C">
                              <w:rPr>
                                <w:i/>
                                <w:sz w:val="22"/>
                              </w:rPr>
                              <w:tab/>
                            </w:r>
                            <w:r w:rsidRPr="000F353C">
                              <w:rPr>
                                <w:i/>
                                <w:sz w:val="22"/>
                              </w:rPr>
                              <w:tab/>
                              <w:t xml:space="preserve">Madame </w:t>
                            </w:r>
                            <w:proofErr w:type="spellStart"/>
                            <w:r w:rsidRPr="000F353C">
                              <w:rPr>
                                <w:i/>
                                <w:sz w:val="22"/>
                              </w:rPr>
                              <w:t>Marie-Eve</w:t>
                            </w:r>
                            <w:proofErr w:type="spellEnd"/>
                            <w:r w:rsidRPr="000F353C">
                              <w:rPr>
                                <w:i/>
                                <w:sz w:val="22"/>
                              </w:rPr>
                              <w:t xml:space="preserve"> Clermont</w:t>
                            </w:r>
                            <w:r w:rsidRPr="000F353C">
                              <w:rPr>
                                <w:i/>
                                <w:sz w:val="22"/>
                              </w:rPr>
                              <w:tab/>
                            </w:r>
                            <w:r w:rsidRPr="009C6BC9">
                              <w:rPr>
                                <w:i/>
                              </w:rPr>
                              <w:tab/>
                            </w:r>
                            <w:r w:rsidRPr="009C6BC9">
                              <w:rPr>
                                <w:i/>
                              </w:rPr>
                              <w:tab/>
                            </w:r>
                          </w:p>
                          <w:p w:rsidR="009B715A" w:rsidRPr="009C6BC9" w:rsidRDefault="009B715A" w:rsidP="00EC2822">
                            <w:pPr>
                              <w:rPr>
                                <w:i/>
                              </w:rPr>
                            </w:pPr>
                          </w:p>
                          <w:p w:rsidR="009B715A" w:rsidRPr="00A017C9" w:rsidRDefault="009B715A" w:rsidP="00EC2822">
                            <w:pPr>
                              <w:rPr>
                                <w:sz w:val="22"/>
                              </w:rPr>
                            </w:pPr>
                          </w:p>
                          <w:p w:rsidR="009B715A" w:rsidRPr="00A017C9" w:rsidRDefault="009B715A" w:rsidP="00EC2822">
                            <w:pPr>
                              <w:rPr>
                                <w:i/>
                                <w:sz w:val="22"/>
                              </w:rPr>
                            </w:pPr>
                          </w:p>
                          <w:p w:rsidR="009B715A" w:rsidRDefault="009B715A" w:rsidP="00EC2822"/>
                          <w:p w:rsidR="009B715A" w:rsidRPr="009C6BC9" w:rsidRDefault="009B715A" w:rsidP="00EC2822">
                            <w:pPr>
                              <w:rPr>
                                <w:b/>
                              </w:rPr>
                            </w:pPr>
                          </w:p>
                          <w:p w:rsidR="009B715A" w:rsidRPr="009C6BC9" w:rsidRDefault="009B715A" w:rsidP="00EC2822">
                            <w:pPr>
                              <w:rPr>
                                <w:i/>
                              </w:rPr>
                            </w:pPr>
                            <w:r w:rsidRPr="00EC2822">
                              <w:rPr>
                                <w:b/>
                                <w:i/>
                                <w:color w:val="3E8853"/>
                              </w:rPr>
                              <w:t>Comité de rédaction, révision et mise en page</w:t>
                            </w:r>
                          </w:p>
                          <w:p w:rsidR="009B715A" w:rsidRPr="009C6BC9" w:rsidRDefault="009B715A" w:rsidP="00EC2822">
                            <w:pPr>
                              <w:rPr>
                                <w:i/>
                              </w:rPr>
                            </w:pPr>
                          </w:p>
                          <w:p w:rsidR="009B715A" w:rsidRPr="009C6BC9" w:rsidRDefault="009B715A" w:rsidP="00EC2822">
                            <w:pPr>
                              <w:rPr>
                                <w:i/>
                              </w:rPr>
                            </w:pPr>
                            <w:r w:rsidRPr="009C6BC9">
                              <w:rPr>
                                <w:i/>
                              </w:rPr>
                              <w:t>Nancy Côté</w:t>
                            </w:r>
                          </w:p>
                          <w:p w:rsidR="009B715A" w:rsidRPr="009C6BC9" w:rsidRDefault="009B715A" w:rsidP="00EC2822">
                            <w:pPr>
                              <w:rPr>
                                <w:i/>
                              </w:rPr>
                            </w:pPr>
                            <w:proofErr w:type="spellStart"/>
                            <w:r w:rsidRPr="009C6BC9">
                              <w:rPr>
                                <w:i/>
                              </w:rPr>
                              <w:t>Marie-Eve</w:t>
                            </w:r>
                            <w:proofErr w:type="spellEnd"/>
                            <w:r w:rsidRPr="009C6BC9">
                              <w:rPr>
                                <w:i/>
                              </w:rPr>
                              <w:t xml:space="preserve"> Clermont </w:t>
                            </w:r>
                          </w:p>
                          <w:p w:rsidR="009B715A" w:rsidRPr="009C6BC9" w:rsidRDefault="009B715A" w:rsidP="00EC2822">
                            <w:pPr>
                              <w:rPr>
                                <w:i/>
                              </w:rPr>
                            </w:pPr>
                            <w:r w:rsidRPr="009C6BC9">
                              <w:rPr>
                                <w:i/>
                              </w:rPr>
                              <w:t>Nancy Therrien</w:t>
                            </w:r>
                          </w:p>
                          <w:p w:rsidR="009B715A" w:rsidRPr="009C6BC9" w:rsidRDefault="009B715A"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83EBE" id="_x0000_s1050"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o2aTnSkCAAArBAAADgAAAAAAAAAAAAAAAAAuAgAAZHJzL2Uy&#10;b0RvYy54bWxQSwECLQAUAAYACAAAACEApwMust4AAAALAQAADwAAAAAAAAAAAAAAAACDBAAAZHJz&#10;L2Rvd25yZXYueG1sUEsFBgAAAAAEAAQA8wAAAI4FAAAAAA==&#10;" stroked="f">
                <v:textbox>
                  <w:txbxContent>
                    <w:p w:rsidR="009B715A" w:rsidRPr="00BD7CB1" w:rsidRDefault="009B715A" w:rsidP="00EC2822">
                      <w:pPr>
                        <w:rPr>
                          <w:b/>
                          <w:i/>
                          <w:sz w:val="20"/>
                        </w:rPr>
                      </w:pPr>
                      <w:r w:rsidRPr="00EC2822">
                        <w:rPr>
                          <w:b/>
                          <w:i/>
                          <w:color w:val="3E8853"/>
                          <w:sz w:val="28"/>
                        </w:rPr>
                        <w:t>L’équipe de l’APHRSO</w:t>
                      </w:r>
                    </w:p>
                    <w:p w:rsidR="009B715A" w:rsidRDefault="009B715A" w:rsidP="00EC2822">
                      <w:pPr>
                        <w:rPr>
                          <w:i/>
                          <w:sz w:val="20"/>
                        </w:rPr>
                      </w:pPr>
                    </w:p>
                    <w:p w:rsidR="009B715A" w:rsidRDefault="009B715A" w:rsidP="00EC2822">
                      <w:pPr>
                        <w:rPr>
                          <w:i/>
                          <w:sz w:val="20"/>
                        </w:rPr>
                      </w:pPr>
                    </w:p>
                    <w:p w:rsidR="009B715A" w:rsidRPr="009C6BC9" w:rsidRDefault="009B715A" w:rsidP="00EC2822">
                      <w:r>
                        <w:t>Votre</w:t>
                      </w:r>
                      <w:r w:rsidRPr="009C6BC9">
                        <w:t xml:space="preserve"> Conseil d’administration</w:t>
                      </w:r>
                      <w:r>
                        <w:t xml:space="preserve"> pour 2018-2019</w:t>
                      </w:r>
                    </w:p>
                    <w:p w:rsidR="009B715A" w:rsidRPr="009C6BC9" w:rsidRDefault="009B715A" w:rsidP="00EC2822"/>
                    <w:p w:rsidR="009B715A" w:rsidRPr="009C6BC9" w:rsidRDefault="009B715A" w:rsidP="00EC2822">
                      <w:r w:rsidRPr="009C6BC9">
                        <w:t>Président :</w:t>
                      </w:r>
                      <w:r w:rsidRPr="009C6BC9">
                        <w:tab/>
                      </w:r>
                      <w:r w:rsidRPr="009C6BC9">
                        <w:tab/>
                        <w:t>Monsieur Olivier Lemieux</w:t>
                      </w:r>
                    </w:p>
                    <w:p w:rsidR="009B715A" w:rsidRPr="009C6BC9" w:rsidRDefault="009B715A" w:rsidP="00EC2822">
                      <w:bookmarkStart w:id="2" w:name="_GoBack"/>
                      <w:r>
                        <w:t>Vice-présidente</w:t>
                      </w:r>
                      <w:bookmarkEnd w:id="2"/>
                      <w:r>
                        <w:t> :</w:t>
                      </w:r>
                      <w:r>
                        <w:tab/>
                      </w:r>
                      <w:r w:rsidRPr="009C6BC9">
                        <w:t>Madame Guylaine Rathel</w:t>
                      </w:r>
                    </w:p>
                    <w:p w:rsidR="009B715A" w:rsidRPr="009C6BC9" w:rsidRDefault="009B715A" w:rsidP="00EC2822">
                      <w:r w:rsidRPr="009C6BC9">
                        <w:t>Secrétaire :</w:t>
                      </w:r>
                      <w:r w:rsidRPr="009C6BC9">
                        <w:tab/>
                      </w:r>
                      <w:r w:rsidRPr="009C6BC9">
                        <w:tab/>
                      </w:r>
                      <w:r>
                        <w:t>Madame Odette Gagnon</w:t>
                      </w:r>
                    </w:p>
                    <w:p w:rsidR="009B715A" w:rsidRPr="009C6BC9" w:rsidRDefault="009B715A" w:rsidP="00EC2822">
                      <w:r w:rsidRPr="009C6BC9">
                        <w:t>Trésorière :</w:t>
                      </w:r>
                      <w:r w:rsidRPr="009C6BC9">
                        <w:tab/>
                      </w:r>
                      <w:r w:rsidRPr="009C6BC9">
                        <w:tab/>
                        <w:t>Madame Gisèle Schinck</w:t>
                      </w:r>
                    </w:p>
                    <w:p w:rsidR="009B715A" w:rsidRPr="009C6BC9" w:rsidRDefault="009B715A" w:rsidP="00EC2822"/>
                    <w:p w:rsidR="009B715A" w:rsidRPr="009C6BC9" w:rsidRDefault="009B715A" w:rsidP="00EC2822">
                      <w:r w:rsidRPr="009C6BC9">
                        <w:t>Administrateurs :</w:t>
                      </w:r>
                      <w:r w:rsidRPr="009C6BC9">
                        <w:tab/>
                      </w:r>
                      <w:r>
                        <w:t>Madame Christine Paquette</w:t>
                      </w:r>
                    </w:p>
                    <w:p w:rsidR="009B715A" w:rsidRPr="009C6BC9" w:rsidRDefault="009B715A" w:rsidP="00EC2822">
                      <w:r w:rsidRPr="009C6BC9">
                        <w:tab/>
                      </w:r>
                      <w:r w:rsidRPr="009C6BC9">
                        <w:tab/>
                      </w:r>
                      <w:r w:rsidRPr="009C6BC9">
                        <w:tab/>
                        <w:t xml:space="preserve">Madame </w:t>
                      </w:r>
                      <w:r>
                        <w:t>Nathalie Migneault</w:t>
                      </w:r>
                    </w:p>
                    <w:p w:rsidR="009B715A" w:rsidRPr="00924008" w:rsidRDefault="009B715A" w:rsidP="00EC2822">
                      <w:r w:rsidRPr="009C6BC9">
                        <w:rPr>
                          <w:i/>
                        </w:rPr>
                        <w:tab/>
                      </w:r>
                      <w:r w:rsidRPr="009C6BC9">
                        <w:rPr>
                          <w:i/>
                        </w:rPr>
                        <w:tab/>
                      </w:r>
                      <w:r w:rsidRPr="009C6BC9">
                        <w:rPr>
                          <w:i/>
                        </w:rPr>
                        <w:tab/>
                      </w:r>
                      <w:r w:rsidRPr="00924008">
                        <w:t xml:space="preserve">Madame </w:t>
                      </w:r>
                      <w:r>
                        <w:t>Nicole Benjamin</w:t>
                      </w:r>
                    </w:p>
                    <w:p w:rsidR="009B715A" w:rsidRPr="009C6BC9" w:rsidRDefault="009B715A" w:rsidP="00EC2822">
                      <w:pPr>
                        <w:rPr>
                          <w:i/>
                        </w:rPr>
                      </w:pPr>
                    </w:p>
                    <w:p w:rsidR="009B715A" w:rsidRPr="009C6BC9" w:rsidRDefault="009B715A" w:rsidP="00EC2822">
                      <w:pPr>
                        <w:rPr>
                          <w:i/>
                        </w:rPr>
                      </w:pPr>
                    </w:p>
                    <w:p w:rsidR="009B715A" w:rsidRPr="009C6BC9" w:rsidRDefault="009B715A" w:rsidP="00EC2822">
                      <w:pPr>
                        <w:rPr>
                          <w:i/>
                        </w:rPr>
                      </w:pPr>
                    </w:p>
                    <w:p w:rsidR="009B715A" w:rsidRPr="009C6BC9" w:rsidRDefault="009B715A" w:rsidP="00EC2822">
                      <w:r w:rsidRPr="009C6BC9">
                        <w:t>Le personnel permanent</w:t>
                      </w:r>
                    </w:p>
                    <w:p w:rsidR="009B715A" w:rsidRPr="009C6BC9" w:rsidRDefault="009B715A" w:rsidP="00EC2822">
                      <w:pPr>
                        <w:rPr>
                          <w:i/>
                        </w:rPr>
                      </w:pPr>
                    </w:p>
                    <w:p w:rsidR="009B715A" w:rsidRPr="000F353C" w:rsidRDefault="009B715A"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rsidR="009B715A" w:rsidRPr="000F353C" w:rsidRDefault="009B715A"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rsidR="009B715A" w:rsidRPr="009C6BC9" w:rsidRDefault="009B715A" w:rsidP="00EC2822">
                      <w:pPr>
                        <w:rPr>
                          <w:i/>
                        </w:rPr>
                      </w:pPr>
                      <w:r w:rsidRPr="000F353C">
                        <w:rPr>
                          <w:i/>
                          <w:sz w:val="22"/>
                        </w:rPr>
                        <w:t xml:space="preserve">Agente de promotion et de développement social :  </w:t>
                      </w:r>
                      <w:r w:rsidRPr="000F353C">
                        <w:rPr>
                          <w:i/>
                          <w:sz w:val="22"/>
                        </w:rPr>
                        <w:tab/>
                      </w:r>
                      <w:r w:rsidRPr="000F353C">
                        <w:rPr>
                          <w:i/>
                          <w:sz w:val="22"/>
                        </w:rPr>
                        <w:tab/>
                        <w:t xml:space="preserve">Madame </w:t>
                      </w:r>
                      <w:proofErr w:type="spellStart"/>
                      <w:r w:rsidRPr="000F353C">
                        <w:rPr>
                          <w:i/>
                          <w:sz w:val="22"/>
                        </w:rPr>
                        <w:t>Marie-Eve</w:t>
                      </w:r>
                      <w:proofErr w:type="spellEnd"/>
                      <w:r w:rsidRPr="000F353C">
                        <w:rPr>
                          <w:i/>
                          <w:sz w:val="22"/>
                        </w:rPr>
                        <w:t xml:space="preserve"> Clermont</w:t>
                      </w:r>
                      <w:r w:rsidRPr="000F353C">
                        <w:rPr>
                          <w:i/>
                          <w:sz w:val="22"/>
                        </w:rPr>
                        <w:tab/>
                      </w:r>
                      <w:r w:rsidRPr="009C6BC9">
                        <w:rPr>
                          <w:i/>
                        </w:rPr>
                        <w:tab/>
                      </w:r>
                      <w:r w:rsidRPr="009C6BC9">
                        <w:rPr>
                          <w:i/>
                        </w:rPr>
                        <w:tab/>
                      </w:r>
                    </w:p>
                    <w:p w:rsidR="009B715A" w:rsidRPr="009C6BC9" w:rsidRDefault="009B715A" w:rsidP="00EC2822">
                      <w:pPr>
                        <w:rPr>
                          <w:i/>
                        </w:rPr>
                      </w:pPr>
                    </w:p>
                    <w:p w:rsidR="009B715A" w:rsidRPr="00A017C9" w:rsidRDefault="009B715A" w:rsidP="00EC2822">
                      <w:pPr>
                        <w:rPr>
                          <w:sz w:val="22"/>
                        </w:rPr>
                      </w:pPr>
                    </w:p>
                    <w:p w:rsidR="009B715A" w:rsidRPr="00A017C9" w:rsidRDefault="009B715A" w:rsidP="00EC2822">
                      <w:pPr>
                        <w:rPr>
                          <w:i/>
                          <w:sz w:val="22"/>
                        </w:rPr>
                      </w:pPr>
                    </w:p>
                    <w:p w:rsidR="009B715A" w:rsidRDefault="009B715A" w:rsidP="00EC2822"/>
                    <w:p w:rsidR="009B715A" w:rsidRPr="009C6BC9" w:rsidRDefault="009B715A" w:rsidP="00EC2822">
                      <w:pPr>
                        <w:rPr>
                          <w:b/>
                        </w:rPr>
                      </w:pPr>
                    </w:p>
                    <w:p w:rsidR="009B715A" w:rsidRPr="009C6BC9" w:rsidRDefault="009B715A" w:rsidP="00EC2822">
                      <w:pPr>
                        <w:rPr>
                          <w:i/>
                        </w:rPr>
                      </w:pPr>
                      <w:r w:rsidRPr="00EC2822">
                        <w:rPr>
                          <w:b/>
                          <w:i/>
                          <w:color w:val="3E8853"/>
                        </w:rPr>
                        <w:t>Comité de rédaction, révision et mise en page</w:t>
                      </w:r>
                    </w:p>
                    <w:p w:rsidR="009B715A" w:rsidRPr="009C6BC9" w:rsidRDefault="009B715A" w:rsidP="00EC2822">
                      <w:pPr>
                        <w:rPr>
                          <w:i/>
                        </w:rPr>
                      </w:pPr>
                    </w:p>
                    <w:p w:rsidR="009B715A" w:rsidRPr="009C6BC9" w:rsidRDefault="009B715A" w:rsidP="00EC2822">
                      <w:pPr>
                        <w:rPr>
                          <w:i/>
                        </w:rPr>
                      </w:pPr>
                      <w:r w:rsidRPr="009C6BC9">
                        <w:rPr>
                          <w:i/>
                        </w:rPr>
                        <w:t>Nancy Côté</w:t>
                      </w:r>
                    </w:p>
                    <w:p w:rsidR="009B715A" w:rsidRPr="009C6BC9" w:rsidRDefault="009B715A" w:rsidP="00EC2822">
                      <w:pPr>
                        <w:rPr>
                          <w:i/>
                        </w:rPr>
                      </w:pPr>
                      <w:proofErr w:type="spellStart"/>
                      <w:r w:rsidRPr="009C6BC9">
                        <w:rPr>
                          <w:i/>
                        </w:rPr>
                        <w:t>Marie-Eve</w:t>
                      </w:r>
                      <w:proofErr w:type="spellEnd"/>
                      <w:r w:rsidRPr="009C6BC9">
                        <w:rPr>
                          <w:i/>
                        </w:rPr>
                        <w:t xml:space="preserve"> Clermont </w:t>
                      </w:r>
                    </w:p>
                    <w:p w:rsidR="009B715A" w:rsidRPr="009C6BC9" w:rsidRDefault="009B715A" w:rsidP="00EC2822">
                      <w:pPr>
                        <w:rPr>
                          <w:i/>
                        </w:rPr>
                      </w:pPr>
                      <w:r w:rsidRPr="009C6BC9">
                        <w:rPr>
                          <w:i/>
                        </w:rPr>
                        <w:t>Nancy Therrien</w:t>
                      </w:r>
                    </w:p>
                    <w:p w:rsidR="009B715A" w:rsidRPr="009C6BC9" w:rsidRDefault="009B715A" w:rsidP="00EC2822">
                      <w:pPr>
                        <w:rPr>
                          <w:i/>
                        </w:rPr>
                      </w:pPr>
                    </w:p>
                  </w:txbxContent>
                </v:textbox>
                <w10:wrap type="square" anchorx="margin"/>
              </v:shape>
            </w:pict>
          </mc:Fallback>
        </mc:AlternateContent>
      </w:r>
      <w:r w:rsidR="00157FD0">
        <w:rPr>
          <w:rFonts w:ascii="Times New Roman" w:hAnsi="Times New Roman"/>
          <w:noProof/>
          <w:lang w:eastAsia="fr-CA" w:bidi="ar-SA"/>
        </w:rPr>
        <w:drawing>
          <wp:anchor distT="36576" distB="36576" distL="36576" distR="36576" simplePos="0" relativeHeight="251748352" behindDoc="0" locked="0" layoutInCell="1" allowOverlap="1" wp14:anchorId="3355B449" wp14:editId="79F22D9B">
            <wp:simplePos x="0" y="0"/>
            <wp:positionH relativeFrom="column">
              <wp:posOffset>1573953</wp:posOffset>
            </wp:positionH>
            <wp:positionV relativeFrom="paragraph">
              <wp:posOffset>6604000</wp:posOffset>
            </wp:positionV>
            <wp:extent cx="1271270" cy="858520"/>
            <wp:effectExtent l="0" t="0" r="5080" b="0"/>
            <wp:wrapNone/>
            <wp:docPr id="697" name="Image 697" descr="MC90034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5ACC9263" wp14:editId="7518BC33">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B715A" w:rsidRDefault="009B715A" w:rsidP="00BD7CB1">
                            <w:pPr>
                              <w:pStyle w:val="Titre2"/>
                              <w:widowControl w:val="0"/>
                              <w:rPr>
                                <w:rFonts w:ascii="Arial Narrow" w:hAnsi="Arial Narrow"/>
                                <w:b/>
                                <w:bCs/>
                                <w:color w:val="0070C0"/>
                                <w:sz w:val="28"/>
                                <w:szCs w:val="37"/>
                                <w:lang w:val="fr-FR"/>
                              </w:rPr>
                            </w:pPr>
                            <w:r w:rsidRPr="00BD7CB1">
                              <w:rPr>
                                <w:rFonts w:ascii="Arial Narrow" w:hAnsi="Arial Narrow"/>
                                <w:b/>
                                <w:bCs/>
                                <w:color w:val="0070C0"/>
                                <w:sz w:val="28"/>
                                <w:szCs w:val="37"/>
                                <w:lang w:val="fr-FR"/>
                              </w:rPr>
                              <w:t>Exprimez-vous !</w:t>
                            </w:r>
                          </w:p>
                          <w:p w:rsidR="009B715A" w:rsidRPr="00157FD0" w:rsidRDefault="009B715A" w:rsidP="00157FD0">
                            <w:pPr>
                              <w:rPr>
                                <w:lang w:val="fr-FR"/>
                              </w:rPr>
                            </w:pPr>
                          </w:p>
                          <w:p w:rsidR="009B715A" w:rsidRDefault="009B715A"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20"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rsidR="009B715A" w:rsidRDefault="009B715A" w:rsidP="00157FD0">
                            <w:pPr>
                              <w:jc w:val="both"/>
                              <w:rPr>
                                <w:color w:val="2683C6" w:themeColor="accent2"/>
                                <w:sz w:val="22"/>
                                <w:lang w:val="fr-FR"/>
                              </w:rPr>
                            </w:pPr>
                          </w:p>
                          <w:p w:rsidR="009B715A" w:rsidRPr="00157FD0" w:rsidRDefault="009B715A"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C9263" id="Text Box 2" o:spid="_x0000_s1051"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" stroked="f" strokecolor="black [0]" strokeweight="0" insetpen="t">
                <v:shadow color="#ccc"/>
                <v:textbox inset="2.85pt,2.85pt,2.85pt,2.85pt">
                  <w:txbxContent>
                    <w:p w:rsidR="009B715A" w:rsidRDefault="009B715A" w:rsidP="00BD7CB1">
                      <w:pPr>
                        <w:pStyle w:val="Titre2"/>
                        <w:widowControl w:val="0"/>
                        <w:rPr>
                          <w:rFonts w:ascii="Arial Narrow" w:hAnsi="Arial Narrow"/>
                          <w:b/>
                          <w:bCs/>
                          <w:color w:val="0070C0"/>
                          <w:sz w:val="28"/>
                          <w:szCs w:val="37"/>
                          <w:lang w:val="fr-FR"/>
                        </w:rPr>
                      </w:pPr>
                      <w:r w:rsidRPr="00BD7CB1">
                        <w:rPr>
                          <w:rFonts w:ascii="Arial Narrow" w:hAnsi="Arial Narrow"/>
                          <w:b/>
                          <w:bCs/>
                          <w:color w:val="0070C0"/>
                          <w:sz w:val="28"/>
                          <w:szCs w:val="37"/>
                          <w:lang w:val="fr-FR"/>
                        </w:rPr>
                        <w:t>Exprimez-vous !</w:t>
                      </w:r>
                    </w:p>
                    <w:p w:rsidR="009B715A" w:rsidRPr="00157FD0" w:rsidRDefault="009B715A" w:rsidP="00157FD0">
                      <w:pPr>
                        <w:rPr>
                          <w:lang w:val="fr-FR"/>
                        </w:rPr>
                      </w:pPr>
                    </w:p>
                    <w:p w:rsidR="009B715A" w:rsidRDefault="009B715A"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21"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rsidR="009B715A" w:rsidRDefault="009B715A" w:rsidP="00157FD0">
                      <w:pPr>
                        <w:jc w:val="both"/>
                        <w:rPr>
                          <w:color w:val="2683C6" w:themeColor="accent2"/>
                          <w:sz w:val="22"/>
                          <w:lang w:val="fr-FR"/>
                        </w:rPr>
                      </w:pPr>
                    </w:p>
                    <w:p w:rsidR="009B715A" w:rsidRPr="00157FD0" w:rsidRDefault="009B715A"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rsidR="00E14BBD" w:rsidRDefault="00E14BBD"/>
    <w:p w:rsidR="001E75CA" w:rsidRDefault="001E75CA"/>
    <w:p w:rsidR="001E75CA" w:rsidRDefault="00331EDD">
      <w:r>
        <w:rPr>
          <w:noProof/>
          <w:lang w:eastAsia="fr-CA" w:bidi="ar-SA"/>
        </w:rPr>
        <mc:AlternateContent>
          <mc:Choice Requires="wps">
            <w:drawing>
              <wp:anchor distT="0" distB="0" distL="114300" distR="114300" simplePos="0" relativeHeight="251619328" behindDoc="0" locked="0" layoutInCell="1" allowOverlap="1" wp14:anchorId="50F8E15E" wp14:editId="76EAC244">
                <wp:simplePos x="0" y="0"/>
                <wp:positionH relativeFrom="page">
                  <wp:posOffset>2506345</wp:posOffset>
                </wp:positionH>
                <wp:positionV relativeFrom="page">
                  <wp:posOffset>1028700</wp:posOffset>
                </wp:positionV>
                <wp:extent cx="4800600" cy="312420"/>
                <wp:effectExtent l="0" t="0" r="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6F6491" w:rsidRDefault="00747C67">
                            <w:pPr>
                              <w:pStyle w:val="Titre2"/>
                              <w:rPr>
                                <w:rFonts w:ascii="Baskerville Old Face" w:hAnsi="Baskerville Old Face"/>
                                <w:b/>
                                <w:color w:val="auto"/>
                                <w:sz w:val="44"/>
                              </w:rPr>
                            </w:pPr>
                            <w:r w:rsidRPr="006F6491">
                              <w:rPr>
                                <w:rFonts w:ascii="Baskerville Old Face" w:hAnsi="Baskerville Old Face"/>
                                <w:b/>
                                <w:color w:val="auto"/>
                                <w:sz w:val="44"/>
                              </w:rPr>
                              <w:t xml:space="preserve">La </w:t>
                            </w:r>
                            <w:r w:rsidR="009B715A" w:rsidRPr="006F6491">
                              <w:rPr>
                                <w:rFonts w:ascii="Baskerville Old Face" w:hAnsi="Baskerville Old Face"/>
                                <w:b/>
                                <w:color w:val="auto"/>
                                <w:sz w:val="44"/>
                              </w:rPr>
                              <w:t>Gang des pas pressés</w:t>
                            </w:r>
                          </w:p>
                          <w:p w:rsidR="009B715A" w:rsidRPr="001428D8"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E15E" id="Text Box 25" o:spid="_x0000_s1052" type="#_x0000_t202" style="position:absolute;margin-left:197.35pt;margin-top:81pt;width:378pt;height:24.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lstAIAALQ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" filled="f" stroked="f">
                <v:textbox inset="0,0,0,0">
                  <w:txbxContent>
                    <w:p w:rsidR="009B715A" w:rsidRPr="006F6491" w:rsidRDefault="00747C67">
                      <w:pPr>
                        <w:pStyle w:val="Titre2"/>
                        <w:rPr>
                          <w:rFonts w:ascii="Baskerville Old Face" w:hAnsi="Baskerville Old Face"/>
                          <w:b/>
                          <w:color w:val="auto"/>
                          <w:sz w:val="44"/>
                        </w:rPr>
                      </w:pPr>
                      <w:r w:rsidRPr="006F6491">
                        <w:rPr>
                          <w:rFonts w:ascii="Baskerville Old Face" w:hAnsi="Baskerville Old Face"/>
                          <w:b/>
                          <w:color w:val="auto"/>
                          <w:sz w:val="44"/>
                        </w:rPr>
                        <w:t xml:space="preserve">La </w:t>
                      </w:r>
                      <w:r w:rsidR="009B715A" w:rsidRPr="006F6491">
                        <w:rPr>
                          <w:rFonts w:ascii="Baskerville Old Face" w:hAnsi="Baskerville Old Face"/>
                          <w:b/>
                          <w:color w:val="auto"/>
                          <w:sz w:val="44"/>
                        </w:rPr>
                        <w:t>Gang des pas pressés</w:t>
                      </w:r>
                    </w:p>
                    <w:p w:rsidR="009B715A" w:rsidRPr="001428D8" w:rsidRDefault="009B715A">
                      <w:pPr>
                        <w:pStyle w:val="Titre2"/>
                        <w:rPr>
                          <w:color w:val="auto"/>
                        </w:rPr>
                      </w:pPr>
                    </w:p>
                  </w:txbxContent>
                </v:textbox>
                <w10:wrap anchorx="page" anchory="page"/>
              </v:shape>
            </w:pict>
          </mc:Fallback>
        </mc:AlternateContent>
      </w:r>
    </w:p>
    <w:p w:rsidR="001E75CA" w:rsidRDefault="001E75CA"/>
    <w:p w:rsidR="001E75CA" w:rsidRDefault="006F6491">
      <w:r>
        <w:rPr>
          <w:noProof/>
          <w:lang w:eastAsia="fr-CA" w:bidi="ar-SA"/>
        </w:rPr>
        <mc:AlternateContent>
          <mc:Choice Requires="wps">
            <w:drawing>
              <wp:anchor distT="0" distB="0" distL="114300" distR="114300" simplePos="0" relativeHeight="251662336" behindDoc="0" locked="0" layoutInCell="1" allowOverlap="1" wp14:anchorId="272B92DB" wp14:editId="4DADA19E">
                <wp:simplePos x="0" y="0"/>
                <wp:positionH relativeFrom="page">
                  <wp:posOffset>5810250</wp:posOffset>
                </wp:positionH>
                <wp:positionV relativeFrom="page">
                  <wp:posOffset>1466850</wp:posOffset>
                </wp:positionV>
                <wp:extent cx="1441450" cy="2413000"/>
                <wp:effectExtent l="0" t="0" r="6350" b="6350"/>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41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92DB" id="Text Box 141" o:spid="_x0000_s1053" type="#_x0000_t202" style="position:absolute;margin-left:457.5pt;margin-top:115.5pt;width:113.5pt;height:19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" filled="f" stroked="f">
                <v:textbox inset="0,0,0,0">
                  <w:txbxContent/>
                </v:textbox>
                <w10:wrap anchorx="page" anchory="page"/>
              </v:shape>
            </w:pict>
          </mc:Fallback>
        </mc:AlternateContent>
      </w:r>
      <w:r w:rsidR="001256AA">
        <w:rPr>
          <w:noProof/>
          <w:lang w:eastAsia="fr-CA" w:bidi="ar-SA"/>
        </w:rPr>
        <mc:AlternateContent>
          <mc:Choice Requires="wps">
            <w:drawing>
              <wp:anchor distT="0" distB="0" distL="114300" distR="114300" simplePos="0" relativeHeight="251618304" behindDoc="0" locked="0" layoutInCell="1" allowOverlap="1" wp14:anchorId="191DFDDF" wp14:editId="2EA114D3">
                <wp:simplePos x="0" y="0"/>
                <wp:positionH relativeFrom="page">
                  <wp:posOffset>2508250</wp:posOffset>
                </wp:positionH>
                <wp:positionV relativeFrom="page">
                  <wp:posOffset>1466850</wp:posOffset>
                </wp:positionV>
                <wp:extent cx="1562100" cy="2368550"/>
                <wp:effectExtent l="0" t="0" r="0" b="1270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6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rsidR="001256AA" w:rsidRPr="001256AA" w:rsidRDefault="00AB7CC8" w:rsidP="001256AA">
                            <w:pPr>
                              <w:pStyle w:val="Corpsdetexte"/>
                              <w:jc w:val="both"/>
                            </w:pPr>
                            <w:r>
                              <w:t xml:space="preserve">Rencontre hebdomadaire </w:t>
                            </w:r>
                            <w:r w:rsidRPr="001256AA">
                              <w:t>s’adressant</w:t>
                            </w:r>
                            <w:r w:rsidR="001256AA" w:rsidRPr="001256AA">
                              <w:t xml:space="preserve"> aux adultes vivant avec des limitations physiques </w:t>
                            </w:r>
                            <w:r w:rsidRPr="006F6491">
                              <w:rPr>
                                <w:sz w:val="18"/>
                              </w:rPr>
                              <w:t>(</w:t>
                            </w:r>
                            <w:r w:rsidR="001256AA" w:rsidRPr="001256AA">
                              <w:rPr>
                                <w:sz w:val="18"/>
                              </w:rPr>
                              <w:t>sans déficience intellectuelle associée</w:t>
                            </w:r>
                            <w:r w:rsidRPr="006F6491">
                              <w:rPr>
                                <w:sz w:val="18"/>
                              </w:rPr>
                              <w:t>)</w:t>
                            </w:r>
                            <w:r>
                              <w:t xml:space="preserve"> et qui le temps d’un repas, </w:t>
                            </w:r>
                            <w:r w:rsidR="006F6491">
                              <w:t>se retrouvent entre amis pour discuter et passer un bon moment</w:t>
                            </w:r>
                            <w:r w:rsidR="001256AA" w:rsidRPr="001256AA">
                              <w:t>.</w:t>
                            </w:r>
                          </w:p>
                          <w:p w:rsidR="001256AA" w:rsidRDefault="006F6491" w:rsidP="001256AA">
                            <w:pPr>
                              <w:pStyle w:val="Corpsdetexte"/>
                              <w:jc w:val="both"/>
                            </w:pPr>
                            <w:r>
                              <w:t>Pour y participer, les personnes</w:t>
                            </w:r>
                            <w:r w:rsidR="001256AA" w:rsidRPr="001256AA">
                              <w:t xml:space="preserve"> doivent être en mesure de voir à leur déplacement, leur alimentation et leur hygiène de manière autonome.</w:t>
                            </w:r>
                          </w:p>
                          <w:p w:rsidR="001256AA" w:rsidRPr="001256AA" w:rsidRDefault="001256AA" w:rsidP="001256AA">
                            <w:pPr>
                              <w:pStyle w:val="Corpsdetexte"/>
                              <w:jc w:val="both"/>
                            </w:pPr>
                            <w:r>
                              <w:t>Toutefois, l</w:t>
                            </w:r>
                            <w:r w:rsidRPr="001256AA">
                              <w:t>es personnes qui désirent participer à ces rencontres et qui ont besoin d’une assistance</w:t>
                            </w:r>
                            <w:r>
                              <w:t xml:space="preserve"> personnelle</w:t>
                            </w:r>
                            <w:r w:rsidRPr="001256AA">
                              <w:t xml:space="preserve"> peuvent </w:t>
                            </w:r>
                            <w:r>
                              <w:t xml:space="preserve">sans problème </w:t>
                            </w:r>
                            <w:r w:rsidRPr="001256AA">
                              <w:t>être accompagnées de la personne de leur choix.</w:t>
                            </w:r>
                          </w:p>
                          <w:p w:rsidR="001256AA" w:rsidRPr="001256AA" w:rsidRDefault="001256AA" w:rsidP="006F6491">
                            <w:pPr>
                              <w:pStyle w:val="Corpsdetexte"/>
                              <w:jc w:val="both"/>
                            </w:pPr>
                            <w:r w:rsidRPr="001256AA">
                              <w:t xml:space="preserve">Les rencontres ont lieu </w:t>
                            </w:r>
                            <w:r w:rsidR="00AB7CC8">
                              <w:t xml:space="preserve">tous </w:t>
                            </w:r>
                            <w:r w:rsidR="00AB7CC8" w:rsidRPr="001256AA">
                              <w:t>les mercredis</w:t>
                            </w:r>
                            <w:r w:rsidR="00AB7CC8">
                              <w:t xml:space="preserve"> dans les locaux de l’APHRSO</w:t>
                            </w:r>
                            <w:r w:rsidRPr="001256AA">
                              <w:t>,</w:t>
                            </w:r>
                            <w:r w:rsidR="006F6491">
                              <w:t xml:space="preserve"> et ce</w:t>
                            </w:r>
                            <w:r w:rsidRPr="001256AA">
                              <w:t xml:space="preserve"> de 10h à 1</w:t>
                            </w:r>
                            <w:r w:rsidR="00AB7CC8">
                              <w:t>4</w:t>
                            </w:r>
                            <w:r w:rsidRPr="001256AA">
                              <w:t>h</w:t>
                            </w:r>
                            <w:r w:rsidR="006F6491">
                              <w:t xml:space="preserve"> approximativement</w:t>
                            </w:r>
                            <w:r w:rsidRPr="001256AA">
                              <w:t>.</w:t>
                            </w:r>
                          </w:p>
                          <w:p w:rsidR="001256AA" w:rsidRDefault="001256AA">
                            <w:pPr>
                              <w:pStyle w:val="Corpsdetexte"/>
                              <w:rPr>
                                <w:lang w:val="fr-FR"/>
                              </w:rPr>
                            </w:pPr>
                          </w:p>
                          <w:p w:rsidR="009B715A" w:rsidRDefault="001256AA" w:rsidP="006F6491">
                            <w:pPr>
                              <w:pStyle w:val="Corpsdetexte"/>
                              <w:jc w:val="both"/>
                              <w:rPr>
                                <w:lang w:val="fr-FR"/>
                              </w:rPr>
                            </w:pPr>
                            <w:r>
                              <w:rPr>
                                <w:lang w:val="fr-FR"/>
                              </w:rPr>
                              <w:t xml:space="preserve">Si vous connaissez des personnes qui pourraient bénéficier de ces rencontres </w:t>
                            </w:r>
                            <w:r w:rsidR="006F6491">
                              <w:rPr>
                                <w:lang w:val="fr-FR"/>
                              </w:rPr>
                              <w:t>de socialisation</w:t>
                            </w:r>
                            <w:r>
                              <w:rPr>
                                <w:lang w:val="fr-FR"/>
                              </w:rPr>
                              <w:t xml:space="preserve"> et qui correspondent au profil </w:t>
                            </w:r>
                            <w:r w:rsidR="006F6491">
                              <w:rPr>
                                <w:lang w:val="fr-FR"/>
                              </w:rPr>
                              <w:t>mentionné</w:t>
                            </w:r>
                            <w:r>
                              <w:rPr>
                                <w:lang w:val="fr-FR"/>
                              </w:rPr>
                              <w:t>,</w:t>
                            </w:r>
                            <w:r w:rsidR="006F6491">
                              <w:rPr>
                                <w:lang w:val="fr-FR"/>
                              </w:rPr>
                              <w:t xml:space="preserve"> </w:t>
                            </w:r>
                            <w:r>
                              <w:rPr>
                                <w:lang w:val="fr-FR"/>
                              </w:rPr>
                              <w:t>n’hésitez pas à leur faire conna</w:t>
                            </w:r>
                            <w:r w:rsidR="006F6491">
                              <w:rPr>
                                <w:lang w:val="fr-FR"/>
                              </w:rPr>
                              <w:t>î</w:t>
                            </w:r>
                            <w:r>
                              <w:rPr>
                                <w:lang w:val="fr-FR"/>
                              </w:rPr>
                              <w:t xml:space="preserve">tre </w:t>
                            </w:r>
                            <w:r w:rsidR="006F6491">
                              <w:rPr>
                                <w:lang w:val="fr-FR"/>
                              </w:rPr>
                              <w:t>la Gang des pas pressés.</w:t>
                            </w:r>
                          </w:p>
                          <w:p w:rsidR="006F6491" w:rsidRPr="009C2472" w:rsidRDefault="006F6491" w:rsidP="006F6491">
                            <w:pPr>
                              <w:pStyle w:val="Corpsdetexte"/>
                              <w:jc w:val="both"/>
                              <w:rPr>
                                <w:lang w:val="fr-FR"/>
                              </w:rPr>
                            </w:pPr>
                            <w:r>
                              <w:rPr>
                                <w:lang w:val="fr-FR"/>
                              </w:rPr>
                              <w:t xml:space="preserve">Vous avez besoin d’informations supplémentaires, vous pouvez communiquer avec un membre du personnel de l’APHRSO qui répondra à vos questions avec grand plaisir.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FDDF" id="Text Box 24" o:spid="_x0000_s1054" type="#_x0000_t202" style="position:absolute;margin-left:197.5pt;margin-top:115.5pt;width:123pt;height:18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Jdsw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" filled="f" stroked="f">
                <v:textbox style="mso-next-textbox:#Text Box 140" inset="0,0,0,0">
                  <w:txbxContent>
                    <w:p w:rsidR="001256AA" w:rsidRPr="001256AA" w:rsidRDefault="00AB7CC8" w:rsidP="001256AA">
                      <w:pPr>
                        <w:pStyle w:val="Corpsdetexte"/>
                        <w:jc w:val="both"/>
                      </w:pPr>
                      <w:r>
                        <w:t xml:space="preserve">Rencontre hebdomadaire </w:t>
                      </w:r>
                      <w:r w:rsidRPr="001256AA">
                        <w:t>s’adressant</w:t>
                      </w:r>
                      <w:r w:rsidR="001256AA" w:rsidRPr="001256AA">
                        <w:t xml:space="preserve"> aux adultes vivant avec des limitations physiques </w:t>
                      </w:r>
                      <w:r w:rsidRPr="006F6491">
                        <w:rPr>
                          <w:sz w:val="18"/>
                        </w:rPr>
                        <w:t>(</w:t>
                      </w:r>
                      <w:r w:rsidR="001256AA" w:rsidRPr="001256AA">
                        <w:rPr>
                          <w:sz w:val="18"/>
                        </w:rPr>
                        <w:t>sans déficience intellectuelle associée</w:t>
                      </w:r>
                      <w:r w:rsidRPr="006F6491">
                        <w:rPr>
                          <w:sz w:val="18"/>
                        </w:rPr>
                        <w:t>)</w:t>
                      </w:r>
                      <w:r>
                        <w:t xml:space="preserve"> et qui le temps d’un repas, </w:t>
                      </w:r>
                      <w:r w:rsidR="006F6491">
                        <w:t>se retrouvent entre amis pour discuter et passer un bon moment</w:t>
                      </w:r>
                      <w:r w:rsidR="001256AA" w:rsidRPr="001256AA">
                        <w:t>.</w:t>
                      </w:r>
                    </w:p>
                    <w:p w:rsidR="001256AA" w:rsidRDefault="006F6491" w:rsidP="001256AA">
                      <w:pPr>
                        <w:pStyle w:val="Corpsdetexte"/>
                        <w:jc w:val="both"/>
                      </w:pPr>
                      <w:r>
                        <w:t>Pour y participer, les personnes</w:t>
                      </w:r>
                      <w:r w:rsidR="001256AA" w:rsidRPr="001256AA">
                        <w:t xml:space="preserve"> doivent être en mesure de voir à leur déplacement, leur alimentation et leur hygiène de manière autonome.</w:t>
                      </w:r>
                    </w:p>
                    <w:p w:rsidR="001256AA" w:rsidRPr="001256AA" w:rsidRDefault="001256AA" w:rsidP="001256AA">
                      <w:pPr>
                        <w:pStyle w:val="Corpsdetexte"/>
                        <w:jc w:val="both"/>
                      </w:pPr>
                      <w:r>
                        <w:t>Toutefois, l</w:t>
                      </w:r>
                      <w:r w:rsidRPr="001256AA">
                        <w:t>es personnes qui désirent participer à ces rencontres et qui ont besoin d’une assistance</w:t>
                      </w:r>
                      <w:r>
                        <w:t xml:space="preserve"> personnelle</w:t>
                      </w:r>
                      <w:r w:rsidRPr="001256AA">
                        <w:t xml:space="preserve"> peuvent </w:t>
                      </w:r>
                      <w:r>
                        <w:t xml:space="preserve">sans problème </w:t>
                      </w:r>
                      <w:r w:rsidRPr="001256AA">
                        <w:t>être accompagnées de la personne de leur choix.</w:t>
                      </w:r>
                    </w:p>
                    <w:p w:rsidR="001256AA" w:rsidRPr="001256AA" w:rsidRDefault="001256AA" w:rsidP="006F6491">
                      <w:pPr>
                        <w:pStyle w:val="Corpsdetexte"/>
                        <w:jc w:val="both"/>
                      </w:pPr>
                      <w:r w:rsidRPr="001256AA">
                        <w:t xml:space="preserve">Les rencontres ont lieu </w:t>
                      </w:r>
                      <w:r w:rsidR="00AB7CC8">
                        <w:t xml:space="preserve">tous </w:t>
                      </w:r>
                      <w:r w:rsidR="00AB7CC8" w:rsidRPr="001256AA">
                        <w:t>les mercredis</w:t>
                      </w:r>
                      <w:r w:rsidR="00AB7CC8">
                        <w:t xml:space="preserve"> dans les locaux de l’APHRSO</w:t>
                      </w:r>
                      <w:r w:rsidRPr="001256AA">
                        <w:t>,</w:t>
                      </w:r>
                      <w:r w:rsidR="006F6491">
                        <w:t xml:space="preserve"> et ce</w:t>
                      </w:r>
                      <w:r w:rsidRPr="001256AA">
                        <w:t xml:space="preserve"> de 10h à 1</w:t>
                      </w:r>
                      <w:r w:rsidR="00AB7CC8">
                        <w:t>4</w:t>
                      </w:r>
                      <w:r w:rsidRPr="001256AA">
                        <w:t>h</w:t>
                      </w:r>
                      <w:r w:rsidR="006F6491">
                        <w:t xml:space="preserve"> approximativement</w:t>
                      </w:r>
                      <w:r w:rsidRPr="001256AA">
                        <w:t>.</w:t>
                      </w:r>
                    </w:p>
                    <w:p w:rsidR="001256AA" w:rsidRDefault="001256AA">
                      <w:pPr>
                        <w:pStyle w:val="Corpsdetexte"/>
                        <w:rPr>
                          <w:lang w:val="fr-FR"/>
                        </w:rPr>
                      </w:pPr>
                    </w:p>
                    <w:p w:rsidR="009B715A" w:rsidRDefault="001256AA" w:rsidP="006F6491">
                      <w:pPr>
                        <w:pStyle w:val="Corpsdetexte"/>
                        <w:jc w:val="both"/>
                        <w:rPr>
                          <w:lang w:val="fr-FR"/>
                        </w:rPr>
                      </w:pPr>
                      <w:r>
                        <w:rPr>
                          <w:lang w:val="fr-FR"/>
                        </w:rPr>
                        <w:t xml:space="preserve">Si vous connaissez des personnes qui pourraient bénéficier de ces rencontres </w:t>
                      </w:r>
                      <w:r w:rsidR="006F6491">
                        <w:rPr>
                          <w:lang w:val="fr-FR"/>
                        </w:rPr>
                        <w:t>de socialisation</w:t>
                      </w:r>
                      <w:r>
                        <w:rPr>
                          <w:lang w:val="fr-FR"/>
                        </w:rPr>
                        <w:t xml:space="preserve"> et qui correspondent au profil </w:t>
                      </w:r>
                      <w:r w:rsidR="006F6491">
                        <w:rPr>
                          <w:lang w:val="fr-FR"/>
                        </w:rPr>
                        <w:t>mentionné</w:t>
                      </w:r>
                      <w:r>
                        <w:rPr>
                          <w:lang w:val="fr-FR"/>
                        </w:rPr>
                        <w:t>,</w:t>
                      </w:r>
                      <w:r w:rsidR="006F6491">
                        <w:rPr>
                          <w:lang w:val="fr-FR"/>
                        </w:rPr>
                        <w:t xml:space="preserve"> </w:t>
                      </w:r>
                      <w:r>
                        <w:rPr>
                          <w:lang w:val="fr-FR"/>
                        </w:rPr>
                        <w:t>n’hésitez pas à leur faire conna</w:t>
                      </w:r>
                      <w:r w:rsidR="006F6491">
                        <w:rPr>
                          <w:lang w:val="fr-FR"/>
                        </w:rPr>
                        <w:t>î</w:t>
                      </w:r>
                      <w:r>
                        <w:rPr>
                          <w:lang w:val="fr-FR"/>
                        </w:rPr>
                        <w:t xml:space="preserve">tre </w:t>
                      </w:r>
                      <w:r w:rsidR="006F6491">
                        <w:rPr>
                          <w:lang w:val="fr-FR"/>
                        </w:rPr>
                        <w:t>la Gang des pas pressés.</w:t>
                      </w:r>
                    </w:p>
                    <w:p w:rsidR="006F6491" w:rsidRPr="009C2472" w:rsidRDefault="006F6491" w:rsidP="006F6491">
                      <w:pPr>
                        <w:pStyle w:val="Corpsdetexte"/>
                        <w:jc w:val="both"/>
                        <w:rPr>
                          <w:lang w:val="fr-FR"/>
                        </w:rPr>
                      </w:pPr>
                      <w:r>
                        <w:rPr>
                          <w:lang w:val="fr-FR"/>
                        </w:rPr>
                        <w:t xml:space="preserve">Vous avez besoin d’informations supplémentaires, vous pouvez communiquer avec un membre du personnel de l’APHRSO qui répondra à vos questions avec grand plaisir. </w:t>
                      </w:r>
                    </w:p>
                  </w:txbxContent>
                </v:textbox>
                <w10:wrap anchorx="page" anchory="page"/>
              </v:shape>
            </w:pict>
          </mc:Fallback>
        </mc:AlternateContent>
      </w:r>
      <w:r w:rsidR="001256AA">
        <w:rPr>
          <w:noProof/>
          <w:lang w:eastAsia="fr-CA" w:bidi="ar-SA"/>
        </w:rPr>
        <mc:AlternateContent>
          <mc:Choice Requires="wps">
            <w:drawing>
              <wp:anchor distT="0" distB="0" distL="114300" distR="114300" simplePos="0" relativeHeight="251661312" behindDoc="0" locked="0" layoutInCell="1" allowOverlap="1" wp14:anchorId="74A8C10F" wp14:editId="0903578F">
                <wp:simplePos x="0" y="0"/>
                <wp:positionH relativeFrom="page">
                  <wp:posOffset>4159250</wp:posOffset>
                </wp:positionH>
                <wp:positionV relativeFrom="page">
                  <wp:posOffset>1466850</wp:posOffset>
                </wp:positionV>
                <wp:extent cx="1498600" cy="2336800"/>
                <wp:effectExtent l="0" t="0" r="6350" b="635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3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C10F" id="Text Box 140" o:spid="_x0000_s1055" type="#_x0000_t202" style="position:absolute;margin-left:327.5pt;margin-top:115.5pt;width:118pt;height:1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" filled="f" stroked="f">
                <v:textbox style="mso-next-textbox:#Text Box 141" inset="0,0,0,0">
                  <w:txbxContent/>
                </v:textbox>
                <w10:wrap anchorx="page" anchory="page"/>
              </v:shape>
            </w:pict>
          </mc:Fallback>
        </mc:AlternateContent>
      </w:r>
    </w:p>
    <w:p w:rsidR="001E75CA" w:rsidRDefault="001E75CA"/>
    <w:p w:rsidR="001E75CA" w:rsidRDefault="001E75CA"/>
    <w:p w:rsidR="001E75CA" w:rsidRDefault="004B4062">
      <w:r w:rsidRPr="00A2003B">
        <w:rPr>
          <w:noProof/>
          <w:lang w:eastAsia="fr-CA" w:bidi="ar-SA"/>
        </w:rPr>
        <w:drawing>
          <wp:anchor distT="0" distB="0" distL="114300" distR="114300" simplePos="0" relativeHeight="251869184" behindDoc="1" locked="0" layoutInCell="1" allowOverlap="1" wp14:anchorId="797A8576" wp14:editId="6C5EFBDF">
            <wp:simplePos x="0" y="0"/>
            <wp:positionH relativeFrom="column">
              <wp:posOffset>427759</wp:posOffset>
            </wp:positionH>
            <wp:positionV relativeFrom="page">
              <wp:posOffset>1987954</wp:posOffset>
            </wp:positionV>
            <wp:extent cx="1057275" cy="1212215"/>
            <wp:effectExtent l="152400" t="152400" r="371475" b="368935"/>
            <wp:wrapTight wrapText="bothSides">
              <wp:wrapPolygon edited="0">
                <wp:start x="1946" y="-2716"/>
                <wp:lineTo x="-3114" y="-2037"/>
                <wp:lineTo x="-3114" y="23082"/>
                <wp:lineTo x="-1557" y="25119"/>
                <wp:lineTo x="-1557" y="25458"/>
                <wp:lineTo x="2335" y="27156"/>
                <wp:lineTo x="2724" y="27834"/>
                <wp:lineTo x="22962" y="27834"/>
                <wp:lineTo x="23351" y="27156"/>
                <wp:lineTo x="27243" y="25119"/>
                <wp:lineTo x="28800" y="19688"/>
                <wp:lineTo x="28800" y="3055"/>
                <wp:lineTo x="23741" y="-2037"/>
                <wp:lineTo x="23351" y="-2716"/>
                <wp:lineTo x="1946" y="-2716"/>
              </wp:wrapPolygon>
            </wp:wrapTight>
            <wp:docPr id="43" name="Image 43" descr="C:\Users\PC\Pictures\Bibliothèque multimédia Microsoft\qua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Bibliothèque multimédia Microsoft\quadr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057275" cy="1212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E75CA" w:rsidRDefault="001E75CA"/>
    <w:p w:rsidR="001E75CA" w:rsidRDefault="001E75CA"/>
    <w:p w:rsidR="001E75CA" w:rsidRDefault="001E75CA"/>
    <w:p w:rsidR="001E75CA" w:rsidRDefault="001E75CA"/>
    <w:p w:rsidR="001E75CA" w:rsidRDefault="001E75CA"/>
    <w:p w:rsidR="001E75CA" w:rsidRDefault="001256AA">
      <w:r>
        <w:rPr>
          <w:noProof/>
        </w:rPr>
        <w:drawing>
          <wp:anchor distT="0" distB="0" distL="114300" distR="114300" simplePos="0" relativeHeight="251866112" behindDoc="1" locked="0" layoutInCell="1" allowOverlap="1" wp14:anchorId="66CAC685">
            <wp:simplePos x="0" y="0"/>
            <wp:positionH relativeFrom="column">
              <wp:posOffset>4570095</wp:posOffset>
            </wp:positionH>
            <wp:positionV relativeFrom="paragraph">
              <wp:posOffset>1093470</wp:posOffset>
            </wp:positionV>
            <wp:extent cx="420370" cy="312420"/>
            <wp:effectExtent l="0" t="0" r="0" b="0"/>
            <wp:wrapTight wrapText="bothSides">
              <wp:wrapPolygon edited="0">
                <wp:start x="0" y="0"/>
                <wp:lineTo x="0" y="19756"/>
                <wp:lineTo x="20556" y="19756"/>
                <wp:lineTo x="20556" y="0"/>
                <wp:lineTo x="0" y="0"/>
              </wp:wrapPolygon>
            </wp:wrapTight>
            <wp:docPr id="680" name="Image 680"/>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370" cy="312420"/>
                    </a:xfrm>
                    <a:prstGeom prst="rect">
                      <a:avLst/>
                    </a:prstGeom>
                    <a:noFill/>
                    <a:ln>
                      <a:noFill/>
                    </a:ln>
                  </pic:spPr>
                </pic:pic>
              </a:graphicData>
            </a:graphic>
          </wp:anchor>
        </w:drawing>
      </w:r>
      <w:r>
        <w:rPr>
          <w:noProof/>
          <w:lang w:eastAsia="fr-CA" w:bidi="ar-SA"/>
        </w:rPr>
        <mc:AlternateContent>
          <mc:Choice Requires="wps">
            <w:drawing>
              <wp:anchor distT="0" distB="0" distL="114300" distR="114300" simplePos="0" relativeHeight="251621376" behindDoc="0" locked="0" layoutInCell="1" allowOverlap="1" wp14:anchorId="3347B52F" wp14:editId="60FE926E">
                <wp:simplePos x="0" y="0"/>
                <wp:positionH relativeFrom="page">
                  <wp:posOffset>2506345</wp:posOffset>
                </wp:positionH>
                <wp:positionV relativeFrom="page">
                  <wp:posOffset>4033520</wp:posOffset>
                </wp:positionV>
                <wp:extent cx="4800600" cy="312420"/>
                <wp:effectExtent l="0" t="0" r="0" b="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1256AA" w:rsidRDefault="00747C67">
                            <w:pPr>
                              <w:pStyle w:val="Titre2"/>
                              <w:rPr>
                                <w:rFonts w:ascii="Baskerville Old Face" w:hAnsi="Baskerville Old Face"/>
                                <w:b/>
                                <w:color w:val="auto"/>
                                <w:sz w:val="44"/>
                              </w:rPr>
                            </w:pPr>
                            <w:r w:rsidRPr="001256AA">
                              <w:rPr>
                                <w:rFonts w:ascii="Baskerville Old Face" w:hAnsi="Baskerville Old Face"/>
                                <w:b/>
                                <w:color w:val="auto"/>
                                <w:sz w:val="44"/>
                              </w:rPr>
                              <w:t xml:space="preserve">Les </w:t>
                            </w:r>
                            <w:r w:rsidR="009B715A" w:rsidRPr="001256AA">
                              <w:rPr>
                                <w:rFonts w:ascii="Baskerville Old Face" w:hAnsi="Baskerville Old Face"/>
                                <w:b/>
                                <w:color w:val="auto"/>
                                <w:sz w:val="44"/>
                              </w:rPr>
                              <w:t>Dîners Cause-Ris</w:t>
                            </w:r>
                          </w:p>
                          <w:p w:rsidR="009B715A" w:rsidRPr="001428D8"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B52F" id="Text Box 27" o:spid="_x0000_s1056" type="#_x0000_t202" style="position:absolute;margin-left:197.35pt;margin-top:317.6pt;width:378pt;height:24.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GR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" filled="f" stroked="f">
                <v:textbox inset="0,0,0,0">
                  <w:txbxContent>
                    <w:p w:rsidR="009B715A" w:rsidRPr="001256AA" w:rsidRDefault="00747C67">
                      <w:pPr>
                        <w:pStyle w:val="Titre2"/>
                        <w:rPr>
                          <w:rFonts w:ascii="Baskerville Old Face" w:hAnsi="Baskerville Old Face"/>
                          <w:b/>
                          <w:color w:val="auto"/>
                          <w:sz w:val="44"/>
                        </w:rPr>
                      </w:pPr>
                      <w:r w:rsidRPr="001256AA">
                        <w:rPr>
                          <w:rFonts w:ascii="Baskerville Old Face" w:hAnsi="Baskerville Old Face"/>
                          <w:b/>
                          <w:color w:val="auto"/>
                          <w:sz w:val="44"/>
                        </w:rPr>
                        <w:t xml:space="preserve">Les </w:t>
                      </w:r>
                      <w:r w:rsidR="009B715A" w:rsidRPr="001256AA">
                        <w:rPr>
                          <w:rFonts w:ascii="Baskerville Old Face" w:hAnsi="Baskerville Old Face"/>
                          <w:b/>
                          <w:color w:val="auto"/>
                          <w:sz w:val="44"/>
                        </w:rPr>
                        <w:t>Dîners Cause-Ris</w:t>
                      </w:r>
                    </w:p>
                    <w:p w:rsidR="009B715A" w:rsidRPr="001428D8" w:rsidRDefault="009B715A">
                      <w:pPr>
                        <w:pStyle w:val="Titre2"/>
                        <w:rPr>
                          <w:color w:val="auto"/>
                        </w:rPr>
                      </w:pPr>
                    </w:p>
                  </w:txbxContent>
                </v:textbox>
                <w10:wrap anchorx="page" anchory="page"/>
              </v:shape>
            </w:pict>
          </mc:Fallback>
        </mc:AlternateContent>
      </w:r>
      <w:r w:rsidR="0029627C">
        <w:rPr>
          <w:noProof/>
          <w:lang w:eastAsia="fr-CA" w:bidi="ar-SA"/>
        </w:rPr>
        <mc:AlternateContent>
          <mc:Choice Requires="wps">
            <w:drawing>
              <wp:anchor distT="0" distB="0" distL="114300" distR="114300" simplePos="0" relativeHeight="251664384" behindDoc="0" locked="0" layoutInCell="1" allowOverlap="1" wp14:anchorId="7E4B28FA" wp14:editId="246FF4D6">
                <wp:simplePos x="0" y="0"/>
                <wp:positionH relativeFrom="page">
                  <wp:posOffset>5804647</wp:posOffset>
                </wp:positionH>
                <wp:positionV relativeFrom="page">
                  <wp:posOffset>4415118</wp:posOffset>
                </wp:positionV>
                <wp:extent cx="1497965" cy="2279799"/>
                <wp:effectExtent l="0" t="0" r="6985" b="635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79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28FA" id="Text Box 145" o:spid="_x0000_s1057" type="#_x0000_t202" style="position:absolute;margin-left:457.05pt;margin-top:347.65pt;width:117.95pt;height:17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" filled="f" stroked="f">
                <v:textbox inset="0,0,0,0">
                  <w:txbxContent/>
                </v:textbox>
                <w10:wrap anchorx="page" anchory="page"/>
              </v:shape>
            </w:pict>
          </mc:Fallback>
        </mc:AlternateContent>
      </w:r>
      <w:r w:rsidR="008B79A3">
        <w:rPr>
          <w:noProof/>
          <w:lang w:eastAsia="fr-CA" w:bidi="ar-SA"/>
        </w:rPr>
        <mc:AlternateContent>
          <mc:Choice Requires="wps">
            <w:drawing>
              <wp:anchor distT="0" distB="0" distL="114300" distR="114300" simplePos="0" relativeHeight="251663360" behindDoc="0" locked="0" layoutInCell="1" allowOverlap="1" wp14:anchorId="15939299" wp14:editId="596BB88B">
                <wp:simplePos x="0" y="0"/>
                <wp:positionH relativeFrom="page">
                  <wp:posOffset>4156364</wp:posOffset>
                </wp:positionH>
                <wp:positionV relativeFrom="page">
                  <wp:posOffset>4412673</wp:posOffset>
                </wp:positionV>
                <wp:extent cx="1498600" cy="2119745"/>
                <wp:effectExtent l="0" t="0" r="6350" b="1397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1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39299" id="Text Box 144" o:spid="_x0000_s1058" type="#_x0000_t202" style="position:absolute;margin-left:327.25pt;margin-top:347.45pt;width:118pt;height:16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" filled="f" stroked="f">
                <v:textbox style="mso-next-textbox:#Text Box 145" inset="0,0,0,0">
                  <w:txbxContent/>
                </v:textbox>
                <w10:wrap anchorx="page" anchory="page"/>
              </v:shape>
            </w:pict>
          </mc:Fallback>
        </mc:AlternateContent>
      </w:r>
      <w:r w:rsidR="00D97322">
        <w:rPr>
          <w:noProof/>
          <w:lang w:eastAsia="fr-CA" w:bidi="ar-SA"/>
        </w:rPr>
        <mc:AlternateContent>
          <mc:Choice Requires="wps">
            <w:drawing>
              <wp:anchor distT="0" distB="0" distL="114300" distR="114300" simplePos="0" relativeHeight="251620352" behindDoc="0" locked="0" layoutInCell="1" allowOverlap="1" wp14:anchorId="76106C83" wp14:editId="6F1FD553">
                <wp:simplePos x="0" y="0"/>
                <wp:positionH relativeFrom="page">
                  <wp:posOffset>2507673</wp:posOffset>
                </wp:positionH>
                <wp:positionV relativeFrom="page">
                  <wp:posOffset>4412673</wp:posOffset>
                </wp:positionV>
                <wp:extent cx="1544782" cy="2251075"/>
                <wp:effectExtent l="0" t="0" r="17780" b="15875"/>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782" cy="225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rsidR="00C73C7F" w:rsidRDefault="00C73C7F" w:rsidP="00D97322">
                            <w:pPr>
                              <w:pStyle w:val="Corpsdetexte"/>
                              <w:jc w:val="both"/>
                              <w:rPr>
                                <w:lang w:val="fr-FR"/>
                              </w:rPr>
                            </w:pPr>
                            <w:r>
                              <w:rPr>
                                <w:lang w:val="fr-FR"/>
                              </w:rPr>
                              <w:t xml:space="preserve">Moment </w:t>
                            </w:r>
                            <w:r w:rsidR="00D97322">
                              <w:rPr>
                                <w:lang w:val="fr-FR"/>
                              </w:rPr>
                              <w:t xml:space="preserve">hebdomadaire </w:t>
                            </w:r>
                            <w:r>
                              <w:rPr>
                                <w:lang w:val="fr-FR"/>
                              </w:rPr>
                              <w:t>très apprécié</w:t>
                            </w:r>
                            <w:r w:rsidR="00D97322">
                              <w:rPr>
                                <w:lang w:val="fr-FR"/>
                              </w:rPr>
                              <w:t xml:space="preserve">, les dîners Cause-Ris permettent aux participants de </w:t>
                            </w:r>
                            <w:r>
                              <w:rPr>
                                <w:lang w:val="fr-FR"/>
                              </w:rPr>
                              <w:t>se réuni</w:t>
                            </w:r>
                            <w:r w:rsidR="00D97322">
                              <w:rPr>
                                <w:lang w:val="fr-FR"/>
                              </w:rPr>
                              <w:t>r</w:t>
                            </w:r>
                            <w:r>
                              <w:rPr>
                                <w:lang w:val="fr-FR"/>
                              </w:rPr>
                              <w:t xml:space="preserve"> </w:t>
                            </w:r>
                            <w:r w:rsidR="00D97322">
                              <w:rPr>
                                <w:lang w:val="fr-FR"/>
                              </w:rPr>
                              <w:t xml:space="preserve">et de passer du bon temps entre amis, </w:t>
                            </w:r>
                            <w:r>
                              <w:rPr>
                                <w:lang w:val="fr-FR"/>
                              </w:rPr>
                              <w:t>le temps d’un repas.</w:t>
                            </w:r>
                          </w:p>
                          <w:p w:rsidR="008B79A3" w:rsidRDefault="00D97322" w:rsidP="008B79A3">
                            <w:pPr>
                              <w:pStyle w:val="Corpsdetexte"/>
                              <w:jc w:val="both"/>
                              <w:rPr>
                                <w:lang w:val="fr-FR"/>
                              </w:rPr>
                            </w:pPr>
                            <w:r>
                              <w:rPr>
                                <w:lang w:val="fr-FR"/>
                              </w:rPr>
                              <w:t>Mise en place l’an dernier pour nos membres adultes autonomes et vivant avec des limitations intellectuelles de légère</w:t>
                            </w:r>
                            <w:r w:rsidR="0029627C">
                              <w:rPr>
                                <w:lang w:val="fr-FR"/>
                              </w:rPr>
                              <w:t>s</w:t>
                            </w:r>
                            <w:r>
                              <w:rPr>
                                <w:lang w:val="fr-FR"/>
                              </w:rPr>
                              <w:t xml:space="preserve"> à modérée</w:t>
                            </w:r>
                            <w:r w:rsidR="0029627C">
                              <w:rPr>
                                <w:lang w:val="fr-FR"/>
                              </w:rPr>
                              <w:t>s</w:t>
                            </w:r>
                            <w:r>
                              <w:rPr>
                                <w:lang w:val="fr-FR"/>
                              </w:rPr>
                              <w:t>, cette mesure n’a d’autre but que de permettre aux participants de</w:t>
                            </w:r>
                            <w:r w:rsidR="0029627C">
                              <w:rPr>
                                <w:lang w:val="fr-FR"/>
                              </w:rPr>
                              <w:t xml:space="preserve"> pouvoir utiliser les locaux de l’APHRSO afin de</w:t>
                            </w:r>
                            <w:r>
                              <w:rPr>
                                <w:lang w:val="fr-FR"/>
                              </w:rPr>
                              <w:t xml:space="preserve"> maintenir ou de développer </w:t>
                            </w:r>
                            <w:r w:rsidR="008B79A3">
                              <w:rPr>
                                <w:lang w:val="fr-FR"/>
                              </w:rPr>
                              <w:t>leur</w:t>
                            </w:r>
                            <w:r>
                              <w:rPr>
                                <w:lang w:val="fr-FR"/>
                              </w:rPr>
                              <w:t xml:space="preserve"> réseau social </w:t>
                            </w:r>
                            <w:r w:rsidR="008B79A3">
                              <w:rPr>
                                <w:lang w:val="fr-FR"/>
                              </w:rPr>
                              <w:t>en dehors d’une activité</w:t>
                            </w:r>
                            <w:r w:rsidR="003302F0">
                              <w:rPr>
                                <w:lang w:val="fr-FR"/>
                              </w:rPr>
                              <w:t>,</w:t>
                            </w:r>
                            <w:r w:rsidR="008B79A3">
                              <w:rPr>
                                <w:lang w:val="fr-FR"/>
                              </w:rPr>
                              <w:t xml:space="preserve"> disons plus structurée. </w:t>
                            </w:r>
                          </w:p>
                          <w:p w:rsidR="009B715A" w:rsidRDefault="008B79A3" w:rsidP="008B79A3">
                            <w:pPr>
                              <w:pStyle w:val="Corpsdetexte"/>
                              <w:jc w:val="both"/>
                              <w:rPr>
                                <w:lang w:val="fr-FR"/>
                              </w:rPr>
                            </w:pPr>
                            <w:r>
                              <w:rPr>
                                <w:lang w:val="fr-FR"/>
                              </w:rPr>
                              <w:t xml:space="preserve">C’est d’ailleurs cette liberté d’action et le caractère autonome de ces dîners qui </w:t>
                            </w:r>
                            <w:r w:rsidR="0029627C">
                              <w:rPr>
                                <w:lang w:val="fr-FR"/>
                              </w:rPr>
                              <w:t>semblent plaire</w:t>
                            </w:r>
                            <w:r>
                              <w:rPr>
                                <w:lang w:val="fr-FR"/>
                              </w:rPr>
                              <w:t xml:space="preserve"> à ceux et celles qui y participent sur une base régulière. </w:t>
                            </w:r>
                          </w:p>
                          <w:p w:rsidR="008B79A3" w:rsidRDefault="008B79A3" w:rsidP="008B79A3">
                            <w:pPr>
                              <w:pStyle w:val="Corpsdetexte"/>
                              <w:jc w:val="both"/>
                              <w:rPr>
                                <w:lang w:val="fr-FR"/>
                              </w:rPr>
                            </w:pPr>
                            <w:r>
                              <w:rPr>
                                <w:lang w:val="fr-FR"/>
                              </w:rPr>
                              <w:t xml:space="preserve">Depuis peu, l’APHRSO peut toutefois compter sur la présence d’une personne bénévole pour assurer une supervision </w:t>
                            </w:r>
                            <w:r w:rsidR="0029627C">
                              <w:rPr>
                                <w:lang w:val="fr-FR"/>
                              </w:rPr>
                              <w:t>minimale</w:t>
                            </w:r>
                            <w:r>
                              <w:rPr>
                                <w:lang w:val="fr-FR"/>
                              </w:rPr>
                              <w:t xml:space="preserve"> </w:t>
                            </w:r>
                            <w:r w:rsidR="0029627C">
                              <w:rPr>
                                <w:lang w:val="fr-FR"/>
                              </w:rPr>
                              <w:t>lors des rencontres.</w:t>
                            </w:r>
                          </w:p>
                          <w:p w:rsidR="009B715A" w:rsidRDefault="008B79A3" w:rsidP="0029627C">
                            <w:pPr>
                              <w:pStyle w:val="Corpsdetexte"/>
                              <w:jc w:val="both"/>
                              <w:rPr>
                                <w:lang w:val="fr-FR"/>
                              </w:rPr>
                            </w:pPr>
                            <w:r>
                              <w:rPr>
                                <w:lang w:val="fr-FR"/>
                              </w:rPr>
                              <w:t>Les Dîners Cause-Ris ont lieu tous les jeudis, de 11h à 14h dans les locaux de l’APHRSO.</w:t>
                            </w:r>
                          </w:p>
                          <w:p w:rsidR="008B79A3" w:rsidRPr="009C2472" w:rsidRDefault="0029627C" w:rsidP="0029627C">
                            <w:pPr>
                              <w:pStyle w:val="Corpsdetexte"/>
                              <w:jc w:val="both"/>
                              <w:rPr>
                                <w:lang w:val="fr-FR"/>
                              </w:rPr>
                            </w:pPr>
                            <w:r>
                              <w:rPr>
                                <w:lang w:val="fr-FR"/>
                              </w:rPr>
                              <w:t>Pour plus d’informations, n’hésitez pas à nous contacter.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06C83" id="Text Box 26" o:spid="_x0000_s1059" type="#_x0000_t202" style="position:absolute;margin-left:197.45pt;margin-top:347.45pt;width:121.65pt;height:177.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5i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" filled="f" stroked="f">
                <v:textbox style="mso-next-textbox:#Text Box 144" inset="0,0,0,0">
                  <w:txbxContent>
                    <w:p w:rsidR="00C73C7F" w:rsidRDefault="00C73C7F" w:rsidP="00D97322">
                      <w:pPr>
                        <w:pStyle w:val="Corpsdetexte"/>
                        <w:jc w:val="both"/>
                        <w:rPr>
                          <w:lang w:val="fr-FR"/>
                        </w:rPr>
                      </w:pPr>
                      <w:r>
                        <w:rPr>
                          <w:lang w:val="fr-FR"/>
                        </w:rPr>
                        <w:t xml:space="preserve">Moment </w:t>
                      </w:r>
                      <w:r w:rsidR="00D97322">
                        <w:rPr>
                          <w:lang w:val="fr-FR"/>
                        </w:rPr>
                        <w:t xml:space="preserve">hebdomadaire </w:t>
                      </w:r>
                      <w:r>
                        <w:rPr>
                          <w:lang w:val="fr-FR"/>
                        </w:rPr>
                        <w:t>très apprécié</w:t>
                      </w:r>
                      <w:r w:rsidR="00D97322">
                        <w:rPr>
                          <w:lang w:val="fr-FR"/>
                        </w:rPr>
                        <w:t xml:space="preserve">, les dîners Cause-Ris permettent aux participants de </w:t>
                      </w:r>
                      <w:r>
                        <w:rPr>
                          <w:lang w:val="fr-FR"/>
                        </w:rPr>
                        <w:t>se réuni</w:t>
                      </w:r>
                      <w:r w:rsidR="00D97322">
                        <w:rPr>
                          <w:lang w:val="fr-FR"/>
                        </w:rPr>
                        <w:t>r</w:t>
                      </w:r>
                      <w:r>
                        <w:rPr>
                          <w:lang w:val="fr-FR"/>
                        </w:rPr>
                        <w:t xml:space="preserve"> </w:t>
                      </w:r>
                      <w:r w:rsidR="00D97322">
                        <w:rPr>
                          <w:lang w:val="fr-FR"/>
                        </w:rPr>
                        <w:t xml:space="preserve">et de passer du bon temps entre amis, </w:t>
                      </w:r>
                      <w:r>
                        <w:rPr>
                          <w:lang w:val="fr-FR"/>
                        </w:rPr>
                        <w:t>le temps d’un repas.</w:t>
                      </w:r>
                    </w:p>
                    <w:p w:rsidR="008B79A3" w:rsidRDefault="00D97322" w:rsidP="008B79A3">
                      <w:pPr>
                        <w:pStyle w:val="Corpsdetexte"/>
                        <w:jc w:val="both"/>
                        <w:rPr>
                          <w:lang w:val="fr-FR"/>
                        </w:rPr>
                      </w:pPr>
                      <w:r>
                        <w:rPr>
                          <w:lang w:val="fr-FR"/>
                        </w:rPr>
                        <w:t>Mise en place l’an dernier pour nos membres adultes autonomes et vivant avec des limitations intellectuelles de légère</w:t>
                      </w:r>
                      <w:r w:rsidR="0029627C">
                        <w:rPr>
                          <w:lang w:val="fr-FR"/>
                        </w:rPr>
                        <w:t>s</w:t>
                      </w:r>
                      <w:r>
                        <w:rPr>
                          <w:lang w:val="fr-FR"/>
                        </w:rPr>
                        <w:t xml:space="preserve"> à modérée</w:t>
                      </w:r>
                      <w:r w:rsidR="0029627C">
                        <w:rPr>
                          <w:lang w:val="fr-FR"/>
                        </w:rPr>
                        <w:t>s</w:t>
                      </w:r>
                      <w:r>
                        <w:rPr>
                          <w:lang w:val="fr-FR"/>
                        </w:rPr>
                        <w:t>, cette mesure n’a d’autre but que de permettre aux participants de</w:t>
                      </w:r>
                      <w:r w:rsidR="0029627C">
                        <w:rPr>
                          <w:lang w:val="fr-FR"/>
                        </w:rPr>
                        <w:t xml:space="preserve"> pouvoir utiliser les locaux de l’APHRSO afin de</w:t>
                      </w:r>
                      <w:r>
                        <w:rPr>
                          <w:lang w:val="fr-FR"/>
                        </w:rPr>
                        <w:t xml:space="preserve"> maintenir ou de développer </w:t>
                      </w:r>
                      <w:r w:rsidR="008B79A3">
                        <w:rPr>
                          <w:lang w:val="fr-FR"/>
                        </w:rPr>
                        <w:t>leur</w:t>
                      </w:r>
                      <w:r>
                        <w:rPr>
                          <w:lang w:val="fr-FR"/>
                        </w:rPr>
                        <w:t xml:space="preserve"> réseau social </w:t>
                      </w:r>
                      <w:r w:rsidR="008B79A3">
                        <w:rPr>
                          <w:lang w:val="fr-FR"/>
                        </w:rPr>
                        <w:t>en dehors d’une activité</w:t>
                      </w:r>
                      <w:r w:rsidR="003302F0">
                        <w:rPr>
                          <w:lang w:val="fr-FR"/>
                        </w:rPr>
                        <w:t>,</w:t>
                      </w:r>
                      <w:r w:rsidR="008B79A3">
                        <w:rPr>
                          <w:lang w:val="fr-FR"/>
                        </w:rPr>
                        <w:t xml:space="preserve"> disons plus structurée. </w:t>
                      </w:r>
                    </w:p>
                    <w:p w:rsidR="009B715A" w:rsidRDefault="008B79A3" w:rsidP="008B79A3">
                      <w:pPr>
                        <w:pStyle w:val="Corpsdetexte"/>
                        <w:jc w:val="both"/>
                        <w:rPr>
                          <w:lang w:val="fr-FR"/>
                        </w:rPr>
                      </w:pPr>
                      <w:r>
                        <w:rPr>
                          <w:lang w:val="fr-FR"/>
                        </w:rPr>
                        <w:t xml:space="preserve">C’est d’ailleurs cette liberté d’action et le caractère autonome de ces dîners qui </w:t>
                      </w:r>
                      <w:r w:rsidR="0029627C">
                        <w:rPr>
                          <w:lang w:val="fr-FR"/>
                        </w:rPr>
                        <w:t>semblent plaire</w:t>
                      </w:r>
                      <w:r>
                        <w:rPr>
                          <w:lang w:val="fr-FR"/>
                        </w:rPr>
                        <w:t xml:space="preserve"> à ceux et celles qui y participent sur une base régulière. </w:t>
                      </w:r>
                    </w:p>
                    <w:p w:rsidR="008B79A3" w:rsidRDefault="008B79A3" w:rsidP="008B79A3">
                      <w:pPr>
                        <w:pStyle w:val="Corpsdetexte"/>
                        <w:jc w:val="both"/>
                        <w:rPr>
                          <w:lang w:val="fr-FR"/>
                        </w:rPr>
                      </w:pPr>
                      <w:r>
                        <w:rPr>
                          <w:lang w:val="fr-FR"/>
                        </w:rPr>
                        <w:t xml:space="preserve">Depuis peu, l’APHRSO peut toutefois compter sur la présence d’une personne bénévole pour assurer une supervision </w:t>
                      </w:r>
                      <w:r w:rsidR="0029627C">
                        <w:rPr>
                          <w:lang w:val="fr-FR"/>
                        </w:rPr>
                        <w:t>minimale</w:t>
                      </w:r>
                      <w:r>
                        <w:rPr>
                          <w:lang w:val="fr-FR"/>
                        </w:rPr>
                        <w:t xml:space="preserve"> </w:t>
                      </w:r>
                      <w:r w:rsidR="0029627C">
                        <w:rPr>
                          <w:lang w:val="fr-FR"/>
                        </w:rPr>
                        <w:t>lors des rencontres.</w:t>
                      </w:r>
                    </w:p>
                    <w:p w:rsidR="009B715A" w:rsidRDefault="008B79A3" w:rsidP="0029627C">
                      <w:pPr>
                        <w:pStyle w:val="Corpsdetexte"/>
                        <w:jc w:val="both"/>
                        <w:rPr>
                          <w:lang w:val="fr-FR"/>
                        </w:rPr>
                      </w:pPr>
                      <w:r>
                        <w:rPr>
                          <w:lang w:val="fr-FR"/>
                        </w:rPr>
                        <w:t>Les Dîners Cause-Ris ont lieu tous les jeudis, de 11h à 14h dans les locaux de l’APHRSO.</w:t>
                      </w:r>
                    </w:p>
                    <w:p w:rsidR="008B79A3" w:rsidRPr="009C2472" w:rsidRDefault="0029627C" w:rsidP="0029627C">
                      <w:pPr>
                        <w:pStyle w:val="Corpsdetexte"/>
                        <w:jc w:val="both"/>
                        <w:rPr>
                          <w:lang w:val="fr-FR"/>
                        </w:rPr>
                      </w:pPr>
                      <w:r>
                        <w:rPr>
                          <w:lang w:val="fr-FR"/>
                        </w:rPr>
                        <w:t>Pour plus d’informations, n’hésitez pas à nous contacter.</w:t>
                      </w:r>
                    </w:p>
                  </w:txbxContent>
                </v:textbox>
                <w10:wrap anchorx="page" anchory="page"/>
              </v:shape>
            </w:pict>
          </mc:Fallback>
        </mc:AlternateContent>
      </w:r>
      <w:r w:rsidR="00C73C7F">
        <w:rPr>
          <w:noProof/>
        </w:rPr>
        <w:drawing>
          <wp:anchor distT="0" distB="0" distL="114300" distR="114300" simplePos="0" relativeHeight="251872256" behindDoc="1" locked="0" layoutInCell="1" allowOverlap="1" wp14:anchorId="720AACF2">
            <wp:simplePos x="0" y="0"/>
            <wp:positionH relativeFrom="margin">
              <wp:align>left</wp:align>
            </wp:positionH>
            <wp:positionV relativeFrom="paragraph">
              <wp:posOffset>2107276</wp:posOffset>
            </wp:positionV>
            <wp:extent cx="1501140" cy="1125220"/>
            <wp:effectExtent l="171450" t="152400" r="156210" b="170180"/>
            <wp:wrapTight wrapText="bothSides">
              <wp:wrapPolygon edited="0">
                <wp:start x="23245" y="24526"/>
                <wp:lineTo x="24067" y="23794"/>
                <wp:lineTo x="24067" y="2950"/>
                <wp:lineTo x="22422" y="390"/>
                <wp:lineTo x="20229" y="-2170"/>
                <wp:lineTo x="19955" y="-2901"/>
                <wp:lineTo x="-877" y="-2901"/>
                <wp:lineTo x="-1974" y="390"/>
                <wp:lineTo x="-1974" y="17943"/>
                <wp:lineTo x="1316" y="23428"/>
                <wp:lineTo x="1590" y="24526"/>
                <wp:lineTo x="23245" y="24526"/>
              </wp:wrapPolygon>
            </wp:wrapTight>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H="1" flipV="1">
                      <a:off x="0" y="0"/>
                      <a:ext cx="1501140" cy="11252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E07F5" w:rsidRPr="007E07F5">
        <w:rPr>
          <w:noProof/>
        </w:rPr>
        <w:drawing>
          <wp:anchor distT="0" distB="0" distL="114300" distR="114300" simplePos="0" relativeHeight="251871232" behindDoc="1" locked="0" layoutInCell="1" allowOverlap="1">
            <wp:simplePos x="0" y="0"/>
            <wp:positionH relativeFrom="margin">
              <wp:posOffset>207645</wp:posOffset>
            </wp:positionH>
            <wp:positionV relativeFrom="paragraph">
              <wp:posOffset>4876396</wp:posOffset>
            </wp:positionV>
            <wp:extent cx="1384935" cy="1384935"/>
            <wp:effectExtent l="590550" t="114300" r="120015" b="177165"/>
            <wp:wrapTight wrapText="bothSides">
              <wp:wrapPolygon edited="0">
                <wp:start x="-1783" y="-1783"/>
                <wp:lineTo x="-1783" y="13073"/>
                <wp:lineTo x="-9210" y="13073"/>
                <wp:lineTo x="-9210" y="21986"/>
                <wp:lineTo x="-2674" y="23472"/>
                <wp:lineTo x="-2377" y="24066"/>
                <wp:lineTo x="21392" y="24066"/>
                <wp:lineTo x="23175" y="22580"/>
                <wp:lineTo x="23175" y="-1783"/>
                <wp:lineTo x="-1783" y="-1783"/>
              </wp:wrapPolygon>
            </wp:wrapTight>
            <wp:docPr id="52" name="Image 52" descr="Photo de Complexe Le Pa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Complexe Le Part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4935" cy="138493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E07F5" w:rsidRPr="007E07F5">
        <w:t xml:space="preserve"> </w:t>
      </w:r>
      <w:r w:rsidR="00B30D1A">
        <w:rPr>
          <w:noProof/>
          <w:lang w:eastAsia="fr-CA" w:bidi="ar-SA"/>
        </w:rPr>
        <mc:AlternateContent>
          <mc:Choice Requires="wps">
            <w:drawing>
              <wp:anchor distT="0" distB="0" distL="114300" distR="114300" simplePos="0" relativeHeight="251622400" behindDoc="0" locked="0" layoutInCell="1" allowOverlap="1" wp14:anchorId="35F0AF64" wp14:editId="6D856D5C">
                <wp:simplePos x="0" y="0"/>
                <wp:positionH relativeFrom="page">
                  <wp:posOffset>2507673</wp:posOffset>
                </wp:positionH>
                <wp:positionV relativeFrom="page">
                  <wp:posOffset>7162799</wp:posOffset>
                </wp:positionV>
                <wp:extent cx="1498600" cy="3103649"/>
                <wp:effectExtent l="0" t="0" r="6350" b="190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103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rsidR="009B715A" w:rsidRDefault="009B715A" w:rsidP="00B30D1A">
                            <w:pPr>
                              <w:pStyle w:val="Corpsdetexte"/>
                              <w:spacing w:line="240" w:lineRule="auto"/>
                              <w:jc w:val="both"/>
                              <w:rPr>
                                <w:lang w:val="fr-FR"/>
                              </w:rPr>
                            </w:pPr>
                            <w:r>
                              <w:rPr>
                                <w:lang w:val="fr-FR"/>
                              </w:rPr>
                              <w:t>Comme vous le savez, l’hiver n’est pas encore terminé et comme ce f</w:t>
                            </w:r>
                            <w:r w:rsidR="003302F0">
                              <w:rPr>
                                <w:lang w:val="fr-FR"/>
                              </w:rPr>
                              <w:t>u</w:t>
                            </w:r>
                            <w:r>
                              <w:rPr>
                                <w:lang w:val="fr-FR"/>
                              </w:rPr>
                              <w:t>t le cas au cours des dernières semaines, il peut arriver que nous soyons dans l’obligation d’interrompre nos services de manière exceptionnelle.</w:t>
                            </w:r>
                          </w:p>
                          <w:p w:rsidR="009B715A" w:rsidRDefault="009B715A" w:rsidP="00B30D1A">
                            <w:pPr>
                              <w:pStyle w:val="Corpsdetexte"/>
                              <w:spacing w:line="240" w:lineRule="auto"/>
                              <w:jc w:val="both"/>
                              <w:rPr>
                                <w:rFonts w:cs="Times New Roman"/>
                                <w:lang w:val="fr-FR" w:bidi="en-US"/>
                              </w:rPr>
                            </w:pPr>
                            <w:r>
                              <w:rPr>
                                <w:rFonts w:cs="Times New Roman"/>
                                <w:lang w:val="fr-FR" w:bidi="en-US"/>
                              </w:rPr>
                              <w:t>Nous profitons donc de l’occasion pour vous rappeler la procédure que nous utilisons en cas de fermeture occasionnée par les mauvaises conditions climatiques ou les conditions routières difficiles.</w:t>
                            </w:r>
                          </w:p>
                          <w:p w:rsidR="009B715A" w:rsidRDefault="009B715A" w:rsidP="00B30D1A">
                            <w:pPr>
                              <w:pStyle w:val="Corpsdetexte"/>
                              <w:spacing w:line="240" w:lineRule="auto"/>
                              <w:jc w:val="both"/>
                              <w:rPr>
                                <w:rFonts w:cs="Times New Roman"/>
                                <w:lang w:val="fr-FR" w:bidi="en-US"/>
                              </w:rPr>
                            </w:pPr>
                            <w:r>
                              <w:rPr>
                                <w:rFonts w:cs="Times New Roman"/>
                                <w:lang w:val="fr-FR" w:bidi="en-US"/>
                              </w:rPr>
                              <w:t>Dans un premier temps, prenez note que de façon générale, nous interrompons nos services lorsque la Commission scolaire des Grandes-Seigneuries annonce un avis de fermeture et que le transport adapté TARSO suspend ses activités.</w:t>
                            </w:r>
                          </w:p>
                          <w:p w:rsidR="009B715A" w:rsidRDefault="009B715A" w:rsidP="00B30D1A">
                            <w:pPr>
                              <w:pStyle w:val="Corpsdetexte"/>
                              <w:spacing w:line="240" w:lineRule="auto"/>
                              <w:jc w:val="both"/>
                              <w:rPr>
                                <w:rFonts w:cs="Times New Roman"/>
                                <w:lang w:val="fr-FR" w:bidi="en-US"/>
                              </w:rPr>
                            </w:pPr>
                            <w:r>
                              <w:rPr>
                                <w:rFonts w:cs="Times New Roman"/>
                                <w:lang w:val="fr-FR" w:bidi="en-US"/>
                              </w:rPr>
                              <w:t>Dès que nous détenons ces deux informations, nous confirmons à notre tour l'avis de fermeture, ce qui a généralement lieu avant 6 h 30 le matin.</w:t>
                            </w:r>
                          </w:p>
                          <w:p w:rsidR="009B715A" w:rsidRDefault="009B715A" w:rsidP="00B30D1A">
                            <w:pPr>
                              <w:pStyle w:val="Corpsdetexte"/>
                              <w:spacing w:line="240" w:lineRule="auto"/>
                              <w:jc w:val="both"/>
                              <w:rPr>
                                <w:rFonts w:cs="Times New Roman"/>
                                <w:lang w:val="fr-FR" w:bidi="en-US"/>
                              </w:rPr>
                            </w:pPr>
                            <w:r>
                              <w:rPr>
                                <w:rFonts w:cs="Times New Roman"/>
                                <w:lang w:val="fr-FR" w:bidi="en-US"/>
                              </w:rPr>
                              <w:t xml:space="preserve">L’information est alors disponible sur notre page Facebook et un message est enregistré sur notre boîte vocale. </w:t>
                            </w:r>
                          </w:p>
                          <w:p w:rsidR="009B715A" w:rsidRDefault="009B715A" w:rsidP="00B30D1A">
                            <w:pPr>
                              <w:pStyle w:val="Corpsdetexte"/>
                              <w:spacing w:line="240" w:lineRule="auto"/>
                              <w:jc w:val="both"/>
                              <w:rPr>
                                <w:rFonts w:cs="Times New Roman"/>
                                <w:lang w:val="fr-FR" w:bidi="en-US"/>
                              </w:rPr>
                            </w:pPr>
                            <w:r>
                              <w:rPr>
                                <w:rFonts w:cs="Times New Roman"/>
                                <w:lang w:val="fr-FR" w:bidi="en-US"/>
                              </w:rPr>
                              <w:t>Ainsi, nous nous assurons que tous puissent accéder à l’information, et ce le plus rapidement possible.</w:t>
                            </w:r>
                          </w:p>
                          <w:p w:rsidR="009B715A" w:rsidRDefault="009B715A" w:rsidP="00B30D1A">
                            <w:pPr>
                              <w:pStyle w:val="Corpsdetexte"/>
                              <w:spacing w:after="0" w:line="240" w:lineRule="auto"/>
                              <w:jc w:val="both"/>
                              <w:rPr>
                                <w:rFonts w:cs="Times New Roman"/>
                                <w:lang w:val="fr-FR" w:bidi="en-US"/>
                              </w:rPr>
                            </w:pPr>
                            <w:r>
                              <w:rPr>
                                <w:rFonts w:cs="Times New Roman"/>
                                <w:lang w:val="fr-FR" w:bidi="en-US"/>
                              </w:rPr>
                              <w:t>Dans l’incertitude, nous vous invitons donc à vérifier sur notre page Facebook ou à nous appeler au 450 659-6519.</w:t>
                            </w:r>
                          </w:p>
                          <w:p w:rsidR="009B715A" w:rsidRDefault="009B715A" w:rsidP="00B30D1A">
                            <w:pPr>
                              <w:pStyle w:val="Corpsdetexte"/>
                              <w:spacing w:after="0" w:line="240" w:lineRule="auto"/>
                              <w:jc w:val="both"/>
                              <w:rPr>
                                <w:rFonts w:cs="Times New Roman"/>
                                <w:lang w:val="fr-FR" w:bidi="en-US"/>
                              </w:rPr>
                            </w:pPr>
                          </w:p>
                          <w:p w:rsidR="009B715A" w:rsidRDefault="009B715A" w:rsidP="00B30D1A">
                            <w:pPr>
                              <w:pStyle w:val="Corpsdetexte"/>
                              <w:spacing w:after="0" w:line="240" w:lineRule="auto"/>
                              <w:jc w:val="both"/>
                              <w:rPr>
                                <w:rFonts w:cs="Times New Roman"/>
                                <w:lang w:val="fr-FR" w:bidi="en-US"/>
                              </w:rPr>
                            </w:pPr>
                            <w:r>
                              <w:rPr>
                                <w:rFonts w:cs="Times New Roman"/>
                                <w:lang w:val="fr-FR" w:bidi="en-US"/>
                              </w:rPr>
                              <w:t>Malgré les désagréments que peuvent occasionn</w:t>
                            </w:r>
                            <w:r w:rsidR="003302F0">
                              <w:rPr>
                                <w:rFonts w:cs="Times New Roman"/>
                                <w:lang w:val="fr-FR" w:bidi="en-US"/>
                              </w:rPr>
                              <w:t>er</w:t>
                            </w:r>
                            <w:r>
                              <w:rPr>
                                <w:rFonts w:cs="Times New Roman"/>
                                <w:lang w:val="fr-FR" w:bidi="en-US"/>
                              </w:rPr>
                              <w:t xml:space="preserve"> ces fermetures exceptionnelles, soyez assurés que la seule motivation qui guide notre réflexion dans ce genre de situation a toujours été et demeurera… la sécurité de tous.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0AF64" id="Text Box 28" o:spid="_x0000_s1060" type="#_x0000_t202" style="position:absolute;margin-left:197.45pt;margin-top:564pt;width:118pt;height:244.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0I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" filled="f" stroked="f">
                <v:textbox style="mso-next-textbox:#Text Box 148" inset="0,0,0,0">
                  <w:txbxContent>
                    <w:p w:rsidR="009B715A" w:rsidRDefault="009B715A" w:rsidP="00B30D1A">
                      <w:pPr>
                        <w:pStyle w:val="Corpsdetexte"/>
                        <w:spacing w:line="240" w:lineRule="auto"/>
                        <w:jc w:val="both"/>
                        <w:rPr>
                          <w:lang w:val="fr-FR"/>
                        </w:rPr>
                      </w:pPr>
                      <w:r>
                        <w:rPr>
                          <w:lang w:val="fr-FR"/>
                        </w:rPr>
                        <w:t>Comme vous le savez, l’hiver n’est pas encore terminé et comme ce f</w:t>
                      </w:r>
                      <w:r w:rsidR="003302F0">
                        <w:rPr>
                          <w:lang w:val="fr-FR"/>
                        </w:rPr>
                        <w:t>u</w:t>
                      </w:r>
                      <w:r>
                        <w:rPr>
                          <w:lang w:val="fr-FR"/>
                        </w:rPr>
                        <w:t>t le cas au cours des dernières semaines, il peut arriver que nous soyons dans l’obligation d’interrompre nos services de manière exceptionnelle.</w:t>
                      </w:r>
                    </w:p>
                    <w:p w:rsidR="009B715A" w:rsidRDefault="009B715A" w:rsidP="00B30D1A">
                      <w:pPr>
                        <w:pStyle w:val="Corpsdetexte"/>
                        <w:spacing w:line="240" w:lineRule="auto"/>
                        <w:jc w:val="both"/>
                        <w:rPr>
                          <w:rFonts w:cs="Times New Roman"/>
                          <w:lang w:val="fr-FR" w:bidi="en-US"/>
                        </w:rPr>
                      </w:pPr>
                      <w:r>
                        <w:rPr>
                          <w:rFonts w:cs="Times New Roman"/>
                          <w:lang w:val="fr-FR" w:bidi="en-US"/>
                        </w:rPr>
                        <w:t>Nous profitons donc de l’occasion pour vous rappeler la procédure que nous utilisons en cas de fermeture occasionnée par les mauvaises conditions climatiques ou les conditions routières difficiles.</w:t>
                      </w:r>
                    </w:p>
                    <w:p w:rsidR="009B715A" w:rsidRDefault="009B715A" w:rsidP="00B30D1A">
                      <w:pPr>
                        <w:pStyle w:val="Corpsdetexte"/>
                        <w:spacing w:line="240" w:lineRule="auto"/>
                        <w:jc w:val="both"/>
                        <w:rPr>
                          <w:rFonts w:cs="Times New Roman"/>
                          <w:lang w:val="fr-FR" w:bidi="en-US"/>
                        </w:rPr>
                      </w:pPr>
                      <w:r>
                        <w:rPr>
                          <w:rFonts w:cs="Times New Roman"/>
                          <w:lang w:val="fr-FR" w:bidi="en-US"/>
                        </w:rPr>
                        <w:t>Dans un premier temps, prenez note que de façon générale, nous interrompons nos services lorsque la Commission scolaire des Grandes-Seigneuries annonce un avis de fermeture et que le transport adapté TARSO suspend ses activités.</w:t>
                      </w:r>
                    </w:p>
                    <w:p w:rsidR="009B715A" w:rsidRDefault="009B715A" w:rsidP="00B30D1A">
                      <w:pPr>
                        <w:pStyle w:val="Corpsdetexte"/>
                        <w:spacing w:line="240" w:lineRule="auto"/>
                        <w:jc w:val="both"/>
                        <w:rPr>
                          <w:rFonts w:cs="Times New Roman"/>
                          <w:lang w:val="fr-FR" w:bidi="en-US"/>
                        </w:rPr>
                      </w:pPr>
                      <w:r>
                        <w:rPr>
                          <w:rFonts w:cs="Times New Roman"/>
                          <w:lang w:val="fr-FR" w:bidi="en-US"/>
                        </w:rPr>
                        <w:t>Dès que nous détenons ces deux informations, nous confirmons à notre tour l'avis de fermeture, ce qui a généralement lieu avant 6 h 30 le matin.</w:t>
                      </w:r>
                    </w:p>
                    <w:p w:rsidR="009B715A" w:rsidRDefault="009B715A" w:rsidP="00B30D1A">
                      <w:pPr>
                        <w:pStyle w:val="Corpsdetexte"/>
                        <w:spacing w:line="240" w:lineRule="auto"/>
                        <w:jc w:val="both"/>
                        <w:rPr>
                          <w:rFonts w:cs="Times New Roman"/>
                          <w:lang w:val="fr-FR" w:bidi="en-US"/>
                        </w:rPr>
                      </w:pPr>
                      <w:r>
                        <w:rPr>
                          <w:rFonts w:cs="Times New Roman"/>
                          <w:lang w:val="fr-FR" w:bidi="en-US"/>
                        </w:rPr>
                        <w:t xml:space="preserve">L’information est alors disponible sur notre page Facebook et un message est enregistré sur notre boîte vocale. </w:t>
                      </w:r>
                    </w:p>
                    <w:p w:rsidR="009B715A" w:rsidRDefault="009B715A" w:rsidP="00B30D1A">
                      <w:pPr>
                        <w:pStyle w:val="Corpsdetexte"/>
                        <w:spacing w:line="240" w:lineRule="auto"/>
                        <w:jc w:val="both"/>
                        <w:rPr>
                          <w:rFonts w:cs="Times New Roman"/>
                          <w:lang w:val="fr-FR" w:bidi="en-US"/>
                        </w:rPr>
                      </w:pPr>
                      <w:r>
                        <w:rPr>
                          <w:rFonts w:cs="Times New Roman"/>
                          <w:lang w:val="fr-FR" w:bidi="en-US"/>
                        </w:rPr>
                        <w:t>Ainsi, nous nous assurons que tous puissent accéder à l’information, et ce le plus rapidement possible.</w:t>
                      </w:r>
                    </w:p>
                    <w:p w:rsidR="009B715A" w:rsidRDefault="009B715A" w:rsidP="00B30D1A">
                      <w:pPr>
                        <w:pStyle w:val="Corpsdetexte"/>
                        <w:spacing w:after="0" w:line="240" w:lineRule="auto"/>
                        <w:jc w:val="both"/>
                        <w:rPr>
                          <w:rFonts w:cs="Times New Roman"/>
                          <w:lang w:val="fr-FR" w:bidi="en-US"/>
                        </w:rPr>
                      </w:pPr>
                      <w:r>
                        <w:rPr>
                          <w:rFonts w:cs="Times New Roman"/>
                          <w:lang w:val="fr-FR" w:bidi="en-US"/>
                        </w:rPr>
                        <w:t>Dans l’incertitude, nous vous invitons donc à vérifier sur notre page Facebook ou à nous appeler au 450 659-6519.</w:t>
                      </w:r>
                    </w:p>
                    <w:p w:rsidR="009B715A" w:rsidRDefault="009B715A" w:rsidP="00B30D1A">
                      <w:pPr>
                        <w:pStyle w:val="Corpsdetexte"/>
                        <w:spacing w:after="0" w:line="240" w:lineRule="auto"/>
                        <w:jc w:val="both"/>
                        <w:rPr>
                          <w:rFonts w:cs="Times New Roman"/>
                          <w:lang w:val="fr-FR" w:bidi="en-US"/>
                        </w:rPr>
                      </w:pPr>
                    </w:p>
                    <w:p w:rsidR="009B715A" w:rsidRDefault="009B715A" w:rsidP="00B30D1A">
                      <w:pPr>
                        <w:pStyle w:val="Corpsdetexte"/>
                        <w:spacing w:after="0" w:line="240" w:lineRule="auto"/>
                        <w:jc w:val="both"/>
                        <w:rPr>
                          <w:rFonts w:cs="Times New Roman"/>
                          <w:lang w:val="fr-FR" w:bidi="en-US"/>
                        </w:rPr>
                      </w:pPr>
                      <w:r>
                        <w:rPr>
                          <w:rFonts w:cs="Times New Roman"/>
                          <w:lang w:val="fr-FR" w:bidi="en-US"/>
                        </w:rPr>
                        <w:t>Malgré les désagréments que peuvent occasionn</w:t>
                      </w:r>
                      <w:r w:rsidR="003302F0">
                        <w:rPr>
                          <w:rFonts w:cs="Times New Roman"/>
                          <w:lang w:val="fr-FR" w:bidi="en-US"/>
                        </w:rPr>
                        <w:t>er</w:t>
                      </w:r>
                      <w:r>
                        <w:rPr>
                          <w:rFonts w:cs="Times New Roman"/>
                          <w:lang w:val="fr-FR" w:bidi="en-US"/>
                        </w:rPr>
                        <w:t xml:space="preserve"> ces fermetures exceptionnelles, soyez assurés que la seule motivation qui guide notre réflexion dans ce genre de situation a toujours été et demeurera… la sécurité de tous.</w:t>
                      </w:r>
                    </w:p>
                  </w:txbxContent>
                </v:textbox>
                <w10:wrap anchorx="page" anchory="page"/>
              </v:shape>
            </w:pict>
          </mc:Fallback>
        </mc:AlternateContent>
      </w:r>
      <w:r w:rsidR="00B30D1A">
        <w:rPr>
          <w:noProof/>
          <w:lang w:eastAsia="fr-CA" w:bidi="ar-SA"/>
        </w:rPr>
        <mc:AlternateContent>
          <mc:Choice Requires="wps">
            <w:drawing>
              <wp:anchor distT="0" distB="0" distL="114300" distR="114300" simplePos="0" relativeHeight="251666432" behindDoc="1" locked="0" layoutInCell="1" allowOverlap="1" wp14:anchorId="149398D8" wp14:editId="7D5B62F8">
                <wp:simplePos x="0" y="0"/>
                <wp:positionH relativeFrom="page">
                  <wp:posOffset>5777346</wp:posOffset>
                </wp:positionH>
                <wp:positionV relativeFrom="page">
                  <wp:posOffset>7162511</wp:posOffset>
                </wp:positionV>
                <wp:extent cx="1497965" cy="2971800"/>
                <wp:effectExtent l="0" t="0" r="6985" b="1270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98D8" id="Text Box 149" o:spid="_x0000_s1061" type="#_x0000_t202" style="position:absolute;margin-left:454.9pt;margin-top:564pt;width:117.95pt;height:23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" filled="f" stroked="f">
                <v:textbox inset="0,0,0,0">
                  <w:txbxContent/>
                </v:textbox>
                <w10:wrap anchorx="page" anchory="page"/>
              </v:shape>
            </w:pict>
          </mc:Fallback>
        </mc:AlternateContent>
      </w:r>
      <w:r w:rsidR="00B30D1A">
        <w:rPr>
          <w:noProof/>
          <w:lang w:eastAsia="fr-CA" w:bidi="ar-SA"/>
        </w:rPr>
        <mc:AlternateContent>
          <mc:Choice Requires="wps">
            <w:drawing>
              <wp:anchor distT="0" distB="0" distL="114300" distR="114300" simplePos="0" relativeHeight="251665408" behindDoc="0" locked="0" layoutInCell="1" allowOverlap="1" wp14:anchorId="32C1610D" wp14:editId="3FB508AA">
                <wp:simplePos x="0" y="0"/>
                <wp:positionH relativeFrom="page">
                  <wp:posOffset>4163291</wp:posOffset>
                </wp:positionH>
                <wp:positionV relativeFrom="page">
                  <wp:posOffset>7162799</wp:posOffset>
                </wp:positionV>
                <wp:extent cx="1498600" cy="2944091"/>
                <wp:effectExtent l="0" t="0" r="6350" b="889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44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610D" id="Text Box 148" o:spid="_x0000_s1058" type="#_x0000_t202" style="position:absolute;margin-left:327.8pt;margin-top:564pt;width:118pt;height:23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" filled="f" stroked="f">
                <v:textbox style="mso-next-textbox:#Text Box 149" inset="0,0,0,0">
                  <w:txbxContent/>
                </v:textbox>
                <w10:wrap anchorx="page" anchory="page"/>
              </v:shape>
            </w:pict>
          </mc:Fallback>
        </mc:AlternateContent>
      </w:r>
      <w:r w:rsidR="00B30D1A">
        <w:rPr>
          <w:noProof/>
          <w:lang w:eastAsia="fr-CA" w:bidi="ar-SA"/>
        </w:rPr>
        <mc:AlternateContent>
          <mc:Choice Requires="wps">
            <w:drawing>
              <wp:anchor distT="0" distB="0" distL="114300" distR="114300" simplePos="0" relativeHeight="251623424" behindDoc="0" locked="0" layoutInCell="1" allowOverlap="1" wp14:anchorId="1F1A2C8A" wp14:editId="4A2B6840">
                <wp:simplePos x="0" y="0"/>
                <wp:positionH relativeFrom="page">
                  <wp:posOffset>2485564</wp:posOffset>
                </wp:positionH>
                <wp:positionV relativeFrom="page">
                  <wp:posOffset>6852458</wp:posOffset>
                </wp:positionV>
                <wp:extent cx="4800600" cy="312420"/>
                <wp:effectExtent l="0" t="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153986" w:rsidRDefault="009B715A">
                            <w:pPr>
                              <w:pStyle w:val="Titre2"/>
                              <w:rPr>
                                <w:rFonts w:ascii="Baskerville Old Face" w:hAnsi="Baskerville Old Face"/>
                                <w:b/>
                                <w:color w:val="auto"/>
                                <w:sz w:val="44"/>
                              </w:rPr>
                            </w:pPr>
                            <w:r w:rsidRPr="00153986">
                              <w:rPr>
                                <w:rFonts w:ascii="Baskerville Old Face" w:hAnsi="Baskerville Old Face"/>
                                <w:b/>
                                <w:color w:val="auto"/>
                                <w:sz w:val="44"/>
                              </w:rPr>
                              <w:t>Petit rappel concernant les fermetures</w:t>
                            </w:r>
                          </w:p>
                          <w:p w:rsidR="009B715A"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A2C8A" id="Text Box 29" o:spid="_x0000_s1063" type="#_x0000_t202" style="position:absolute;margin-left:195.7pt;margin-top:539.55pt;width:378pt;height:24.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cxtA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" filled="f" stroked="f">
                <v:textbox inset="0,0,0,0">
                  <w:txbxContent>
                    <w:p w:rsidR="009B715A" w:rsidRPr="00153986" w:rsidRDefault="009B715A">
                      <w:pPr>
                        <w:pStyle w:val="Titre2"/>
                        <w:rPr>
                          <w:rFonts w:ascii="Baskerville Old Face" w:hAnsi="Baskerville Old Face"/>
                          <w:b/>
                          <w:color w:val="auto"/>
                          <w:sz w:val="44"/>
                        </w:rPr>
                      </w:pPr>
                      <w:r w:rsidRPr="00153986">
                        <w:rPr>
                          <w:rFonts w:ascii="Baskerville Old Face" w:hAnsi="Baskerville Old Face"/>
                          <w:b/>
                          <w:color w:val="auto"/>
                          <w:sz w:val="44"/>
                        </w:rPr>
                        <w:t>Petit rappel concernant les fermetures</w:t>
                      </w:r>
                    </w:p>
                    <w:p w:rsidR="009B715A" w:rsidRDefault="009B715A">
                      <w:pPr>
                        <w:pStyle w:val="Titre2"/>
                        <w:rPr>
                          <w:color w:val="auto"/>
                        </w:rPr>
                      </w:pPr>
                    </w:p>
                  </w:txbxContent>
                </v:textbox>
                <w10:wrap anchorx="page" anchory="page"/>
              </v:shape>
            </w:pict>
          </mc:Fallback>
        </mc:AlternateContent>
      </w:r>
      <w:r w:rsidR="001E75CA">
        <w:br w:type="page"/>
      </w:r>
    </w:p>
    <w:p w:rsidR="001E75CA" w:rsidRDefault="001E75CA"/>
    <w:p w:rsidR="001E75CA" w:rsidRDefault="001E75CA"/>
    <w:p w:rsidR="001E75CA" w:rsidRDefault="001716AF">
      <w:r>
        <w:rPr>
          <w:noProof/>
          <w:lang w:eastAsia="fr-CA" w:bidi="ar-SA"/>
        </w:rPr>
        <mc:AlternateContent>
          <mc:Choice Requires="wps">
            <w:drawing>
              <wp:anchor distT="0" distB="0" distL="114300" distR="114300" simplePos="0" relativeHeight="251625472" behindDoc="0" locked="0" layoutInCell="1" allowOverlap="1" wp14:anchorId="7C235A85" wp14:editId="7354AC0E">
                <wp:simplePos x="0" y="0"/>
                <wp:positionH relativeFrom="page">
                  <wp:posOffset>475673</wp:posOffset>
                </wp:positionH>
                <wp:positionV relativeFrom="page">
                  <wp:posOffset>980786</wp:posOffset>
                </wp:positionV>
                <wp:extent cx="6769100" cy="312420"/>
                <wp:effectExtent l="0" t="0" r="12700" b="1143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1716AF" w:rsidRDefault="009B715A" w:rsidP="00E23FCD">
                            <w:pPr>
                              <w:pStyle w:val="Titre2"/>
                              <w:spacing w:after="0" w:line="240" w:lineRule="auto"/>
                              <w:rPr>
                                <w:rFonts w:ascii="Baskerville Old Face" w:hAnsi="Baskerville Old Face"/>
                                <w:b/>
                                <w:color w:val="auto"/>
                              </w:rPr>
                            </w:pPr>
                            <w:r w:rsidRPr="001716AF">
                              <w:rPr>
                                <w:rFonts w:ascii="Baskerville Old Face" w:hAnsi="Baskerville Old Face"/>
                                <w:b/>
                                <w:color w:val="auto"/>
                              </w:rPr>
                              <w:t>L’équipe mobile du projet Coup de main… toujours en action</w:t>
                            </w:r>
                          </w:p>
                          <w:p w:rsidR="009B715A" w:rsidRPr="001428D8"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5A85" id="Text Box 50" o:spid="_x0000_s1064" type="#_x0000_t202" style="position:absolute;margin-left:37.45pt;margin-top:77.25pt;width:533pt;height:24.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OY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" filled="f" stroked="f">
                <v:textbox inset="0,0,0,0">
                  <w:txbxContent>
                    <w:p w:rsidR="009B715A" w:rsidRPr="001716AF" w:rsidRDefault="009B715A" w:rsidP="00E23FCD">
                      <w:pPr>
                        <w:pStyle w:val="Titre2"/>
                        <w:spacing w:after="0" w:line="240" w:lineRule="auto"/>
                        <w:rPr>
                          <w:rFonts w:ascii="Baskerville Old Face" w:hAnsi="Baskerville Old Face"/>
                          <w:b/>
                          <w:color w:val="auto"/>
                        </w:rPr>
                      </w:pPr>
                      <w:r w:rsidRPr="001716AF">
                        <w:rPr>
                          <w:rFonts w:ascii="Baskerville Old Face" w:hAnsi="Baskerville Old Face"/>
                          <w:b/>
                          <w:color w:val="auto"/>
                        </w:rPr>
                        <w:t>L’équipe mobile du projet Coup de main… toujours en action</w:t>
                      </w:r>
                    </w:p>
                    <w:p w:rsidR="009B715A" w:rsidRPr="001428D8" w:rsidRDefault="009B715A">
                      <w:pPr>
                        <w:pStyle w:val="Titre2"/>
                        <w:rPr>
                          <w:color w:val="auto"/>
                        </w:rPr>
                      </w:pPr>
                    </w:p>
                  </w:txbxContent>
                </v:textbox>
                <w10:wrap anchorx="page" anchory="page"/>
              </v:shape>
            </w:pict>
          </mc:Fallback>
        </mc:AlternateContent>
      </w:r>
    </w:p>
    <w:p w:rsidR="001E75CA" w:rsidRDefault="001E75CA"/>
    <w:p w:rsidR="001E75CA" w:rsidRDefault="007A162E">
      <w:r>
        <w:rPr>
          <w:noProof/>
          <w:lang w:eastAsia="fr-CA" w:bidi="ar-SA"/>
        </w:rPr>
        <mc:AlternateContent>
          <mc:Choice Requires="wps">
            <w:drawing>
              <wp:anchor distT="0" distB="0" distL="114300" distR="114300" simplePos="0" relativeHeight="251668480" behindDoc="0" locked="0" layoutInCell="1" allowOverlap="1" wp14:anchorId="3F6DA34C" wp14:editId="6C1E774B">
                <wp:simplePos x="0" y="0"/>
                <wp:positionH relativeFrom="page">
                  <wp:posOffset>3837709</wp:posOffset>
                </wp:positionH>
                <wp:positionV relativeFrom="page">
                  <wp:posOffset>1371600</wp:posOffset>
                </wp:positionV>
                <wp:extent cx="1524000" cy="4211782"/>
                <wp:effectExtent l="0" t="0" r="0" b="1778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1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DA34C" id="Text Box 153" o:spid="_x0000_s1065" type="#_x0000_t202" style="position:absolute;margin-left:302.2pt;margin-top:108pt;width:120pt;height:331.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7456" behindDoc="0" locked="0" layoutInCell="1" allowOverlap="1" wp14:anchorId="280CCF30" wp14:editId="0E752734">
                <wp:simplePos x="0" y="0"/>
                <wp:positionH relativeFrom="page">
                  <wp:posOffset>2161309</wp:posOffset>
                </wp:positionH>
                <wp:positionV relativeFrom="page">
                  <wp:posOffset>1371600</wp:posOffset>
                </wp:positionV>
                <wp:extent cx="1524000" cy="4232564"/>
                <wp:effectExtent l="0" t="0" r="0" b="15875"/>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3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CF30" id="Text Box 152" o:spid="_x0000_s1066" type="#_x0000_t202" style="position:absolute;margin-left:170.2pt;margin-top:108pt;width:120pt;height:333.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" filled="f" stroked="f">
                <v:textbox style="mso-next-textbox:#Text Box 153" inset="0,0,0,0">
                  <w:txbxContent/>
                </v:textbox>
                <w10:wrap anchorx="page" anchory="page"/>
              </v:shape>
            </w:pict>
          </mc:Fallback>
        </mc:AlternateContent>
      </w:r>
      <w:r w:rsidR="001716AF" w:rsidRPr="00E23FCD">
        <w:rPr>
          <w:noProof/>
        </w:rPr>
        <w:drawing>
          <wp:anchor distT="0" distB="0" distL="114300" distR="114300" simplePos="0" relativeHeight="251857920" behindDoc="1" locked="0" layoutInCell="1" allowOverlap="1" wp14:anchorId="3A92D906">
            <wp:simplePos x="0" y="0"/>
            <wp:positionH relativeFrom="margin">
              <wp:posOffset>5522076</wp:posOffset>
            </wp:positionH>
            <wp:positionV relativeFrom="paragraph">
              <wp:posOffset>164581</wp:posOffset>
            </wp:positionV>
            <wp:extent cx="1328420" cy="1035685"/>
            <wp:effectExtent l="0" t="0" r="5080" b="0"/>
            <wp:wrapTight wrapText="bothSides">
              <wp:wrapPolygon edited="0">
                <wp:start x="2478" y="0"/>
                <wp:lineTo x="929" y="1589"/>
                <wp:lineTo x="0" y="4370"/>
                <wp:lineTo x="0" y="15892"/>
                <wp:lineTo x="1239" y="19865"/>
                <wp:lineTo x="2788" y="21057"/>
                <wp:lineTo x="18585" y="21057"/>
                <wp:lineTo x="20444" y="19865"/>
                <wp:lineTo x="21063" y="13508"/>
                <wp:lineTo x="21373" y="4768"/>
                <wp:lineTo x="20444" y="1987"/>
                <wp:lineTo x="19205" y="0"/>
                <wp:lineTo x="2478"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842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28F">
        <w:rPr>
          <w:noProof/>
          <w:lang w:eastAsia="fr-CA" w:bidi="ar-SA"/>
        </w:rPr>
        <mc:AlternateContent>
          <mc:Choice Requires="wps">
            <w:drawing>
              <wp:anchor distT="0" distB="0" distL="114300" distR="114300" simplePos="0" relativeHeight="251624448" behindDoc="0" locked="0" layoutInCell="1" allowOverlap="1" wp14:anchorId="12598C26" wp14:editId="10625969">
                <wp:simplePos x="0" y="0"/>
                <wp:positionH relativeFrom="page">
                  <wp:posOffset>484909</wp:posOffset>
                </wp:positionH>
                <wp:positionV relativeFrom="page">
                  <wp:posOffset>1371600</wp:posOffset>
                </wp:positionV>
                <wp:extent cx="1524000" cy="4017818"/>
                <wp:effectExtent l="0" t="0" r="0" b="1905"/>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017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9B715A" w:rsidRDefault="009B715A" w:rsidP="00E1528F">
                            <w:pPr>
                              <w:pStyle w:val="Corpsdetexte"/>
                              <w:jc w:val="both"/>
                              <w:rPr>
                                <w:lang w:val="fr-FR"/>
                              </w:rPr>
                            </w:pPr>
                            <w:r>
                              <w:rPr>
                                <w:lang w:val="fr-FR"/>
                              </w:rPr>
                              <w:t>Toujours aussi impliqués et motivés, les membres de l’équipe mobile du projet Coup de main ont une fois de plus été très actifs depuis la dernière parution de ce journal.</w:t>
                            </w:r>
                          </w:p>
                          <w:p w:rsidR="009B715A" w:rsidRDefault="009B715A" w:rsidP="00E1528F">
                            <w:pPr>
                              <w:pStyle w:val="Corpsdetexte"/>
                              <w:jc w:val="both"/>
                              <w:rPr>
                                <w:lang w:val="fr-FR"/>
                              </w:rPr>
                            </w:pPr>
                            <w:r>
                              <w:rPr>
                                <w:lang w:val="fr-FR"/>
                              </w:rPr>
                              <w:t>En plus de voir chaque semaine à l’entretien de nos locaux et à la préparation de la salle pour les rencontres de la Gang des pas pressés, notre équipe mobile s’est une fois de plus impliqué</w:t>
                            </w:r>
                            <w:r w:rsidR="003302F0">
                              <w:rPr>
                                <w:lang w:val="fr-FR"/>
                              </w:rPr>
                              <w:t>e</w:t>
                            </w:r>
                            <w:r>
                              <w:rPr>
                                <w:lang w:val="fr-FR"/>
                              </w:rPr>
                              <w:t xml:space="preserve"> au sein de sa communauté.</w:t>
                            </w:r>
                          </w:p>
                          <w:p w:rsidR="009B715A" w:rsidRDefault="009B715A" w:rsidP="00E1528F">
                            <w:pPr>
                              <w:pStyle w:val="Corpsdetexte"/>
                              <w:jc w:val="both"/>
                              <w:rPr>
                                <w:lang w:val="fr-FR"/>
                              </w:rPr>
                            </w:pPr>
                            <w:r>
                              <w:rPr>
                                <w:lang w:val="fr-FR"/>
                              </w:rPr>
                              <w:t>En décembre dernier de même qu’en février, notre équipe s’est rendu</w:t>
                            </w:r>
                            <w:r w:rsidR="003302F0">
                              <w:rPr>
                                <w:lang w:val="fr-FR"/>
                              </w:rPr>
                              <w:t>e</w:t>
                            </w:r>
                            <w:r>
                              <w:rPr>
                                <w:lang w:val="fr-FR"/>
                              </w:rPr>
                              <w:t xml:space="preserve"> à Châteauguay pour offrir bénévolement ses services lors des </w:t>
                            </w:r>
                            <w:r>
                              <w:rPr>
                                <w:i/>
                                <w:lang w:val="fr-FR"/>
                              </w:rPr>
                              <w:t>M</w:t>
                            </w:r>
                            <w:r w:rsidRPr="00E1528F">
                              <w:rPr>
                                <w:i/>
                                <w:lang w:val="fr-FR"/>
                              </w:rPr>
                              <w:t>ercredis communautaires</w:t>
                            </w:r>
                            <w:r>
                              <w:rPr>
                                <w:i/>
                                <w:lang w:val="fr-FR"/>
                              </w:rPr>
                              <w:t xml:space="preserve"> </w:t>
                            </w:r>
                            <w:r>
                              <w:rPr>
                                <w:lang w:val="fr-FR"/>
                              </w:rPr>
                              <w:t xml:space="preserve">qui se déroulaient dans deux écoles primaires. </w:t>
                            </w:r>
                          </w:p>
                          <w:p w:rsidR="009B715A" w:rsidRDefault="009B715A" w:rsidP="00E1528F">
                            <w:pPr>
                              <w:pStyle w:val="Corpsdetexte"/>
                              <w:jc w:val="both"/>
                              <w:rPr>
                                <w:lang w:val="fr-FR"/>
                              </w:rPr>
                            </w:pPr>
                            <w:r>
                              <w:rPr>
                                <w:lang w:val="fr-FR"/>
                              </w:rPr>
                              <w:t xml:space="preserve">Ils ont contribué à la préparation du local et à la distribution des repas. </w:t>
                            </w:r>
                            <w:r>
                              <w:t>Ce f</w:t>
                            </w:r>
                            <w:r w:rsidR="003302F0">
                              <w:t>u</w:t>
                            </w:r>
                            <w:r>
                              <w:t>t une belle</w:t>
                            </w:r>
                            <w:r w:rsidRPr="00E1528F">
                              <w:t xml:space="preserve"> implication de </w:t>
                            </w:r>
                            <w:r>
                              <w:t>nos membres qui ont su assumer</w:t>
                            </w:r>
                            <w:r w:rsidRPr="00E1528F">
                              <w:t xml:space="preserve"> leurs tâches avec efficacité tout en ayant beaucoup de plaisir et de fierté.  Ils ont </w:t>
                            </w:r>
                            <w:r>
                              <w:t xml:space="preserve">d’ailleurs </w:t>
                            </w:r>
                            <w:r w:rsidRPr="00E1528F">
                              <w:t xml:space="preserve">reçu que </w:t>
                            </w:r>
                            <w:r w:rsidR="003302F0">
                              <w:t>de</w:t>
                            </w:r>
                            <w:r w:rsidRPr="00E1528F">
                              <w:t xml:space="preserve"> beaux commentaires sur leur travail.</w:t>
                            </w:r>
                          </w:p>
                          <w:p w:rsidR="009B715A" w:rsidRDefault="009B715A" w:rsidP="00FE5B97">
                            <w:pPr>
                              <w:pStyle w:val="Corpsdetexte"/>
                              <w:jc w:val="both"/>
                              <w:rPr>
                                <w:lang w:val="fr-FR"/>
                              </w:rPr>
                            </w:pPr>
                            <w:r>
                              <w:rPr>
                                <w:lang w:val="fr-FR"/>
                              </w:rPr>
                              <w:t xml:space="preserve">Lors d’une activité reliée à la Guignolée, nos participants ont offert leur contribution en étant présents lors de la remise des paniers. </w:t>
                            </w:r>
                            <w:r w:rsidRPr="00FE5B97">
                              <w:t xml:space="preserve">L’équipe mobile était assignée aux tâches d’accompagner les gens à choisir des jouets pour leurs enfants et </w:t>
                            </w:r>
                            <w:r>
                              <w:t xml:space="preserve">ils les </w:t>
                            </w:r>
                            <w:r w:rsidRPr="00FE5B97">
                              <w:t>accompagn</w:t>
                            </w:r>
                            <w:r>
                              <w:t>aient par la suite</w:t>
                            </w:r>
                            <w:r w:rsidRPr="00FE5B97">
                              <w:t xml:space="preserve"> jusqu’à leur véhicule.  </w:t>
                            </w:r>
                          </w:p>
                          <w:p w:rsidR="009B715A" w:rsidRDefault="009B715A" w:rsidP="00FE5B97">
                            <w:pPr>
                              <w:pStyle w:val="Corpsdetexte"/>
                              <w:jc w:val="both"/>
                              <w:rPr>
                                <w:lang w:val="fr-FR"/>
                              </w:rPr>
                            </w:pPr>
                            <w:r>
                              <w:rPr>
                                <w:lang w:val="fr-FR"/>
                              </w:rPr>
                              <w:t>Notre équipe mobile a d’ailleurs été chaleureusement accueillie</w:t>
                            </w:r>
                            <w:r w:rsidR="003302F0">
                              <w:rPr>
                                <w:lang w:val="fr-FR"/>
                              </w:rPr>
                              <w:t>,</w:t>
                            </w:r>
                            <w:r>
                              <w:rPr>
                                <w:lang w:val="fr-FR"/>
                              </w:rPr>
                              <w:t xml:space="preserve"> et ce tant par les autres bénévoles que les personnes qui bénéficiaient du service offert par le Complexe Le Partage.</w:t>
                            </w:r>
                          </w:p>
                          <w:p w:rsidR="009B715A" w:rsidRDefault="009B715A" w:rsidP="001716AF">
                            <w:pPr>
                              <w:pStyle w:val="Corpsdetexte"/>
                              <w:jc w:val="both"/>
                              <w:rPr>
                                <w:lang w:val="fr-FR"/>
                              </w:rPr>
                            </w:pPr>
                            <w:r>
                              <w:rPr>
                                <w:lang w:val="fr-FR"/>
                              </w:rPr>
                              <w:t>En terminant, notre équipe mobile a également offert quelques heures en décembre dernier pour Opération Nez rouge.</w:t>
                            </w:r>
                          </w:p>
                          <w:p w:rsidR="009B715A" w:rsidRDefault="009B715A" w:rsidP="001716AF">
                            <w:pPr>
                              <w:pStyle w:val="Corpsdetexte"/>
                              <w:jc w:val="both"/>
                              <w:rPr>
                                <w:lang w:val="fr-FR"/>
                              </w:rPr>
                            </w:pPr>
                            <w:r>
                              <w:rPr>
                                <w:lang w:val="fr-FR"/>
                              </w:rPr>
                              <w:t>Notons que toutes ces belles réalisations n’auraient pu être possible</w:t>
                            </w:r>
                            <w:r w:rsidR="003302F0">
                              <w:rPr>
                                <w:lang w:val="fr-FR"/>
                              </w:rPr>
                              <w:t>s</w:t>
                            </w:r>
                            <w:r>
                              <w:rPr>
                                <w:lang w:val="fr-FR"/>
                              </w:rPr>
                              <w:t xml:space="preserve"> sans l’implication de nos merveilleux bénévoles et des partenaires de la communauté qui soutiennent notre projet Coup de main.  Merci à tous pour ce beau projet collectif ! </w:t>
                            </w:r>
                          </w:p>
                          <w:p w:rsidR="007A162E" w:rsidRDefault="007A162E" w:rsidP="007A162E">
                            <w:pPr>
                              <w:pStyle w:val="Corpsdetexte"/>
                              <w:spacing w:after="0"/>
                              <w:jc w:val="both"/>
                              <w:rPr>
                                <w:i/>
                                <w:sz w:val="18"/>
                                <w:lang w:val="fr-FR"/>
                              </w:rPr>
                            </w:pPr>
                            <w:r>
                              <w:rPr>
                                <w:i/>
                                <w:sz w:val="18"/>
                                <w:lang w:val="fr-FR"/>
                              </w:rPr>
                              <w:t>Le Reflet a d’ailleurs récemment fait para</w:t>
                            </w:r>
                            <w:r w:rsidR="003302F0">
                              <w:rPr>
                                <w:i/>
                                <w:sz w:val="18"/>
                                <w:lang w:val="fr-FR"/>
                              </w:rPr>
                              <w:t>î</w:t>
                            </w:r>
                            <w:r>
                              <w:rPr>
                                <w:i/>
                                <w:sz w:val="18"/>
                                <w:lang w:val="fr-FR"/>
                              </w:rPr>
                              <w:t>tre un article sur le sujet :</w:t>
                            </w:r>
                          </w:p>
                          <w:p w:rsidR="007A162E" w:rsidRPr="007A162E" w:rsidRDefault="00B123C5" w:rsidP="003302F0">
                            <w:pPr>
                              <w:pStyle w:val="Corpsdetexte"/>
                              <w:spacing w:after="0"/>
                              <w:rPr>
                                <w:i/>
                                <w:color w:val="0070C0"/>
                                <w:sz w:val="18"/>
                              </w:rPr>
                            </w:pPr>
                            <w:hyperlink r:id="rId27" w:history="1">
                              <w:r w:rsidR="007A162E" w:rsidRPr="007A162E">
                                <w:rPr>
                                  <w:rStyle w:val="Lienhypertexte"/>
                                  <w:i/>
                                  <w:color w:val="0070C0"/>
                                  <w:sz w:val="18"/>
                                </w:rPr>
                                <w:t>www.lereflet.qc.ca/lescouade-coup-de-main-offre-ses-services-aux-entreprises</w:t>
                              </w:r>
                            </w:hyperlink>
                          </w:p>
                          <w:p w:rsidR="007A162E" w:rsidRPr="007A162E" w:rsidRDefault="007A162E" w:rsidP="007A162E">
                            <w:pPr>
                              <w:pStyle w:val="Corpsdetexte"/>
                              <w:jc w:val="both"/>
                              <w:rPr>
                                <w:i/>
                                <w:color w:val="335B74" w:themeColor="text2"/>
                                <w:sz w:val="18"/>
                                <w:lang w:val="fr-FR"/>
                              </w:rPr>
                            </w:pPr>
                          </w:p>
                          <w:p w:rsidR="007A162E" w:rsidRPr="007A162E" w:rsidRDefault="007A162E" w:rsidP="001716AF">
                            <w:pPr>
                              <w:pStyle w:val="Corpsdetexte"/>
                              <w:jc w:val="both"/>
                              <w:rPr>
                                <w:i/>
                                <w:sz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98C26" id="Text Box 49" o:spid="_x0000_s1067" type="#_x0000_t202" style="position:absolute;margin-left:38.2pt;margin-top:108pt;width:120pt;height:316.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" filled="f" stroked="f">
                <v:textbox style="mso-next-textbox:#Text Box 152" inset="0,0,0,0">
                  <w:txbxContent>
                    <w:p w:rsidR="009B715A" w:rsidRDefault="009B715A" w:rsidP="00E1528F">
                      <w:pPr>
                        <w:pStyle w:val="Corpsdetexte"/>
                        <w:jc w:val="both"/>
                        <w:rPr>
                          <w:lang w:val="fr-FR"/>
                        </w:rPr>
                      </w:pPr>
                      <w:r>
                        <w:rPr>
                          <w:lang w:val="fr-FR"/>
                        </w:rPr>
                        <w:t>Toujours aussi impliqués et motivés, les membres de l’équipe mobile du projet Coup de main ont une fois de plus été très actifs depuis la dernière parution de ce journal.</w:t>
                      </w:r>
                    </w:p>
                    <w:p w:rsidR="009B715A" w:rsidRDefault="009B715A" w:rsidP="00E1528F">
                      <w:pPr>
                        <w:pStyle w:val="Corpsdetexte"/>
                        <w:jc w:val="both"/>
                        <w:rPr>
                          <w:lang w:val="fr-FR"/>
                        </w:rPr>
                      </w:pPr>
                      <w:r>
                        <w:rPr>
                          <w:lang w:val="fr-FR"/>
                        </w:rPr>
                        <w:t>En plus de voir chaque semaine à l’entretien de nos locaux et à la préparation de la salle pour les rencontres de la Gang des pas pressés, notre équipe mobile s’est une fois de plus impliqué</w:t>
                      </w:r>
                      <w:r w:rsidR="003302F0">
                        <w:rPr>
                          <w:lang w:val="fr-FR"/>
                        </w:rPr>
                        <w:t>e</w:t>
                      </w:r>
                      <w:r>
                        <w:rPr>
                          <w:lang w:val="fr-FR"/>
                        </w:rPr>
                        <w:t xml:space="preserve"> au sein de sa communauté.</w:t>
                      </w:r>
                    </w:p>
                    <w:p w:rsidR="009B715A" w:rsidRDefault="009B715A" w:rsidP="00E1528F">
                      <w:pPr>
                        <w:pStyle w:val="Corpsdetexte"/>
                        <w:jc w:val="both"/>
                        <w:rPr>
                          <w:lang w:val="fr-FR"/>
                        </w:rPr>
                      </w:pPr>
                      <w:r>
                        <w:rPr>
                          <w:lang w:val="fr-FR"/>
                        </w:rPr>
                        <w:t>En décembre dernier de même qu’en février, notre équipe s’est rendu</w:t>
                      </w:r>
                      <w:r w:rsidR="003302F0">
                        <w:rPr>
                          <w:lang w:val="fr-FR"/>
                        </w:rPr>
                        <w:t>e</w:t>
                      </w:r>
                      <w:r>
                        <w:rPr>
                          <w:lang w:val="fr-FR"/>
                        </w:rPr>
                        <w:t xml:space="preserve"> à Châteauguay pour offrir bénévolement ses services lors des </w:t>
                      </w:r>
                      <w:r>
                        <w:rPr>
                          <w:i/>
                          <w:lang w:val="fr-FR"/>
                        </w:rPr>
                        <w:t>M</w:t>
                      </w:r>
                      <w:r w:rsidRPr="00E1528F">
                        <w:rPr>
                          <w:i/>
                          <w:lang w:val="fr-FR"/>
                        </w:rPr>
                        <w:t>ercredis communautaires</w:t>
                      </w:r>
                      <w:r>
                        <w:rPr>
                          <w:i/>
                          <w:lang w:val="fr-FR"/>
                        </w:rPr>
                        <w:t xml:space="preserve"> </w:t>
                      </w:r>
                      <w:r>
                        <w:rPr>
                          <w:lang w:val="fr-FR"/>
                        </w:rPr>
                        <w:t xml:space="preserve">qui se déroulaient dans deux écoles primaires. </w:t>
                      </w:r>
                    </w:p>
                    <w:p w:rsidR="009B715A" w:rsidRDefault="009B715A" w:rsidP="00E1528F">
                      <w:pPr>
                        <w:pStyle w:val="Corpsdetexte"/>
                        <w:jc w:val="both"/>
                        <w:rPr>
                          <w:lang w:val="fr-FR"/>
                        </w:rPr>
                      </w:pPr>
                      <w:r>
                        <w:rPr>
                          <w:lang w:val="fr-FR"/>
                        </w:rPr>
                        <w:t xml:space="preserve">Ils ont contribué à la préparation du local et à la distribution des repas. </w:t>
                      </w:r>
                      <w:r>
                        <w:t>Ce f</w:t>
                      </w:r>
                      <w:r w:rsidR="003302F0">
                        <w:t>u</w:t>
                      </w:r>
                      <w:r>
                        <w:t>t une belle</w:t>
                      </w:r>
                      <w:r w:rsidRPr="00E1528F">
                        <w:t xml:space="preserve"> implication de </w:t>
                      </w:r>
                      <w:r>
                        <w:t>nos membres qui ont su assumer</w:t>
                      </w:r>
                      <w:r w:rsidRPr="00E1528F">
                        <w:t xml:space="preserve"> leurs tâches avec efficacité tout en ayant beaucoup de plaisir et de fierté.  Ils ont </w:t>
                      </w:r>
                      <w:r>
                        <w:t xml:space="preserve">d’ailleurs </w:t>
                      </w:r>
                      <w:r w:rsidRPr="00E1528F">
                        <w:t xml:space="preserve">reçu que </w:t>
                      </w:r>
                      <w:r w:rsidR="003302F0">
                        <w:t>de</w:t>
                      </w:r>
                      <w:r w:rsidRPr="00E1528F">
                        <w:t xml:space="preserve"> beaux commentaires sur leur travail.</w:t>
                      </w:r>
                    </w:p>
                    <w:p w:rsidR="009B715A" w:rsidRDefault="009B715A" w:rsidP="00FE5B97">
                      <w:pPr>
                        <w:pStyle w:val="Corpsdetexte"/>
                        <w:jc w:val="both"/>
                        <w:rPr>
                          <w:lang w:val="fr-FR"/>
                        </w:rPr>
                      </w:pPr>
                      <w:r>
                        <w:rPr>
                          <w:lang w:val="fr-FR"/>
                        </w:rPr>
                        <w:t xml:space="preserve">Lors d’une activité reliée à la Guignolée, nos participants ont offert leur contribution en étant présents lors de la remise des paniers. </w:t>
                      </w:r>
                      <w:r w:rsidRPr="00FE5B97">
                        <w:t xml:space="preserve">L’équipe mobile était assignée aux tâches d’accompagner les gens à choisir des jouets pour leurs enfants et </w:t>
                      </w:r>
                      <w:r>
                        <w:t xml:space="preserve">ils les </w:t>
                      </w:r>
                      <w:r w:rsidRPr="00FE5B97">
                        <w:t>accompagn</w:t>
                      </w:r>
                      <w:r>
                        <w:t>aient par la suite</w:t>
                      </w:r>
                      <w:r w:rsidRPr="00FE5B97">
                        <w:t xml:space="preserve"> jusqu’à leur véhicule.  </w:t>
                      </w:r>
                    </w:p>
                    <w:p w:rsidR="009B715A" w:rsidRDefault="009B715A" w:rsidP="00FE5B97">
                      <w:pPr>
                        <w:pStyle w:val="Corpsdetexte"/>
                        <w:jc w:val="both"/>
                        <w:rPr>
                          <w:lang w:val="fr-FR"/>
                        </w:rPr>
                      </w:pPr>
                      <w:r>
                        <w:rPr>
                          <w:lang w:val="fr-FR"/>
                        </w:rPr>
                        <w:t>Notre équipe mobile a d’ailleurs été chaleureusement accueillie</w:t>
                      </w:r>
                      <w:r w:rsidR="003302F0">
                        <w:rPr>
                          <w:lang w:val="fr-FR"/>
                        </w:rPr>
                        <w:t>,</w:t>
                      </w:r>
                      <w:r>
                        <w:rPr>
                          <w:lang w:val="fr-FR"/>
                        </w:rPr>
                        <w:t xml:space="preserve"> et ce tant par les autres bénévoles que les personnes qui bénéficiaient du service offert par le Complexe Le Partage.</w:t>
                      </w:r>
                    </w:p>
                    <w:p w:rsidR="009B715A" w:rsidRDefault="009B715A" w:rsidP="001716AF">
                      <w:pPr>
                        <w:pStyle w:val="Corpsdetexte"/>
                        <w:jc w:val="both"/>
                        <w:rPr>
                          <w:lang w:val="fr-FR"/>
                        </w:rPr>
                      </w:pPr>
                      <w:r>
                        <w:rPr>
                          <w:lang w:val="fr-FR"/>
                        </w:rPr>
                        <w:t>En terminant, notre équipe mobile a également offert quelques heures en décembre dernier pour Opération Nez rouge.</w:t>
                      </w:r>
                    </w:p>
                    <w:p w:rsidR="009B715A" w:rsidRDefault="009B715A" w:rsidP="001716AF">
                      <w:pPr>
                        <w:pStyle w:val="Corpsdetexte"/>
                        <w:jc w:val="both"/>
                        <w:rPr>
                          <w:lang w:val="fr-FR"/>
                        </w:rPr>
                      </w:pPr>
                      <w:r>
                        <w:rPr>
                          <w:lang w:val="fr-FR"/>
                        </w:rPr>
                        <w:t>Notons que toutes ces belles réalisations n’auraient pu être possible</w:t>
                      </w:r>
                      <w:r w:rsidR="003302F0">
                        <w:rPr>
                          <w:lang w:val="fr-FR"/>
                        </w:rPr>
                        <w:t>s</w:t>
                      </w:r>
                      <w:r>
                        <w:rPr>
                          <w:lang w:val="fr-FR"/>
                        </w:rPr>
                        <w:t xml:space="preserve"> sans l’implication de nos merveilleux bénévoles et des partenaires de la communauté qui soutiennent notre projet Coup de main.  Merci à tous pour ce beau projet collectif ! </w:t>
                      </w:r>
                    </w:p>
                    <w:p w:rsidR="007A162E" w:rsidRDefault="007A162E" w:rsidP="007A162E">
                      <w:pPr>
                        <w:pStyle w:val="Corpsdetexte"/>
                        <w:spacing w:after="0"/>
                        <w:jc w:val="both"/>
                        <w:rPr>
                          <w:i/>
                          <w:sz w:val="18"/>
                          <w:lang w:val="fr-FR"/>
                        </w:rPr>
                      </w:pPr>
                      <w:r>
                        <w:rPr>
                          <w:i/>
                          <w:sz w:val="18"/>
                          <w:lang w:val="fr-FR"/>
                        </w:rPr>
                        <w:t>Le Reflet a d’ailleurs récemment fait para</w:t>
                      </w:r>
                      <w:r w:rsidR="003302F0">
                        <w:rPr>
                          <w:i/>
                          <w:sz w:val="18"/>
                          <w:lang w:val="fr-FR"/>
                        </w:rPr>
                        <w:t>î</w:t>
                      </w:r>
                      <w:r>
                        <w:rPr>
                          <w:i/>
                          <w:sz w:val="18"/>
                          <w:lang w:val="fr-FR"/>
                        </w:rPr>
                        <w:t>tre un article sur le sujet :</w:t>
                      </w:r>
                    </w:p>
                    <w:p w:rsidR="007A162E" w:rsidRPr="007A162E" w:rsidRDefault="00B123C5" w:rsidP="003302F0">
                      <w:pPr>
                        <w:pStyle w:val="Corpsdetexte"/>
                        <w:spacing w:after="0"/>
                        <w:rPr>
                          <w:i/>
                          <w:color w:val="0070C0"/>
                          <w:sz w:val="18"/>
                        </w:rPr>
                      </w:pPr>
                      <w:hyperlink r:id="rId28" w:history="1">
                        <w:r w:rsidR="007A162E" w:rsidRPr="007A162E">
                          <w:rPr>
                            <w:rStyle w:val="Lienhypertexte"/>
                            <w:i/>
                            <w:color w:val="0070C0"/>
                            <w:sz w:val="18"/>
                          </w:rPr>
                          <w:t>www.lereflet.qc.ca/lescouade-coup-de-main-offre-ses-services-aux-entreprises</w:t>
                        </w:r>
                      </w:hyperlink>
                    </w:p>
                    <w:p w:rsidR="007A162E" w:rsidRPr="007A162E" w:rsidRDefault="007A162E" w:rsidP="007A162E">
                      <w:pPr>
                        <w:pStyle w:val="Corpsdetexte"/>
                        <w:jc w:val="both"/>
                        <w:rPr>
                          <w:i/>
                          <w:color w:val="335B74" w:themeColor="text2"/>
                          <w:sz w:val="18"/>
                          <w:lang w:val="fr-FR"/>
                        </w:rPr>
                      </w:pPr>
                    </w:p>
                    <w:p w:rsidR="007A162E" w:rsidRPr="007A162E" w:rsidRDefault="007A162E" w:rsidP="001716AF">
                      <w:pPr>
                        <w:pStyle w:val="Corpsdetexte"/>
                        <w:jc w:val="both"/>
                        <w:rPr>
                          <w:i/>
                          <w:sz w:val="18"/>
                          <w:lang w:val="fr-FR"/>
                        </w:rPr>
                      </w:pPr>
                    </w:p>
                  </w:txbxContent>
                </v:textbox>
                <w10:wrap anchorx="page" anchory="page"/>
              </v:shape>
            </w:pict>
          </mc:Fallback>
        </mc:AlternateContent>
      </w:r>
    </w:p>
    <w:p w:rsidR="001E75CA" w:rsidRDefault="001E75CA"/>
    <w:p w:rsidR="001E75CA" w:rsidRDefault="001E75CA"/>
    <w:p w:rsidR="001E75CA" w:rsidRDefault="001E75CA"/>
    <w:p w:rsidR="001E75CA" w:rsidRDefault="001E75CA"/>
    <w:p w:rsidR="001E75CA" w:rsidRDefault="001E75CA"/>
    <w:p w:rsidR="001E75CA" w:rsidRDefault="001E75CA"/>
    <w:p w:rsidR="001E75CA" w:rsidRDefault="001E75CA"/>
    <w:p w:rsidR="001E75CA" w:rsidRDefault="007A162E">
      <w:r w:rsidRPr="00E23FCD">
        <w:rPr>
          <w:noProof/>
        </w:rPr>
        <w:drawing>
          <wp:anchor distT="0" distB="0" distL="114300" distR="114300" simplePos="0" relativeHeight="251859968" behindDoc="1" locked="0" layoutInCell="1" allowOverlap="1" wp14:anchorId="466676A1" wp14:editId="63E1E0A4">
            <wp:simplePos x="0" y="0"/>
            <wp:positionH relativeFrom="margin">
              <wp:posOffset>5063952</wp:posOffset>
            </wp:positionH>
            <wp:positionV relativeFrom="paragraph">
              <wp:posOffset>37638</wp:posOffset>
            </wp:positionV>
            <wp:extent cx="1244600" cy="933450"/>
            <wp:effectExtent l="133350" t="76200" r="88900" b="133350"/>
            <wp:wrapTight wrapText="bothSides">
              <wp:wrapPolygon edited="0">
                <wp:start x="1322" y="-1763"/>
                <wp:lineTo x="-2314" y="-882"/>
                <wp:lineTo x="-2314" y="20278"/>
                <wp:lineTo x="661" y="24245"/>
                <wp:lineTo x="19837" y="24245"/>
                <wp:lineTo x="20167" y="23363"/>
                <wp:lineTo x="22482" y="20718"/>
                <wp:lineTo x="22812" y="6171"/>
                <wp:lineTo x="19506" y="-441"/>
                <wp:lineTo x="19176" y="-1763"/>
                <wp:lineTo x="1322" y="-1763"/>
              </wp:wrapPolygon>
            </wp:wrapTight>
            <wp:docPr id="33" name="Image 33" descr="Sur la photo (de gauche à droite)  &#10;Sandra, Karine, Jonathan et Dani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44600" cy="933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1E75CA" w:rsidRDefault="001E75CA"/>
    <w:p w:rsidR="001E75CA" w:rsidRDefault="001716AF">
      <w:r>
        <w:rPr>
          <w:noProof/>
        </w:rPr>
        <w:drawing>
          <wp:anchor distT="0" distB="0" distL="114300" distR="114300" simplePos="0" relativeHeight="251860992" behindDoc="1" locked="0" layoutInCell="1" allowOverlap="1" wp14:anchorId="3922C92D">
            <wp:simplePos x="0" y="0"/>
            <wp:positionH relativeFrom="margin">
              <wp:posOffset>5604683</wp:posOffset>
            </wp:positionH>
            <wp:positionV relativeFrom="paragraph">
              <wp:posOffset>903374</wp:posOffset>
            </wp:positionV>
            <wp:extent cx="1206500" cy="908050"/>
            <wp:effectExtent l="114300" t="57150" r="69850" b="139700"/>
            <wp:wrapTight wrapText="bothSides">
              <wp:wrapPolygon edited="0">
                <wp:start x="0" y="-1359"/>
                <wp:lineTo x="-2046" y="-453"/>
                <wp:lineTo x="-2046" y="21298"/>
                <wp:lineTo x="341" y="23564"/>
                <wp:lineTo x="682" y="24470"/>
                <wp:lineTo x="19440" y="24470"/>
                <wp:lineTo x="19781" y="23564"/>
                <wp:lineTo x="22168" y="21298"/>
                <wp:lineTo x="22509" y="6797"/>
                <wp:lineTo x="20463" y="0"/>
                <wp:lineTo x="20463" y="-1359"/>
                <wp:lineTo x="0" y="-1359"/>
              </wp:wrapPolygon>
            </wp:wrapTight>
            <wp:docPr id="34" name="Image 34" descr="Sur la photo (de gauche à droite)  &#10;Mélanie, Jonathan et Karine"/>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06500" cy="908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9679B">
        <w:rPr>
          <w:noProof/>
          <w:lang w:eastAsia="fr-CA" w:bidi="ar-SA"/>
        </w:rPr>
        <mc:AlternateContent>
          <mc:Choice Requires="wps">
            <w:drawing>
              <wp:anchor distT="0" distB="0" distL="114300" distR="114300" simplePos="0" relativeHeight="251670528" behindDoc="0" locked="0" layoutInCell="1" allowOverlap="1" wp14:anchorId="51CD11F4" wp14:editId="4336917C">
                <wp:simplePos x="0" y="0"/>
                <wp:positionH relativeFrom="page">
                  <wp:posOffset>4008120</wp:posOffset>
                </wp:positionH>
                <wp:positionV relativeFrom="page">
                  <wp:posOffset>6088380</wp:posOffset>
                </wp:positionV>
                <wp:extent cx="1733550" cy="3006090"/>
                <wp:effectExtent l="0" t="0" r="0" b="381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0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11F4" id="Text Box 157" o:spid="_x0000_s1068" type="#_x0000_t202" style="position:absolute;margin-left:315.6pt;margin-top:479.4pt;width:136.5pt;height:236.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" filled="f" stroked="f">
                <v:textbox inset="0,0,0,0">
                  <w:txbxContent/>
                </v:textbox>
                <w10:wrap anchorx="page" anchory="page"/>
              </v:shape>
            </w:pict>
          </mc:Fallback>
        </mc:AlternateContent>
      </w:r>
      <w:r w:rsidR="00ED1B89">
        <w:rPr>
          <w:noProof/>
          <w:lang w:eastAsia="fr-CA" w:bidi="ar-SA"/>
        </w:rPr>
        <mc:AlternateContent>
          <mc:Choice Requires="wps">
            <w:drawing>
              <wp:anchor distT="0" distB="0" distL="114300" distR="114300" simplePos="0" relativeHeight="251863040" behindDoc="0" locked="0" layoutInCell="1" allowOverlap="1" wp14:anchorId="1F5C36ED" wp14:editId="2FB3DF9D">
                <wp:simplePos x="0" y="0"/>
                <wp:positionH relativeFrom="page">
                  <wp:posOffset>495300</wp:posOffset>
                </wp:positionH>
                <wp:positionV relativeFrom="margin">
                  <wp:posOffset>5019675</wp:posOffset>
                </wp:positionV>
                <wp:extent cx="4800600" cy="295275"/>
                <wp:effectExtent l="0" t="0" r="0" b="9525"/>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871601" w:rsidRDefault="009B715A" w:rsidP="008E4A67">
                            <w:pPr>
                              <w:pStyle w:val="Titre2"/>
                              <w:rPr>
                                <w:rFonts w:ascii="Baskerville Old Face" w:hAnsi="Baskerville Old Face"/>
                                <w:b/>
                                <w:color w:val="auto"/>
                                <w:sz w:val="32"/>
                              </w:rPr>
                            </w:pPr>
                            <w:r w:rsidRPr="00871601">
                              <w:rPr>
                                <w:rFonts w:ascii="Baskerville Old Face" w:hAnsi="Baskerville Old Face"/>
                                <w:b/>
                                <w:color w:val="00B050"/>
                                <w:sz w:val="44"/>
                              </w:rPr>
                              <w:t>Projet Coup de main</w:t>
                            </w:r>
                          </w:p>
                          <w:p w:rsidR="009B715A" w:rsidRPr="001428D8" w:rsidRDefault="009B715A" w:rsidP="008E4A67">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C36ED" id="Text Box 52" o:spid="_x0000_s1069" type="#_x0000_t202" style="position:absolute;margin-left:39pt;margin-top:395.25pt;width:378pt;height:23.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Mwsg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" filled="f" stroked="f">
                <v:textbox inset="0,0,0,0">
                  <w:txbxContent>
                    <w:p w:rsidR="009B715A" w:rsidRPr="00871601" w:rsidRDefault="009B715A" w:rsidP="008E4A67">
                      <w:pPr>
                        <w:pStyle w:val="Titre2"/>
                        <w:rPr>
                          <w:rFonts w:ascii="Baskerville Old Face" w:hAnsi="Baskerville Old Face"/>
                          <w:b/>
                          <w:color w:val="auto"/>
                          <w:sz w:val="32"/>
                        </w:rPr>
                      </w:pPr>
                      <w:r w:rsidRPr="00871601">
                        <w:rPr>
                          <w:rFonts w:ascii="Baskerville Old Face" w:hAnsi="Baskerville Old Face"/>
                          <w:b/>
                          <w:color w:val="00B050"/>
                          <w:sz w:val="44"/>
                        </w:rPr>
                        <w:t>Projet Coup de main</w:t>
                      </w:r>
                    </w:p>
                    <w:p w:rsidR="009B715A" w:rsidRPr="001428D8" w:rsidRDefault="009B715A" w:rsidP="008E4A67">
                      <w:pPr>
                        <w:pStyle w:val="Titre2"/>
                        <w:rPr>
                          <w:color w:val="auto"/>
                        </w:rPr>
                      </w:pPr>
                    </w:p>
                  </w:txbxContent>
                </v:textbox>
                <w10:wrap anchorx="page" anchory="margin"/>
              </v:shape>
            </w:pict>
          </mc:Fallback>
        </mc:AlternateContent>
      </w:r>
      <w:r w:rsidR="00ED1B89">
        <w:rPr>
          <w:noProof/>
        </w:rPr>
        <w:drawing>
          <wp:anchor distT="0" distB="0" distL="114300" distR="114300" simplePos="0" relativeHeight="251865088" behindDoc="1" locked="0" layoutInCell="1" allowOverlap="1" wp14:anchorId="67E7A367" wp14:editId="3C748BDF">
            <wp:simplePos x="0" y="0"/>
            <wp:positionH relativeFrom="margin">
              <wp:posOffset>5378450</wp:posOffset>
            </wp:positionH>
            <wp:positionV relativeFrom="page">
              <wp:posOffset>6523355</wp:posOffset>
            </wp:positionV>
            <wp:extent cx="1619250" cy="1257300"/>
            <wp:effectExtent l="0" t="0" r="0" b="0"/>
            <wp:wrapTight wrapText="bothSides">
              <wp:wrapPolygon edited="0">
                <wp:start x="0" y="0"/>
                <wp:lineTo x="0" y="21273"/>
                <wp:lineTo x="21346" y="21273"/>
                <wp:lineTo x="21346" y="0"/>
                <wp:lineTo x="0" y="0"/>
              </wp:wrapPolygon>
            </wp:wrapTight>
            <wp:docPr id="38" name="Image 38" descr="Logo du projet Coup de main composé au centre d'une terre dans laquelle s'imbrique un morceau de casse-tête représentant une personne handicapée. Tout autour, des personnage se tenant par la main, formant ainsi un 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pic:spPr>
                </pic:pic>
              </a:graphicData>
            </a:graphic>
            <wp14:sizeRelH relativeFrom="margin">
              <wp14:pctWidth>0</wp14:pctWidth>
            </wp14:sizeRelH>
            <wp14:sizeRelV relativeFrom="margin">
              <wp14:pctHeight>0</wp14:pctHeight>
            </wp14:sizeRelV>
          </wp:anchor>
        </w:drawing>
      </w:r>
      <w:r w:rsidR="00ED1B89">
        <w:rPr>
          <w:noProof/>
          <w:lang w:eastAsia="fr-CA" w:bidi="ar-SA"/>
        </w:rPr>
        <mc:AlternateContent>
          <mc:Choice Requires="wps">
            <w:drawing>
              <wp:anchor distT="0" distB="0" distL="114300" distR="114300" simplePos="0" relativeHeight="251669504" behindDoc="0" locked="0" layoutInCell="1" allowOverlap="1" wp14:anchorId="6857C817" wp14:editId="0AA407D4">
                <wp:simplePos x="0" y="0"/>
                <wp:positionH relativeFrom="page">
                  <wp:posOffset>2095500</wp:posOffset>
                </wp:positionH>
                <wp:positionV relativeFrom="page">
                  <wp:posOffset>6083300</wp:posOffset>
                </wp:positionV>
                <wp:extent cx="1714500" cy="3048000"/>
                <wp:effectExtent l="0" t="0" r="0" b="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C817" id="Text Box 156" o:spid="_x0000_s1070" type="#_x0000_t202" style="position:absolute;margin-left:165pt;margin-top:479pt;width:135pt;height:24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" filled="f" stroked="f">
                <v:textbox style="mso-next-textbox:#Text Box 157" inset="0,0,0,0">
                  <w:txbxContent/>
                </v:textbox>
                <w10:wrap anchorx="page" anchory="page"/>
              </v:shape>
            </w:pict>
          </mc:Fallback>
        </mc:AlternateContent>
      </w:r>
      <w:r w:rsidR="00ED1B89">
        <w:rPr>
          <w:noProof/>
          <w:lang w:eastAsia="fr-CA" w:bidi="ar-SA"/>
        </w:rPr>
        <mc:AlternateContent>
          <mc:Choice Requires="wps">
            <w:drawing>
              <wp:anchor distT="0" distB="0" distL="114300" distR="114300" simplePos="0" relativeHeight="251626496" behindDoc="0" locked="0" layoutInCell="1" allowOverlap="1" wp14:anchorId="1F7825B4" wp14:editId="5F4B3432">
                <wp:simplePos x="0" y="0"/>
                <wp:positionH relativeFrom="page">
                  <wp:posOffset>461010</wp:posOffset>
                </wp:positionH>
                <wp:positionV relativeFrom="page">
                  <wp:posOffset>6064885</wp:posOffset>
                </wp:positionV>
                <wp:extent cx="1498600" cy="2958465"/>
                <wp:effectExtent l="0" t="0" r="0" b="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rsidR="009B715A" w:rsidRPr="00CF2A25" w:rsidRDefault="009B715A" w:rsidP="008E4A67">
                            <w:pPr>
                              <w:pStyle w:val="Corpsdetexte"/>
                              <w:jc w:val="center"/>
                              <w:rPr>
                                <w:color w:val="1CADE4" w:themeColor="accent1"/>
                                <w:sz w:val="24"/>
                                <w:lang w:val="fr-FR"/>
                              </w:rPr>
                            </w:pPr>
                            <w:r w:rsidRPr="00CF2A25">
                              <w:rPr>
                                <w:color w:val="1CADE4" w:themeColor="accent1"/>
                                <w:sz w:val="24"/>
                                <w:lang w:val="fr-FR"/>
                              </w:rPr>
                              <w:t>Tu es membre de l’APHRSO ?</w:t>
                            </w:r>
                          </w:p>
                          <w:p w:rsidR="009B715A" w:rsidRPr="00CF2A25" w:rsidRDefault="009B715A" w:rsidP="008E4A67">
                            <w:pPr>
                              <w:pStyle w:val="Corpsdetexte"/>
                              <w:spacing w:after="0" w:line="240" w:lineRule="auto"/>
                              <w:jc w:val="center"/>
                              <w:rPr>
                                <w:color w:val="00B050"/>
                                <w:sz w:val="24"/>
                                <w:lang w:val="fr-FR"/>
                              </w:rPr>
                            </w:pPr>
                            <w:r w:rsidRPr="00CF2A25">
                              <w:rPr>
                                <w:color w:val="00B050"/>
                                <w:sz w:val="24"/>
                                <w:lang w:val="fr-FR"/>
                              </w:rPr>
                              <w:t xml:space="preserve">Tu es âgé de </w:t>
                            </w:r>
                          </w:p>
                          <w:p w:rsidR="009B715A" w:rsidRPr="00607712" w:rsidRDefault="009B715A" w:rsidP="008E4A67">
                            <w:pPr>
                              <w:pStyle w:val="Corpsdetexte"/>
                              <w:spacing w:line="240" w:lineRule="auto"/>
                              <w:jc w:val="center"/>
                              <w:rPr>
                                <w:color w:val="2683C6" w:themeColor="accent2"/>
                                <w:sz w:val="24"/>
                                <w:lang w:val="fr-FR"/>
                              </w:rPr>
                            </w:pPr>
                            <w:r w:rsidRPr="00CF2A25">
                              <w:rPr>
                                <w:color w:val="00B050"/>
                                <w:sz w:val="24"/>
                                <w:lang w:val="fr-FR"/>
                              </w:rPr>
                              <w:t>18 ans et plus ?</w:t>
                            </w:r>
                          </w:p>
                          <w:p w:rsidR="009B715A" w:rsidRDefault="009B715A" w:rsidP="008E4A67">
                            <w:pPr>
                              <w:pStyle w:val="Corpsdetexte"/>
                              <w:spacing w:before="240" w:after="0" w:line="240" w:lineRule="auto"/>
                              <w:jc w:val="center"/>
                              <w:rPr>
                                <w:color w:val="00B050"/>
                                <w:sz w:val="24"/>
                                <w:lang w:val="fr-FR"/>
                              </w:rPr>
                            </w:pPr>
                            <w:r w:rsidRPr="00CF2A25">
                              <w:rPr>
                                <w:color w:val="1CADE4" w:themeColor="accent1"/>
                                <w:sz w:val="24"/>
                                <w:lang w:val="fr-FR"/>
                              </w:rPr>
                              <w:t>Tu as des disponibilités à offrir</w:t>
                            </w:r>
                            <w:r w:rsidRPr="00C63AB1">
                              <w:rPr>
                                <w:color w:val="1CADE4" w:themeColor="accent1"/>
                                <w:sz w:val="24"/>
                                <w:lang w:val="fr-FR"/>
                              </w:rPr>
                              <w:t> ?</w:t>
                            </w:r>
                          </w:p>
                          <w:p w:rsidR="009B715A" w:rsidRDefault="009B715A" w:rsidP="008E4A67">
                            <w:pPr>
                              <w:pStyle w:val="Corpsdetexte"/>
                              <w:spacing w:after="0" w:line="240" w:lineRule="auto"/>
                              <w:jc w:val="center"/>
                              <w:rPr>
                                <w:color w:val="00B050"/>
                                <w:sz w:val="24"/>
                                <w:lang w:val="fr-FR"/>
                              </w:rPr>
                            </w:pPr>
                            <w:r w:rsidRPr="00C63AB1">
                              <w:rPr>
                                <w:i/>
                                <w:color w:val="1CADE4" w:themeColor="accent1"/>
                                <w:lang w:val="fr-FR"/>
                              </w:rPr>
                              <w:t>(Jour, soir</w:t>
                            </w:r>
                            <w:r>
                              <w:rPr>
                                <w:i/>
                                <w:color w:val="1CADE4" w:themeColor="accent1"/>
                                <w:lang w:val="fr-FR"/>
                              </w:rPr>
                              <w:t>,</w:t>
                            </w:r>
                            <w:r w:rsidRPr="00C63AB1">
                              <w:rPr>
                                <w:i/>
                                <w:color w:val="1CADE4" w:themeColor="accent1"/>
                                <w:lang w:val="fr-FR"/>
                              </w:rPr>
                              <w:t xml:space="preserve"> week-end)</w:t>
                            </w:r>
                            <w:r w:rsidRPr="00C63AB1">
                              <w:rPr>
                                <w:color w:val="1CADE4" w:themeColor="accent1"/>
                                <w:sz w:val="22"/>
                                <w:lang w:val="fr-FR"/>
                              </w:rPr>
                              <w:t> </w:t>
                            </w:r>
                          </w:p>
                          <w:p w:rsidR="009B715A" w:rsidRPr="00CF2A25" w:rsidRDefault="009B715A" w:rsidP="008E4A67">
                            <w:pPr>
                              <w:pStyle w:val="Corpsdetexte"/>
                              <w:spacing w:before="240" w:after="0" w:line="240" w:lineRule="auto"/>
                              <w:jc w:val="center"/>
                              <w:rPr>
                                <w:color w:val="00B050"/>
                                <w:sz w:val="24"/>
                                <w:lang w:val="fr-FR"/>
                              </w:rPr>
                            </w:pPr>
                            <w:r w:rsidRPr="00CF2A25">
                              <w:rPr>
                                <w:color w:val="00B050"/>
                                <w:sz w:val="24"/>
                                <w:lang w:val="fr-FR"/>
                              </w:rPr>
                              <w:t xml:space="preserve">Tu cherches ponctuellement une occupation valorisante ? </w:t>
                            </w:r>
                          </w:p>
                          <w:p w:rsidR="009B715A" w:rsidRDefault="009B715A" w:rsidP="008E4A67">
                            <w:pPr>
                              <w:pStyle w:val="Corpsdetexte"/>
                              <w:spacing w:before="240"/>
                              <w:jc w:val="both"/>
                              <w:rPr>
                                <w:lang w:val="fr-FR"/>
                              </w:rPr>
                            </w:pPr>
                            <w:r>
                              <w:rPr>
                                <w:lang w:val="fr-FR"/>
                              </w:rPr>
                              <w:t>L’APHRSO t’invite à poser ta candidature pour faire partie de l’équipe mobile du projet Coup de main !</w:t>
                            </w:r>
                          </w:p>
                          <w:p w:rsidR="009B715A" w:rsidRDefault="009B715A" w:rsidP="008E4A67">
                            <w:pPr>
                              <w:pStyle w:val="Corpsdetexte"/>
                              <w:jc w:val="both"/>
                              <w:rPr>
                                <w:lang w:val="fr-FR"/>
                              </w:rPr>
                            </w:pPr>
                            <w:r>
                              <w:rPr>
                                <w:lang w:val="fr-FR"/>
                              </w:rPr>
                              <w:t>Le projet Coup de main a pour principal objectif de démontrer les bienfaits de la participation sociale des personnes ayant des limitations, et ce tant pour la personne elle-même que pour la collectivité.</w:t>
                            </w:r>
                          </w:p>
                          <w:p w:rsidR="009B715A" w:rsidRDefault="009B715A" w:rsidP="008E4A67">
                            <w:pPr>
                              <w:pStyle w:val="Corpsdetexte"/>
                              <w:jc w:val="both"/>
                              <w:rPr>
                                <w:lang w:val="fr-FR"/>
                              </w:rPr>
                            </w:pPr>
                            <w:r>
                              <w:rPr>
                                <w:lang w:val="fr-FR"/>
                              </w:rPr>
                              <w:t>Par le biais de projets ponctuels provenant soit de l’APHRSO ou de nos différents collaborateurs (villes, organismes, commerces, etc.), l’idée est de jumeler le potentiel de notre équipe d’implication sociale (équipe mobile) aux besoins en bénévolat que peuvent avoir nos partenaires de la région.</w:t>
                            </w:r>
                          </w:p>
                          <w:p w:rsidR="009B715A" w:rsidRPr="009C2472" w:rsidRDefault="009B715A" w:rsidP="008E4A67">
                            <w:pPr>
                              <w:pStyle w:val="Corpsdetexte"/>
                              <w:jc w:val="both"/>
                              <w:rPr>
                                <w:lang w:val="fr-FR"/>
                              </w:rPr>
                            </w:pPr>
                            <w:r>
                              <w:rPr>
                                <w:lang w:val="fr-FR"/>
                              </w:rPr>
                              <w:t>Nous sommes donc à la recherche de candidats intéressés à faire partie de l’équipe mobile du projet Coup de main.</w:t>
                            </w:r>
                          </w:p>
                          <w:p w:rsidR="009B715A" w:rsidRDefault="009B715A" w:rsidP="008E4A67">
                            <w:pPr>
                              <w:pStyle w:val="Corpsdetexte"/>
                              <w:jc w:val="both"/>
                              <w:rPr>
                                <w:rFonts w:cs="Times New Roman"/>
                                <w:lang w:val="fr-FR" w:bidi="en-US"/>
                              </w:rPr>
                            </w:pPr>
                            <w:r>
                              <w:rPr>
                                <w:rFonts w:cs="Times New Roman"/>
                                <w:lang w:val="fr-FR" w:bidi="en-US"/>
                              </w:rPr>
                              <w:t xml:space="preserve">Les candidats intéressés doivent soumettre leur candidature auprès de Marie-Eve Clermont, agente de promotion et de développement social au 450 659-6519 ou par courriel à </w:t>
                            </w:r>
                            <w:hyperlink r:id="rId32" w:history="1">
                              <w:r w:rsidRPr="00153986">
                                <w:rPr>
                                  <w:rStyle w:val="Lienhypertexte"/>
                                  <w:rFonts w:cs="Times New Roman"/>
                                  <w:color w:val="00B050"/>
                                  <w:lang w:val="fr-FR" w:bidi="en-US"/>
                                </w:rPr>
                                <w:t>promo@aphrso.org</w:t>
                              </w:r>
                            </w:hyperlink>
                          </w:p>
                          <w:p w:rsidR="009B715A" w:rsidRPr="00607712" w:rsidRDefault="009B715A" w:rsidP="008E4A67">
                            <w:pPr>
                              <w:pStyle w:val="Corpsdetexte"/>
                              <w:spacing w:before="240" w:after="0" w:line="240" w:lineRule="auto"/>
                              <w:jc w:val="both"/>
                              <w:rPr>
                                <w:i/>
                                <w:sz w:val="18"/>
                                <w:lang w:val="fr-FR"/>
                              </w:rPr>
                            </w:pPr>
                            <w:r w:rsidRPr="00607712">
                              <w:rPr>
                                <w:i/>
                                <w:sz w:val="18"/>
                                <w:lang w:val="fr-FR"/>
                              </w:rPr>
                              <w:t xml:space="preserve">Notez que le projet Coup de main vise à rejoindre les adultes ayant des limitations fonctionnelles, membres de l’APHRSO, </w:t>
                            </w:r>
                            <w:r>
                              <w:rPr>
                                <w:i/>
                                <w:sz w:val="18"/>
                                <w:lang w:val="fr-FR"/>
                              </w:rPr>
                              <w:t xml:space="preserve">qui ont un intérêt à s’impliquer sporadiquement dans des projets collectifs.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825B4" id="Text Box 51" o:spid="_x0000_s1071" type="#_x0000_t202" style="position:absolute;margin-left:36.3pt;margin-top:477.55pt;width:118pt;height:232.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4ZsAIAALQ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" filled="f" stroked="f">
                <v:textbox style="mso-next-textbox:#Text Box 156" inset="0,0,0,0">
                  <w:txbxContent>
                    <w:p w:rsidR="009B715A" w:rsidRPr="00CF2A25" w:rsidRDefault="009B715A" w:rsidP="008E4A67">
                      <w:pPr>
                        <w:pStyle w:val="Corpsdetexte"/>
                        <w:jc w:val="center"/>
                        <w:rPr>
                          <w:color w:val="1CADE4" w:themeColor="accent1"/>
                          <w:sz w:val="24"/>
                          <w:lang w:val="fr-FR"/>
                        </w:rPr>
                      </w:pPr>
                      <w:r w:rsidRPr="00CF2A25">
                        <w:rPr>
                          <w:color w:val="1CADE4" w:themeColor="accent1"/>
                          <w:sz w:val="24"/>
                          <w:lang w:val="fr-FR"/>
                        </w:rPr>
                        <w:t>Tu es membre de l’APHRSO ?</w:t>
                      </w:r>
                    </w:p>
                    <w:p w:rsidR="009B715A" w:rsidRPr="00CF2A25" w:rsidRDefault="009B715A" w:rsidP="008E4A67">
                      <w:pPr>
                        <w:pStyle w:val="Corpsdetexte"/>
                        <w:spacing w:after="0" w:line="240" w:lineRule="auto"/>
                        <w:jc w:val="center"/>
                        <w:rPr>
                          <w:color w:val="00B050"/>
                          <w:sz w:val="24"/>
                          <w:lang w:val="fr-FR"/>
                        </w:rPr>
                      </w:pPr>
                      <w:r w:rsidRPr="00CF2A25">
                        <w:rPr>
                          <w:color w:val="00B050"/>
                          <w:sz w:val="24"/>
                          <w:lang w:val="fr-FR"/>
                        </w:rPr>
                        <w:t xml:space="preserve">Tu es âgé de </w:t>
                      </w:r>
                    </w:p>
                    <w:p w:rsidR="009B715A" w:rsidRPr="00607712" w:rsidRDefault="009B715A" w:rsidP="008E4A67">
                      <w:pPr>
                        <w:pStyle w:val="Corpsdetexte"/>
                        <w:spacing w:line="240" w:lineRule="auto"/>
                        <w:jc w:val="center"/>
                        <w:rPr>
                          <w:color w:val="2683C6" w:themeColor="accent2"/>
                          <w:sz w:val="24"/>
                          <w:lang w:val="fr-FR"/>
                        </w:rPr>
                      </w:pPr>
                      <w:r w:rsidRPr="00CF2A25">
                        <w:rPr>
                          <w:color w:val="00B050"/>
                          <w:sz w:val="24"/>
                          <w:lang w:val="fr-FR"/>
                        </w:rPr>
                        <w:t>18 ans et plus ?</w:t>
                      </w:r>
                    </w:p>
                    <w:p w:rsidR="009B715A" w:rsidRDefault="009B715A" w:rsidP="008E4A67">
                      <w:pPr>
                        <w:pStyle w:val="Corpsdetexte"/>
                        <w:spacing w:before="240" w:after="0" w:line="240" w:lineRule="auto"/>
                        <w:jc w:val="center"/>
                        <w:rPr>
                          <w:color w:val="00B050"/>
                          <w:sz w:val="24"/>
                          <w:lang w:val="fr-FR"/>
                        </w:rPr>
                      </w:pPr>
                      <w:r w:rsidRPr="00CF2A25">
                        <w:rPr>
                          <w:color w:val="1CADE4" w:themeColor="accent1"/>
                          <w:sz w:val="24"/>
                          <w:lang w:val="fr-FR"/>
                        </w:rPr>
                        <w:t>Tu as des disponibilités à offrir</w:t>
                      </w:r>
                      <w:r w:rsidRPr="00C63AB1">
                        <w:rPr>
                          <w:color w:val="1CADE4" w:themeColor="accent1"/>
                          <w:sz w:val="24"/>
                          <w:lang w:val="fr-FR"/>
                        </w:rPr>
                        <w:t> ?</w:t>
                      </w:r>
                    </w:p>
                    <w:p w:rsidR="009B715A" w:rsidRDefault="009B715A" w:rsidP="008E4A67">
                      <w:pPr>
                        <w:pStyle w:val="Corpsdetexte"/>
                        <w:spacing w:after="0" w:line="240" w:lineRule="auto"/>
                        <w:jc w:val="center"/>
                        <w:rPr>
                          <w:color w:val="00B050"/>
                          <w:sz w:val="24"/>
                          <w:lang w:val="fr-FR"/>
                        </w:rPr>
                      </w:pPr>
                      <w:r w:rsidRPr="00C63AB1">
                        <w:rPr>
                          <w:i/>
                          <w:color w:val="1CADE4" w:themeColor="accent1"/>
                          <w:lang w:val="fr-FR"/>
                        </w:rPr>
                        <w:t>(Jour, soir</w:t>
                      </w:r>
                      <w:r>
                        <w:rPr>
                          <w:i/>
                          <w:color w:val="1CADE4" w:themeColor="accent1"/>
                          <w:lang w:val="fr-FR"/>
                        </w:rPr>
                        <w:t>,</w:t>
                      </w:r>
                      <w:r w:rsidRPr="00C63AB1">
                        <w:rPr>
                          <w:i/>
                          <w:color w:val="1CADE4" w:themeColor="accent1"/>
                          <w:lang w:val="fr-FR"/>
                        </w:rPr>
                        <w:t xml:space="preserve"> week-end)</w:t>
                      </w:r>
                      <w:r w:rsidRPr="00C63AB1">
                        <w:rPr>
                          <w:color w:val="1CADE4" w:themeColor="accent1"/>
                          <w:sz w:val="22"/>
                          <w:lang w:val="fr-FR"/>
                        </w:rPr>
                        <w:t> </w:t>
                      </w:r>
                    </w:p>
                    <w:p w:rsidR="009B715A" w:rsidRPr="00CF2A25" w:rsidRDefault="009B715A" w:rsidP="008E4A67">
                      <w:pPr>
                        <w:pStyle w:val="Corpsdetexte"/>
                        <w:spacing w:before="240" w:after="0" w:line="240" w:lineRule="auto"/>
                        <w:jc w:val="center"/>
                        <w:rPr>
                          <w:color w:val="00B050"/>
                          <w:sz w:val="24"/>
                          <w:lang w:val="fr-FR"/>
                        </w:rPr>
                      </w:pPr>
                      <w:r w:rsidRPr="00CF2A25">
                        <w:rPr>
                          <w:color w:val="00B050"/>
                          <w:sz w:val="24"/>
                          <w:lang w:val="fr-FR"/>
                        </w:rPr>
                        <w:t xml:space="preserve">Tu cherches ponctuellement une occupation valorisante ? </w:t>
                      </w:r>
                    </w:p>
                    <w:p w:rsidR="009B715A" w:rsidRDefault="009B715A" w:rsidP="008E4A67">
                      <w:pPr>
                        <w:pStyle w:val="Corpsdetexte"/>
                        <w:spacing w:before="240"/>
                        <w:jc w:val="both"/>
                        <w:rPr>
                          <w:lang w:val="fr-FR"/>
                        </w:rPr>
                      </w:pPr>
                      <w:r>
                        <w:rPr>
                          <w:lang w:val="fr-FR"/>
                        </w:rPr>
                        <w:t>L’APHRSO t’invite à poser ta candidature pour faire partie de l’équipe mobile du projet Coup de main !</w:t>
                      </w:r>
                    </w:p>
                    <w:p w:rsidR="009B715A" w:rsidRDefault="009B715A" w:rsidP="008E4A67">
                      <w:pPr>
                        <w:pStyle w:val="Corpsdetexte"/>
                        <w:jc w:val="both"/>
                        <w:rPr>
                          <w:lang w:val="fr-FR"/>
                        </w:rPr>
                      </w:pPr>
                      <w:r>
                        <w:rPr>
                          <w:lang w:val="fr-FR"/>
                        </w:rPr>
                        <w:t>Le projet Coup de main a pour principal objectif de démontrer les bienfaits de la participation sociale des personnes ayant des limitations, et ce tant pour la personne elle-même que pour la collectivité.</w:t>
                      </w:r>
                    </w:p>
                    <w:p w:rsidR="009B715A" w:rsidRDefault="009B715A" w:rsidP="008E4A67">
                      <w:pPr>
                        <w:pStyle w:val="Corpsdetexte"/>
                        <w:jc w:val="both"/>
                        <w:rPr>
                          <w:lang w:val="fr-FR"/>
                        </w:rPr>
                      </w:pPr>
                      <w:r>
                        <w:rPr>
                          <w:lang w:val="fr-FR"/>
                        </w:rPr>
                        <w:t>Par le biais de projets ponctuels provenant soit de l’APHRSO ou de nos différents collaborateurs (villes, organismes, commerces, etc.), l’idée est de jumeler le potentiel de notre équipe d’implication sociale (équipe mobile) aux besoins en bénévolat que peuvent avoir nos partenaires de la région.</w:t>
                      </w:r>
                    </w:p>
                    <w:p w:rsidR="009B715A" w:rsidRPr="009C2472" w:rsidRDefault="009B715A" w:rsidP="008E4A67">
                      <w:pPr>
                        <w:pStyle w:val="Corpsdetexte"/>
                        <w:jc w:val="both"/>
                        <w:rPr>
                          <w:lang w:val="fr-FR"/>
                        </w:rPr>
                      </w:pPr>
                      <w:r>
                        <w:rPr>
                          <w:lang w:val="fr-FR"/>
                        </w:rPr>
                        <w:t>Nous sommes donc à la recherche de candidats intéressés à faire partie de l’équipe mobile du projet Coup de main.</w:t>
                      </w:r>
                    </w:p>
                    <w:p w:rsidR="009B715A" w:rsidRDefault="009B715A" w:rsidP="008E4A67">
                      <w:pPr>
                        <w:pStyle w:val="Corpsdetexte"/>
                        <w:jc w:val="both"/>
                        <w:rPr>
                          <w:rFonts w:cs="Times New Roman"/>
                          <w:lang w:val="fr-FR" w:bidi="en-US"/>
                        </w:rPr>
                      </w:pPr>
                      <w:r>
                        <w:rPr>
                          <w:rFonts w:cs="Times New Roman"/>
                          <w:lang w:val="fr-FR" w:bidi="en-US"/>
                        </w:rPr>
                        <w:t xml:space="preserve">Les candidats intéressés doivent soumettre leur candidature auprès de Marie-Eve Clermont, agente de promotion et de développement social au 450 659-6519 ou par courriel à </w:t>
                      </w:r>
                      <w:hyperlink r:id="rId33" w:history="1">
                        <w:r w:rsidRPr="00153986">
                          <w:rPr>
                            <w:rStyle w:val="Lienhypertexte"/>
                            <w:rFonts w:cs="Times New Roman"/>
                            <w:color w:val="00B050"/>
                            <w:lang w:val="fr-FR" w:bidi="en-US"/>
                          </w:rPr>
                          <w:t>promo@aphrso.org</w:t>
                        </w:r>
                      </w:hyperlink>
                    </w:p>
                    <w:p w:rsidR="009B715A" w:rsidRPr="00607712" w:rsidRDefault="009B715A" w:rsidP="008E4A67">
                      <w:pPr>
                        <w:pStyle w:val="Corpsdetexte"/>
                        <w:spacing w:before="240" w:after="0" w:line="240" w:lineRule="auto"/>
                        <w:jc w:val="both"/>
                        <w:rPr>
                          <w:i/>
                          <w:sz w:val="18"/>
                          <w:lang w:val="fr-FR"/>
                        </w:rPr>
                      </w:pPr>
                      <w:r w:rsidRPr="00607712">
                        <w:rPr>
                          <w:i/>
                          <w:sz w:val="18"/>
                          <w:lang w:val="fr-FR"/>
                        </w:rPr>
                        <w:t xml:space="preserve">Notez que le projet Coup de main vise à rejoindre les adultes ayant des limitations fonctionnelles, membres de l’APHRSO, </w:t>
                      </w:r>
                      <w:r>
                        <w:rPr>
                          <w:i/>
                          <w:sz w:val="18"/>
                          <w:lang w:val="fr-FR"/>
                        </w:rPr>
                        <w:t xml:space="preserve">qui ont un intérêt à s’impliquer sporadiquement dans des projets collectifs. </w:t>
                      </w:r>
                    </w:p>
                  </w:txbxContent>
                </v:textbox>
                <w10:wrap anchorx="page" anchory="page"/>
              </v:shape>
            </w:pict>
          </mc:Fallback>
        </mc:AlternateContent>
      </w:r>
      <w:r w:rsidR="001E75CA">
        <w:br w:type="page"/>
      </w:r>
    </w:p>
    <w:p w:rsidR="001E75CA" w:rsidRDefault="00491AD8">
      <w:r>
        <w:rPr>
          <w:noProof/>
          <w:lang w:eastAsia="fr-CA" w:bidi="ar-SA"/>
        </w:rPr>
        <w:lastRenderedPageBreak/>
        <mc:AlternateContent>
          <mc:Choice Requires="wps">
            <w:drawing>
              <wp:anchor distT="0" distB="0" distL="114300" distR="114300" simplePos="0" relativeHeight="251630592" behindDoc="0" locked="0" layoutInCell="1" allowOverlap="1" wp14:anchorId="36906DB4" wp14:editId="5DCD5CCB">
                <wp:simplePos x="0" y="0"/>
                <wp:positionH relativeFrom="page">
                  <wp:posOffset>2486891</wp:posOffset>
                </wp:positionH>
                <wp:positionV relativeFrom="page">
                  <wp:posOffset>942109</wp:posOffset>
                </wp:positionV>
                <wp:extent cx="4800600" cy="900546"/>
                <wp:effectExtent l="0" t="0" r="0" b="1397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00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D93DAF" w:rsidRDefault="009B715A" w:rsidP="0050204D">
                            <w:pPr>
                              <w:pStyle w:val="Titre2"/>
                              <w:spacing w:after="0" w:line="240" w:lineRule="auto"/>
                              <w:rPr>
                                <w:rFonts w:ascii="Baskerville Old Face" w:hAnsi="Baskerville Old Face"/>
                                <w:b/>
                                <w:color w:val="CC3300"/>
                                <w:sz w:val="40"/>
                              </w:rPr>
                            </w:pPr>
                            <w:bookmarkStart w:id="2" w:name="_Hlk1377440"/>
                            <w:r w:rsidRPr="00D93DAF">
                              <w:rPr>
                                <w:rFonts w:ascii="Baskerville Old Face" w:hAnsi="Baskerville Old Face"/>
                                <w:b/>
                                <w:color w:val="CC3300"/>
                                <w:sz w:val="40"/>
                              </w:rPr>
                              <w:t>Colloque organisé par les </w:t>
                            </w:r>
                            <w:r w:rsidRPr="00D93DAF">
                              <w:rPr>
                                <w:rFonts w:ascii="Baskerville Old Face" w:hAnsi="Baskerville Old Face"/>
                                <w:b/>
                                <w:bCs/>
                                <w:color w:val="CC3300"/>
                                <w:sz w:val="40"/>
                              </w:rPr>
                              <w:t>comités des usagers</w:t>
                            </w:r>
                          </w:p>
                          <w:bookmarkEnd w:id="2"/>
                          <w:p w:rsidR="009B715A" w:rsidRPr="00D93DAF" w:rsidRDefault="009B715A" w:rsidP="0050204D">
                            <w:pPr>
                              <w:pStyle w:val="Titre2"/>
                              <w:spacing w:after="0" w:line="240" w:lineRule="auto"/>
                              <w:rPr>
                                <w:rFonts w:ascii="Baskerville Old Face" w:hAnsi="Baskerville Old Face"/>
                                <w:b/>
                                <w:color w:val="CC3300"/>
                                <w:sz w:val="40"/>
                              </w:rPr>
                            </w:pPr>
                            <w:proofErr w:type="gramStart"/>
                            <w:r w:rsidRPr="00D93DAF">
                              <w:rPr>
                                <w:rFonts w:ascii="Baskerville Old Face" w:hAnsi="Baskerville Old Face"/>
                                <w:b/>
                                <w:bCs/>
                                <w:color w:val="CC3300"/>
                                <w:sz w:val="40"/>
                              </w:rPr>
                              <w:t>du</w:t>
                            </w:r>
                            <w:proofErr w:type="gramEnd"/>
                            <w:r w:rsidRPr="00D93DAF">
                              <w:rPr>
                                <w:rFonts w:ascii="Baskerville Old Face" w:hAnsi="Baskerville Old Face"/>
                                <w:b/>
                                <w:bCs/>
                                <w:color w:val="CC3300"/>
                                <w:sz w:val="40"/>
                              </w:rPr>
                              <w:t xml:space="preserve"> CRDITEDME</w:t>
                            </w:r>
                            <w:r w:rsidRPr="00D93DAF">
                              <w:rPr>
                                <w:rFonts w:ascii="Baskerville Old Face" w:hAnsi="Baskerville Old Face"/>
                                <w:b/>
                                <w:color w:val="CC3300"/>
                                <w:sz w:val="40"/>
                              </w:rPr>
                              <w:t> et du </w:t>
                            </w:r>
                            <w:r w:rsidRPr="00D93DAF">
                              <w:rPr>
                                <w:rFonts w:ascii="Baskerville Old Face" w:hAnsi="Baskerville Old Face"/>
                                <w:b/>
                                <w:bCs/>
                                <w:color w:val="CC3300"/>
                                <w:sz w:val="40"/>
                              </w:rPr>
                              <w:t>SRSOR</w:t>
                            </w:r>
                            <w:r w:rsidRPr="00D93DAF">
                              <w:rPr>
                                <w:rFonts w:ascii="Baskerville Old Face" w:hAnsi="Baskerville Old Face"/>
                                <w:b/>
                                <w:color w:val="CC3300"/>
                                <w:sz w:val="40"/>
                              </w:rPr>
                              <w:t> associés</w:t>
                            </w:r>
                          </w:p>
                          <w:p w:rsidR="009B715A" w:rsidRPr="00D93DAF" w:rsidRDefault="009B715A" w:rsidP="0050204D">
                            <w:pPr>
                              <w:pStyle w:val="Titre2"/>
                              <w:spacing w:after="0" w:line="240" w:lineRule="auto"/>
                              <w:rPr>
                                <w:rFonts w:ascii="Baskerville Old Face" w:hAnsi="Baskerville Old Face"/>
                                <w:b/>
                                <w:color w:val="CC3300"/>
                                <w:sz w:val="44"/>
                              </w:rPr>
                            </w:pPr>
                            <w:proofErr w:type="gramStart"/>
                            <w:r w:rsidRPr="00D93DAF">
                              <w:rPr>
                                <w:rFonts w:ascii="Baskerville Old Face" w:hAnsi="Baskerville Old Face"/>
                                <w:b/>
                                <w:color w:val="CC3300"/>
                                <w:sz w:val="40"/>
                              </w:rPr>
                              <w:t>au</w:t>
                            </w:r>
                            <w:proofErr w:type="gramEnd"/>
                            <w:r w:rsidRPr="00D93DAF">
                              <w:rPr>
                                <w:rFonts w:ascii="Baskerville Old Face" w:hAnsi="Baskerville Old Face"/>
                                <w:b/>
                                <w:color w:val="CC3300"/>
                                <w:sz w:val="40"/>
                              </w:rPr>
                              <w:t> </w:t>
                            </w:r>
                            <w:r w:rsidRPr="00D93DAF">
                              <w:rPr>
                                <w:rFonts w:ascii="Baskerville Old Face" w:hAnsi="Baskerville Old Face"/>
                                <w:b/>
                                <w:bCs/>
                                <w:color w:val="CC3300"/>
                                <w:sz w:val="40"/>
                              </w:rPr>
                              <w:t>CISSS de la Montérégie-Ouest</w:t>
                            </w:r>
                          </w:p>
                          <w:p w:rsidR="009B715A" w:rsidRPr="001428D8"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06DB4" id="Text Box 61" o:spid="_x0000_s1072" type="#_x0000_t202" style="position:absolute;margin-left:195.8pt;margin-top:74.2pt;width:378pt;height:70.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" filled="f" stroked="f">
                <v:textbox inset="0,0,0,0">
                  <w:txbxContent>
                    <w:p w:rsidR="009B715A" w:rsidRPr="00D93DAF" w:rsidRDefault="009B715A" w:rsidP="0050204D">
                      <w:pPr>
                        <w:pStyle w:val="Titre2"/>
                        <w:spacing w:after="0" w:line="240" w:lineRule="auto"/>
                        <w:rPr>
                          <w:rFonts w:ascii="Baskerville Old Face" w:hAnsi="Baskerville Old Face"/>
                          <w:b/>
                          <w:color w:val="CC3300"/>
                          <w:sz w:val="40"/>
                        </w:rPr>
                      </w:pPr>
                      <w:bookmarkStart w:id="4" w:name="_Hlk1377440"/>
                      <w:r w:rsidRPr="00D93DAF">
                        <w:rPr>
                          <w:rFonts w:ascii="Baskerville Old Face" w:hAnsi="Baskerville Old Face"/>
                          <w:b/>
                          <w:color w:val="CC3300"/>
                          <w:sz w:val="40"/>
                        </w:rPr>
                        <w:t>Colloque organisé par les </w:t>
                      </w:r>
                      <w:r w:rsidRPr="00D93DAF">
                        <w:rPr>
                          <w:rFonts w:ascii="Baskerville Old Face" w:hAnsi="Baskerville Old Face"/>
                          <w:b/>
                          <w:bCs/>
                          <w:color w:val="CC3300"/>
                          <w:sz w:val="40"/>
                        </w:rPr>
                        <w:t>comités des usagers</w:t>
                      </w:r>
                    </w:p>
                    <w:bookmarkEnd w:id="4"/>
                    <w:p w:rsidR="009B715A" w:rsidRPr="00D93DAF" w:rsidRDefault="009B715A" w:rsidP="0050204D">
                      <w:pPr>
                        <w:pStyle w:val="Titre2"/>
                        <w:spacing w:after="0" w:line="240" w:lineRule="auto"/>
                        <w:rPr>
                          <w:rFonts w:ascii="Baskerville Old Face" w:hAnsi="Baskerville Old Face"/>
                          <w:b/>
                          <w:color w:val="CC3300"/>
                          <w:sz w:val="40"/>
                        </w:rPr>
                      </w:pPr>
                      <w:proofErr w:type="gramStart"/>
                      <w:r w:rsidRPr="00D93DAF">
                        <w:rPr>
                          <w:rFonts w:ascii="Baskerville Old Face" w:hAnsi="Baskerville Old Face"/>
                          <w:b/>
                          <w:bCs/>
                          <w:color w:val="CC3300"/>
                          <w:sz w:val="40"/>
                        </w:rPr>
                        <w:t>du</w:t>
                      </w:r>
                      <w:proofErr w:type="gramEnd"/>
                      <w:r w:rsidRPr="00D93DAF">
                        <w:rPr>
                          <w:rFonts w:ascii="Baskerville Old Face" w:hAnsi="Baskerville Old Face"/>
                          <w:b/>
                          <w:bCs/>
                          <w:color w:val="CC3300"/>
                          <w:sz w:val="40"/>
                        </w:rPr>
                        <w:t xml:space="preserve"> CRDITEDME</w:t>
                      </w:r>
                      <w:r w:rsidRPr="00D93DAF">
                        <w:rPr>
                          <w:rFonts w:ascii="Baskerville Old Face" w:hAnsi="Baskerville Old Face"/>
                          <w:b/>
                          <w:color w:val="CC3300"/>
                          <w:sz w:val="40"/>
                        </w:rPr>
                        <w:t> et du </w:t>
                      </w:r>
                      <w:r w:rsidRPr="00D93DAF">
                        <w:rPr>
                          <w:rFonts w:ascii="Baskerville Old Face" w:hAnsi="Baskerville Old Face"/>
                          <w:b/>
                          <w:bCs/>
                          <w:color w:val="CC3300"/>
                          <w:sz w:val="40"/>
                        </w:rPr>
                        <w:t>SRSOR</w:t>
                      </w:r>
                      <w:r w:rsidRPr="00D93DAF">
                        <w:rPr>
                          <w:rFonts w:ascii="Baskerville Old Face" w:hAnsi="Baskerville Old Face"/>
                          <w:b/>
                          <w:color w:val="CC3300"/>
                          <w:sz w:val="40"/>
                        </w:rPr>
                        <w:t> associés</w:t>
                      </w:r>
                    </w:p>
                    <w:p w:rsidR="009B715A" w:rsidRPr="00D93DAF" w:rsidRDefault="009B715A" w:rsidP="0050204D">
                      <w:pPr>
                        <w:pStyle w:val="Titre2"/>
                        <w:spacing w:after="0" w:line="240" w:lineRule="auto"/>
                        <w:rPr>
                          <w:rFonts w:ascii="Baskerville Old Face" w:hAnsi="Baskerville Old Face"/>
                          <w:b/>
                          <w:color w:val="CC3300"/>
                          <w:sz w:val="44"/>
                        </w:rPr>
                      </w:pPr>
                      <w:proofErr w:type="gramStart"/>
                      <w:r w:rsidRPr="00D93DAF">
                        <w:rPr>
                          <w:rFonts w:ascii="Baskerville Old Face" w:hAnsi="Baskerville Old Face"/>
                          <w:b/>
                          <w:color w:val="CC3300"/>
                          <w:sz w:val="40"/>
                        </w:rPr>
                        <w:t>au</w:t>
                      </w:r>
                      <w:proofErr w:type="gramEnd"/>
                      <w:r w:rsidRPr="00D93DAF">
                        <w:rPr>
                          <w:rFonts w:ascii="Baskerville Old Face" w:hAnsi="Baskerville Old Face"/>
                          <w:b/>
                          <w:color w:val="CC3300"/>
                          <w:sz w:val="40"/>
                        </w:rPr>
                        <w:t> </w:t>
                      </w:r>
                      <w:r w:rsidRPr="00D93DAF">
                        <w:rPr>
                          <w:rFonts w:ascii="Baskerville Old Face" w:hAnsi="Baskerville Old Face"/>
                          <w:b/>
                          <w:bCs/>
                          <w:color w:val="CC3300"/>
                          <w:sz w:val="40"/>
                        </w:rPr>
                        <w:t>CISSS de la Montérégie-Ouest</w:t>
                      </w:r>
                    </w:p>
                    <w:p w:rsidR="009B715A" w:rsidRPr="001428D8" w:rsidRDefault="009B715A">
                      <w:pPr>
                        <w:pStyle w:val="Titre2"/>
                        <w:rPr>
                          <w:color w:val="auto"/>
                        </w:rPr>
                      </w:pPr>
                    </w:p>
                  </w:txbxContent>
                </v:textbox>
                <w10:wrap anchorx="page" anchory="page"/>
              </v:shape>
            </w:pict>
          </mc:Fallback>
        </mc:AlternateContent>
      </w:r>
    </w:p>
    <w:p w:rsidR="001E75CA" w:rsidRDefault="001E75CA"/>
    <w:p w:rsidR="001E75CA" w:rsidRDefault="001E75CA"/>
    <w:p w:rsidR="0050204D" w:rsidRDefault="0050204D">
      <w:pPr>
        <w:rPr>
          <w:b/>
          <w:color w:val="FF0000"/>
        </w:rPr>
      </w:pPr>
    </w:p>
    <w:p w:rsidR="0050204D" w:rsidRDefault="0050204D">
      <w:pPr>
        <w:rPr>
          <w:b/>
          <w:color w:val="FF0000"/>
        </w:rPr>
      </w:pPr>
    </w:p>
    <w:p w:rsidR="002A04BA" w:rsidRDefault="002A04BA">
      <w:pPr>
        <w:rPr>
          <w:b/>
          <w:color w:val="CC3300"/>
        </w:rPr>
      </w:pPr>
    </w:p>
    <w:p w:rsidR="002A04BA" w:rsidRDefault="002A04BA">
      <w:pPr>
        <w:rPr>
          <w:b/>
          <w:color w:val="CC3300"/>
        </w:rPr>
      </w:pPr>
    </w:p>
    <w:p w:rsidR="002A04BA" w:rsidRDefault="002A04BA">
      <w:pPr>
        <w:rPr>
          <w:b/>
          <w:color w:val="CC3300"/>
        </w:rPr>
      </w:pPr>
    </w:p>
    <w:p w:rsidR="002A04BA" w:rsidRDefault="002A04BA">
      <w:pPr>
        <w:rPr>
          <w:b/>
          <w:color w:val="CC3300"/>
        </w:rPr>
      </w:pPr>
    </w:p>
    <w:p w:rsidR="002A04BA" w:rsidRDefault="002A04BA">
      <w:pPr>
        <w:rPr>
          <w:b/>
          <w:color w:val="CC3300"/>
        </w:rPr>
      </w:pPr>
    </w:p>
    <w:p w:rsidR="002A04BA" w:rsidRDefault="002A04BA">
      <w:pPr>
        <w:rPr>
          <w:b/>
          <w:color w:val="CC3300"/>
        </w:rPr>
      </w:pPr>
    </w:p>
    <w:p w:rsidR="00FA14F1" w:rsidRPr="00D93DAF" w:rsidRDefault="00FA14F1">
      <w:pPr>
        <w:rPr>
          <w:b/>
          <w:color w:val="CC3300"/>
        </w:rPr>
      </w:pPr>
      <w:r w:rsidRPr="00D93DAF">
        <w:rPr>
          <w:b/>
          <w:color w:val="CC3300"/>
        </w:rPr>
        <w:t xml:space="preserve">Samedi </w:t>
      </w:r>
    </w:p>
    <w:p w:rsidR="001E75CA" w:rsidRPr="00D93DAF" w:rsidRDefault="00BB3E66">
      <w:pPr>
        <w:rPr>
          <w:b/>
          <w:color w:val="CC3300"/>
        </w:rPr>
      </w:pPr>
      <w:r>
        <w:rPr>
          <w:noProof/>
          <w:lang w:eastAsia="fr-CA" w:bidi="ar-SA"/>
        </w:rPr>
        <mc:AlternateContent>
          <mc:Choice Requires="wps">
            <w:drawing>
              <wp:anchor distT="0" distB="0" distL="114300" distR="114300" simplePos="0" relativeHeight="251672576" behindDoc="0" locked="0" layoutInCell="1" allowOverlap="1" wp14:anchorId="631E38C8" wp14:editId="19752999">
                <wp:simplePos x="0" y="0"/>
                <wp:positionH relativeFrom="page">
                  <wp:posOffset>5777345</wp:posOffset>
                </wp:positionH>
                <wp:positionV relativeFrom="page">
                  <wp:posOffset>1987723</wp:posOffset>
                </wp:positionV>
                <wp:extent cx="1551709" cy="2410691"/>
                <wp:effectExtent l="0" t="0" r="10795" b="889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709" cy="2410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8C8" id="Text Box 161" o:spid="_x0000_s1073" type="#_x0000_t202" style="position:absolute;margin-left:454.9pt;margin-top:156.5pt;width:122.2pt;height:189.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9568" behindDoc="0" locked="0" layoutInCell="1" allowOverlap="1" wp14:anchorId="3EC99D5C" wp14:editId="57A6B6E6">
                <wp:simplePos x="0" y="0"/>
                <wp:positionH relativeFrom="page">
                  <wp:posOffset>2444807</wp:posOffset>
                </wp:positionH>
                <wp:positionV relativeFrom="page">
                  <wp:posOffset>1987896</wp:posOffset>
                </wp:positionV>
                <wp:extent cx="1579418" cy="2265045"/>
                <wp:effectExtent l="0" t="0" r="1905" b="1905"/>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rsidR="009B715A" w:rsidRPr="002A04BA" w:rsidRDefault="009B715A" w:rsidP="00614AB0">
                            <w:pPr>
                              <w:shd w:val="clear" w:color="auto" w:fill="FFFFFF"/>
                              <w:textAlignment w:val="baseline"/>
                              <w:outlineLvl w:val="2"/>
                              <w:rPr>
                                <w:rFonts w:ascii="Baskerville Old Face" w:hAnsi="Baskerville Old Face"/>
                                <w:b/>
                                <w:sz w:val="28"/>
                                <w:szCs w:val="33"/>
                                <w:lang w:eastAsia="fr-CA" w:bidi="ar-SA"/>
                              </w:rPr>
                            </w:pPr>
                            <w:r w:rsidRPr="002A04BA">
                              <w:rPr>
                                <w:rFonts w:ascii="Baskerville Old Face" w:hAnsi="Baskerville Old Face"/>
                                <w:b/>
                                <w:sz w:val="28"/>
                                <w:szCs w:val="33"/>
                                <w:lang w:eastAsia="fr-CA" w:bidi="ar-SA"/>
                              </w:rPr>
                              <w:t>LES OBJECTIFS :</w:t>
                            </w:r>
                          </w:p>
                          <w:p w:rsidR="009B715A" w:rsidRPr="00D93DAF" w:rsidRDefault="009B715A" w:rsidP="00614AB0">
                            <w:pPr>
                              <w:shd w:val="clear" w:color="auto" w:fill="FFFFFF"/>
                              <w:textAlignment w:val="baseline"/>
                              <w:outlineLvl w:val="2"/>
                              <w:rPr>
                                <w:sz w:val="10"/>
                                <w:szCs w:val="33"/>
                                <w:lang w:eastAsia="fr-CA" w:bidi="ar-SA"/>
                              </w:rPr>
                            </w:pPr>
                          </w:p>
                          <w:p w:rsidR="009B715A" w:rsidRPr="00D93DAF" w:rsidRDefault="009B715A" w:rsidP="00D93DAF">
                            <w:pPr>
                              <w:pStyle w:val="Corpsdetexte"/>
                              <w:numPr>
                                <w:ilvl w:val="0"/>
                                <w:numId w:val="9"/>
                              </w:numPr>
                              <w:jc w:val="both"/>
                            </w:pPr>
                            <w:r w:rsidRPr="00D93DAF">
                              <w:t>Faire connaître l’offre de services du Réseau de la santé et des services sociaux ainsi que des organismes communautaires s’adressant aux personnes adultes vivant avec une déficience intellectuelle ou un trouble du spectre de l’autisme sur le territoire de la Montérégie</w:t>
                            </w:r>
                            <w:r>
                              <w:t xml:space="preserve"> (Conférences)</w:t>
                            </w:r>
                            <w:r w:rsidRPr="00D93DAF">
                              <w:t>.</w:t>
                            </w:r>
                          </w:p>
                          <w:p w:rsidR="009B715A" w:rsidRDefault="009B715A" w:rsidP="00D93DAF">
                            <w:pPr>
                              <w:pStyle w:val="Corpsdetexte"/>
                              <w:numPr>
                                <w:ilvl w:val="0"/>
                                <w:numId w:val="9"/>
                              </w:numPr>
                              <w:jc w:val="both"/>
                            </w:pPr>
                            <w:r w:rsidRPr="00D93DAF">
                              <w:t>Échanger sur les enjeux, les préoccupations et les pistes d’amélioration, du point de vue des parents et usagers, face à l’offre de services du Réseau de la santé et des services sociaux.</w:t>
                            </w:r>
                          </w:p>
                          <w:p w:rsidR="009B715A" w:rsidRDefault="009B715A" w:rsidP="00614AB0">
                            <w:pPr>
                              <w:pStyle w:val="Corpsdetexte"/>
                              <w:jc w:val="both"/>
                            </w:pPr>
                          </w:p>
                          <w:p w:rsidR="009B715A" w:rsidRPr="00BB3E66" w:rsidRDefault="009B715A" w:rsidP="00614AB0">
                            <w:pPr>
                              <w:pStyle w:val="Corpsdetexte"/>
                              <w:jc w:val="both"/>
                              <w:rPr>
                                <w:b/>
                              </w:rPr>
                            </w:pPr>
                            <w:r w:rsidRPr="00BB3E66">
                              <w:rPr>
                                <w:b/>
                              </w:rPr>
                              <w:t>HORAIRE</w:t>
                            </w:r>
                          </w:p>
                          <w:p w:rsidR="009B715A" w:rsidRPr="00614AB0" w:rsidRDefault="009B715A" w:rsidP="009B715A">
                            <w:pPr>
                              <w:pStyle w:val="Corpsdetexte"/>
                              <w:spacing w:after="0" w:line="240" w:lineRule="auto"/>
                              <w:jc w:val="both"/>
                            </w:pPr>
                            <w:r w:rsidRPr="00614AB0">
                              <w:t xml:space="preserve">9 h 00 </w:t>
                            </w:r>
                            <w:r w:rsidRPr="00614AB0">
                              <w:tab/>
                              <w:t>Mot de bienvenue</w:t>
                            </w:r>
                          </w:p>
                          <w:p w:rsidR="009B715A" w:rsidRPr="00614AB0" w:rsidRDefault="009B715A" w:rsidP="009B715A">
                            <w:pPr>
                              <w:pStyle w:val="Corpsdetexte"/>
                              <w:spacing w:after="0" w:line="240" w:lineRule="auto"/>
                              <w:jc w:val="both"/>
                            </w:pPr>
                            <w:r>
                              <w:t>9 h 10 </w:t>
                            </w:r>
                            <w:r>
                              <w:tab/>
                            </w:r>
                            <w:r w:rsidRPr="00614AB0">
                              <w:t>Conférences</w:t>
                            </w:r>
                          </w:p>
                          <w:p w:rsidR="009B715A" w:rsidRPr="00614AB0" w:rsidRDefault="009B715A" w:rsidP="009B715A">
                            <w:pPr>
                              <w:pStyle w:val="Corpsdetexte"/>
                              <w:spacing w:after="0" w:line="240" w:lineRule="auto"/>
                              <w:jc w:val="both"/>
                            </w:pPr>
                            <w:r w:rsidRPr="00614AB0">
                              <w:t>11 h 30</w:t>
                            </w:r>
                            <w:r w:rsidRPr="00614AB0">
                              <w:tab/>
                              <w:t>Visite des kiosques</w:t>
                            </w:r>
                          </w:p>
                          <w:p w:rsidR="009B715A" w:rsidRPr="00614AB0" w:rsidRDefault="009B715A" w:rsidP="009B715A">
                            <w:pPr>
                              <w:pStyle w:val="Corpsdetexte"/>
                              <w:spacing w:after="0" w:line="240" w:lineRule="auto"/>
                              <w:jc w:val="both"/>
                            </w:pPr>
                            <w:r w:rsidRPr="00614AB0">
                              <w:t>12h 00</w:t>
                            </w:r>
                            <w:r w:rsidRPr="00614AB0">
                              <w:tab/>
                              <w:t>D</w:t>
                            </w:r>
                            <w:r>
                              <w:t>î</w:t>
                            </w:r>
                            <w:r w:rsidRPr="00614AB0">
                              <w:t>ner</w:t>
                            </w:r>
                          </w:p>
                          <w:p w:rsidR="009B715A" w:rsidRPr="00D93DAF" w:rsidRDefault="009B715A" w:rsidP="009B715A">
                            <w:pPr>
                              <w:pStyle w:val="Corpsdetexte"/>
                              <w:spacing w:after="0" w:line="240" w:lineRule="auto"/>
                              <w:jc w:val="both"/>
                            </w:pPr>
                            <w:r w:rsidRPr="00614AB0">
                              <w:t>13 h 30</w:t>
                            </w:r>
                            <w:r w:rsidRPr="00614AB0">
                              <w:tab/>
                              <w:t>Ateliers</w:t>
                            </w:r>
                          </w:p>
                          <w:p w:rsidR="009B715A" w:rsidRPr="00614AB0" w:rsidRDefault="009B715A" w:rsidP="009B715A">
                            <w:pPr>
                              <w:pStyle w:val="Corpsdetexte"/>
                              <w:spacing w:after="0" w:line="240" w:lineRule="auto"/>
                            </w:pPr>
                            <w:r w:rsidRPr="00614AB0">
                              <w:t>15 h 30 Conclusion</w:t>
                            </w:r>
                          </w:p>
                          <w:p w:rsidR="009B715A" w:rsidRDefault="009B715A" w:rsidP="009B715A">
                            <w:pPr>
                              <w:pStyle w:val="Corpsdetexte"/>
                              <w:spacing w:after="0" w:line="240" w:lineRule="auto"/>
                              <w:jc w:val="both"/>
                            </w:pPr>
                            <w:r w:rsidRPr="00614AB0">
                              <w:t>16 h 00 Clôture du colloque</w:t>
                            </w:r>
                          </w:p>
                          <w:p w:rsidR="009B715A" w:rsidRDefault="009B715A" w:rsidP="009B715A">
                            <w:pPr>
                              <w:pStyle w:val="Corpsdetexte"/>
                              <w:spacing w:after="0" w:line="240" w:lineRule="auto"/>
                              <w:jc w:val="both"/>
                            </w:pPr>
                          </w:p>
                          <w:p w:rsidR="009B715A" w:rsidRDefault="009B715A" w:rsidP="009B715A">
                            <w:pPr>
                              <w:pStyle w:val="Corpsdetexte"/>
                              <w:spacing w:after="0" w:line="240" w:lineRule="auto"/>
                              <w:jc w:val="both"/>
                            </w:pPr>
                          </w:p>
                          <w:p w:rsidR="009B715A" w:rsidRPr="009B715A" w:rsidRDefault="009B715A" w:rsidP="009B715A">
                            <w:pPr>
                              <w:pStyle w:val="Corpsdetexte"/>
                              <w:spacing w:after="0" w:line="240" w:lineRule="auto"/>
                              <w:jc w:val="both"/>
                              <w:rPr>
                                <w:i/>
                                <w:sz w:val="18"/>
                              </w:rPr>
                            </w:pPr>
                            <w:r w:rsidRPr="009B715A">
                              <w:rPr>
                                <w:i/>
                                <w:sz w:val="18"/>
                              </w:rPr>
                              <w:t>Les actes du colloque</w:t>
                            </w:r>
                            <w:r>
                              <w:rPr>
                                <w:i/>
                                <w:sz w:val="18"/>
                              </w:rPr>
                              <w:t xml:space="preserve"> seront déposés auprès des 3 CISSS de la Montérégie. Ils seront également disponibles pour tous les participants.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99D5C" id="Text Box 60" o:spid="_x0000_s1074" type="#_x0000_t202" style="position:absolute;margin-left:192.5pt;margin-top:156.55pt;width:124.35pt;height:178.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Ot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" filled="f" stroked="f">
                <v:textbox style="mso-next-textbox:#Text Box 160" inset="0,0,0,0">
                  <w:txbxContent>
                    <w:p w:rsidR="009B715A" w:rsidRPr="002A04BA" w:rsidRDefault="009B715A" w:rsidP="00614AB0">
                      <w:pPr>
                        <w:shd w:val="clear" w:color="auto" w:fill="FFFFFF"/>
                        <w:textAlignment w:val="baseline"/>
                        <w:outlineLvl w:val="2"/>
                        <w:rPr>
                          <w:rFonts w:ascii="Baskerville Old Face" w:hAnsi="Baskerville Old Face"/>
                          <w:b/>
                          <w:sz w:val="28"/>
                          <w:szCs w:val="33"/>
                          <w:lang w:eastAsia="fr-CA" w:bidi="ar-SA"/>
                        </w:rPr>
                      </w:pPr>
                      <w:r w:rsidRPr="002A04BA">
                        <w:rPr>
                          <w:rFonts w:ascii="Baskerville Old Face" w:hAnsi="Baskerville Old Face"/>
                          <w:b/>
                          <w:sz w:val="28"/>
                          <w:szCs w:val="33"/>
                          <w:lang w:eastAsia="fr-CA" w:bidi="ar-SA"/>
                        </w:rPr>
                        <w:t>LES OBJECTIFS :</w:t>
                      </w:r>
                    </w:p>
                    <w:p w:rsidR="009B715A" w:rsidRPr="00D93DAF" w:rsidRDefault="009B715A" w:rsidP="00614AB0">
                      <w:pPr>
                        <w:shd w:val="clear" w:color="auto" w:fill="FFFFFF"/>
                        <w:textAlignment w:val="baseline"/>
                        <w:outlineLvl w:val="2"/>
                        <w:rPr>
                          <w:sz w:val="10"/>
                          <w:szCs w:val="33"/>
                          <w:lang w:eastAsia="fr-CA" w:bidi="ar-SA"/>
                        </w:rPr>
                      </w:pPr>
                    </w:p>
                    <w:p w:rsidR="009B715A" w:rsidRPr="00D93DAF" w:rsidRDefault="009B715A" w:rsidP="00D93DAF">
                      <w:pPr>
                        <w:pStyle w:val="Corpsdetexte"/>
                        <w:numPr>
                          <w:ilvl w:val="0"/>
                          <w:numId w:val="9"/>
                        </w:numPr>
                        <w:jc w:val="both"/>
                      </w:pPr>
                      <w:r w:rsidRPr="00D93DAF">
                        <w:t>Faire connaître l’offre de services du Réseau de la santé et des services sociaux ainsi que des organismes communautaires s’adressant aux personnes adultes vivant avec une déficience intellectuelle ou un trouble du spectre de l’autisme sur le territoire de la Montérégie</w:t>
                      </w:r>
                      <w:r>
                        <w:t xml:space="preserve"> (Conférences)</w:t>
                      </w:r>
                      <w:r w:rsidRPr="00D93DAF">
                        <w:t>.</w:t>
                      </w:r>
                    </w:p>
                    <w:p w:rsidR="009B715A" w:rsidRDefault="009B715A" w:rsidP="00D93DAF">
                      <w:pPr>
                        <w:pStyle w:val="Corpsdetexte"/>
                        <w:numPr>
                          <w:ilvl w:val="0"/>
                          <w:numId w:val="9"/>
                        </w:numPr>
                        <w:jc w:val="both"/>
                      </w:pPr>
                      <w:r w:rsidRPr="00D93DAF">
                        <w:t>Échanger sur les enjeux, les préoccupations et les pistes d’amélioration, du point de vue des parents et usagers, face à l’offre de services du Réseau de la santé et des services sociaux.</w:t>
                      </w:r>
                    </w:p>
                    <w:p w:rsidR="009B715A" w:rsidRDefault="009B715A" w:rsidP="00614AB0">
                      <w:pPr>
                        <w:pStyle w:val="Corpsdetexte"/>
                        <w:jc w:val="both"/>
                      </w:pPr>
                    </w:p>
                    <w:p w:rsidR="009B715A" w:rsidRPr="00BB3E66" w:rsidRDefault="009B715A" w:rsidP="00614AB0">
                      <w:pPr>
                        <w:pStyle w:val="Corpsdetexte"/>
                        <w:jc w:val="both"/>
                        <w:rPr>
                          <w:b/>
                        </w:rPr>
                      </w:pPr>
                      <w:r w:rsidRPr="00BB3E66">
                        <w:rPr>
                          <w:b/>
                        </w:rPr>
                        <w:t>HORAIRE</w:t>
                      </w:r>
                    </w:p>
                    <w:p w:rsidR="009B715A" w:rsidRPr="00614AB0" w:rsidRDefault="009B715A" w:rsidP="009B715A">
                      <w:pPr>
                        <w:pStyle w:val="Corpsdetexte"/>
                        <w:spacing w:after="0" w:line="240" w:lineRule="auto"/>
                        <w:jc w:val="both"/>
                      </w:pPr>
                      <w:r w:rsidRPr="00614AB0">
                        <w:t xml:space="preserve">9 h 00 </w:t>
                      </w:r>
                      <w:r w:rsidRPr="00614AB0">
                        <w:tab/>
                        <w:t>Mot de bienvenue</w:t>
                      </w:r>
                    </w:p>
                    <w:p w:rsidR="009B715A" w:rsidRPr="00614AB0" w:rsidRDefault="009B715A" w:rsidP="009B715A">
                      <w:pPr>
                        <w:pStyle w:val="Corpsdetexte"/>
                        <w:spacing w:after="0" w:line="240" w:lineRule="auto"/>
                        <w:jc w:val="both"/>
                      </w:pPr>
                      <w:r>
                        <w:t>9 h 10 </w:t>
                      </w:r>
                      <w:r>
                        <w:tab/>
                      </w:r>
                      <w:r w:rsidRPr="00614AB0">
                        <w:t>Conférences</w:t>
                      </w:r>
                    </w:p>
                    <w:p w:rsidR="009B715A" w:rsidRPr="00614AB0" w:rsidRDefault="009B715A" w:rsidP="009B715A">
                      <w:pPr>
                        <w:pStyle w:val="Corpsdetexte"/>
                        <w:spacing w:after="0" w:line="240" w:lineRule="auto"/>
                        <w:jc w:val="both"/>
                      </w:pPr>
                      <w:r w:rsidRPr="00614AB0">
                        <w:t>11 h 30</w:t>
                      </w:r>
                      <w:r w:rsidRPr="00614AB0">
                        <w:tab/>
                        <w:t>Visite des kiosques</w:t>
                      </w:r>
                    </w:p>
                    <w:p w:rsidR="009B715A" w:rsidRPr="00614AB0" w:rsidRDefault="009B715A" w:rsidP="009B715A">
                      <w:pPr>
                        <w:pStyle w:val="Corpsdetexte"/>
                        <w:spacing w:after="0" w:line="240" w:lineRule="auto"/>
                        <w:jc w:val="both"/>
                      </w:pPr>
                      <w:r w:rsidRPr="00614AB0">
                        <w:t>12h 00</w:t>
                      </w:r>
                      <w:r w:rsidRPr="00614AB0">
                        <w:tab/>
                        <w:t>D</w:t>
                      </w:r>
                      <w:r>
                        <w:t>î</w:t>
                      </w:r>
                      <w:r w:rsidRPr="00614AB0">
                        <w:t>ner</w:t>
                      </w:r>
                    </w:p>
                    <w:p w:rsidR="009B715A" w:rsidRPr="00D93DAF" w:rsidRDefault="009B715A" w:rsidP="009B715A">
                      <w:pPr>
                        <w:pStyle w:val="Corpsdetexte"/>
                        <w:spacing w:after="0" w:line="240" w:lineRule="auto"/>
                        <w:jc w:val="both"/>
                      </w:pPr>
                      <w:r w:rsidRPr="00614AB0">
                        <w:t>13 h 30</w:t>
                      </w:r>
                      <w:r w:rsidRPr="00614AB0">
                        <w:tab/>
                        <w:t>Ateliers</w:t>
                      </w:r>
                    </w:p>
                    <w:p w:rsidR="009B715A" w:rsidRPr="00614AB0" w:rsidRDefault="009B715A" w:rsidP="009B715A">
                      <w:pPr>
                        <w:pStyle w:val="Corpsdetexte"/>
                        <w:spacing w:after="0" w:line="240" w:lineRule="auto"/>
                      </w:pPr>
                      <w:r w:rsidRPr="00614AB0">
                        <w:t>15 h 30 Conclusion</w:t>
                      </w:r>
                    </w:p>
                    <w:p w:rsidR="009B715A" w:rsidRDefault="009B715A" w:rsidP="009B715A">
                      <w:pPr>
                        <w:pStyle w:val="Corpsdetexte"/>
                        <w:spacing w:after="0" w:line="240" w:lineRule="auto"/>
                        <w:jc w:val="both"/>
                      </w:pPr>
                      <w:r w:rsidRPr="00614AB0">
                        <w:t>16 h 00 Clôture du colloque</w:t>
                      </w:r>
                    </w:p>
                    <w:p w:rsidR="009B715A" w:rsidRDefault="009B715A" w:rsidP="009B715A">
                      <w:pPr>
                        <w:pStyle w:val="Corpsdetexte"/>
                        <w:spacing w:after="0" w:line="240" w:lineRule="auto"/>
                        <w:jc w:val="both"/>
                      </w:pPr>
                    </w:p>
                    <w:p w:rsidR="009B715A" w:rsidRDefault="009B715A" w:rsidP="009B715A">
                      <w:pPr>
                        <w:pStyle w:val="Corpsdetexte"/>
                        <w:spacing w:after="0" w:line="240" w:lineRule="auto"/>
                        <w:jc w:val="both"/>
                      </w:pPr>
                    </w:p>
                    <w:p w:rsidR="009B715A" w:rsidRPr="009B715A" w:rsidRDefault="009B715A" w:rsidP="009B715A">
                      <w:pPr>
                        <w:pStyle w:val="Corpsdetexte"/>
                        <w:spacing w:after="0" w:line="240" w:lineRule="auto"/>
                        <w:jc w:val="both"/>
                        <w:rPr>
                          <w:i/>
                          <w:sz w:val="18"/>
                        </w:rPr>
                      </w:pPr>
                      <w:r w:rsidRPr="009B715A">
                        <w:rPr>
                          <w:i/>
                          <w:sz w:val="18"/>
                        </w:rPr>
                        <w:t>Les actes du colloque</w:t>
                      </w:r>
                      <w:r>
                        <w:rPr>
                          <w:i/>
                          <w:sz w:val="18"/>
                        </w:rPr>
                        <w:t xml:space="preserve"> seront déposés auprès des 3 CISSS de la Montérégie. Ils seront également disponibles pour tous les participants.</w:t>
                      </w:r>
                    </w:p>
                  </w:txbxContent>
                </v:textbox>
                <w10:wrap anchorx="page" anchory="page"/>
              </v:shape>
            </w:pict>
          </mc:Fallback>
        </mc:AlternateContent>
      </w:r>
      <w:r w:rsidR="00FA14F1" w:rsidRPr="00D93DAF">
        <w:rPr>
          <w:b/>
          <w:color w:val="CC3300"/>
        </w:rPr>
        <w:t>23 mars 2019</w:t>
      </w:r>
    </w:p>
    <w:p w:rsidR="001E75CA" w:rsidRDefault="001E75CA"/>
    <w:p w:rsidR="001E75CA" w:rsidRDefault="002A04BA">
      <w:r w:rsidRPr="00A4424A">
        <w:rPr>
          <w:noProof/>
        </w:rPr>
        <w:drawing>
          <wp:anchor distT="0" distB="0" distL="114300" distR="114300" simplePos="0" relativeHeight="251854848" behindDoc="1" locked="0" layoutInCell="1" allowOverlap="1" wp14:anchorId="1A3E30FA">
            <wp:simplePos x="0" y="0"/>
            <wp:positionH relativeFrom="margin">
              <wp:posOffset>-116089</wp:posOffset>
            </wp:positionH>
            <wp:positionV relativeFrom="paragraph">
              <wp:posOffset>117822</wp:posOffset>
            </wp:positionV>
            <wp:extent cx="1672590" cy="702945"/>
            <wp:effectExtent l="133350" t="114300" r="137160" b="154305"/>
            <wp:wrapTight wrapText="bothSides">
              <wp:wrapPolygon edited="0">
                <wp:start x="-1230" y="-3512"/>
                <wp:lineTo x="-1722" y="-2341"/>
                <wp:lineTo x="-1476" y="25756"/>
                <wp:lineTo x="22879" y="25756"/>
                <wp:lineTo x="23125" y="7024"/>
                <wp:lineTo x="22633" y="-1756"/>
                <wp:lineTo x="22633" y="-3512"/>
                <wp:lineTo x="-1230" y="-3512"/>
              </wp:wrapPolygon>
            </wp:wrapTight>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2590" cy="702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B3E66">
        <w:rPr>
          <w:noProof/>
          <w:lang w:eastAsia="fr-CA" w:bidi="ar-SA"/>
        </w:rPr>
        <mc:AlternateContent>
          <mc:Choice Requires="wps">
            <w:drawing>
              <wp:anchor distT="0" distB="0" distL="114300" distR="114300" simplePos="0" relativeHeight="251671552" behindDoc="0" locked="0" layoutInCell="1" allowOverlap="1" wp14:anchorId="31C385A6" wp14:editId="34EB00F4">
                <wp:simplePos x="0" y="0"/>
                <wp:positionH relativeFrom="page">
                  <wp:posOffset>4100195</wp:posOffset>
                </wp:positionH>
                <wp:positionV relativeFrom="page">
                  <wp:posOffset>2188210</wp:posOffset>
                </wp:positionV>
                <wp:extent cx="1532890" cy="1805940"/>
                <wp:effectExtent l="0" t="0" r="10160" b="381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85A6" id="Text Box 160" o:spid="_x0000_s1075" type="#_x0000_t202" style="position:absolute;margin-left:322.85pt;margin-top:172.3pt;width:120.7pt;height:142.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" filled="f" stroked="f">
                <v:textbox style="mso-next-textbox:#Text Box 161" inset="0,0,0,0">
                  <w:txbxContent/>
                </v:textbox>
                <w10:wrap anchorx="page" anchory="page"/>
              </v:shape>
            </w:pict>
          </mc:Fallback>
        </mc:AlternateContent>
      </w:r>
    </w:p>
    <w:p w:rsidR="001E75CA" w:rsidRDefault="001E75CA"/>
    <w:p w:rsidR="001E75CA" w:rsidRDefault="001E75CA"/>
    <w:p w:rsidR="001E75CA" w:rsidRDefault="001E75CA"/>
    <w:p w:rsidR="001E75CA" w:rsidRDefault="001E75CA"/>
    <w:p w:rsidR="001E75CA" w:rsidRDefault="001E75CA"/>
    <w:p w:rsidR="001E75CA" w:rsidRDefault="001E75CA"/>
    <w:p w:rsidR="001E75CA" w:rsidRDefault="00331EDD">
      <w:r>
        <w:rPr>
          <w:noProof/>
          <w:lang w:eastAsia="fr-CA" w:bidi="ar-SA"/>
        </w:rPr>
        <mc:AlternateContent>
          <mc:Choice Requires="wps">
            <w:drawing>
              <wp:anchor distT="0" distB="0" distL="114300" distR="114300" simplePos="0" relativeHeight="251673600" behindDoc="0" locked="0" layoutInCell="0" allowOverlap="1" wp14:anchorId="58D4A4F9" wp14:editId="70C9CA0F">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Default="009B715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4A4F9" id="Text Box 162" o:spid="_x0000_s1076"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" o:allowincell="f" filled="f" stroked="f">
                <v:textbox inset="0,0,0,0">
                  <w:txbxContent>
                    <w:p w:rsidR="009B715A" w:rsidRDefault="009B715A">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0" allowOverlap="1" wp14:anchorId="085986FB" wp14:editId="6D9C037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Default="009B715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86FB" id="Text Box 163" o:spid="_x0000_s1077"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" o:allowincell="f" filled="f" stroked="f">
                <v:textbox inset="0,0,0,0">
                  <w:txbxContent>
                    <w:p w:rsidR="009B715A" w:rsidRDefault="009B715A">
                      <w:pPr>
                        <w:pStyle w:val="Corpsdetexte"/>
                      </w:pPr>
                    </w:p>
                  </w:txbxContent>
                </v:textbox>
                <w10:wrap anchorx="page" anchory="page"/>
              </v:shape>
            </w:pict>
          </mc:Fallback>
        </mc:AlternateContent>
      </w:r>
    </w:p>
    <w:p w:rsidR="001E75CA" w:rsidRDefault="001E75CA"/>
    <w:p w:rsidR="001E75CA" w:rsidRDefault="001E75CA"/>
    <w:p w:rsidR="001E75CA" w:rsidRDefault="001E75CA"/>
    <w:p w:rsidR="001E75CA" w:rsidRDefault="002A04BA">
      <w:r>
        <w:rPr>
          <w:noProof/>
          <w:lang w:eastAsia="fr-CA" w:bidi="ar-SA"/>
        </w:rPr>
        <mc:AlternateContent>
          <mc:Choice Requires="wpg">
            <w:drawing>
              <wp:anchor distT="0" distB="0" distL="114300" distR="114300" simplePos="0" relativeHeight="251635712" behindDoc="0" locked="0" layoutInCell="1" allowOverlap="1" wp14:anchorId="78F6E6FB" wp14:editId="330819DB">
                <wp:simplePos x="0" y="0"/>
                <wp:positionH relativeFrom="page">
                  <wp:posOffset>506903</wp:posOffset>
                </wp:positionH>
                <wp:positionV relativeFrom="page">
                  <wp:posOffset>4111568</wp:posOffset>
                </wp:positionV>
                <wp:extent cx="1371600" cy="1280160"/>
                <wp:effectExtent l="0" t="0" r="0" b="0"/>
                <wp:wrapNone/>
                <wp:docPr id="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82" name="Line 67"/>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68"/>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491AD8" w:rsidRDefault="009B715A" w:rsidP="00491AD8">
                              <w:pPr>
                                <w:pStyle w:val="QuoteText"/>
                                <w:jc w:val="left"/>
                                <w:rPr>
                                  <w:b/>
                                  <w:color w:val="auto"/>
                                  <w:sz w:val="24"/>
                                  <w:lang w:val="fr-FR"/>
                                </w:rPr>
                              </w:pPr>
                              <w:r w:rsidRPr="00491AD8">
                                <w:rPr>
                                  <w:b/>
                                  <w:color w:val="auto"/>
                                  <w:sz w:val="24"/>
                                  <w:lang w:val="fr-FR"/>
                                </w:rPr>
                                <w:t>Inscription avant le 7 mars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6E6FB" id="Group 66" o:spid="_x0000_s1078" style="position:absolute;margin-left:39.9pt;margin-top:323.75pt;width:108pt;height:100.8pt;z-index:2516357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">
                <v:line id="Line 67" o:spid="_x0000_s1079"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Text Box 68" o:spid="_x0000_s1080"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B715A" w:rsidRPr="00491AD8" w:rsidRDefault="009B715A" w:rsidP="00491AD8">
                        <w:pPr>
                          <w:pStyle w:val="QuoteText"/>
                          <w:jc w:val="left"/>
                          <w:rPr>
                            <w:b/>
                            <w:color w:val="auto"/>
                            <w:sz w:val="24"/>
                            <w:lang w:val="fr-FR"/>
                          </w:rPr>
                        </w:pPr>
                        <w:r w:rsidRPr="00491AD8">
                          <w:rPr>
                            <w:b/>
                            <w:color w:val="auto"/>
                            <w:sz w:val="24"/>
                            <w:lang w:val="fr-FR"/>
                          </w:rPr>
                          <w:t>Inscription avant le 7 mars 2019</w:t>
                        </w:r>
                      </w:p>
                    </w:txbxContent>
                  </v:textbox>
                </v:shape>
                <w10:wrap anchorx="page" anchory="page"/>
              </v:group>
            </w:pict>
          </mc:Fallback>
        </mc:AlternateContent>
      </w:r>
    </w:p>
    <w:p w:rsidR="001E75CA" w:rsidRDefault="00614AB0">
      <w:r>
        <w:rPr>
          <w:noProof/>
          <w:lang w:eastAsia="fr-CA" w:bidi="ar-SA"/>
        </w:rPr>
        <mc:AlternateContent>
          <mc:Choice Requires="wps">
            <w:drawing>
              <wp:anchor distT="0" distB="0" distL="114300" distR="114300" simplePos="0" relativeHeight="251633664" behindDoc="0" locked="0" layoutInCell="1" allowOverlap="1" wp14:anchorId="2A6DBFC0" wp14:editId="4F61E0B9">
                <wp:simplePos x="0" y="0"/>
                <wp:positionH relativeFrom="page">
                  <wp:posOffset>2466224</wp:posOffset>
                </wp:positionH>
                <wp:positionV relativeFrom="page">
                  <wp:posOffset>4428721</wp:posOffset>
                </wp:positionV>
                <wp:extent cx="4800600" cy="31242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491AD8" w:rsidRDefault="00BB3E66">
                            <w:pPr>
                              <w:pStyle w:val="Titre2"/>
                              <w:rPr>
                                <w:rFonts w:ascii="Baskerville Old Face" w:hAnsi="Baskerville Old Face"/>
                                <w:b/>
                                <w:color w:val="auto"/>
                                <w:sz w:val="44"/>
                              </w:rPr>
                            </w:pPr>
                            <w:r>
                              <w:rPr>
                                <w:rFonts w:ascii="Baskerville Old Face" w:hAnsi="Baskerville Old Face"/>
                                <w:b/>
                                <w:color w:val="auto"/>
                                <w:sz w:val="44"/>
                              </w:rPr>
                              <w:t>Les a</w:t>
                            </w:r>
                            <w:r w:rsidR="009B715A" w:rsidRPr="00491AD8">
                              <w:rPr>
                                <w:rFonts w:ascii="Baskerville Old Face" w:hAnsi="Baskerville Old Face"/>
                                <w:b/>
                                <w:color w:val="auto"/>
                                <w:sz w:val="44"/>
                              </w:rPr>
                              <w:t>teliers</w:t>
                            </w:r>
                          </w:p>
                          <w:p w:rsidR="009B715A" w:rsidRPr="001428D8"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BFC0" id="Text Box 64" o:spid="_x0000_s1081" type="#_x0000_t202" style="position:absolute;margin-left:194.2pt;margin-top:348.7pt;width:378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eRtA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" filled="f" stroked="f">
                <v:textbox inset="0,0,0,0">
                  <w:txbxContent>
                    <w:p w:rsidR="009B715A" w:rsidRPr="00491AD8" w:rsidRDefault="00BB3E66">
                      <w:pPr>
                        <w:pStyle w:val="Titre2"/>
                        <w:rPr>
                          <w:rFonts w:ascii="Baskerville Old Face" w:hAnsi="Baskerville Old Face"/>
                          <w:b/>
                          <w:color w:val="auto"/>
                          <w:sz w:val="44"/>
                        </w:rPr>
                      </w:pPr>
                      <w:r>
                        <w:rPr>
                          <w:rFonts w:ascii="Baskerville Old Face" w:hAnsi="Baskerville Old Face"/>
                          <w:b/>
                          <w:color w:val="auto"/>
                          <w:sz w:val="44"/>
                        </w:rPr>
                        <w:t>Les a</w:t>
                      </w:r>
                      <w:r w:rsidR="009B715A" w:rsidRPr="00491AD8">
                        <w:rPr>
                          <w:rFonts w:ascii="Baskerville Old Face" w:hAnsi="Baskerville Old Face"/>
                          <w:b/>
                          <w:color w:val="auto"/>
                          <w:sz w:val="44"/>
                        </w:rPr>
                        <w:t>teliers</w:t>
                      </w:r>
                    </w:p>
                    <w:p w:rsidR="009B715A" w:rsidRPr="001428D8" w:rsidRDefault="009B715A">
                      <w:pPr>
                        <w:pStyle w:val="Titre2"/>
                        <w:rPr>
                          <w:color w:val="auto"/>
                        </w:rPr>
                      </w:pPr>
                    </w:p>
                  </w:txbxContent>
                </v:textbox>
                <w10:wrap anchorx="page" anchory="page"/>
              </v:shape>
            </w:pict>
          </mc:Fallback>
        </mc:AlternateContent>
      </w:r>
    </w:p>
    <w:p w:rsidR="001E75CA" w:rsidRDefault="00BB3E66">
      <w:r>
        <w:rPr>
          <w:noProof/>
          <w:lang w:eastAsia="fr-CA" w:bidi="ar-SA"/>
        </w:rPr>
        <mc:AlternateContent>
          <mc:Choice Requires="wps">
            <w:drawing>
              <wp:anchor distT="0" distB="0" distL="114300" distR="114300" simplePos="0" relativeHeight="251677696" behindDoc="0" locked="0" layoutInCell="1" allowOverlap="1" wp14:anchorId="22D4A409" wp14:editId="52A5B31A">
                <wp:simplePos x="0" y="0"/>
                <wp:positionH relativeFrom="page">
                  <wp:posOffset>4121727</wp:posOffset>
                </wp:positionH>
                <wp:positionV relativeFrom="page">
                  <wp:posOffset>7419109</wp:posOffset>
                </wp:positionV>
                <wp:extent cx="1433946" cy="2212571"/>
                <wp:effectExtent l="0" t="0" r="13970" b="1651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946" cy="221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4A409" id="Text Box 168" o:spid="_x0000_s1082" type="#_x0000_t202" style="position:absolute;margin-left:324.55pt;margin-top:584.2pt;width:112.9pt;height:174.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j+vAIAAMMFAAAOAAAAZHJzL2Uyb0RvYy54bWysVG1vmzAQ/j5p/8Hyd8pLCQF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" filled="f" stroked="f">
                <v:textbox style="mso-next-textbox:#Text Box 169"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78720" behindDoc="0" locked="0" layoutInCell="1" allowOverlap="1" wp14:anchorId="39D4D160" wp14:editId="34711D0D">
                <wp:simplePos x="0" y="0"/>
                <wp:positionH relativeFrom="page">
                  <wp:posOffset>5791200</wp:posOffset>
                </wp:positionH>
                <wp:positionV relativeFrom="page">
                  <wp:posOffset>7391400</wp:posOffset>
                </wp:positionV>
                <wp:extent cx="1498600" cy="2240569"/>
                <wp:effectExtent l="0" t="0" r="6350" b="762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40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4D160" id="Text Box 169" o:spid="_x0000_s1083" type="#_x0000_t202" style="position:absolute;margin-left:456pt;margin-top:582pt;width:118pt;height:176.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2640" behindDoc="0" locked="0" layoutInCell="1" allowOverlap="1" wp14:anchorId="0800DAA7" wp14:editId="23D0F85C">
                <wp:simplePos x="0" y="0"/>
                <wp:positionH relativeFrom="page">
                  <wp:posOffset>2486891</wp:posOffset>
                </wp:positionH>
                <wp:positionV relativeFrom="page">
                  <wp:posOffset>7412182</wp:posOffset>
                </wp:positionV>
                <wp:extent cx="1497965" cy="2227118"/>
                <wp:effectExtent l="0" t="0" r="6985" b="1905"/>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27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rsidR="00BB3E66" w:rsidRDefault="00BB3E66" w:rsidP="00BB3E66">
                            <w:pPr>
                              <w:pStyle w:val="Corpsdetexte"/>
                              <w:jc w:val="both"/>
                            </w:pPr>
                            <w:r w:rsidRPr="00BB3E66">
                              <w:t>Veuillez vous inscrire avant le 7 mars 2019 en choisissant une de</w:t>
                            </w:r>
                            <w:r>
                              <w:t>s</w:t>
                            </w:r>
                            <w:r w:rsidRPr="00BB3E66">
                              <w:t xml:space="preserve"> méthodes</w:t>
                            </w:r>
                            <w:r>
                              <w:t xml:space="preserve"> suivantes :</w:t>
                            </w:r>
                            <w:r w:rsidRPr="00BB3E66">
                              <w:t xml:space="preserve"> </w:t>
                            </w:r>
                          </w:p>
                          <w:p w:rsidR="00BB3E66" w:rsidRDefault="00BB3E66" w:rsidP="00BB3E66">
                            <w:pPr>
                              <w:pStyle w:val="Corpsdetexte"/>
                              <w:jc w:val="both"/>
                            </w:pPr>
                          </w:p>
                          <w:p w:rsidR="00BB3E66" w:rsidRDefault="00BB3E66" w:rsidP="00BB3E66">
                            <w:pPr>
                              <w:pStyle w:val="Corpsdetexte"/>
                              <w:spacing w:after="0"/>
                            </w:pPr>
                            <w:r w:rsidRPr="00BB3E66">
                              <w:rPr>
                                <w:b/>
                              </w:rPr>
                              <w:t>En ligne</w:t>
                            </w:r>
                            <w:r w:rsidRPr="00BB3E66">
                              <w:t xml:space="preserve"> via</w:t>
                            </w:r>
                            <w:r>
                              <w:t xml:space="preserve"> le</w:t>
                            </w:r>
                            <w:r w:rsidRPr="00BB3E66">
                              <w:t xml:space="preserve"> site Web</w:t>
                            </w:r>
                            <w:r>
                              <w:t> :</w:t>
                            </w:r>
                          </w:p>
                          <w:p w:rsidR="00BB3E66" w:rsidRDefault="00B123C5" w:rsidP="00BB3E66">
                            <w:pPr>
                              <w:pStyle w:val="Corpsdetexte"/>
                              <w:spacing w:after="0"/>
                              <w:rPr>
                                <w:color w:val="CC3300"/>
                                <w:lang w:val="fr-FR"/>
                              </w:rPr>
                            </w:pPr>
                            <w:hyperlink r:id="rId35" w:history="1">
                              <w:r w:rsidR="00BB3E66" w:rsidRPr="00BB3E66">
                                <w:rPr>
                                  <w:rStyle w:val="Lienhypertexte"/>
                                  <w:color w:val="CC3300"/>
                                </w:rPr>
                                <w:t>http://cuditsa.ca</w:t>
                              </w:r>
                            </w:hyperlink>
                          </w:p>
                          <w:p w:rsidR="00BB3E66" w:rsidRPr="00BB3E66" w:rsidRDefault="00BB3E66" w:rsidP="00BB3E66">
                            <w:pPr>
                              <w:pStyle w:val="Corpsdetexte"/>
                              <w:spacing w:after="0"/>
                              <w:jc w:val="both"/>
                              <w:rPr>
                                <w:i/>
                                <w:lang w:val="fr-FR"/>
                              </w:rPr>
                            </w:pPr>
                            <w:r w:rsidRPr="00BB3E66">
                              <w:t>(</w:t>
                            </w:r>
                            <w:proofErr w:type="gramStart"/>
                            <w:r w:rsidR="003302F0">
                              <w:rPr>
                                <w:i/>
                              </w:rPr>
                              <w:t>u</w:t>
                            </w:r>
                            <w:r w:rsidRPr="00BB3E66">
                              <w:rPr>
                                <w:i/>
                              </w:rPr>
                              <w:t>tilisez</w:t>
                            </w:r>
                            <w:proofErr w:type="gramEnd"/>
                            <w:r w:rsidRPr="00BB3E66">
                              <w:rPr>
                                <w:i/>
                              </w:rPr>
                              <w:t xml:space="preserve"> un formulaire pour chaque personne à inscrire)</w:t>
                            </w:r>
                            <w:r w:rsidRPr="00BB3E66">
                              <w:rPr>
                                <w:i/>
                                <w:lang w:val="fr-FR"/>
                              </w:rPr>
                              <w:t xml:space="preserve"> </w:t>
                            </w:r>
                          </w:p>
                          <w:p w:rsidR="00BB3E66" w:rsidRPr="00BB3E66" w:rsidRDefault="00BB3E66" w:rsidP="00BB3E66">
                            <w:pPr>
                              <w:pStyle w:val="Corpsdetexte"/>
                              <w:spacing w:after="0"/>
                              <w:rPr>
                                <w:color w:val="CC3300"/>
                                <w:lang w:val="fr-FR"/>
                              </w:rPr>
                            </w:pPr>
                          </w:p>
                          <w:p w:rsidR="00BB3E66" w:rsidRDefault="00BB3E66" w:rsidP="00BB3E66">
                            <w:pPr>
                              <w:pStyle w:val="Corpsdetexte"/>
                              <w:spacing w:after="0"/>
                              <w:rPr>
                                <w:lang w:val="fr-FR"/>
                              </w:rPr>
                            </w:pPr>
                          </w:p>
                          <w:p w:rsidR="00BB3E66" w:rsidRDefault="00BB3E66" w:rsidP="00BB3E66">
                            <w:pPr>
                              <w:pStyle w:val="Corpsdetexte"/>
                              <w:jc w:val="both"/>
                            </w:pPr>
                            <w:r w:rsidRPr="00BB3E66">
                              <w:rPr>
                                <w:b/>
                              </w:rPr>
                              <w:t>Par la poste</w:t>
                            </w:r>
                            <w:r w:rsidRPr="00BB3E66">
                              <w:t xml:space="preserve">, en imprimant </w:t>
                            </w:r>
                            <w:r>
                              <w:t>le formulaire</w:t>
                            </w:r>
                            <w:r w:rsidRPr="00BB3E66">
                              <w:t xml:space="preserve"> pour chaque personne à inscrire, complétez-les et ajoutez votre chèque à l’ordre du Comité des usagers CRDITEDME. </w:t>
                            </w:r>
                          </w:p>
                          <w:p w:rsidR="00BB3E66" w:rsidRDefault="00BB3E66">
                            <w:pPr>
                              <w:pStyle w:val="Corpsdetexte"/>
                            </w:pPr>
                            <w:r w:rsidRPr="00BB3E66">
                              <w:t xml:space="preserve">Postez à: </w:t>
                            </w:r>
                          </w:p>
                          <w:p w:rsidR="00BB3E66" w:rsidRDefault="00BB3E66" w:rsidP="00383D69">
                            <w:pPr>
                              <w:pStyle w:val="Corpsdetexte"/>
                              <w:spacing w:after="0" w:line="240" w:lineRule="auto"/>
                              <w:jc w:val="both"/>
                            </w:pPr>
                            <w:r w:rsidRPr="00BB3E66">
                              <w:t xml:space="preserve">Comité des usagers CRDITEDME </w:t>
                            </w:r>
                          </w:p>
                          <w:p w:rsidR="00BB3E66" w:rsidRDefault="00BB3E66" w:rsidP="00383D69">
                            <w:pPr>
                              <w:pStyle w:val="Corpsdetexte"/>
                              <w:spacing w:after="0" w:line="240" w:lineRule="auto"/>
                              <w:jc w:val="both"/>
                            </w:pPr>
                            <w:r w:rsidRPr="00BB3E66">
                              <w:t>255, rue Choquette</w:t>
                            </w:r>
                          </w:p>
                          <w:p w:rsidR="00383D69" w:rsidRDefault="00BB3E66" w:rsidP="00383D69">
                            <w:pPr>
                              <w:pStyle w:val="Corpsdetexte"/>
                              <w:spacing w:after="0" w:line="240" w:lineRule="auto"/>
                              <w:jc w:val="both"/>
                            </w:pPr>
                            <w:r w:rsidRPr="00BB3E66">
                              <w:t xml:space="preserve"> Beloeil (Québec)</w:t>
                            </w:r>
                          </w:p>
                          <w:p w:rsidR="00BB3E66" w:rsidRDefault="00BB3E66" w:rsidP="00383D69">
                            <w:pPr>
                              <w:pStyle w:val="Corpsdetexte"/>
                              <w:spacing w:after="0" w:line="240" w:lineRule="auto"/>
                              <w:jc w:val="both"/>
                            </w:pPr>
                            <w:r w:rsidRPr="00BB3E66">
                              <w:t>J3G 4V6</w:t>
                            </w:r>
                          </w:p>
                          <w:p w:rsidR="000D67B5" w:rsidRDefault="00BB3E66" w:rsidP="000D67B5">
                            <w:pPr>
                              <w:pStyle w:val="Corpsdetexte"/>
                            </w:pPr>
                            <w:r w:rsidRPr="00BB3E66">
                              <w:rPr>
                                <w:b/>
                              </w:rPr>
                              <w:t>Par téléphone</w:t>
                            </w:r>
                            <w:r w:rsidRPr="00BB3E66">
                              <w:t>, au 450-446-7477 # 2400 ou sans frais au 1-866-446-3006 et faites parvenir votre chèque par la poste.</w:t>
                            </w:r>
                          </w:p>
                          <w:p w:rsidR="000D67B5" w:rsidRDefault="000D67B5" w:rsidP="000D67B5">
                            <w:pPr>
                              <w:pStyle w:val="Corpsdetexte"/>
                            </w:pPr>
                          </w:p>
                          <w:p w:rsidR="00383D69" w:rsidRDefault="00383D69" w:rsidP="000D67B5">
                            <w:pPr>
                              <w:pStyle w:val="Corpsdetexte"/>
                            </w:pPr>
                          </w:p>
                          <w:p w:rsidR="009B715A" w:rsidRPr="00383D69" w:rsidRDefault="000D67B5" w:rsidP="000D67B5">
                            <w:pPr>
                              <w:pStyle w:val="Corpsdetexte"/>
                              <w:jc w:val="both"/>
                              <w:rPr>
                                <w:lang w:val="fr-FR"/>
                              </w:rPr>
                            </w:pPr>
                            <w:r w:rsidRPr="00383D69">
                              <w:t>Un repas chaud servi à la table sera offert aux participants. Ce repas est inclus dans le tarif d’inscription au colloque.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0DAA7" id="Text Box 63" o:spid="_x0000_s1084" type="#_x0000_t202" style="position:absolute;margin-left:195.8pt;margin-top:583.65pt;width:117.95pt;height:175.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FE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" filled="f" stroked="f">
                <v:textbox style="mso-next-textbox:#Text Box 168" inset="0,0,0,0">
                  <w:txbxContent>
                    <w:p w:rsidR="00BB3E66" w:rsidRDefault="00BB3E66" w:rsidP="00BB3E66">
                      <w:pPr>
                        <w:pStyle w:val="Corpsdetexte"/>
                        <w:jc w:val="both"/>
                      </w:pPr>
                      <w:r w:rsidRPr="00BB3E66">
                        <w:t>Veuillez vous inscrire avant le 7 mars 2019 en choisissant une de</w:t>
                      </w:r>
                      <w:r>
                        <w:t>s</w:t>
                      </w:r>
                      <w:r w:rsidRPr="00BB3E66">
                        <w:t xml:space="preserve"> méthodes</w:t>
                      </w:r>
                      <w:r>
                        <w:t xml:space="preserve"> suivantes :</w:t>
                      </w:r>
                      <w:r w:rsidRPr="00BB3E66">
                        <w:t xml:space="preserve"> </w:t>
                      </w:r>
                    </w:p>
                    <w:p w:rsidR="00BB3E66" w:rsidRDefault="00BB3E66" w:rsidP="00BB3E66">
                      <w:pPr>
                        <w:pStyle w:val="Corpsdetexte"/>
                        <w:jc w:val="both"/>
                      </w:pPr>
                    </w:p>
                    <w:p w:rsidR="00BB3E66" w:rsidRDefault="00BB3E66" w:rsidP="00BB3E66">
                      <w:pPr>
                        <w:pStyle w:val="Corpsdetexte"/>
                        <w:spacing w:after="0"/>
                      </w:pPr>
                      <w:r w:rsidRPr="00BB3E66">
                        <w:rPr>
                          <w:b/>
                        </w:rPr>
                        <w:t>En ligne</w:t>
                      </w:r>
                      <w:r w:rsidRPr="00BB3E66">
                        <w:t xml:space="preserve"> via</w:t>
                      </w:r>
                      <w:r>
                        <w:t xml:space="preserve"> le</w:t>
                      </w:r>
                      <w:r w:rsidRPr="00BB3E66">
                        <w:t xml:space="preserve"> site Web</w:t>
                      </w:r>
                      <w:r>
                        <w:t> :</w:t>
                      </w:r>
                    </w:p>
                    <w:p w:rsidR="00BB3E66" w:rsidRDefault="00B123C5" w:rsidP="00BB3E66">
                      <w:pPr>
                        <w:pStyle w:val="Corpsdetexte"/>
                        <w:spacing w:after="0"/>
                        <w:rPr>
                          <w:color w:val="CC3300"/>
                          <w:lang w:val="fr-FR"/>
                        </w:rPr>
                      </w:pPr>
                      <w:hyperlink r:id="rId36" w:history="1">
                        <w:r w:rsidR="00BB3E66" w:rsidRPr="00BB3E66">
                          <w:rPr>
                            <w:rStyle w:val="Lienhypertexte"/>
                            <w:color w:val="CC3300"/>
                          </w:rPr>
                          <w:t>http://cuditsa.ca</w:t>
                        </w:r>
                      </w:hyperlink>
                    </w:p>
                    <w:p w:rsidR="00BB3E66" w:rsidRPr="00BB3E66" w:rsidRDefault="00BB3E66" w:rsidP="00BB3E66">
                      <w:pPr>
                        <w:pStyle w:val="Corpsdetexte"/>
                        <w:spacing w:after="0"/>
                        <w:jc w:val="both"/>
                        <w:rPr>
                          <w:i/>
                          <w:lang w:val="fr-FR"/>
                        </w:rPr>
                      </w:pPr>
                      <w:r w:rsidRPr="00BB3E66">
                        <w:t>(</w:t>
                      </w:r>
                      <w:proofErr w:type="gramStart"/>
                      <w:r w:rsidR="003302F0">
                        <w:rPr>
                          <w:i/>
                        </w:rPr>
                        <w:t>u</w:t>
                      </w:r>
                      <w:r w:rsidRPr="00BB3E66">
                        <w:rPr>
                          <w:i/>
                        </w:rPr>
                        <w:t>tilisez</w:t>
                      </w:r>
                      <w:proofErr w:type="gramEnd"/>
                      <w:r w:rsidRPr="00BB3E66">
                        <w:rPr>
                          <w:i/>
                        </w:rPr>
                        <w:t xml:space="preserve"> un formulaire pour chaque personne à inscrire)</w:t>
                      </w:r>
                      <w:r w:rsidRPr="00BB3E66">
                        <w:rPr>
                          <w:i/>
                          <w:lang w:val="fr-FR"/>
                        </w:rPr>
                        <w:t xml:space="preserve"> </w:t>
                      </w:r>
                    </w:p>
                    <w:p w:rsidR="00BB3E66" w:rsidRPr="00BB3E66" w:rsidRDefault="00BB3E66" w:rsidP="00BB3E66">
                      <w:pPr>
                        <w:pStyle w:val="Corpsdetexte"/>
                        <w:spacing w:after="0"/>
                        <w:rPr>
                          <w:color w:val="CC3300"/>
                          <w:lang w:val="fr-FR"/>
                        </w:rPr>
                      </w:pPr>
                    </w:p>
                    <w:p w:rsidR="00BB3E66" w:rsidRDefault="00BB3E66" w:rsidP="00BB3E66">
                      <w:pPr>
                        <w:pStyle w:val="Corpsdetexte"/>
                        <w:spacing w:after="0"/>
                        <w:rPr>
                          <w:lang w:val="fr-FR"/>
                        </w:rPr>
                      </w:pPr>
                    </w:p>
                    <w:p w:rsidR="00BB3E66" w:rsidRDefault="00BB3E66" w:rsidP="00BB3E66">
                      <w:pPr>
                        <w:pStyle w:val="Corpsdetexte"/>
                        <w:jc w:val="both"/>
                      </w:pPr>
                      <w:r w:rsidRPr="00BB3E66">
                        <w:rPr>
                          <w:b/>
                        </w:rPr>
                        <w:t>Par la poste</w:t>
                      </w:r>
                      <w:r w:rsidRPr="00BB3E66">
                        <w:t xml:space="preserve">, en imprimant </w:t>
                      </w:r>
                      <w:r>
                        <w:t>le formulaire</w:t>
                      </w:r>
                      <w:r w:rsidRPr="00BB3E66">
                        <w:t xml:space="preserve"> pour chaque personne à inscrire, complétez-les et ajoutez votre chèque à l’ordre du Comité des usagers CRDITEDME. </w:t>
                      </w:r>
                    </w:p>
                    <w:p w:rsidR="00BB3E66" w:rsidRDefault="00BB3E66">
                      <w:pPr>
                        <w:pStyle w:val="Corpsdetexte"/>
                      </w:pPr>
                      <w:r w:rsidRPr="00BB3E66">
                        <w:t xml:space="preserve">Postez à: </w:t>
                      </w:r>
                    </w:p>
                    <w:p w:rsidR="00BB3E66" w:rsidRDefault="00BB3E66" w:rsidP="00383D69">
                      <w:pPr>
                        <w:pStyle w:val="Corpsdetexte"/>
                        <w:spacing w:after="0" w:line="240" w:lineRule="auto"/>
                        <w:jc w:val="both"/>
                      </w:pPr>
                      <w:r w:rsidRPr="00BB3E66">
                        <w:t xml:space="preserve">Comité des usagers CRDITEDME </w:t>
                      </w:r>
                    </w:p>
                    <w:p w:rsidR="00BB3E66" w:rsidRDefault="00BB3E66" w:rsidP="00383D69">
                      <w:pPr>
                        <w:pStyle w:val="Corpsdetexte"/>
                        <w:spacing w:after="0" w:line="240" w:lineRule="auto"/>
                        <w:jc w:val="both"/>
                      </w:pPr>
                      <w:r w:rsidRPr="00BB3E66">
                        <w:t>255, rue Choquette</w:t>
                      </w:r>
                    </w:p>
                    <w:p w:rsidR="00383D69" w:rsidRDefault="00BB3E66" w:rsidP="00383D69">
                      <w:pPr>
                        <w:pStyle w:val="Corpsdetexte"/>
                        <w:spacing w:after="0" w:line="240" w:lineRule="auto"/>
                        <w:jc w:val="both"/>
                      </w:pPr>
                      <w:r w:rsidRPr="00BB3E66">
                        <w:t xml:space="preserve"> Beloeil (Québec)</w:t>
                      </w:r>
                    </w:p>
                    <w:p w:rsidR="00BB3E66" w:rsidRDefault="00BB3E66" w:rsidP="00383D69">
                      <w:pPr>
                        <w:pStyle w:val="Corpsdetexte"/>
                        <w:spacing w:after="0" w:line="240" w:lineRule="auto"/>
                        <w:jc w:val="both"/>
                      </w:pPr>
                      <w:r w:rsidRPr="00BB3E66">
                        <w:t>J3G 4V6</w:t>
                      </w:r>
                    </w:p>
                    <w:p w:rsidR="000D67B5" w:rsidRDefault="00BB3E66" w:rsidP="000D67B5">
                      <w:pPr>
                        <w:pStyle w:val="Corpsdetexte"/>
                      </w:pPr>
                      <w:r w:rsidRPr="00BB3E66">
                        <w:rPr>
                          <w:b/>
                        </w:rPr>
                        <w:t>Par téléphone</w:t>
                      </w:r>
                      <w:r w:rsidRPr="00BB3E66">
                        <w:t>, au 450-446-7477 # 2400 ou sans frais au 1-866-446-3006 et faites parvenir votre chèque par la poste.</w:t>
                      </w:r>
                    </w:p>
                    <w:p w:rsidR="000D67B5" w:rsidRDefault="000D67B5" w:rsidP="000D67B5">
                      <w:pPr>
                        <w:pStyle w:val="Corpsdetexte"/>
                      </w:pPr>
                    </w:p>
                    <w:p w:rsidR="00383D69" w:rsidRDefault="00383D69" w:rsidP="000D67B5">
                      <w:pPr>
                        <w:pStyle w:val="Corpsdetexte"/>
                      </w:pPr>
                    </w:p>
                    <w:p w:rsidR="009B715A" w:rsidRPr="00383D69" w:rsidRDefault="000D67B5" w:rsidP="000D67B5">
                      <w:pPr>
                        <w:pStyle w:val="Corpsdetexte"/>
                        <w:jc w:val="both"/>
                        <w:rPr>
                          <w:lang w:val="fr-FR"/>
                        </w:rPr>
                      </w:pPr>
                      <w:r w:rsidRPr="00383D69">
                        <w:t>Un repas chaud servi à la table sera offert aux participants. Ce repas est inclus dans le tarif d’inscription au colloque.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34688" behindDoc="0" locked="0" layoutInCell="1" allowOverlap="1" wp14:anchorId="72745901" wp14:editId="74878108">
                <wp:simplePos x="0" y="0"/>
                <wp:positionH relativeFrom="page">
                  <wp:posOffset>2456238</wp:posOffset>
                </wp:positionH>
                <wp:positionV relativeFrom="page">
                  <wp:posOffset>6955963</wp:posOffset>
                </wp:positionV>
                <wp:extent cx="4800600" cy="312420"/>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491AD8" w:rsidRDefault="009B715A">
                            <w:pPr>
                              <w:pStyle w:val="Titre2"/>
                              <w:rPr>
                                <w:rFonts w:ascii="Baskerville Old Face" w:hAnsi="Baskerville Old Face"/>
                                <w:b/>
                                <w:color w:val="auto"/>
                                <w:sz w:val="44"/>
                              </w:rPr>
                            </w:pPr>
                            <w:r w:rsidRPr="00491AD8">
                              <w:rPr>
                                <w:rFonts w:ascii="Baskerville Old Face" w:hAnsi="Baskerville Old Face"/>
                                <w:b/>
                                <w:color w:val="auto"/>
                                <w:sz w:val="44"/>
                              </w:rPr>
                              <w:t>Inscription</w:t>
                            </w:r>
                            <w:r>
                              <w:rPr>
                                <w:rFonts w:ascii="Baskerville Old Face" w:hAnsi="Baskerville Old Face"/>
                                <w:b/>
                                <w:color w:val="auto"/>
                                <w:sz w:val="44"/>
                              </w:rPr>
                              <w:t xml:space="preserve"> </w:t>
                            </w:r>
                            <w:r w:rsidRPr="009B715A">
                              <w:rPr>
                                <w:rFonts w:ascii="Baskerville Old Face" w:hAnsi="Baskerville Old Face"/>
                                <w:b/>
                                <w:color w:val="auto"/>
                                <w:sz w:val="44"/>
                              </w:rPr>
                              <w:t>20 $ /</w:t>
                            </w:r>
                            <w:r>
                              <w:rPr>
                                <w:rFonts w:ascii="Baskerville Old Face" w:hAnsi="Baskerville Old Face"/>
                                <w:b/>
                                <w:color w:val="auto"/>
                                <w:sz w:val="44"/>
                              </w:rPr>
                              <w:t xml:space="preserve"> personne</w:t>
                            </w:r>
                          </w:p>
                          <w:p w:rsidR="009B715A" w:rsidRPr="001428D8"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5901" id="Text Box 65" o:spid="_x0000_s1085" type="#_x0000_t202" style="position:absolute;margin-left:193.4pt;margin-top:547.7pt;width:378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" filled="f" stroked="f">
                <v:textbox inset="0,0,0,0">
                  <w:txbxContent>
                    <w:p w:rsidR="009B715A" w:rsidRPr="00491AD8" w:rsidRDefault="009B715A">
                      <w:pPr>
                        <w:pStyle w:val="Titre2"/>
                        <w:rPr>
                          <w:rFonts w:ascii="Baskerville Old Face" w:hAnsi="Baskerville Old Face"/>
                          <w:b/>
                          <w:color w:val="auto"/>
                          <w:sz w:val="44"/>
                        </w:rPr>
                      </w:pPr>
                      <w:r w:rsidRPr="00491AD8">
                        <w:rPr>
                          <w:rFonts w:ascii="Baskerville Old Face" w:hAnsi="Baskerville Old Face"/>
                          <w:b/>
                          <w:color w:val="auto"/>
                          <w:sz w:val="44"/>
                        </w:rPr>
                        <w:t>Inscription</w:t>
                      </w:r>
                      <w:r>
                        <w:rPr>
                          <w:rFonts w:ascii="Baskerville Old Face" w:hAnsi="Baskerville Old Face"/>
                          <w:b/>
                          <w:color w:val="auto"/>
                          <w:sz w:val="44"/>
                        </w:rPr>
                        <w:t xml:space="preserve"> </w:t>
                      </w:r>
                      <w:r w:rsidRPr="009B715A">
                        <w:rPr>
                          <w:rFonts w:ascii="Baskerville Old Face" w:hAnsi="Baskerville Old Face"/>
                          <w:b/>
                          <w:color w:val="auto"/>
                          <w:sz w:val="44"/>
                        </w:rPr>
                        <w:t>20 $ /</w:t>
                      </w:r>
                      <w:r>
                        <w:rPr>
                          <w:rFonts w:ascii="Baskerville Old Face" w:hAnsi="Baskerville Old Face"/>
                          <w:b/>
                          <w:color w:val="auto"/>
                          <w:sz w:val="44"/>
                        </w:rPr>
                        <w:t xml:space="preserve"> personne</w:t>
                      </w:r>
                    </w:p>
                    <w:p w:rsidR="009B715A" w:rsidRPr="001428D8" w:rsidRDefault="009B715A">
                      <w:pPr>
                        <w:pStyle w:val="Titre2"/>
                        <w:rPr>
                          <w:color w:val="auto"/>
                        </w:rPr>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6672" behindDoc="0" locked="0" layoutInCell="1" allowOverlap="1" wp14:anchorId="05D7EDB3" wp14:editId="47C6A306">
                <wp:simplePos x="0" y="0"/>
                <wp:positionH relativeFrom="page">
                  <wp:posOffset>5784157</wp:posOffset>
                </wp:positionH>
                <wp:positionV relativeFrom="margin">
                  <wp:posOffset>4252595</wp:posOffset>
                </wp:positionV>
                <wp:extent cx="1413163" cy="2029691"/>
                <wp:effectExtent l="0" t="0" r="15875" b="889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163" cy="2029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7EDB3" id="Text Box 165" o:spid="_x0000_s1086" type="#_x0000_t202" style="position:absolute;margin-left:455.45pt;margin-top:334.85pt;width:111.25pt;height:159.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" filled="f" stroked="f">
                <v:textbox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75648" behindDoc="0" locked="0" layoutInCell="1" allowOverlap="1" wp14:anchorId="7D92099E" wp14:editId="6687E137">
                <wp:simplePos x="0" y="0"/>
                <wp:positionH relativeFrom="page">
                  <wp:posOffset>4079298</wp:posOffset>
                </wp:positionH>
                <wp:positionV relativeFrom="margin">
                  <wp:posOffset>4237470</wp:posOffset>
                </wp:positionV>
                <wp:extent cx="1579245" cy="1821468"/>
                <wp:effectExtent l="0" t="0" r="1905" b="762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82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2099E" id="Text Box 164" o:spid="_x0000_s1087" type="#_x0000_t202" style="position:absolute;margin-left:321.2pt;margin-top:333.65pt;width:124.35pt;height:143.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" filled="f" stroked="f">
                <v:textbox style="mso-next-textbox:#Text Box 165"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31616" behindDoc="0" locked="0" layoutInCell="1" allowOverlap="1" wp14:anchorId="2A690375" wp14:editId="19B67706">
                <wp:simplePos x="0" y="0"/>
                <wp:positionH relativeFrom="page">
                  <wp:posOffset>2451678</wp:posOffset>
                </wp:positionH>
                <wp:positionV relativeFrom="page">
                  <wp:posOffset>4828021</wp:posOffset>
                </wp:positionV>
                <wp:extent cx="1497965" cy="1967345"/>
                <wp:effectExtent l="0" t="0" r="6985" b="1397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96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rsidR="009B715A" w:rsidRDefault="009B715A" w:rsidP="009B715A">
                            <w:pPr>
                              <w:pStyle w:val="Corpsdetexte"/>
                              <w:jc w:val="both"/>
                              <w:rPr>
                                <w:rFonts w:cs="Times New Roman"/>
                                <w:lang w:bidi="en-US"/>
                              </w:rPr>
                            </w:pPr>
                            <w:r w:rsidRPr="009B715A">
                              <w:rPr>
                                <w:rFonts w:cs="Times New Roman"/>
                                <w:lang w:bidi="en-US"/>
                              </w:rPr>
                              <w:t xml:space="preserve">Quatre ateliers se tiendront simultanément durant deux périodes en après-midi. </w:t>
                            </w:r>
                            <w:r>
                              <w:rPr>
                                <w:rFonts w:cs="Times New Roman"/>
                                <w:lang w:bidi="en-US"/>
                              </w:rPr>
                              <w:t>Vous pourrez participer à deux d’entre eux.</w:t>
                            </w:r>
                          </w:p>
                          <w:p w:rsidR="009B715A" w:rsidRDefault="009B715A" w:rsidP="000D67B5">
                            <w:pPr>
                              <w:pStyle w:val="Corpsdetexte"/>
                              <w:jc w:val="both"/>
                              <w:rPr>
                                <w:rFonts w:cs="Times New Roman"/>
                                <w:lang w:bidi="en-US"/>
                              </w:rPr>
                            </w:pPr>
                            <w:r w:rsidRPr="000D67B5">
                              <w:rPr>
                                <w:rFonts w:cs="Times New Roman"/>
                                <w:color w:val="CC3300"/>
                                <w:lang w:bidi="en-US"/>
                              </w:rPr>
                              <w:t>A</w:t>
                            </w:r>
                            <w:r w:rsidR="000D67B5" w:rsidRPr="000D67B5">
                              <w:rPr>
                                <w:rFonts w:cs="Times New Roman"/>
                                <w:color w:val="CC3300"/>
                                <w:lang w:bidi="en-US"/>
                              </w:rPr>
                              <w:t>telier</w:t>
                            </w:r>
                            <w:r w:rsidRPr="000D67B5">
                              <w:rPr>
                                <w:rFonts w:cs="Times New Roman"/>
                                <w:color w:val="CC3300"/>
                                <w:lang w:bidi="en-US"/>
                              </w:rPr>
                              <w:t xml:space="preserve"> A</w:t>
                            </w:r>
                            <w:r>
                              <w:rPr>
                                <w:rFonts w:cs="Times New Roman"/>
                                <w:lang w:bidi="en-US"/>
                              </w:rPr>
                              <w:t xml:space="preserve"> : </w:t>
                            </w:r>
                            <w:r w:rsidRPr="009B715A">
                              <w:rPr>
                                <w:rFonts w:cs="Times New Roman"/>
                                <w:lang w:bidi="en-US"/>
                              </w:rPr>
                              <w:t>L’</w:t>
                            </w:r>
                            <w:r w:rsidR="000D67B5">
                              <w:rPr>
                                <w:rFonts w:cs="Times New Roman"/>
                                <w:lang w:bidi="en-US"/>
                              </w:rPr>
                              <w:t>accès et la continuité de services</w:t>
                            </w:r>
                          </w:p>
                          <w:p w:rsidR="009B715A" w:rsidRDefault="009B715A" w:rsidP="000D67B5">
                            <w:pPr>
                              <w:pStyle w:val="Corpsdetexte"/>
                              <w:jc w:val="both"/>
                              <w:rPr>
                                <w:rFonts w:cs="Times New Roman"/>
                                <w:lang w:bidi="en-US"/>
                              </w:rPr>
                            </w:pPr>
                            <w:r w:rsidRPr="000D67B5">
                              <w:rPr>
                                <w:rFonts w:cs="Times New Roman"/>
                                <w:color w:val="CC3300"/>
                                <w:lang w:bidi="en-US"/>
                              </w:rPr>
                              <w:t>A</w:t>
                            </w:r>
                            <w:r w:rsidR="000D67B5" w:rsidRPr="000D67B5">
                              <w:rPr>
                                <w:rFonts w:cs="Times New Roman"/>
                                <w:color w:val="CC3300"/>
                                <w:lang w:bidi="en-US"/>
                              </w:rPr>
                              <w:t>telier</w:t>
                            </w:r>
                            <w:r w:rsidRPr="000D67B5">
                              <w:rPr>
                                <w:rFonts w:cs="Times New Roman"/>
                                <w:color w:val="CC3300"/>
                                <w:lang w:bidi="en-US"/>
                              </w:rPr>
                              <w:t xml:space="preserve"> B </w:t>
                            </w:r>
                            <w:r>
                              <w:rPr>
                                <w:rFonts w:cs="Times New Roman"/>
                                <w:lang w:bidi="en-US"/>
                              </w:rPr>
                              <w:t xml:space="preserve">: </w:t>
                            </w:r>
                            <w:r w:rsidRPr="009B715A">
                              <w:rPr>
                                <w:rFonts w:cs="Times New Roman"/>
                                <w:lang w:bidi="en-US"/>
                              </w:rPr>
                              <w:t>L</w:t>
                            </w:r>
                            <w:r w:rsidR="000D67B5">
                              <w:rPr>
                                <w:rFonts w:cs="Times New Roman"/>
                                <w:lang w:bidi="en-US"/>
                              </w:rPr>
                              <w:t>s suivi du plan d’intervention</w:t>
                            </w:r>
                            <w:r w:rsidRPr="009B715A">
                              <w:rPr>
                                <w:rFonts w:cs="Times New Roman"/>
                                <w:lang w:bidi="en-US"/>
                              </w:rPr>
                              <w:t xml:space="preserve"> </w:t>
                            </w:r>
                          </w:p>
                          <w:p w:rsidR="009B715A" w:rsidRDefault="009B715A" w:rsidP="000D67B5">
                            <w:pPr>
                              <w:pStyle w:val="Corpsdetexte"/>
                              <w:jc w:val="both"/>
                              <w:rPr>
                                <w:rFonts w:cs="Times New Roman"/>
                                <w:lang w:bidi="en-US"/>
                              </w:rPr>
                            </w:pPr>
                            <w:r w:rsidRPr="000D67B5">
                              <w:rPr>
                                <w:color w:val="CC3300"/>
                              </w:rPr>
                              <w:t>A</w:t>
                            </w:r>
                            <w:r w:rsidR="000D67B5" w:rsidRPr="000D67B5">
                              <w:rPr>
                                <w:color w:val="CC3300"/>
                              </w:rPr>
                              <w:t>telier</w:t>
                            </w:r>
                            <w:r w:rsidRPr="000D67B5">
                              <w:rPr>
                                <w:color w:val="CC3300"/>
                              </w:rPr>
                              <w:t xml:space="preserve"> C </w:t>
                            </w:r>
                            <w:r>
                              <w:t xml:space="preserve">: </w:t>
                            </w:r>
                            <w:r w:rsidR="000D67B5">
                              <w:t>Les activités de jour</w:t>
                            </w:r>
                          </w:p>
                          <w:p w:rsidR="009B715A" w:rsidRDefault="009B715A" w:rsidP="000D67B5">
                            <w:pPr>
                              <w:pStyle w:val="Corpsdetexte"/>
                              <w:jc w:val="both"/>
                              <w:rPr>
                                <w:rFonts w:cs="Times New Roman"/>
                                <w:lang w:bidi="en-US"/>
                              </w:rPr>
                            </w:pPr>
                            <w:r w:rsidRPr="000D67B5">
                              <w:rPr>
                                <w:rFonts w:cs="Times New Roman"/>
                                <w:color w:val="CC3300"/>
                                <w:lang w:bidi="en-US"/>
                              </w:rPr>
                              <w:t>A</w:t>
                            </w:r>
                            <w:r w:rsidR="000D67B5" w:rsidRPr="000D67B5">
                              <w:rPr>
                                <w:rFonts w:cs="Times New Roman"/>
                                <w:color w:val="CC3300"/>
                                <w:lang w:bidi="en-US"/>
                              </w:rPr>
                              <w:t>telier</w:t>
                            </w:r>
                            <w:r w:rsidRPr="000D67B5">
                              <w:rPr>
                                <w:rFonts w:cs="Times New Roman"/>
                                <w:color w:val="CC3300"/>
                                <w:lang w:bidi="en-US"/>
                              </w:rPr>
                              <w:t xml:space="preserve"> D </w:t>
                            </w:r>
                            <w:r>
                              <w:rPr>
                                <w:rFonts w:cs="Times New Roman"/>
                                <w:lang w:bidi="en-US"/>
                              </w:rPr>
                              <w:t>:</w:t>
                            </w:r>
                            <w:r w:rsidRPr="009B715A">
                              <w:rPr>
                                <w:rFonts w:cs="Times New Roman"/>
                                <w:lang w:bidi="en-US"/>
                              </w:rPr>
                              <w:t xml:space="preserve"> L</w:t>
                            </w:r>
                            <w:r w:rsidR="000D67B5">
                              <w:rPr>
                                <w:rFonts w:cs="Times New Roman"/>
                                <w:lang w:bidi="en-US"/>
                              </w:rPr>
                              <w:t xml:space="preserve">es activités contributives et le développement de l’employabilité </w:t>
                            </w:r>
                          </w:p>
                          <w:p w:rsidR="000D67B5" w:rsidRDefault="000D67B5" w:rsidP="000D67B5">
                            <w:pPr>
                              <w:pStyle w:val="Corpsdetexte"/>
                              <w:spacing w:before="240"/>
                              <w:jc w:val="both"/>
                              <w:rPr>
                                <w:rFonts w:cs="Times New Roman"/>
                                <w:lang w:bidi="en-US"/>
                              </w:rPr>
                            </w:pPr>
                            <w:r w:rsidRPr="000D67B5">
                              <w:rPr>
                                <w:rFonts w:cs="Times New Roman"/>
                                <w:lang w:bidi="en-US"/>
                              </w:rPr>
                              <w:t xml:space="preserve">Le sujet des ateliers sera traité en fonction d’un cas type présenté par l’animateur. </w:t>
                            </w:r>
                          </w:p>
                          <w:p w:rsidR="000D67B5" w:rsidRDefault="000D67B5" w:rsidP="000D67B5">
                            <w:pPr>
                              <w:pStyle w:val="Corpsdetexte"/>
                              <w:jc w:val="both"/>
                              <w:rPr>
                                <w:rFonts w:cs="Times New Roman"/>
                                <w:lang w:bidi="en-US"/>
                              </w:rPr>
                            </w:pPr>
                            <w:r w:rsidRPr="000D67B5">
                              <w:rPr>
                                <w:rFonts w:cs="Times New Roman"/>
                                <w:lang w:bidi="en-US"/>
                              </w:rPr>
                              <w:t>Des échanges par sous-groupe d’une douzaine de participants permettront d’en ressortir des éléments importants et constructifs.</w:t>
                            </w:r>
                          </w:p>
                          <w:p w:rsidR="000D67B5" w:rsidRDefault="000D67B5" w:rsidP="000D67B5">
                            <w:pPr>
                              <w:pStyle w:val="Corpsdetexte"/>
                              <w:jc w:val="both"/>
                              <w:rPr>
                                <w:rFonts w:cs="Times New Roman"/>
                                <w:lang w:bidi="en-US"/>
                              </w:rPr>
                            </w:pPr>
                            <w:r>
                              <w:rPr>
                                <w:rFonts w:cs="Times New Roman"/>
                                <w:lang w:bidi="en-US"/>
                              </w:rPr>
                              <w:t xml:space="preserve">Pour plus de détails sur la programmation, les conférences ou les ateliers, visiter le site du comité des usagers au </w:t>
                            </w:r>
                            <w:hyperlink r:id="rId37" w:history="1">
                              <w:r w:rsidRPr="000D67B5">
                                <w:rPr>
                                  <w:rStyle w:val="Lienhypertexte"/>
                                  <w:rFonts w:cs="Times New Roman"/>
                                  <w:color w:val="CC3300"/>
                                  <w:lang w:bidi="en-US"/>
                                </w:rPr>
                                <w:t>http://cuditsa.ca</w:t>
                              </w:r>
                            </w:hyperlink>
                          </w:p>
                          <w:p w:rsidR="000D67B5" w:rsidRDefault="000D67B5" w:rsidP="000D67B5">
                            <w:pPr>
                              <w:pStyle w:val="Corpsdetexte"/>
                              <w:jc w:val="both"/>
                              <w:rPr>
                                <w:rFonts w:cs="Times New Roman"/>
                                <w:lang w:val="fr-FR" w:bidi="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0375" id="Text Box 62" o:spid="_x0000_s1088" type="#_x0000_t202" style="position:absolute;margin-left:193.05pt;margin-top:380.15pt;width:117.95pt;height:154.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qe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" filled="f" stroked="f">
                <v:textbox style="mso-next-textbox:#Text Box 164" inset="0,0,0,0">
                  <w:txbxContent>
                    <w:p w:rsidR="009B715A" w:rsidRDefault="009B715A" w:rsidP="009B715A">
                      <w:pPr>
                        <w:pStyle w:val="Corpsdetexte"/>
                        <w:jc w:val="both"/>
                        <w:rPr>
                          <w:rFonts w:cs="Times New Roman"/>
                          <w:lang w:bidi="en-US"/>
                        </w:rPr>
                      </w:pPr>
                      <w:r w:rsidRPr="009B715A">
                        <w:rPr>
                          <w:rFonts w:cs="Times New Roman"/>
                          <w:lang w:bidi="en-US"/>
                        </w:rPr>
                        <w:t xml:space="preserve">Quatre ateliers se tiendront simultanément durant deux périodes en après-midi. </w:t>
                      </w:r>
                      <w:r>
                        <w:rPr>
                          <w:rFonts w:cs="Times New Roman"/>
                          <w:lang w:bidi="en-US"/>
                        </w:rPr>
                        <w:t>Vous pourrez participer à deux d’entre eux.</w:t>
                      </w:r>
                    </w:p>
                    <w:p w:rsidR="009B715A" w:rsidRDefault="009B715A" w:rsidP="000D67B5">
                      <w:pPr>
                        <w:pStyle w:val="Corpsdetexte"/>
                        <w:jc w:val="both"/>
                        <w:rPr>
                          <w:rFonts w:cs="Times New Roman"/>
                          <w:lang w:bidi="en-US"/>
                        </w:rPr>
                      </w:pPr>
                      <w:r w:rsidRPr="000D67B5">
                        <w:rPr>
                          <w:rFonts w:cs="Times New Roman"/>
                          <w:color w:val="CC3300"/>
                          <w:lang w:bidi="en-US"/>
                        </w:rPr>
                        <w:t>A</w:t>
                      </w:r>
                      <w:r w:rsidR="000D67B5" w:rsidRPr="000D67B5">
                        <w:rPr>
                          <w:rFonts w:cs="Times New Roman"/>
                          <w:color w:val="CC3300"/>
                          <w:lang w:bidi="en-US"/>
                        </w:rPr>
                        <w:t>telier</w:t>
                      </w:r>
                      <w:r w:rsidRPr="000D67B5">
                        <w:rPr>
                          <w:rFonts w:cs="Times New Roman"/>
                          <w:color w:val="CC3300"/>
                          <w:lang w:bidi="en-US"/>
                        </w:rPr>
                        <w:t xml:space="preserve"> A</w:t>
                      </w:r>
                      <w:r>
                        <w:rPr>
                          <w:rFonts w:cs="Times New Roman"/>
                          <w:lang w:bidi="en-US"/>
                        </w:rPr>
                        <w:t xml:space="preserve"> : </w:t>
                      </w:r>
                      <w:r w:rsidRPr="009B715A">
                        <w:rPr>
                          <w:rFonts w:cs="Times New Roman"/>
                          <w:lang w:bidi="en-US"/>
                        </w:rPr>
                        <w:t>L’</w:t>
                      </w:r>
                      <w:r w:rsidR="000D67B5">
                        <w:rPr>
                          <w:rFonts w:cs="Times New Roman"/>
                          <w:lang w:bidi="en-US"/>
                        </w:rPr>
                        <w:t>accès et la continuité de services</w:t>
                      </w:r>
                    </w:p>
                    <w:p w:rsidR="009B715A" w:rsidRDefault="009B715A" w:rsidP="000D67B5">
                      <w:pPr>
                        <w:pStyle w:val="Corpsdetexte"/>
                        <w:jc w:val="both"/>
                        <w:rPr>
                          <w:rFonts w:cs="Times New Roman"/>
                          <w:lang w:bidi="en-US"/>
                        </w:rPr>
                      </w:pPr>
                      <w:r w:rsidRPr="000D67B5">
                        <w:rPr>
                          <w:rFonts w:cs="Times New Roman"/>
                          <w:color w:val="CC3300"/>
                          <w:lang w:bidi="en-US"/>
                        </w:rPr>
                        <w:t>A</w:t>
                      </w:r>
                      <w:r w:rsidR="000D67B5" w:rsidRPr="000D67B5">
                        <w:rPr>
                          <w:rFonts w:cs="Times New Roman"/>
                          <w:color w:val="CC3300"/>
                          <w:lang w:bidi="en-US"/>
                        </w:rPr>
                        <w:t>telier</w:t>
                      </w:r>
                      <w:r w:rsidRPr="000D67B5">
                        <w:rPr>
                          <w:rFonts w:cs="Times New Roman"/>
                          <w:color w:val="CC3300"/>
                          <w:lang w:bidi="en-US"/>
                        </w:rPr>
                        <w:t xml:space="preserve"> B </w:t>
                      </w:r>
                      <w:r>
                        <w:rPr>
                          <w:rFonts w:cs="Times New Roman"/>
                          <w:lang w:bidi="en-US"/>
                        </w:rPr>
                        <w:t xml:space="preserve">: </w:t>
                      </w:r>
                      <w:r w:rsidRPr="009B715A">
                        <w:rPr>
                          <w:rFonts w:cs="Times New Roman"/>
                          <w:lang w:bidi="en-US"/>
                        </w:rPr>
                        <w:t>L</w:t>
                      </w:r>
                      <w:r w:rsidR="000D67B5">
                        <w:rPr>
                          <w:rFonts w:cs="Times New Roman"/>
                          <w:lang w:bidi="en-US"/>
                        </w:rPr>
                        <w:t>s suivi du plan d’intervention</w:t>
                      </w:r>
                      <w:r w:rsidRPr="009B715A">
                        <w:rPr>
                          <w:rFonts w:cs="Times New Roman"/>
                          <w:lang w:bidi="en-US"/>
                        </w:rPr>
                        <w:t xml:space="preserve"> </w:t>
                      </w:r>
                    </w:p>
                    <w:p w:rsidR="009B715A" w:rsidRDefault="009B715A" w:rsidP="000D67B5">
                      <w:pPr>
                        <w:pStyle w:val="Corpsdetexte"/>
                        <w:jc w:val="both"/>
                        <w:rPr>
                          <w:rFonts w:cs="Times New Roman"/>
                          <w:lang w:bidi="en-US"/>
                        </w:rPr>
                      </w:pPr>
                      <w:r w:rsidRPr="000D67B5">
                        <w:rPr>
                          <w:color w:val="CC3300"/>
                        </w:rPr>
                        <w:t>A</w:t>
                      </w:r>
                      <w:r w:rsidR="000D67B5" w:rsidRPr="000D67B5">
                        <w:rPr>
                          <w:color w:val="CC3300"/>
                        </w:rPr>
                        <w:t>telier</w:t>
                      </w:r>
                      <w:r w:rsidRPr="000D67B5">
                        <w:rPr>
                          <w:color w:val="CC3300"/>
                        </w:rPr>
                        <w:t xml:space="preserve"> C </w:t>
                      </w:r>
                      <w:r>
                        <w:t xml:space="preserve">: </w:t>
                      </w:r>
                      <w:r w:rsidR="000D67B5">
                        <w:t>Les activités de jour</w:t>
                      </w:r>
                    </w:p>
                    <w:p w:rsidR="009B715A" w:rsidRDefault="009B715A" w:rsidP="000D67B5">
                      <w:pPr>
                        <w:pStyle w:val="Corpsdetexte"/>
                        <w:jc w:val="both"/>
                        <w:rPr>
                          <w:rFonts w:cs="Times New Roman"/>
                          <w:lang w:bidi="en-US"/>
                        </w:rPr>
                      </w:pPr>
                      <w:r w:rsidRPr="000D67B5">
                        <w:rPr>
                          <w:rFonts w:cs="Times New Roman"/>
                          <w:color w:val="CC3300"/>
                          <w:lang w:bidi="en-US"/>
                        </w:rPr>
                        <w:t>A</w:t>
                      </w:r>
                      <w:r w:rsidR="000D67B5" w:rsidRPr="000D67B5">
                        <w:rPr>
                          <w:rFonts w:cs="Times New Roman"/>
                          <w:color w:val="CC3300"/>
                          <w:lang w:bidi="en-US"/>
                        </w:rPr>
                        <w:t>telier</w:t>
                      </w:r>
                      <w:r w:rsidRPr="000D67B5">
                        <w:rPr>
                          <w:rFonts w:cs="Times New Roman"/>
                          <w:color w:val="CC3300"/>
                          <w:lang w:bidi="en-US"/>
                        </w:rPr>
                        <w:t xml:space="preserve"> D </w:t>
                      </w:r>
                      <w:r>
                        <w:rPr>
                          <w:rFonts w:cs="Times New Roman"/>
                          <w:lang w:bidi="en-US"/>
                        </w:rPr>
                        <w:t>:</w:t>
                      </w:r>
                      <w:r w:rsidRPr="009B715A">
                        <w:rPr>
                          <w:rFonts w:cs="Times New Roman"/>
                          <w:lang w:bidi="en-US"/>
                        </w:rPr>
                        <w:t xml:space="preserve"> L</w:t>
                      </w:r>
                      <w:r w:rsidR="000D67B5">
                        <w:rPr>
                          <w:rFonts w:cs="Times New Roman"/>
                          <w:lang w:bidi="en-US"/>
                        </w:rPr>
                        <w:t xml:space="preserve">es activités contributives et le développement de l’employabilité </w:t>
                      </w:r>
                    </w:p>
                    <w:p w:rsidR="000D67B5" w:rsidRDefault="000D67B5" w:rsidP="000D67B5">
                      <w:pPr>
                        <w:pStyle w:val="Corpsdetexte"/>
                        <w:spacing w:before="240"/>
                        <w:jc w:val="both"/>
                        <w:rPr>
                          <w:rFonts w:cs="Times New Roman"/>
                          <w:lang w:bidi="en-US"/>
                        </w:rPr>
                      </w:pPr>
                      <w:r w:rsidRPr="000D67B5">
                        <w:rPr>
                          <w:rFonts w:cs="Times New Roman"/>
                          <w:lang w:bidi="en-US"/>
                        </w:rPr>
                        <w:t xml:space="preserve">Le sujet des ateliers sera traité en fonction d’un cas type présenté par l’animateur. </w:t>
                      </w:r>
                    </w:p>
                    <w:p w:rsidR="000D67B5" w:rsidRDefault="000D67B5" w:rsidP="000D67B5">
                      <w:pPr>
                        <w:pStyle w:val="Corpsdetexte"/>
                        <w:jc w:val="both"/>
                        <w:rPr>
                          <w:rFonts w:cs="Times New Roman"/>
                          <w:lang w:bidi="en-US"/>
                        </w:rPr>
                      </w:pPr>
                      <w:r w:rsidRPr="000D67B5">
                        <w:rPr>
                          <w:rFonts w:cs="Times New Roman"/>
                          <w:lang w:bidi="en-US"/>
                        </w:rPr>
                        <w:t>Des échanges par sous-groupe d’une douzaine de participants permettront d’en ressortir des éléments importants et constructifs.</w:t>
                      </w:r>
                    </w:p>
                    <w:p w:rsidR="000D67B5" w:rsidRDefault="000D67B5" w:rsidP="000D67B5">
                      <w:pPr>
                        <w:pStyle w:val="Corpsdetexte"/>
                        <w:jc w:val="both"/>
                        <w:rPr>
                          <w:rFonts w:cs="Times New Roman"/>
                          <w:lang w:bidi="en-US"/>
                        </w:rPr>
                      </w:pPr>
                      <w:r>
                        <w:rPr>
                          <w:rFonts w:cs="Times New Roman"/>
                          <w:lang w:bidi="en-US"/>
                        </w:rPr>
                        <w:t xml:space="preserve">Pour plus de détails sur la programmation, les conférences ou les ateliers, visiter le site du comité des usagers au </w:t>
                      </w:r>
                      <w:hyperlink r:id="rId38" w:history="1">
                        <w:r w:rsidRPr="000D67B5">
                          <w:rPr>
                            <w:rStyle w:val="Lienhypertexte"/>
                            <w:rFonts w:cs="Times New Roman"/>
                            <w:color w:val="CC3300"/>
                            <w:lang w:bidi="en-US"/>
                          </w:rPr>
                          <w:t>http://cuditsa.ca</w:t>
                        </w:r>
                      </w:hyperlink>
                    </w:p>
                    <w:p w:rsidR="000D67B5" w:rsidRDefault="000D67B5" w:rsidP="000D67B5">
                      <w:pPr>
                        <w:pStyle w:val="Corpsdetexte"/>
                        <w:jc w:val="both"/>
                        <w:rPr>
                          <w:rFonts w:cs="Times New Roman"/>
                          <w:lang w:val="fr-FR" w:bidi="en-US"/>
                        </w:rPr>
                      </w:pPr>
                    </w:p>
                  </w:txbxContent>
                </v:textbox>
                <w10:wrap anchorx="page" anchory="page"/>
              </v:shape>
            </w:pict>
          </mc:Fallback>
        </mc:AlternateContent>
      </w:r>
      <w:r>
        <w:rPr>
          <w:noProof/>
          <w:lang w:eastAsia="fr-CA" w:bidi="ar-SA"/>
        </w:rPr>
        <mc:AlternateContent>
          <mc:Choice Requires="wpg">
            <w:drawing>
              <wp:anchor distT="0" distB="0" distL="114300" distR="114300" simplePos="0" relativeHeight="251636736" behindDoc="0" locked="0" layoutInCell="1" allowOverlap="1" wp14:anchorId="153D62CB" wp14:editId="6F03BDB7">
                <wp:simplePos x="0" y="0"/>
                <wp:positionH relativeFrom="page">
                  <wp:posOffset>519545</wp:posOffset>
                </wp:positionH>
                <wp:positionV relativeFrom="page">
                  <wp:posOffset>5680364</wp:posOffset>
                </wp:positionV>
                <wp:extent cx="1416050" cy="3989705"/>
                <wp:effectExtent l="0" t="0" r="31750" b="10795"/>
                <wp:wrapNone/>
                <wp:docPr id="7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3989705"/>
                          <a:chOff x="1152" y="7425"/>
                          <a:chExt cx="2160" cy="2016"/>
                        </a:xfrm>
                      </wpg:grpSpPr>
                      <wps:wsp>
                        <wps:cNvPr id="77" name="Line 7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71"/>
                        <wps:cNvSpPr txBox="1">
                          <a:spLocks noChangeArrowheads="1"/>
                        </wps:cNvSpPr>
                        <wps:spPr bwMode="auto">
                          <a:xfrm>
                            <a:off x="1152" y="7569"/>
                            <a:ext cx="2145"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D93DAF" w:rsidRDefault="009B715A" w:rsidP="0050204D">
                              <w:pPr>
                                <w:pStyle w:val="QuoteText"/>
                                <w:jc w:val="left"/>
                                <w:rPr>
                                  <w:b/>
                                  <w:color w:val="CC3300"/>
                                </w:rPr>
                              </w:pPr>
                              <w:r w:rsidRPr="00D93DAF">
                                <w:rPr>
                                  <w:b/>
                                  <w:color w:val="CC3300"/>
                                </w:rPr>
                                <w:t>LES KIOSQUES</w:t>
                              </w:r>
                            </w:p>
                            <w:p w:rsidR="009B715A" w:rsidRDefault="009B715A" w:rsidP="00BB3E66">
                              <w:pPr>
                                <w:pStyle w:val="QuoteText"/>
                                <w:jc w:val="both"/>
                                <w:rPr>
                                  <w:color w:val="auto"/>
                                </w:rPr>
                              </w:pPr>
                              <w:r w:rsidRPr="0050204D">
                                <w:rPr>
                                  <w:color w:val="auto"/>
                                </w:rPr>
                                <w:t>Plusieurs organismes communautaires œuvrant en déficience intellectuelle et en trouble du spectre de l’autisme seront présents de 11h30 à 13h30 pour transmettre de l’information sur les services qu’ils offrent.</w:t>
                              </w:r>
                            </w:p>
                            <w:p w:rsidR="009B715A" w:rsidRDefault="009B715A" w:rsidP="0050204D">
                              <w:pPr>
                                <w:pStyle w:val="QuoteText"/>
                                <w:jc w:val="left"/>
                                <w:rPr>
                                  <w:color w:val="auto"/>
                                </w:rPr>
                              </w:pPr>
                            </w:p>
                            <w:p w:rsidR="009B715A" w:rsidRPr="0050204D" w:rsidRDefault="009B715A" w:rsidP="0050204D">
                              <w:pPr>
                                <w:pStyle w:val="QuoteText"/>
                                <w:jc w:val="left"/>
                                <w:rPr>
                                  <w:color w:val="auto"/>
                                </w:rPr>
                              </w:pPr>
                            </w:p>
                            <w:p w:rsidR="009B715A" w:rsidRPr="007E07F5" w:rsidRDefault="009B715A" w:rsidP="00491AD8">
                              <w:pPr>
                                <w:pStyle w:val="QuoteText"/>
                                <w:jc w:val="left"/>
                                <w:rPr>
                                  <w:color w:val="335B74" w:themeColor="text2"/>
                                  <w:lang w:val="fr-FR"/>
                                </w:rPr>
                              </w:pPr>
                              <w:r w:rsidRPr="007E07F5">
                                <w:rPr>
                                  <w:color w:val="335B74" w:themeColor="text2"/>
                                  <w:lang w:val="fr-FR"/>
                                </w:rPr>
                                <w:t>Toute l’équipe de l’APHRSO sera sur place !</w:t>
                              </w:r>
                            </w:p>
                            <w:p w:rsidR="009B715A" w:rsidRPr="009C2472" w:rsidRDefault="009B715A" w:rsidP="00491AD8">
                              <w:pPr>
                                <w:pStyle w:val="QuoteText"/>
                                <w:jc w:val="left"/>
                                <w:rPr>
                                  <w:color w:val="auto"/>
                                  <w:lang w:val="fr-FR"/>
                                </w:rPr>
                              </w:pPr>
                              <w:r>
                                <w:rPr>
                                  <w:color w:val="auto"/>
                                  <w:lang w:val="fr-FR"/>
                                </w:rPr>
                                <w:t xml:space="preserve">N’oubliez pas de venir nous saluer !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D62CB" id="Group 69" o:spid="_x0000_s1089" style="position:absolute;margin-left:40.9pt;margin-top:447.25pt;width:111.5pt;height:314.15pt;z-index:251636736;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">
                <v:line id="Line 70" o:spid="_x0000_s1090"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shape id="Text Box 71" o:spid="_x0000_s1091" type="#_x0000_t202" style="position:absolute;left:1152;top:7569;width:214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B715A" w:rsidRPr="00D93DAF" w:rsidRDefault="009B715A" w:rsidP="0050204D">
                        <w:pPr>
                          <w:pStyle w:val="QuoteText"/>
                          <w:jc w:val="left"/>
                          <w:rPr>
                            <w:b/>
                            <w:color w:val="CC3300"/>
                          </w:rPr>
                        </w:pPr>
                        <w:r w:rsidRPr="00D93DAF">
                          <w:rPr>
                            <w:b/>
                            <w:color w:val="CC3300"/>
                          </w:rPr>
                          <w:t>LES KIOSQUES</w:t>
                        </w:r>
                      </w:p>
                      <w:p w:rsidR="009B715A" w:rsidRDefault="009B715A" w:rsidP="00BB3E66">
                        <w:pPr>
                          <w:pStyle w:val="QuoteText"/>
                          <w:jc w:val="both"/>
                          <w:rPr>
                            <w:color w:val="auto"/>
                          </w:rPr>
                        </w:pPr>
                        <w:r w:rsidRPr="0050204D">
                          <w:rPr>
                            <w:color w:val="auto"/>
                          </w:rPr>
                          <w:t>Plusieurs organismes communautaires œuvrant en déficience intellectuelle et en trouble du spectre de l’autisme seront présents de 11h30 à 13h30 pour transmettre de l’information sur les services qu’ils offrent.</w:t>
                        </w:r>
                      </w:p>
                      <w:p w:rsidR="009B715A" w:rsidRDefault="009B715A" w:rsidP="0050204D">
                        <w:pPr>
                          <w:pStyle w:val="QuoteText"/>
                          <w:jc w:val="left"/>
                          <w:rPr>
                            <w:color w:val="auto"/>
                          </w:rPr>
                        </w:pPr>
                      </w:p>
                      <w:p w:rsidR="009B715A" w:rsidRPr="0050204D" w:rsidRDefault="009B715A" w:rsidP="0050204D">
                        <w:pPr>
                          <w:pStyle w:val="QuoteText"/>
                          <w:jc w:val="left"/>
                          <w:rPr>
                            <w:color w:val="auto"/>
                          </w:rPr>
                        </w:pPr>
                      </w:p>
                      <w:p w:rsidR="009B715A" w:rsidRPr="007E07F5" w:rsidRDefault="009B715A" w:rsidP="00491AD8">
                        <w:pPr>
                          <w:pStyle w:val="QuoteText"/>
                          <w:jc w:val="left"/>
                          <w:rPr>
                            <w:color w:val="335B74" w:themeColor="text2"/>
                            <w:lang w:val="fr-FR"/>
                          </w:rPr>
                        </w:pPr>
                        <w:r w:rsidRPr="007E07F5">
                          <w:rPr>
                            <w:color w:val="335B74" w:themeColor="text2"/>
                            <w:lang w:val="fr-FR"/>
                          </w:rPr>
                          <w:t>Toute l’équipe de l’APHRSO sera sur place !</w:t>
                        </w:r>
                      </w:p>
                      <w:p w:rsidR="009B715A" w:rsidRPr="009C2472" w:rsidRDefault="009B715A" w:rsidP="00491AD8">
                        <w:pPr>
                          <w:pStyle w:val="QuoteText"/>
                          <w:jc w:val="left"/>
                          <w:rPr>
                            <w:color w:val="auto"/>
                            <w:lang w:val="fr-FR"/>
                          </w:rPr>
                        </w:pPr>
                        <w:r>
                          <w:rPr>
                            <w:color w:val="auto"/>
                            <w:lang w:val="fr-FR"/>
                          </w:rPr>
                          <w:t xml:space="preserve">N’oubliez pas de venir nous saluer ! </w:t>
                        </w:r>
                      </w:p>
                    </w:txbxContent>
                  </v:textbox>
                </v:shape>
                <w10:wrap anchorx="page" anchory="page"/>
              </v:group>
            </w:pict>
          </mc:Fallback>
        </mc:AlternateContent>
      </w:r>
      <w:r w:rsidR="001E75CA">
        <w:br w:type="page"/>
      </w:r>
    </w:p>
    <w:p w:rsidR="001E75CA" w:rsidRDefault="001E75CA"/>
    <w:p w:rsidR="001E75CA" w:rsidRDefault="001E75CA"/>
    <w:p w:rsidR="001E75CA" w:rsidRPr="00A57CAE" w:rsidRDefault="00AF12F6">
      <w:pPr>
        <w:rPr>
          <w:rFonts w:ascii="Baskerville Old Face" w:hAnsi="Baskerville Old Face"/>
        </w:rPr>
      </w:pPr>
      <w:r>
        <w:rPr>
          <w:noProof/>
        </w:rPr>
        <w:drawing>
          <wp:anchor distT="0" distB="0" distL="114300" distR="114300" simplePos="0" relativeHeight="251853824" behindDoc="1" locked="0" layoutInCell="1" allowOverlap="1" wp14:anchorId="04F82038">
            <wp:simplePos x="0" y="0"/>
            <wp:positionH relativeFrom="margin">
              <wp:posOffset>152400</wp:posOffset>
            </wp:positionH>
            <wp:positionV relativeFrom="paragraph">
              <wp:posOffset>317500</wp:posOffset>
            </wp:positionV>
            <wp:extent cx="6464300" cy="8048625"/>
            <wp:effectExtent l="0" t="0" r="0" b="9525"/>
            <wp:wrapTight wrapText="bothSides">
              <wp:wrapPolygon edited="0">
                <wp:start x="0" y="0"/>
                <wp:lineTo x="0" y="21574"/>
                <wp:lineTo x="21515" y="21574"/>
                <wp:lineTo x="21515" y="0"/>
                <wp:lineTo x="0" y="0"/>
              </wp:wrapPolygon>
            </wp:wrapTight>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romotion_Participants_Projet Mentorez une personne d'exception_2019.jpg"/>
                    <pic:cNvPicPr/>
                  </pic:nvPicPr>
                  <pic:blipFill>
                    <a:blip r:embed="rId39">
                      <a:extLst>
                        <a:ext uri="{28A0092B-C50C-407E-A947-70E740481C1C}">
                          <a14:useLocalDpi xmlns:a14="http://schemas.microsoft.com/office/drawing/2010/main" val="0"/>
                        </a:ext>
                      </a:extLst>
                    </a:blip>
                    <a:stretch>
                      <a:fillRect/>
                    </a:stretch>
                  </pic:blipFill>
                  <pic:spPr>
                    <a:xfrm>
                      <a:off x="0" y="0"/>
                      <a:ext cx="6464300" cy="8048625"/>
                    </a:xfrm>
                    <a:prstGeom prst="rect">
                      <a:avLst/>
                    </a:prstGeom>
                  </pic:spPr>
                </pic:pic>
              </a:graphicData>
            </a:graphic>
            <wp14:sizeRelH relativeFrom="margin">
              <wp14:pctWidth>0</wp14:pctWidth>
            </wp14:sizeRelH>
            <wp14:sizeRelV relativeFrom="margin">
              <wp14:pctHeight>0</wp14:pctHeight>
            </wp14:sizeRelV>
          </wp:anchor>
        </w:drawing>
      </w:r>
      <w:r w:rsidR="00A57CAE" w:rsidRPr="00A57CAE">
        <w:rPr>
          <w:rFonts w:ascii="Baskerville Old Face" w:hAnsi="Baskerville Old Face"/>
          <w:noProof/>
          <w:lang w:eastAsia="fr-CA" w:bidi="ar-SA"/>
        </w:rPr>
        <mc:AlternateContent>
          <mc:Choice Requires="wps">
            <w:drawing>
              <wp:anchor distT="0" distB="0" distL="114300" distR="114300" simplePos="0" relativeHeight="251638784" behindDoc="0" locked="0" layoutInCell="0" allowOverlap="1" wp14:anchorId="39CB7D37" wp14:editId="4E8F8C95">
                <wp:simplePos x="0" y="0"/>
                <wp:positionH relativeFrom="margin">
                  <wp:align>left</wp:align>
                </wp:positionH>
                <wp:positionV relativeFrom="page">
                  <wp:posOffset>967740</wp:posOffset>
                </wp:positionV>
                <wp:extent cx="6873240" cy="320040"/>
                <wp:effectExtent l="0" t="0" r="3810" b="381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A57CAE" w:rsidRDefault="009B715A">
                            <w:pPr>
                              <w:pStyle w:val="Titre2"/>
                              <w:rPr>
                                <w:rFonts w:ascii="Baskerville Old Face" w:hAnsi="Baskerville Old Face"/>
                                <w:b/>
                                <w:color w:val="auto"/>
                              </w:rPr>
                            </w:pPr>
                            <w:r w:rsidRPr="00A57CAE">
                              <w:rPr>
                                <w:rFonts w:ascii="Baskerville Old Face" w:hAnsi="Baskerville Old Face"/>
                                <w:b/>
                                <w:color w:val="auto"/>
                              </w:rPr>
                              <w:t>Aux chercheurs d’emploi, voici un projet susceptible de vous intéresser</w:t>
                            </w:r>
                            <w:r>
                              <w:rPr>
                                <w:rFonts w:ascii="Baskerville Old Face" w:hAnsi="Baskerville Old Face"/>
                                <w:b/>
                                <w:color w:val="auto"/>
                              </w:rPr>
                              <w:t>!</w:t>
                            </w:r>
                          </w:p>
                          <w:p w:rsidR="009B715A" w:rsidRDefault="009B715A">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7D37" id="Text Box 75" o:spid="_x0000_s1092" type="#_x0000_t202" style="position:absolute;margin-left:0;margin-top:76.2pt;width:541.2pt;height:25.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m5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" o:allowincell="f" filled="f" stroked="f">
                <v:textbox inset="0,0,0,0">
                  <w:txbxContent>
                    <w:p w:rsidR="009B715A" w:rsidRPr="00A57CAE" w:rsidRDefault="009B715A">
                      <w:pPr>
                        <w:pStyle w:val="Titre2"/>
                        <w:rPr>
                          <w:rFonts w:ascii="Baskerville Old Face" w:hAnsi="Baskerville Old Face"/>
                          <w:b/>
                          <w:color w:val="auto"/>
                        </w:rPr>
                      </w:pPr>
                      <w:r w:rsidRPr="00A57CAE">
                        <w:rPr>
                          <w:rFonts w:ascii="Baskerville Old Face" w:hAnsi="Baskerville Old Face"/>
                          <w:b/>
                          <w:color w:val="auto"/>
                        </w:rPr>
                        <w:t>Aux chercheurs d’emploi, voici un projet susceptible de vous intéresser</w:t>
                      </w:r>
                      <w:r>
                        <w:rPr>
                          <w:rFonts w:ascii="Baskerville Old Face" w:hAnsi="Baskerville Old Face"/>
                          <w:b/>
                          <w:color w:val="auto"/>
                        </w:rPr>
                        <w:t>!</w:t>
                      </w:r>
                    </w:p>
                    <w:p w:rsidR="009B715A" w:rsidRDefault="009B715A">
                      <w:pPr>
                        <w:pStyle w:val="Titre2"/>
                        <w:rPr>
                          <w:color w:val="auto"/>
                        </w:rPr>
                      </w:pPr>
                    </w:p>
                  </w:txbxContent>
                </v:textbox>
                <w10:wrap anchorx="margin" anchory="page"/>
              </v:shape>
            </w:pict>
          </mc:Fallback>
        </mc:AlternateContent>
      </w:r>
    </w:p>
    <w:p w:rsidR="001E75CA" w:rsidRDefault="001E75CA"/>
    <w:p w:rsidR="001E75CA" w:rsidRDefault="001E75CA"/>
    <w:p w:rsidR="001E75CA" w:rsidRDefault="001E75CA"/>
    <w:p w:rsidR="001E75CA" w:rsidRDefault="001E75CA"/>
    <w:p w:rsidR="001E75CA" w:rsidRDefault="001E75CA"/>
    <w:p w:rsidR="005200AE" w:rsidRDefault="005200AE"/>
    <w:p w:rsidR="00A57CAE" w:rsidRDefault="00A57CAE"/>
    <w:p w:rsidR="001E75CA" w:rsidRDefault="006871C8">
      <w:r>
        <w:rPr>
          <w:noProof/>
          <w:lang w:eastAsia="fr-CA" w:bidi="ar-SA"/>
        </w:rPr>
        <w:drawing>
          <wp:anchor distT="0" distB="0" distL="114300" distR="114300" simplePos="0" relativeHeight="251744256" behindDoc="1" locked="0" layoutInCell="1" allowOverlap="1" wp14:anchorId="664E3D8C" wp14:editId="629C009E">
            <wp:simplePos x="0" y="0"/>
            <wp:positionH relativeFrom="column">
              <wp:posOffset>485775</wp:posOffset>
            </wp:positionH>
            <wp:positionV relativeFrom="paragraph">
              <wp:posOffset>84455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APHRSO_corrigé"/>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E75CA" w:rsidRDefault="001E75CA"/>
    <w:p w:rsidR="001E75CA" w:rsidRDefault="001E75CA"/>
    <w:p w:rsidR="001E75CA" w:rsidRDefault="001E75CA"/>
    <w:p w:rsidR="001E75CA" w:rsidRDefault="001E75CA"/>
    <w:p w:rsidR="001E75CA" w:rsidRDefault="001E75CA"/>
    <w:p w:rsidR="001E75CA" w:rsidRDefault="001E75CA">
      <w:pPr>
        <w:rPr>
          <w:rFonts w:cs="Times New Roman"/>
          <w:noProof/>
          <w:szCs w:val="20"/>
          <w:lang w:bidi="en-US"/>
        </w:rPr>
        <w:sectPr w:rsidR="001E75CA" w:rsidSect="00EA2BAF">
          <w:headerReference w:type="even" r:id="rId41"/>
          <w:headerReference w:type="default" r:id="rId42"/>
          <w:footerReference w:type="even" r:id="rId43"/>
          <w:footerReference w:type="default" r:id="rId44"/>
          <w:headerReference w:type="first" r:id="rId45"/>
          <w:footerReference w:type="first" r:id="rId46"/>
          <w:pgSz w:w="11907" w:h="16839"/>
          <w:pgMar w:top="720" w:right="720" w:bottom="720" w:left="720" w:header="720" w:footer="720" w:gutter="0"/>
          <w:cols w:space="708"/>
          <w:titlePg/>
          <w:docGrid w:linePitch="360"/>
        </w:sectPr>
      </w:pPr>
    </w:p>
    <w:p w:rsidR="00895E35" w:rsidRPr="00924008" w:rsidRDefault="005200AE">
      <w:pPr>
        <w:rPr>
          <w:lang w:val="fr-FR"/>
        </w:rPr>
      </w:pPr>
      <w:r>
        <w:rPr>
          <w:noProof/>
          <w:lang w:eastAsia="fr-CA" w:bidi="ar-SA"/>
        </w:rPr>
        <w:drawing>
          <wp:anchor distT="0" distB="0" distL="114300" distR="114300" simplePos="0" relativeHeight="251830272" behindDoc="1" locked="0" layoutInCell="1" allowOverlap="1" wp14:anchorId="649FCF89" wp14:editId="61E99C1A">
            <wp:simplePos x="0" y="0"/>
            <wp:positionH relativeFrom="column">
              <wp:posOffset>4347845</wp:posOffset>
            </wp:positionH>
            <wp:positionV relativeFrom="paragraph">
              <wp:posOffset>3785235</wp:posOffset>
            </wp:positionV>
            <wp:extent cx="1569720" cy="271145"/>
            <wp:effectExtent l="0" t="0" r="0" b="0"/>
            <wp:wrapTight wrapText="bothSides">
              <wp:wrapPolygon edited="0">
                <wp:start x="0" y="0"/>
                <wp:lineTo x="0" y="19728"/>
                <wp:lineTo x="21233" y="19728"/>
                <wp:lineTo x="21233" y="0"/>
                <wp:lineTo x="0" y="0"/>
              </wp:wrapPolygon>
            </wp:wrapTight>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Pr="00883BCA">
        <w:rPr>
          <w:rFonts w:ascii="Times New Roman" w:hAnsi="Times New Roman"/>
          <w:noProof/>
          <w:lang w:eastAsia="fr-CA" w:bidi="ar-SA"/>
        </w:rPr>
        <w:drawing>
          <wp:anchor distT="36576" distB="36576" distL="36576" distR="36576" simplePos="0" relativeHeight="251823104" behindDoc="1" locked="0" layoutInCell="1" allowOverlap="1" wp14:anchorId="6BDA12A9" wp14:editId="280AC120">
            <wp:simplePos x="0" y="0"/>
            <wp:positionH relativeFrom="column">
              <wp:posOffset>3576320</wp:posOffset>
            </wp:positionH>
            <wp:positionV relativeFrom="paragraph">
              <wp:posOffset>3583305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MC900355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48"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Pr>
          <w:noProof/>
          <w:lang w:eastAsia="fr-CA" w:bidi="ar-SA"/>
        </w:rPr>
        <w:drawing>
          <wp:anchor distT="0" distB="0" distL="114300" distR="114300" simplePos="0" relativeHeight="251821056" behindDoc="1" locked="0" layoutInCell="1" allowOverlap="1">
            <wp:simplePos x="0" y="0"/>
            <wp:positionH relativeFrom="column">
              <wp:posOffset>1843405</wp:posOffset>
            </wp:positionH>
            <wp:positionV relativeFrom="paragraph">
              <wp:posOffset>3756025</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Pr>
          <w:noProof/>
          <w:lang w:eastAsia="fr-CA" w:bidi="ar-SA"/>
        </w:rPr>
        <w:drawing>
          <wp:anchor distT="0" distB="0" distL="114300" distR="114300" simplePos="0" relativeHeight="251828224" behindDoc="1" locked="0" layoutInCell="1" allowOverlap="1">
            <wp:simplePos x="0" y="0"/>
            <wp:positionH relativeFrom="margin">
              <wp:posOffset>5936615</wp:posOffset>
            </wp:positionH>
            <wp:positionV relativeFrom="paragraph">
              <wp:posOffset>3450590</wp:posOffset>
            </wp:positionV>
            <wp:extent cx="777240" cy="777240"/>
            <wp:effectExtent l="0" t="0" r="3810" b="3810"/>
            <wp:wrapNone/>
            <wp:docPr id="678" name="Image 678"/>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50" cstate="print">
                      <a:extLst>
                        <a:ext uri="{BEBA8EAE-BF5A-486C-A8C5-ECC9F3942E4B}">
                          <a14:imgProps xmlns:a14="http://schemas.microsoft.com/office/drawing/2010/main">
                            <a14:imgLayer r:embed="rId51">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Pr>
          <w:rFonts w:ascii="Times New Roman" w:hAnsi="Times New Roman"/>
          <w:noProof/>
          <w:lang w:eastAsia="fr-CA" w:bidi="ar-SA"/>
        </w:rPr>
        <w:drawing>
          <wp:anchor distT="36576" distB="36576" distL="36576" distR="36576" simplePos="0" relativeHeight="251740160" behindDoc="0" locked="0" layoutInCell="1" allowOverlap="1" wp14:anchorId="10C90711" wp14:editId="0B20CF73">
            <wp:simplePos x="0" y="0"/>
            <wp:positionH relativeFrom="column">
              <wp:posOffset>663508</wp:posOffset>
            </wp:positionH>
            <wp:positionV relativeFrom="paragraph">
              <wp:posOffset>5451475</wp:posOffset>
            </wp:positionV>
            <wp:extent cx="476250" cy="475547"/>
            <wp:effectExtent l="0" t="0" r="0" b="1270"/>
            <wp:wrapNone/>
            <wp:docPr id="24" name="Image 24" descr="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2DBB3E2A" wp14:editId="034C9299">
                <wp:simplePos x="0" y="0"/>
                <wp:positionH relativeFrom="margin">
                  <wp:posOffset>102870</wp:posOffset>
                </wp:positionH>
                <wp:positionV relativeFrom="paragraph">
                  <wp:posOffset>6009640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715A" w:rsidRPr="00BC353B" w:rsidRDefault="009B715A"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B3E2A" id="Text Box 4" o:spid="_x0000_s1093" type="#_x0000_t202" style="position:absolute;margin-left:8.1pt;margin-top:473.2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" filled="f" stroked="f" strokecolor="black [0]" insetpen="t">
                <v:textbox inset="2.88pt,2.88pt,2.88pt,2.88pt">
                  <w:txbxContent>
                    <w:p w:rsidR="009B715A" w:rsidRPr="00BC353B" w:rsidRDefault="009B715A"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Pr="00D91F48">
        <w:rPr>
          <w:caps/>
          <w:noProof/>
          <w:sz w:val="18"/>
          <w:szCs w:val="18"/>
          <w:lang w:eastAsia="fr-CA" w:bidi="ar-SA"/>
        </w:rPr>
        <w:drawing>
          <wp:anchor distT="0" distB="0" distL="114300" distR="114300" simplePos="0" relativeHeight="251728896" behindDoc="1" locked="0" layoutInCell="1" allowOverlap="1" wp14:anchorId="20CC3D2E" wp14:editId="5653C994">
            <wp:simplePos x="0" y="0"/>
            <wp:positionH relativeFrom="margin">
              <wp:posOffset>48895</wp:posOffset>
            </wp:positionH>
            <wp:positionV relativeFrom="paragraph">
              <wp:posOffset>2522855</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C:\Users\PC\Pictures\Mes images\télé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bidi="ar-SA"/>
        </w:rPr>
        <mc:AlternateContent>
          <mc:Choice Requires="wps">
            <w:drawing>
              <wp:anchor distT="0" distB="0" distL="114300" distR="114300" simplePos="0" relativeHeight="251652096" behindDoc="0" locked="0" layoutInCell="0" allowOverlap="1" wp14:anchorId="60B0983F" wp14:editId="71CD9036">
                <wp:simplePos x="0" y="0"/>
                <wp:positionH relativeFrom="page">
                  <wp:posOffset>491490</wp:posOffset>
                </wp:positionH>
                <wp:positionV relativeFrom="page">
                  <wp:posOffset>4287520</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Default="009B715A" w:rsidP="00D91F48">
                            <w:pPr>
                              <w:jc w:val="center"/>
                              <w:rPr>
                                <w:caps/>
                                <w:sz w:val="18"/>
                                <w:szCs w:val="18"/>
                                <w:lang w:val="fr-FR"/>
                              </w:rPr>
                            </w:pPr>
                            <w:r>
                              <w:rPr>
                                <w:sz w:val="18"/>
                                <w:szCs w:val="18"/>
                                <w:lang w:val="fr-FR"/>
                              </w:rPr>
                              <w:t xml:space="preserve">  </w:t>
                            </w:r>
                          </w:p>
                          <w:p w:rsidR="009B715A" w:rsidRDefault="009B715A" w:rsidP="00D91F48">
                            <w:pPr>
                              <w:jc w:val="center"/>
                              <w:rPr>
                                <w:caps/>
                                <w:sz w:val="18"/>
                                <w:szCs w:val="18"/>
                                <w:lang w:val="fr-FR"/>
                              </w:rPr>
                            </w:pPr>
                            <w:r>
                              <w:rPr>
                                <w:caps/>
                                <w:sz w:val="18"/>
                                <w:szCs w:val="18"/>
                                <w:lang w:val="fr-FR"/>
                              </w:rPr>
                              <w:t>100, rUE STE-MARIE</w:t>
                            </w:r>
                          </w:p>
                          <w:p w:rsidR="009B715A" w:rsidRDefault="009B715A" w:rsidP="00D91F48">
                            <w:pPr>
                              <w:jc w:val="center"/>
                              <w:rPr>
                                <w:caps/>
                                <w:sz w:val="18"/>
                                <w:szCs w:val="18"/>
                                <w:lang w:val="fr-FR"/>
                              </w:rPr>
                            </w:pPr>
                            <w:r>
                              <w:rPr>
                                <w:caps/>
                                <w:sz w:val="18"/>
                                <w:szCs w:val="18"/>
                                <w:lang w:val="fr-FR"/>
                              </w:rPr>
                              <w:t>LA PRAIRIE (QC)</w:t>
                            </w:r>
                          </w:p>
                          <w:p w:rsidR="009B715A" w:rsidRDefault="009B715A" w:rsidP="00D91F48">
                            <w:pPr>
                              <w:jc w:val="center"/>
                              <w:rPr>
                                <w:caps/>
                                <w:sz w:val="18"/>
                                <w:szCs w:val="18"/>
                                <w:lang w:val="fr-FR"/>
                              </w:rPr>
                            </w:pPr>
                            <w:r>
                              <w:rPr>
                                <w:caps/>
                                <w:sz w:val="18"/>
                                <w:szCs w:val="18"/>
                                <w:lang w:val="fr-FR"/>
                              </w:rPr>
                              <w:t>J5R1E8</w:t>
                            </w:r>
                          </w:p>
                          <w:p w:rsidR="009B715A" w:rsidRDefault="009B715A" w:rsidP="00D91F48">
                            <w:pPr>
                              <w:jc w:val="center"/>
                              <w:rPr>
                                <w:caps/>
                                <w:sz w:val="18"/>
                                <w:szCs w:val="18"/>
                                <w:lang w:val="fr-FR"/>
                              </w:rPr>
                            </w:pPr>
                          </w:p>
                          <w:p w:rsidR="009B715A" w:rsidRPr="009C2472" w:rsidRDefault="009B715A"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rsidR="009B715A" w:rsidRPr="009C2472" w:rsidRDefault="009B715A"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rsidR="009B715A" w:rsidRDefault="009B715A" w:rsidP="00D91F48">
                            <w:pPr>
                              <w:rPr>
                                <w:sz w:val="18"/>
                                <w:szCs w:val="18"/>
                                <w:lang w:val="fr-FR"/>
                              </w:rPr>
                            </w:pPr>
                          </w:p>
                          <w:p w:rsidR="009B715A" w:rsidRPr="009C2472" w:rsidRDefault="009B715A" w:rsidP="00D91F48">
                            <w:pPr>
                              <w:rPr>
                                <w:sz w:val="18"/>
                                <w:szCs w:val="18"/>
                                <w:lang w:val="fr-FR"/>
                              </w:rPr>
                            </w:pPr>
                          </w:p>
                          <w:p w:rsidR="009B715A" w:rsidRPr="009C2472" w:rsidRDefault="009B715A"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rsidR="009B715A" w:rsidRPr="009C2472" w:rsidRDefault="009B715A"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rsidR="009B715A" w:rsidRDefault="009B715A" w:rsidP="00D91F48">
                            <w:pPr>
                              <w:rPr>
                                <w:sz w:val="18"/>
                                <w:szCs w:val="18"/>
                                <w:lang w:val="fr-FR"/>
                              </w:rPr>
                            </w:pPr>
                            <w:bookmarkStart w:id="3" w:name="_Hlt460832717"/>
                            <w:bookmarkEnd w:id="3"/>
                          </w:p>
                          <w:p w:rsidR="009B715A" w:rsidRDefault="009B715A" w:rsidP="00D91F48">
                            <w:pPr>
                              <w:rPr>
                                <w:sz w:val="18"/>
                                <w:szCs w:val="18"/>
                                <w:lang w:val="fr-FR"/>
                              </w:rPr>
                            </w:pPr>
                          </w:p>
                          <w:p w:rsidR="009B715A" w:rsidRPr="009C2472" w:rsidRDefault="009B715A" w:rsidP="0064781F">
                            <w:pPr>
                              <w:jc w:val="center"/>
                              <w:rPr>
                                <w:caps/>
                                <w:sz w:val="18"/>
                                <w:szCs w:val="18"/>
                                <w:lang w:val="fr-FR"/>
                              </w:rPr>
                            </w:pPr>
                            <w:r>
                              <w:rPr>
                                <w:caps/>
                                <w:sz w:val="18"/>
                                <w:szCs w:val="18"/>
                                <w:lang w:val="fr-FR"/>
                              </w:rPr>
                              <w:t>COURRIEL :</w:t>
                            </w:r>
                          </w:p>
                          <w:p w:rsidR="009B715A" w:rsidRDefault="009B715A"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4" w:history="1">
                              <w:r w:rsidRPr="00BC353B">
                                <w:rPr>
                                  <w:rStyle w:val="Lienhypertexte"/>
                                  <w:color w:val="2683C6" w:themeColor="accent2"/>
                                  <w:sz w:val="18"/>
                                  <w:szCs w:val="18"/>
                                  <w:lang w:val="fr-FR"/>
                                </w:rPr>
                                <w:t>info@aphrso.org</w:t>
                              </w:r>
                            </w:hyperlink>
                          </w:p>
                          <w:p w:rsidR="009B715A" w:rsidRDefault="009B715A" w:rsidP="00BF420E">
                            <w:pPr>
                              <w:jc w:val="center"/>
                              <w:rPr>
                                <w:sz w:val="18"/>
                                <w:szCs w:val="18"/>
                                <w:lang w:val="fr-FR"/>
                              </w:rPr>
                            </w:pPr>
                          </w:p>
                          <w:p w:rsidR="009B715A" w:rsidRDefault="009B715A" w:rsidP="00BF420E">
                            <w:pPr>
                              <w:jc w:val="center"/>
                              <w:rPr>
                                <w:sz w:val="18"/>
                                <w:szCs w:val="18"/>
                                <w:lang w:val="fr-FR"/>
                              </w:rPr>
                            </w:pPr>
                          </w:p>
                          <w:p w:rsidR="009B715A" w:rsidRDefault="009B715A" w:rsidP="00BF420E">
                            <w:pPr>
                              <w:jc w:val="center"/>
                              <w:rPr>
                                <w:sz w:val="18"/>
                                <w:szCs w:val="18"/>
                                <w:lang w:val="fr-FR"/>
                              </w:rPr>
                            </w:pPr>
                          </w:p>
                          <w:p w:rsidR="009B715A" w:rsidRDefault="009B715A" w:rsidP="00BF420E">
                            <w:pPr>
                              <w:jc w:val="center"/>
                              <w:rPr>
                                <w:sz w:val="18"/>
                                <w:szCs w:val="18"/>
                                <w:lang w:val="fr-FR"/>
                              </w:rPr>
                            </w:pPr>
                            <w:r>
                              <w:rPr>
                                <w:noProof/>
                                <w:lang w:eastAsia="fr-CA" w:bidi="ar-SA"/>
                              </w:rPr>
                              <w:drawing>
                                <wp:inline distT="0" distB="0" distL="0" distR="0" wp14:anchorId="7595EBD3" wp14:editId="1384E907">
                                  <wp:extent cx="771353" cy="398234"/>
                                  <wp:effectExtent l="0" t="0" r="0" b="1905"/>
                                  <wp:docPr id="679" name="Image 679" descr="http://www.mon-site-facile.fr/upload/images/1343392590-fond-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rsidR="009B715A" w:rsidRDefault="009B715A" w:rsidP="008934FD">
                            <w:pPr>
                              <w:jc w:val="center"/>
                              <w:rPr>
                                <w:sz w:val="18"/>
                                <w:szCs w:val="18"/>
                                <w:lang w:val="fr-FR"/>
                              </w:rPr>
                            </w:pPr>
                          </w:p>
                          <w:p w:rsidR="009B715A" w:rsidRPr="004E6168" w:rsidRDefault="009B715A" w:rsidP="00BF420E">
                            <w:pPr>
                              <w:jc w:val="center"/>
                              <w:rPr>
                                <w:sz w:val="16"/>
                                <w:szCs w:val="18"/>
                                <w:lang w:val="fr-FR"/>
                              </w:rPr>
                            </w:pPr>
                            <w:r w:rsidRPr="004E6168">
                              <w:rPr>
                                <w:sz w:val="16"/>
                                <w:szCs w:val="18"/>
                                <w:lang w:val="fr-FR"/>
                              </w:rPr>
                              <w:t>Consultez notre site internet :</w:t>
                            </w:r>
                          </w:p>
                          <w:p w:rsidR="009B715A" w:rsidRPr="004E6168" w:rsidRDefault="00B123C5" w:rsidP="00BF420E">
                            <w:pPr>
                              <w:jc w:val="center"/>
                              <w:rPr>
                                <w:b/>
                                <w:sz w:val="16"/>
                                <w:szCs w:val="18"/>
                                <w:lang w:val="fr-FR"/>
                              </w:rPr>
                            </w:pPr>
                            <w:hyperlink r:id="rId56" w:history="1">
                              <w:r w:rsidR="009B715A" w:rsidRPr="004E6168">
                                <w:rPr>
                                  <w:rStyle w:val="Lienhypertexte"/>
                                  <w:b/>
                                  <w:color w:val="auto"/>
                                  <w:sz w:val="20"/>
                                  <w:szCs w:val="18"/>
                                  <w:u w:val="none"/>
                                  <w:lang w:val="fr-FR"/>
                                </w:rPr>
                                <w:t>www.aphrso.org</w:t>
                              </w:r>
                            </w:hyperlink>
                          </w:p>
                          <w:p w:rsidR="009B715A" w:rsidRDefault="009B715A" w:rsidP="00BF420E">
                            <w:pPr>
                              <w:jc w:val="center"/>
                              <w:rPr>
                                <w:sz w:val="18"/>
                                <w:szCs w:val="18"/>
                                <w:lang w:val="fr-FR"/>
                              </w:rPr>
                            </w:pPr>
                          </w:p>
                          <w:p w:rsidR="009B715A" w:rsidRDefault="009B715A" w:rsidP="00BF420E">
                            <w:pPr>
                              <w:jc w:val="center"/>
                              <w:rPr>
                                <w:sz w:val="18"/>
                                <w:szCs w:val="18"/>
                                <w:lang w:val="fr-FR"/>
                              </w:rPr>
                            </w:pPr>
                          </w:p>
                          <w:p w:rsidR="009B715A" w:rsidRPr="009C2472" w:rsidRDefault="009B715A"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0983F" id="Text Box 125" o:spid="_x0000_s1094" type="#_x0000_t202" style="position:absolute;margin-left:38.7pt;margin-top:337.6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" o:allowincell="f" filled="f" stroked="f">
                <v:textbox inset="0,0,0,0">
                  <w:txbxContent>
                    <w:p w:rsidR="009B715A" w:rsidRDefault="009B715A" w:rsidP="00D91F48">
                      <w:pPr>
                        <w:jc w:val="center"/>
                        <w:rPr>
                          <w:caps/>
                          <w:sz w:val="18"/>
                          <w:szCs w:val="18"/>
                          <w:lang w:val="fr-FR"/>
                        </w:rPr>
                      </w:pPr>
                      <w:r>
                        <w:rPr>
                          <w:sz w:val="18"/>
                          <w:szCs w:val="18"/>
                          <w:lang w:val="fr-FR"/>
                        </w:rPr>
                        <w:t xml:space="preserve">  </w:t>
                      </w:r>
                    </w:p>
                    <w:p w:rsidR="009B715A" w:rsidRDefault="009B715A" w:rsidP="00D91F48">
                      <w:pPr>
                        <w:jc w:val="center"/>
                        <w:rPr>
                          <w:caps/>
                          <w:sz w:val="18"/>
                          <w:szCs w:val="18"/>
                          <w:lang w:val="fr-FR"/>
                        </w:rPr>
                      </w:pPr>
                      <w:r>
                        <w:rPr>
                          <w:caps/>
                          <w:sz w:val="18"/>
                          <w:szCs w:val="18"/>
                          <w:lang w:val="fr-FR"/>
                        </w:rPr>
                        <w:t>100, rUE STE-MARIE</w:t>
                      </w:r>
                    </w:p>
                    <w:p w:rsidR="009B715A" w:rsidRDefault="009B715A" w:rsidP="00D91F48">
                      <w:pPr>
                        <w:jc w:val="center"/>
                        <w:rPr>
                          <w:caps/>
                          <w:sz w:val="18"/>
                          <w:szCs w:val="18"/>
                          <w:lang w:val="fr-FR"/>
                        </w:rPr>
                      </w:pPr>
                      <w:r>
                        <w:rPr>
                          <w:caps/>
                          <w:sz w:val="18"/>
                          <w:szCs w:val="18"/>
                          <w:lang w:val="fr-FR"/>
                        </w:rPr>
                        <w:t>LA PRAIRIE (QC)</w:t>
                      </w:r>
                    </w:p>
                    <w:p w:rsidR="009B715A" w:rsidRDefault="009B715A" w:rsidP="00D91F48">
                      <w:pPr>
                        <w:jc w:val="center"/>
                        <w:rPr>
                          <w:caps/>
                          <w:sz w:val="18"/>
                          <w:szCs w:val="18"/>
                          <w:lang w:val="fr-FR"/>
                        </w:rPr>
                      </w:pPr>
                      <w:r>
                        <w:rPr>
                          <w:caps/>
                          <w:sz w:val="18"/>
                          <w:szCs w:val="18"/>
                          <w:lang w:val="fr-FR"/>
                        </w:rPr>
                        <w:t>J5R1E8</w:t>
                      </w:r>
                    </w:p>
                    <w:p w:rsidR="009B715A" w:rsidRDefault="009B715A" w:rsidP="00D91F48">
                      <w:pPr>
                        <w:jc w:val="center"/>
                        <w:rPr>
                          <w:caps/>
                          <w:sz w:val="18"/>
                          <w:szCs w:val="18"/>
                          <w:lang w:val="fr-FR"/>
                        </w:rPr>
                      </w:pPr>
                    </w:p>
                    <w:p w:rsidR="009B715A" w:rsidRPr="009C2472" w:rsidRDefault="009B715A"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rsidR="009B715A" w:rsidRPr="009C2472" w:rsidRDefault="009B715A"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rsidR="009B715A" w:rsidRDefault="009B715A" w:rsidP="00D91F48">
                      <w:pPr>
                        <w:rPr>
                          <w:sz w:val="18"/>
                          <w:szCs w:val="18"/>
                          <w:lang w:val="fr-FR"/>
                        </w:rPr>
                      </w:pPr>
                    </w:p>
                    <w:p w:rsidR="009B715A" w:rsidRPr="009C2472" w:rsidRDefault="009B715A" w:rsidP="00D91F48">
                      <w:pPr>
                        <w:rPr>
                          <w:sz w:val="18"/>
                          <w:szCs w:val="18"/>
                          <w:lang w:val="fr-FR"/>
                        </w:rPr>
                      </w:pPr>
                    </w:p>
                    <w:p w:rsidR="009B715A" w:rsidRPr="009C2472" w:rsidRDefault="009B715A"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rsidR="009B715A" w:rsidRPr="009C2472" w:rsidRDefault="009B715A"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rsidR="009B715A" w:rsidRDefault="009B715A" w:rsidP="00D91F48">
                      <w:pPr>
                        <w:rPr>
                          <w:sz w:val="18"/>
                          <w:szCs w:val="18"/>
                          <w:lang w:val="fr-FR"/>
                        </w:rPr>
                      </w:pPr>
                      <w:bookmarkStart w:id="6" w:name="_Hlt460832717"/>
                      <w:bookmarkEnd w:id="6"/>
                    </w:p>
                    <w:p w:rsidR="009B715A" w:rsidRDefault="009B715A" w:rsidP="00D91F48">
                      <w:pPr>
                        <w:rPr>
                          <w:sz w:val="18"/>
                          <w:szCs w:val="18"/>
                          <w:lang w:val="fr-FR"/>
                        </w:rPr>
                      </w:pPr>
                    </w:p>
                    <w:p w:rsidR="009B715A" w:rsidRPr="009C2472" w:rsidRDefault="009B715A" w:rsidP="0064781F">
                      <w:pPr>
                        <w:jc w:val="center"/>
                        <w:rPr>
                          <w:caps/>
                          <w:sz w:val="18"/>
                          <w:szCs w:val="18"/>
                          <w:lang w:val="fr-FR"/>
                        </w:rPr>
                      </w:pPr>
                      <w:r>
                        <w:rPr>
                          <w:caps/>
                          <w:sz w:val="18"/>
                          <w:szCs w:val="18"/>
                          <w:lang w:val="fr-FR"/>
                        </w:rPr>
                        <w:t>COURRIEL :</w:t>
                      </w:r>
                    </w:p>
                    <w:p w:rsidR="009B715A" w:rsidRDefault="009B715A"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7" w:history="1">
                        <w:r w:rsidRPr="00BC353B">
                          <w:rPr>
                            <w:rStyle w:val="Lienhypertexte"/>
                            <w:color w:val="2683C6" w:themeColor="accent2"/>
                            <w:sz w:val="18"/>
                            <w:szCs w:val="18"/>
                            <w:lang w:val="fr-FR"/>
                          </w:rPr>
                          <w:t>info@aphrso.org</w:t>
                        </w:r>
                      </w:hyperlink>
                    </w:p>
                    <w:p w:rsidR="009B715A" w:rsidRDefault="009B715A" w:rsidP="00BF420E">
                      <w:pPr>
                        <w:jc w:val="center"/>
                        <w:rPr>
                          <w:sz w:val="18"/>
                          <w:szCs w:val="18"/>
                          <w:lang w:val="fr-FR"/>
                        </w:rPr>
                      </w:pPr>
                    </w:p>
                    <w:p w:rsidR="009B715A" w:rsidRDefault="009B715A" w:rsidP="00BF420E">
                      <w:pPr>
                        <w:jc w:val="center"/>
                        <w:rPr>
                          <w:sz w:val="18"/>
                          <w:szCs w:val="18"/>
                          <w:lang w:val="fr-FR"/>
                        </w:rPr>
                      </w:pPr>
                    </w:p>
                    <w:p w:rsidR="009B715A" w:rsidRDefault="009B715A" w:rsidP="00BF420E">
                      <w:pPr>
                        <w:jc w:val="center"/>
                        <w:rPr>
                          <w:sz w:val="18"/>
                          <w:szCs w:val="18"/>
                          <w:lang w:val="fr-FR"/>
                        </w:rPr>
                      </w:pPr>
                    </w:p>
                    <w:p w:rsidR="009B715A" w:rsidRDefault="009B715A" w:rsidP="00BF420E">
                      <w:pPr>
                        <w:jc w:val="center"/>
                        <w:rPr>
                          <w:sz w:val="18"/>
                          <w:szCs w:val="18"/>
                          <w:lang w:val="fr-FR"/>
                        </w:rPr>
                      </w:pPr>
                      <w:r>
                        <w:rPr>
                          <w:noProof/>
                          <w:lang w:eastAsia="fr-CA" w:bidi="ar-SA"/>
                        </w:rPr>
                        <w:drawing>
                          <wp:inline distT="0" distB="0" distL="0" distR="0" wp14:anchorId="7595EBD3" wp14:editId="1384E907">
                            <wp:extent cx="771353" cy="398234"/>
                            <wp:effectExtent l="0" t="0" r="0" b="1905"/>
                            <wp:docPr id="679" name="Image 679" descr="http://www.mon-site-facile.fr/upload/images/1343392590-fond-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rsidR="009B715A" w:rsidRDefault="009B715A" w:rsidP="008934FD">
                      <w:pPr>
                        <w:jc w:val="center"/>
                        <w:rPr>
                          <w:sz w:val="18"/>
                          <w:szCs w:val="18"/>
                          <w:lang w:val="fr-FR"/>
                        </w:rPr>
                      </w:pPr>
                    </w:p>
                    <w:p w:rsidR="009B715A" w:rsidRPr="004E6168" w:rsidRDefault="009B715A" w:rsidP="00BF420E">
                      <w:pPr>
                        <w:jc w:val="center"/>
                        <w:rPr>
                          <w:sz w:val="16"/>
                          <w:szCs w:val="18"/>
                          <w:lang w:val="fr-FR"/>
                        </w:rPr>
                      </w:pPr>
                      <w:r w:rsidRPr="004E6168">
                        <w:rPr>
                          <w:sz w:val="16"/>
                          <w:szCs w:val="18"/>
                          <w:lang w:val="fr-FR"/>
                        </w:rPr>
                        <w:t>Consultez notre site internet :</w:t>
                      </w:r>
                    </w:p>
                    <w:p w:rsidR="009B715A" w:rsidRPr="004E6168" w:rsidRDefault="009B715A" w:rsidP="00BF420E">
                      <w:pPr>
                        <w:jc w:val="center"/>
                        <w:rPr>
                          <w:b/>
                          <w:sz w:val="16"/>
                          <w:szCs w:val="18"/>
                          <w:lang w:val="fr-FR"/>
                        </w:rPr>
                      </w:pPr>
                      <w:hyperlink r:id="rId59" w:history="1">
                        <w:r w:rsidRPr="004E6168">
                          <w:rPr>
                            <w:rStyle w:val="Lienhypertexte"/>
                            <w:b/>
                            <w:color w:val="auto"/>
                            <w:sz w:val="20"/>
                            <w:szCs w:val="18"/>
                            <w:u w:val="none"/>
                            <w:lang w:val="fr-FR"/>
                          </w:rPr>
                          <w:t>www.aphrso.org</w:t>
                        </w:r>
                      </w:hyperlink>
                    </w:p>
                    <w:p w:rsidR="009B715A" w:rsidRDefault="009B715A" w:rsidP="00BF420E">
                      <w:pPr>
                        <w:jc w:val="center"/>
                        <w:rPr>
                          <w:sz w:val="18"/>
                          <w:szCs w:val="18"/>
                          <w:lang w:val="fr-FR"/>
                        </w:rPr>
                      </w:pPr>
                    </w:p>
                    <w:p w:rsidR="009B715A" w:rsidRDefault="009B715A" w:rsidP="00BF420E">
                      <w:pPr>
                        <w:jc w:val="center"/>
                        <w:rPr>
                          <w:sz w:val="18"/>
                          <w:szCs w:val="18"/>
                          <w:lang w:val="fr-FR"/>
                        </w:rPr>
                      </w:pPr>
                    </w:p>
                    <w:p w:rsidR="009B715A" w:rsidRPr="009C2472" w:rsidRDefault="009B715A" w:rsidP="00BF420E">
                      <w:pPr>
                        <w:jc w:val="center"/>
                        <w:rPr>
                          <w:sz w:val="18"/>
                          <w:szCs w:val="18"/>
                          <w:lang w:val="fr-FR"/>
                        </w:rPr>
                      </w:pPr>
                    </w:p>
                  </w:txbxContent>
                </v:textbox>
                <w10:wrap anchorx="page" anchory="page"/>
              </v:shape>
            </w:pict>
          </mc:Fallback>
        </mc:AlternateContent>
      </w:r>
      <w:r>
        <w:rPr>
          <w:noProof/>
          <w:lang w:eastAsia="fr-CA" w:bidi="ar-SA"/>
        </w:rPr>
        <w:drawing>
          <wp:anchor distT="0" distB="0" distL="114300" distR="114300" simplePos="0" relativeHeight="251729920" behindDoc="1" locked="0" layoutInCell="1" allowOverlap="1" wp14:anchorId="6769119F" wp14:editId="44D5FF51">
            <wp:simplePos x="0" y="0"/>
            <wp:positionH relativeFrom="margin">
              <wp:posOffset>62450</wp:posOffset>
            </wp:positionH>
            <wp:positionV relativeFrom="paragraph">
              <wp:posOffset>2101215</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http://www.aphrso.org/images/pages/page-3-paragraphe-1-2013072408-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bidi="ar-SA"/>
        </w:rPr>
        <w:drawing>
          <wp:anchor distT="0" distB="0" distL="114300" distR="114300" simplePos="0" relativeHeight="251742208" behindDoc="1" locked="0" layoutInCell="1" allowOverlap="1" wp14:anchorId="4778BFC9" wp14:editId="7E626BBD">
            <wp:simplePos x="0" y="0"/>
            <wp:positionH relativeFrom="column">
              <wp:posOffset>68580</wp:posOffset>
            </wp:positionH>
            <wp:positionV relativeFrom="paragraph">
              <wp:posOffset>3078480</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http://www.aphrso.org/images/pages/page-3-paragraphe-3-2013072408-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bidi="ar-SA"/>
        </w:rPr>
        <w:drawing>
          <wp:anchor distT="0" distB="0" distL="114300" distR="114300" simplePos="0" relativeHeight="251743232" behindDoc="1" locked="0" layoutInCell="1" allowOverlap="1" wp14:anchorId="2BA0BA0C" wp14:editId="500E1642">
            <wp:simplePos x="0" y="0"/>
            <wp:positionH relativeFrom="column">
              <wp:posOffset>27940</wp:posOffset>
            </wp:positionH>
            <wp:positionV relativeFrom="paragraph">
              <wp:posOffset>3661410</wp:posOffset>
            </wp:positionV>
            <wp:extent cx="413385" cy="274320"/>
            <wp:effectExtent l="0" t="0" r="5715" b="0"/>
            <wp:wrapTight wrapText="bothSides">
              <wp:wrapPolygon edited="0">
                <wp:start x="0" y="0"/>
                <wp:lineTo x="0" y="19500"/>
                <wp:lineTo x="20903" y="19500"/>
                <wp:lineTo x="20903" y="0"/>
                <wp:lineTo x="0" y="0"/>
              </wp:wrapPolygon>
            </wp:wrapTight>
            <wp:docPr id="154" name="Image 154"/>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A57CAE">
        <w:rPr>
          <w:rFonts w:ascii="Times New Roman" w:hAnsi="Times New Roman"/>
          <w:noProof/>
          <w:lang w:eastAsia="fr-CA" w:bidi="ar-SA"/>
        </w:rPr>
        <w:drawing>
          <wp:anchor distT="36576" distB="36576" distL="36576" distR="36576" simplePos="0" relativeHeight="251724800" behindDoc="0" locked="0" layoutInCell="1" allowOverlap="1" wp14:anchorId="38959142" wp14:editId="5CF27262">
            <wp:simplePos x="0" y="0"/>
            <wp:positionH relativeFrom="margin">
              <wp:posOffset>327660</wp:posOffset>
            </wp:positionH>
            <wp:positionV relativeFrom="paragraph">
              <wp:posOffset>1073150</wp:posOffset>
            </wp:positionV>
            <wp:extent cx="1171575" cy="561340"/>
            <wp:effectExtent l="0" t="0" r="9525"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57CAE" w:rsidRPr="00806586">
        <w:rPr>
          <w:noProof/>
          <w:lang w:eastAsia="fr-CA" w:bidi="ar-SA"/>
        </w:rPr>
        <mc:AlternateContent>
          <mc:Choice Requires="wps">
            <w:drawing>
              <wp:anchor distT="0" distB="0" distL="114300" distR="114300" simplePos="0" relativeHeight="251827200" behindDoc="0" locked="0" layoutInCell="1" allowOverlap="1" wp14:anchorId="7F61937D" wp14:editId="5D6423E3">
                <wp:simplePos x="0" y="0"/>
                <wp:positionH relativeFrom="margin">
                  <wp:align>right</wp:align>
                </wp:positionH>
                <wp:positionV relativeFrom="bottomMargin">
                  <wp:posOffset>-3286760</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rsidR="009B715A" w:rsidRDefault="009B715A" w:rsidP="00883BCA">
                            <w:pPr>
                              <w:spacing w:before="240" w:line="276" w:lineRule="auto"/>
                              <w:ind w:right="28"/>
                              <w:rPr>
                                <w:sz w:val="20"/>
                                <w:szCs w:val="20"/>
                                <w:lang w:val="fr-FR"/>
                              </w:rPr>
                            </w:pPr>
                            <w:r>
                              <w:rPr>
                                <w:sz w:val="20"/>
                                <w:szCs w:val="20"/>
                                <w:lang w:val="fr-FR"/>
                              </w:rPr>
                              <w:t>Informations</w:t>
                            </w:r>
                          </w:p>
                          <w:p w:rsidR="009B715A" w:rsidRDefault="009B715A" w:rsidP="00883BCA">
                            <w:pPr>
                              <w:spacing w:line="276" w:lineRule="auto"/>
                              <w:ind w:right="28"/>
                              <w:rPr>
                                <w:sz w:val="20"/>
                                <w:szCs w:val="20"/>
                                <w:lang w:val="fr-FR"/>
                              </w:rPr>
                            </w:pPr>
                            <w:r>
                              <w:rPr>
                                <w:sz w:val="20"/>
                                <w:szCs w:val="20"/>
                                <w:lang w:val="fr-FR"/>
                              </w:rPr>
                              <w:t xml:space="preserve">Formations/ éducation populaire </w:t>
                            </w:r>
                          </w:p>
                          <w:p w:rsidR="009B715A" w:rsidRDefault="009B715A" w:rsidP="00883BCA">
                            <w:pPr>
                              <w:spacing w:line="276" w:lineRule="auto"/>
                              <w:ind w:right="28"/>
                              <w:rPr>
                                <w:sz w:val="20"/>
                                <w:szCs w:val="20"/>
                                <w:lang w:val="fr-FR"/>
                              </w:rPr>
                            </w:pPr>
                            <w:r>
                              <w:rPr>
                                <w:sz w:val="20"/>
                                <w:szCs w:val="20"/>
                                <w:lang w:val="fr-FR"/>
                              </w:rPr>
                              <w:t>Sensibilisation</w:t>
                            </w:r>
                          </w:p>
                          <w:p w:rsidR="009B715A" w:rsidRDefault="009B715A" w:rsidP="00883BCA">
                            <w:pPr>
                              <w:spacing w:line="276" w:lineRule="auto"/>
                              <w:ind w:right="28"/>
                              <w:rPr>
                                <w:sz w:val="20"/>
                                <w:szCs w:val="20"/>
                                <w:lang w:val="fr-FR"/>
                              </w:rPr>
                            </w:pPr>
                            <w:r>
                              <w:rPr>
                                <w:sz w:val="20"/>
                                <w:szCs w:val="20"/>
                                <w:lang w:val="fr-FR"/>
                              </w:rPr>
                              <w:t>Représentations / comités</w:t>
                            </w:r>
                          </w:p>
                          <w:p w:rsidR="009B715A" w:rsidRDefault="009B715A" w:rsidP="00883BCA">
                            <w:pPr>
                              <w:spacing w:line="276" w:lineRule="auto"/>
                              <w:ind w:right="28"/>
                              <w:rPr>
                                <w:sz w:val="20"/>
                                <w:szCs w:val="20"/>
                                <w:lang w:val="fr-FR"/>
                              </w:rPr>
                            </w:pPr>
                            <w:r>
                              <w:rPr>
                                <w:sz w:val="20"/>
                                <w:szCs w:val="20"/>
                                <w:lang w:val="fr-FR"/>
                              </w:rPr>
                              <w:t>Concertations</w:t>
                            </w:r>
                          </w:p>
                          <w:p w:rsidR="009B715A" w:rsidRDefault="009B715A" w:rsidP="00883BCA">
                            <w:pPr>
                              <w:spacing w:line="276" w:lineRule="auto"/>
                              <w:ind w:right="28"/>
                              <w:rPr>
                                <w:sz w:val="20"/>
                                <w:szCs w:val="20"/>
                                <w:lang w:val="fr-FR"/>
                              </w:rPr>
                            </w:pPr>
                            <w:r>
                              <w:rPr>
                                <w:sz w:val="20"/>
                                <w:szCs w:val="20"/>
                                <w:lang w:val="fr-FR"/>
                              </w:rPr>
                              <w:t>Collaborations / soutien aux municipalités et aux organismes</w:t>
                            </w:r>
                          </w:p>
                          <w:p w:rsidR="009B715A" w:rsidRDefault="009B715A" w:rsidP="00883BCA">
                            <w:pPr>
                              <w:spacing w:line="276" w:lineRule="auto"/>
                              <w:ind w:right="28"/>
                              <w:rPr>
                                <w:sz w:val="20"/>
                                <w:szCs w:val="20"/>
                                <w:lang w:val="fr-FR"/>
                              </w:rPr>
                            </w:pPr>
                            <w:r>
                              <w:rPr>
                                <w:sz w:val="20"/>
                                <w:szCs w:val="20"/>
                                <w:lang w:val="fr-FR"/>
                              </w:rPr>
                              <w:t>Consultations citoyennes</w:t>
                            </w:r>
                          </w:p>
                          <w:p w:rsidR="009B715A" w:rsidRPr="007D12F8" w:rsidRDefault="009B715A" w:rsidP="00883BCA">
                            <w:pPr>
                              <w:spacing w:line="276" w:lineRule="auto"/>
                              <w:ind w:right="28"/>
                              <w:rPr>
                                <w:sz w:val="20"/>
                                <w:szCs w:val="20"/>
                                <w:lang w:val="fr-FR"/>
                              </w:rPr>
                            </w:pPr>
                            <w:r>
                              <w:rPr>
                                <w:sz w:val="20"/>
                                <w:szCs w:val="20"/>
                                <w:lang w:val="fr-FR"/>
                              </w:rPr>
                              <w:t>Revendications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1937D" id="Text Box 253" o:spid="_x0000_s1095" type="#_x0000_t202" style="position:absolute;margin-left:126.8pt;margin-top:-258.8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" filled="f" strokecolor="#002060" strokeweight="1pt">
                <v:textbox inset="0,0,0,0">
                  <w:txbxContent>
                    <w:p w:rsidR="009B715A" w:rsidRDefault="009B715A" w:rsidP="00883BCA">
                      <w:pPr>
                        <w:spacing w:before="240" w:line="276" w:lineRule="auto"/>
                        <w:ind w:right="28"/>
                        <w:rPr>
                          <w:sz w:val="20"/>
                          <w:szCs w:val="20"/>
                          <w:lang w:val="fr-FR"/>
                        </w:rPr>
                      </w:pPr>
                      <w:r>
                        <w:rPr>
                          <w:sz w:val="20"/>
                          <w:szCs w:val="20"/>
                          <w:lang w:val="fr-FR"/>
                        </w:rPr>
                        <w:t>Informations</w:t>
                      </w:r>
                    </w:p>
                    <w:p w:rsidR="009B715A" w:rsidRDefault="009B715A" w:rsidP="00883BCA">
                      <w:pPr>
                        <w:spacing w:line="276" w:lineRule="auto"/>
                        <w:ind w:right="28"/>
                        <w:rPr>
                          <w:sz w:val="20"/>
                          <w:szCs w:val="20"/>
                          <w:lang w:val="fr-FR"/>
                        </w:rPr>
                      </w:pPr>
                      <w:r>
                        <w:rPr>
                          <w:sz w:val="20"/>
                          <w:szCs w:val="20"/>
                          <w:lang w:val="fr-FR"/>
                        </w:rPr>
                        <w:t xml:space="preserve">Formations/ éducation populaire </w:t>
                      </w:r>
                    </w:p>
                    <w:p w:rsidR="009B715A" w:rsidRDefault="009B715A" w:rsidP="00883BCA">
                      <w:pPr>
                        <w:spacing w:line="276" w:lineRule="auto"/>
                        <w:ind w:right="28"/>
                        <w:rPr>
                          <w:sz w:val="20"/>
                          <w:szCs w:val="20"/>
                          <w:lang w:val="fr-FR"/>
                        </w:rPr>
                      </w:pPr>
                      <w:r>
                        <w:rPr>
                          <w:sz w:val="20"/>
                          <w:szCs w:val="20"/>
                          <w:lang w:val="fr-FR"/>
                        </w:rPr>
                        <w:t>Sensibilisation</w:t>
                      </w:r>
                    </w:p>
                    <w:p w:rsidR="009B715A" w:rsidRDefault="009B715A" w:rsidP="00883BCA">
                      <w:pPr>
                        <w:spacing w:line="276" w:lineRule="auto"/>
                        <w:ind w:right="28"/>
                        <w:rPr>
                          <w:sz w:val="20"/>
                          <w:szCs w:val="20"/>
                          <w:lang w:val="fr-FR"/>
                        </w:rPr>
                      </w:pPr>
                      <w:r>
                        <w:rPr>
                          <w:sz w:val="20"/>
                          <w:szCs w:val="20"/>
                          <w:lang w:val="fr-FR"/>
                        </w:rPr>
                        <w:t>Représentations / comités</w:t>
                      </w:r>
                    </w:p>
                    <w:p w:rsidR="009B715A" w:rsidRDefault="009B715A" w:rsidP="00883BCA">
                      <w:pPr>
                        <w:spacing w:line="276" w:lineRule="auto"/>
                        <w:ind w:right="28"/>
                        <w:rPr>
                          <w:sz w:val="20"/>
                          <w:szCs w:val="20"/>
                          <w:lang w:val="fr-FR"/>
                        </w:rPr>
                      </w:pPr>
                      <w:r>
                        <w:rPr>
                          <w:sz w:val="20"/>
                          <w:szCs w:val="20"/>
                          <w:lang w:val="fr-FR"/>
                        </w:rPr>
                        <w:t>Concertations</w:t>
                      </w:r>
                    </w:p>
                    <w:p w:rsidR="009B715A" w:rsidRDefault="009B715A" w:rsidP="00883BCA">
                      <w:pPr>
                        <w:spacing w:line="276" w:lineRule="auto"/>
                        <w:ind w:right="28"/>
                        <w:rPr>
                          <w:sz w:val="20"/>
                          <w:szCs w:val="20"/>
                          <w:lang w:val="fr-FR"/>
                        </w:rPr>
                      </w:pPr>
                      <w:r>
                        <w:rPr>
                          <w:sz w:val="20"/>
                          <w:szCs w:val="20"/>
                          <w:lang w:val="fr-FR"/>
                        </w:rPr>
                        <w:t>Collaborations / soutien aux municipalités et aux organismes</w:t>
                      </w:r>
                    </w:p>
                    <w:p w:rsidR="009B715A" w:rsidRDefault="009B715A" w:rsidP="00883BCA">
                      <w:pPr>
                        <w:spacing w:line="276" w:lineRule="auto"/>
                        <w:ind w:right="28"/>
                        <w:rPr>
                          <w:sz w:val="20"/>
                          <w:szCs w:val="20"/>
                          <w:lang w:val="fr-FR"/>
                        </w:rPr>
                      </w:pPr>
                      <w:r>
                        <w:rPr>
                          <w:sz w:val="20"/>
                          <w:szCs w:val="20"/>
                          <w:lang w:val="fr-FR"/>
                        </w:rPr>
                        <w:t>Consultations citoyennes</w:t>
                      </w:r>
                    </w:p>
                    <w:p w:rsidR="009B715A" w:rsidRPr="007D12F8" w:rsidRDefault="009B715A" w:rsidP="00883BCA">
                      <w:pPr>
                        <w:spacing w:line="276" w:lineRule="auto"/>
                        <w:ind w:right="28"/>
                        <w:rPr>
                          <w:sz w:val="20"/>
                          <w:szCs w:val="20"/>
                          <w:lang w:val="fr-FR"/>
                        </w:rPr>
                      </w:pPr>
                      <w:r>
                        <w:rPr>
                          <w:sz w:val="20"/>
                          <w:szCs w:val="20"/>
                          <w:lang w:val="fr-FR"/>
                        </w:rPr>
                        <w:t>Revendications</w:t>
                      </w:r>
                    </w:p>
                  </w:txbxContent>
                </v:textbox>
                <w10:wrap anchorx="margin" anchory="margin"/>
              </v:shape>
            </w:pict>
          </mc:Fallback>
        </mc:AlternateContent>
      </w:r>
      <w:r w:rsidR="00A57CAE" w:rsidRPr="00883BCA">
        <w:rPr>
          <w:noProof/>
          <w:lang w:eastAsia="fr-CA" w:bidi="ar-SA"/>
        </w:rPr>
        <mc:AlternateContent>
          <mc:Choice Requires="wps">
            <w:drawing>
              <wp:anchor distT="0" distB="0" distL="114300" distR="114300" simplePos="0" relativeHeight="251825152" behindDoc="0" locked="0" layoutInCell="1" allowOverlap="1" wp14:anchorId="0BC80731" wp14:editId="13C89F92">
                <wp:simplePos x="0" y="0"/>
                <wp:positionH relativeFrom="page">
                  <wp:posOffset>2317115</wp:posOffset>
                </wp:positionH>
                <wp:positionV relativeFrom="bottomMargin">
                  <wp:posOffset>-3316605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rsidR="009B715A" w:rsidRPr="007D12F8" w:rsidRDefault="009B715A" w:rsidP="00883BCA">
                            <w:pPr>
                              <w:spacing w:before="240" w:line="360" w:lineRule="auto"/>
                              <w:ind w:right="28"/>
                              <w:rPr>
                                <w:sz w:val="20"/>
                                <w:szCs w:val="20"/>
                                <w:lang w:val="fr-FR"/>
                              </w:rPr>
                            </w:pPr>
                            <w:r w:rsidRPr="007D12F8">
                              <w:rPr>
                                <w:sz w:val="20"/>
                                <w:szCs w:val="20"/>
                                <w:lang w:val="fr-FR"/>
                              </w:rPr>
                              <w:t>Écoute</w:t>
                            </w:r>
                          </w:p>
                          <w:p w:rsidR="009B715A" w:rsidRDefault="009B715A" w:rsidP="00883BCA">
                            <w:pPr>
                              <w:ind w:right="28"/>
                              <w:rPr>
                                <w:sz w:val="20"/>
                                <w:szCs w:val="20"/>
                                <w:lang w:val="fr-FR"/>
                              </w:rPr>
                            </w:pPr>
                            <w:r w:rsidRPr="007D12F8">
                              <w:rPr>
                                <w:sz w:val="20"/>
                                <w:szCs w:val="20"/>
                                <w:lang w:val="fr-FR"/>
                              </w:rPr>
                              <w:t>Renseignements, recherches et documentations</w:t>
                            </w:r>
                          </w:p>
                          <w:p w:rsidR="009B715A" w:rsidRPr="00AB24E5" w:rsidRDefault="009B715A" w:rsidP="00883BCA">
                            <w:pPr>
                              <w:ind w:right="28"/>
                              <w:rPr>
                                <w:sz w:val="10"/>
                                <w:szCs w:val="20"/>
                                <w:lang w:val="fr-FR"/>
                              </w:rPr>
                            </w:pPr>
                          </w:p>
                          <w:p w:rsidR="009B715A" w:rsidRPr="007D12F8" w:rsidRDefault="009B715A" w:rsidP="00883BCA">
                            <w:pPr>
                              <w:ind w:right="28"/>
                              <w:rPr>
                                <w:sz w:val="20"/>
                                <w:szCs w:val="20"/>
                                <w:lang w:val="fr-FR"/>
                              </w:rPr>
                            </w:pPr>
                            <w:r w:rsidRPr="007D12F8">
                              <w:rPr>
                                <w:sz w:val="20"/>
                                <w:szCs w:val="20"/>
                                <w:lang w:val="fr-FR"/>
                              </w:rPr>
                              <w:t>Références sur les ressources et programmes existants</w:t>
                            </w:r>
                          </w:p>
                          <w:p w:rsidR="009B715A" w:rsidRPr="00AB24E5" w:rsidRDefault="009B715A" w:rsidP="00883BCA">
                            <w:pPr>
                              <w:spacing w:line="360" w:lineRule="auto"/>
                              <w:ind w:right="28"/>
                              <w:rPr>
                                <w:sz w:val="8"/>
                                <w:szCs w:val="20"/>
                                <w:lang w:val="fr-FR"/>
                              </w:rPr>
                            </w:pPr>
                          </w:p>
                          <w:p w:rsidR="009B715A" w:rsidRPr="007D12F8" w:rsidRDefault="009B715A"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rsidR="009B715A" w:rsidRPr="007D12F8" w:rsidRDefault="009B715A"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0731" id="_x0000_s1096" type="#_x0000_t202" style="position:absolute;margin-left:182.45pt;margin-top:-261.1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" filled="f" strokecolor="#002060" strokeweight="1pt">
                <v:textbox inset="0,0,0,0">
                  <w:txbxContent>
                    <w:p w:rsidR="009B715A" w:rsidRPr="007D12F8" w:rsidRDefault="009B715A" w:rsidP="00883BCA">
                      <w:pPr>
                        <w:spacing w:before="240" w:line="360" w:lineRule="auto"/>
                        <w:ind w:right="28"/>
                        <w:rPr>
                          <w:sz w:val="20"/>
                          <w:szCs w:val="20"/>
                          <w:lang w:val="fr-FR"/>
                        </w:rPr>
                      </w:pPr>
                      <w:r w:rsidRPr="007D12F8">
                        <w:rPr>
                          <w:sz w:val="20"/>
                          <w:szCs w:val="20"/>
                          <w:lang w:val="fr-FR"/>
                        </w:rPr>
                        <w:t>Écoute</w:t>
                      </w:r>
                    </w:p>
                    <w:p w:rsidR="009B715A" w:rsidRDefault="009B715A" w:rsidP="00883BCA">
                      <w:pPr>
                        <w:ind w:right="28"/>
                        <w:rPr>
                          <w:sz w:val="20"/>
                          <w:szCs w:val="20"/>
                          <w:lang w:val="fr-FR"/>
                        </w:rPr>
                      </w:pPr>
                      <w:r w:rsidRPr="007D12F8">
                        <w:rPr>
                          <w:sz w:val="20"/>
                          <w:szCs w:val="20"/>
                          <w:lang w:val="fr-FR"/>
                        </w:rPr>
                        <w:t>Renseignements, recherches et documentations</w:t>
                      </w:r>
                    </w:p>
                    <w:p w:rsidR="009B715A" w:rsidRPr="00AB24E5" w:rsidRDefault="009B715A" w:rsidP="00883BCA">
                      <w:pPr>
                        <w:ind w:right="28"/>
                        <w:rPr>
                          <w:sz w:val="10"/>
                          <w:szCs w:val="20"/>
                          <w:lang w:val="fr-FR"/>
                        </w:rPr>
                      </w:pPr>
                    </w:p>
                    <w:p w:rsidR="009B715A" w:rsidRPr="007D12F8" w:rsidRDefault="009B715A" w:rsidP="00883BCA">
                      <w:pPr>
                        <w:ind w:right="28"/>
                        <w:rPr>
                          <w:sz w:val="20"/>
                          <w:szCs w:val="20"/>
                          <w:lang w:val="fr-FR"/>
                        </w:rPr>
                      </w:pPr>
                      <w:r w:rsidRPr="007D12F8">
                        <w:rPr>
                          <w:sz w:val="20"/>
                          <w:szCs w:val="20"/>
                          <w:lang w:val="fr-FR"/>
                        </w:rPr>
                        <w:t>Références sur les ressources et programmes existants</w:t>
                      </w:r>
                    </w:p>
                    <w:p w:rsidR="009B715A" w:rsidRPr="00AB24E5" w:rsidRDefault="009B715A" w:rsidP="00883BCA">
                      <w:pPr>
                        <w:spacing w:line="360" w:lineRule="auto"/>
                        <w:ind w:right="28"/>
                        <w:rPr>
                          <w:sz w:val="8"/>
                          <w:szCs w:val="20"/>
                          <w:lang w:val="fr-FR"/>
                        </w:rPr>
                      </w:pPr>
                    </w:p>
                    <w:p w:rsidR="009B715A" w:rsidRPr="007D12F8" w:rsidRDefault="009B715A"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rsidR="009B715A" w:rsidRPr="007D12F8" w:rsidRDefault="009B715A"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v:textbox>
                <w10:wrap anchorx="page" anchory="margin"/>
              </v:shape>
            </w:pict>
          </mc:Fallback>
        </mc:AlternateContent>
      </w:r>
      <w:r w:rsidR="00331EDD">
        <w:rPr>
          <w:noProof/>
          <w:lang w:eastAsia="fr-CA" w:bidi="ar-SA"/>
        </w:rPr>
        <mc:AlternateContent>
          <mc:Choice Requires="wps">
            <w:drawing>
              <wp:anchor distT="0" distB="0" distL="114300" distR="114300" simplePos="0" relativeHeight="251682816" behindDoc="0" locked="0" layoutInCell="0" allowOverlap="1" wp14:anchorId="0681FFB1" wp14:editId="443ACCD1">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Default="009B715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1FFB1" id="Text Box 175" o:spid="_x0000_s1097"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oArgIAALE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" o:allowincell="f" filled="f" stroked="f">
                <v:textbox inset="0,0,0,0">
                  <w:txbxContent>
                    <w:p w:rsidR="009B715A" w:rsidRDefault="009B715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ED04B83" wp14:editId="37EDB569">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Default="009B715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4B83" id="Text Box 174" o:spid="_x0000_s1098"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nNr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" o:allowincell="f" filled="f" stroked="f">
                <v:textbox inset="0,0,0,0">
                  <w:txbxContent>
                    <w:p w:rsidR="009B715A" w:rsidRDefault="009B715A">
                      <w:pPr>
                        <w:pStyle w:val="Corpsdetexte"/>
                      </w:pPr>
                    </w:p>
                  </w:txbxContent>
                </v:textbox>
                <w10:wrap anchorx="page" anchory="page"/>
              </v:shape>
            </w:pict>
          </mc:Fallback>
        </mc:AlternateContent>
      </w:r>
      <w:r w:rsidR="00F07BD6">
        <w:rPr>
          <w:noProof/>
          <w:lang w:eastAsia="fr-CA" w:bidi="ar-SA"/>
        </w:rPr>
        <mc:AlternateContent>
          <mc:Choice Requires="wps">
            <w:drawing>
              <wp:anchor distT="0" distB="0" distL="114300" distR="114300" simplePos="0" relativeHeight="251734016" behindDoc="0" locked="0" layoutInCell="0" allowOverlap="1" wp14:anchorId="3BD8775F" wp14:editId="7A685D1C">
                <wp:simplePos x="0" y="0"/>
                <wp:positionH relativeFrom="margin">
                  <wp:posOffset>1820545</wp:posOffset>
                </wp:positionH>
                <wp:positionV relativeFrom="page">
                  <wp:posOffset>1228725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A37F3A" w:rsidRDefault="009B715A" w:rsidP="00BF420E">
                            <w:pPr>
                              <w:rPr>
                                <w:b/>
                                <w:sz w:val="28"/>
                                <w:szCs w:val="28"/>
                              </w:rPr>
                            </w:pPr>
                            <w:r w:rsidRPr="00A37F3A">
                              <w:rPr>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775F" id="Text Box 260" o:spid="_x0000_s1099" type="#_x0000_t202" style="position:absolute;margin-left:143.35pt;margin-top:96.7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hCtA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" o:allowincell="f" filled="f" stroked="f">
                <v:textbox inset="0,0,0,0">
                  <w:txbxContent>
                    <w:p w:rsidR="009B715A" w:rsidRPr="00A37F3A" w:rsidRDefault="009B715A" w:rsidP="00BF420E">
                      <w:pPr>
                        <w:rPr>
                          <w:b/>
                          <w:sz w:val="28"/>
                          <w:szCs w:val="28"/>
                        </w:rPr>
                      </w:pPr>
                      <w:r w:rsidRPr="00A37F3A">
                        <w:rPr>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2929453A" wp14:editId="2F519923">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1428D8" w:rsidRDefault="009B715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rsidR="009B715A" w:rsidRPr="001428D8" w:rsidRDefault="009B715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rsidR="009B715A" w:rsidRPr="00182D27" w:rsidRDefault="009B715A" w:rsidP="00883BCA">
                            <w:pPr>
                              <w:widowControl w:val="0"/>
                              <w:jc w:val="both"/>
                              <w:rPr>
                                <w:b/>
                                <w:color w:val="339966"/>
                                <w:kern w:val="28"/>
                                <w:sz w:val="12"/>
                                <w:szCs w:val="18"/>
                                <w:lang w:val="fr-FR" w:eastAsia="fr-CA" w:bidi="ar-SA"/>
                                <w14:cntxtAlts/>
                              </w:rPr>
                            </w:pPr>
                          </w:p>
                          <w:p w:rsidR="009B715A" w:rsidRPr="001428D8" w:rsidRDefault="009B715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rsidR="009B715A" w:rsidRPr="00D47C5C" w:rsidRDefault="009B715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rsidR="009B715A" w:rsidRPr="00D47C5C" w:rsidRDefault="009B715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rsidR="009B715A" w:rsidRPr="00D47C5C" w:rsidRDefault="009B715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3302F0">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rsidR="009B715A" w:rsidRPr="00D47C5C" w:rsidRDefault="009B715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rsidR="009B715A" w:rsidRPr="001428D8" w:rsidRDefault="009B715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rsidR="009B715A" w:rsidRPr="00182D27" w:rsidRDefault="009B715A" w:rsidP="00883BCA">
                            <w:pPr>
                              <w:widowControl w:val="0"/>
                              <w:jc w:val="both"/>
                              <w:rPr>
                                <w:rFonts w:ascii="Lucida Sans Unicode" w:hAnsi="Lucida Sans Unicode" w:cs="Lucida Sans Unicode"/>
                                <w:color w:val="000000"/>
                                <w:kern w:val="28"/>
                                <w:sz w:val="12"/>
                                <w:szCs w:val="17"/>
                                <w:lang w:eastAsia="fr-CA" w:bidi="ar-SA"/>
                                <w14:cntxtAlts/>
                              </w:rPr>
                            </w:pPr>
                          </w:p>
                          <w:p w:rsidR="009B715A" w:rsidRPr="001428D8" w:rsidRDefault="009B715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rsidR="009B715A" w:rsidRPr="001428D8" w:rsidRDefault="009B715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rsidR="009B715A" w:rsidRPr="00182D27" w:rsidRDefault="009B715A" w:rsidP="00883BCA">
                            <w:pPr>
                              <w:widowControl w:val="0"/>
                              <w:jc w:val="both"/>
                              <w:rPr>
                                <w:rFonts w:ascii="Lucida Sans Unicode" w:hAnsi="Lucida Sans Unicode" w:cs="Lucida Sans Unicode"/>
                                <w:color w:val="000000"/>
                                <w:kern w:val="28"/>
                                <w:sz w:val="12"/>
                                <w:szCs w:val="17"/>
                                <w:lang w:val="fr-FR" w:eastAsia="fr-CA" w:bidi="ar-SA"/>
                                <w14:cntxtAlts/>
                              </w:rPr>
                            </w:pPr>
                          </w:p>
                          <w:p w:rsidR="009B715A" w:rsidRPr="000A7EF3" w:rsidRDefault="009B715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rsidR="009B715A" w:rsidRDefault="009B715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rsidR="009B715A" w:rsidRPr="00D368DD" w:rsidRDefault="009B715A" w:rsidP="00883BCA">
                            <w:pPr>
                              <w:widowControl w:val="0"/>
                              <w:jc w:val="both"/>
                              <w:rPr>
                                <w:color w:val="000000"/>
                                <w:kern w:val="28"/>
                                <w:sz w:val="12"/>
                                <w:szCs w:val="18"/>
                                <w:lang w:eastAsia="fr-CA" w:bidi="ar-SA"/>
                                <w14:cntxtAlts/>
                              </w:rPr>
                            </w:pPr>
                          </w:p>
                          <w:p w:rsidR="009B715A" w:rsidRPr="009F4833" w:rsidRDefault="009B715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rsidR="009B715A" w:rsidRPr="009C2472" w:rsidRDefault="009B715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9453A" id="Text Box 115" o:spid="_x0000_s1100"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uCtgIAALU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" filled="f" stroked="f">
                <v:textbox inset="0,0,0,0">
                  <w:txbxContent>
                    <w:p w:rsidR="009B715A" w:rsidRPr="001428D8" w:rsidRDefault="009B715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rsidR="009B715A" w:rsidRPr="001428D8" w:rsidRDefault="009B715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rsidR="009B715A" w:rsidRPr="00182D27" w:rsidRDefault="009B715A" w:rsidP="00883BCA">
                      <w:pPr>
                        <w:widowControl w:val="0"/>
                        <w:jc w:val="both"/>
                        <w:rPr>
                          <w:b/>
                          <w:color w:val="339966"/>
                          <w:kern w:val="28"/>
                          <w:sz w:val="12"/>
                          <w:szCs w:val="18"/>
                          <w:lang w:val="fr-FR" w:eastAsia="fr-CA" w:bidi="ar-SA"/>
                          <w14:cntxtAlts/>
                        </w:rPr>
                      </w:pPr>
                    </w:p>
                    <w:p w:rsidR="009B715A" w:rsidRPr="001428D8" w:rsidRDefault="009B715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rsidR="009B715A" w:rsidRPr="00D47C5C" w:rsidRDefault="009B715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rsidR="009B715A" w:rsidRPr="00D47C5C" w:rsidRDefault="009B715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rsidR="009B715A" w:rsidRPr="00D47C5C" w:rsidRDefault="009B715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3302F0">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rsidR="009B715A" w:rsidRPr="00D47C5C" w:rsidRDefault="009B715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rsidR="009B715A" w:rsidRPr="001428D8" w:rsidRDefault="009B715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rsidR="009B715A" w:rsidRPr="00182D27" w:rsidRDefault="009B715A" w:rsidP="00883BCA">
                      <w:pPr>
                        <w:widowControl w:val="0"/>
                        <w:jc w:val="both"/>
                        <w:rPr>
                          <w:rFonts w:ascii="Lucida Sans Unicode" w:hAnsi="Lucida Sans Unicode" w:cs="Lucida Sans Unicode"/>
                          <w:color w:val="000000"/>
                          <w:kern w:val="28"/>
                          <w:sz w:val="12"/>
                          <w:szCs w:val="17"/>
                          <w:lang w:eastAsia="fr-CA" w:bidi="ar-SA"/>
                          <w14:cntxtAlts/>
                        </w:rPr>
                      </w:pPr>
                    </w:p>
                    <w:p w:rsidR="009B715A" w:rsidRPr="001428D8" w:rsidRDefault="009B715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rsidR="009B715A" w:rsidRPr="001428D8" w:rsidRDefault="009B715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rsidR="009B715A" w:rsidRPr="00182D27" w:rsidRDefault="009B715A" w:rsidP="00883BCA">
                      <w:pPr>
                        <w:widowControl w:val="0"/>
                        <w:jc w:val="both"/>
                        <w:rPr>
                          <w:rFonts w:ascii="Lucida Sans Unicode" w:hAnsi="Lucida Sans Unicode" w:cs="Lucida Sans Unicode"/>
                          <w:color w:val="000000"/>
                          <w:kern w:val="28"/>
                          <w:sz w:val="12"/>
                          <w:szCs w:val="17"/>
                          <w:lang w:val="fr-FR" w:eastAsia="fr-CA" w:bidi="ar-SA"/>
                          <w14:cntxtAlts/>
                        </w:rPr>
                      </w:pPr>
                    </w:p>
                    <w:p w:rsidR="009B715A" w:rsidRPr="000A7EF3" w:rsidRDefault="009B715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rsidR="009B715A" w:rsidRDefault="009B715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rsidR="009B715A" w:rsidRPr="00D368DD" w:rsidRDefault="009B715A" w:rsidP="00883BCA">
                      <w:pPr>
                        <w:widowControl w:val="0"/>
                        <w:jc w:val="both"/>
                        <w:rPr>
                          <w:color w:val="000000"/>
                          <w:kern w:val="28"/>
                          <w:sz w:val="12"/>
                          <w:szCs w:val="18"/>
                          <w:lang w:eastAsia="fr-CA" w:bidi="ar-SA"/>
                          <w14:cntxtAlts/>
                        </w:rPr>
                      </w:pPr>
                    </w:p>
                    <w:p w:rsidR="009B715A" w:rsidRPr="009F4833" w:rsidRDefault="009B715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rsidR="009B715A" w:rsidRPr="009C2472" w:rsidRDefault="009B715A" w:rsidP="00883BCA">
                      <w:pPr>
                        <w:rPr>
                          <w:lang w:val="fr-FR"/>
                        </w:rPr>
                      </w:pP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20032" behindDoc="0" locked="0" layoutInCell="0" allowOverlap="1" wp14:anchorId="24D2FD92" wp14:editId="4D568C80">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A37F3A" w:rsidRDefault="009B715A" w:rsidP="00883BCA">
                            <w:pPr>
                              <w:rPr>
                                <w:b/>
                                <w:sz w:val="28"/>
                                <w:szCs w:val="28"/>
                              </w:rPr>
                            </w:pPr>
                            <w:r>
                              <w:rPr>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2FD92" id="_x0000_s1101"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cNtg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" o:allowincell="f" filled="f" stroked="f">
                <v:textbox inset="0,0,0,0">
                  <w:txbxContent>
                    <w:p w:rsidR="009B715A" w:rsidRPr="00A37F3A" w:rsidRDefault="009B715A" w:rsidP="00883BCA">
                      <w:pPr>
                        <w:rPr>
                          <w:b/>
                          <w:sz w:val="28"/>
                          <w:szCs w:val="28"/>
                        </w:rPr>
                      </w:pPr>
                      <w:r>
                        <w:rPr>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1B73C11" wp14:editId="1D885AE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A37F3A" w:rsidRDefault="009B715A" w:rsidP="00883BCA">
                            <w:pPr>
                              <w:rPr>
                                <w:b/>
                              </w:rPr>
                            </w:pPr>
                            <w:r>
                              <w:rPr>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3C11" id="Text Box 116" o:spid="_x0000_s1102"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8q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" o:allowincell="f" filled="f" stroked="f">
                <v:textbox inset="0,0,0,0">
                  <w:txbxContent>
                    <w:p w:rsidR="009B715A" w:rsidRPr="00A37F3A" w:rsidRDefault="009B715A" w:rsidP="00883BCA">
                      <w:pPr>
                        <w:rPr>
                          <w:b/>
                        </w:rPr>
                      </w:pPr>
                      <w:r>
                        <w:rPr>
                          <w:b/>
                        </w:rPr>
                        <w:t>Devenez membre, c’est gratuit !</w:t>
                      </w:r>
                    </w:p>
                  </w:txbxContent>
                </v:textbox>
                <w10:wrap anchorx="page" anchory="page"/>
              </v:shape>
            </w:pict>
          </mc:Fallback>
        </mc:AlternateContent>
      </w:r>
      <w:r w:rsidR="008B3452" w:rsidRPr="00470C06">
        <w:rPr>
          <w:noProof/>
          <w:lang w:eastAsia="fr-CA" w:bidi="ar-SA"/>
        </w:rPr>
        <mc:AlternateContent>
          <mc:Choice Requires="wps">
            <w:drawing>
              <wp:anchor distT="0" distB="0" distL="114300" distR="114300" simplePos="0" relativeHeight="251840512" behindDoc="0" locked="0" layoutInCell="1" allowOverlap="1" wp14:anchorId="758C0A82" wp14:editId="187C0275">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470C06" w:rsidRDefault="009B715A"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rsidR="009B715A" w:rsidRPr="00B07F51" w:rsidRDefault="009B715A"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0A82" id="Text Box 255" o:spid="_x0000_s1103"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" filled="f" stroked="f">
                <v:textbox inset="0,0,0,0">
                  <w:txbxContent>
                    <w:p w:rsidR="009B715A" w:rsidRPr="00470C06" w:rsidRDefault="009B715A"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rsidR="009B715A" w:rsidRPr="00B07F51" w:rsidRDefault="009B715A"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50F3A2A8" wp14:editId="2DB3DF60">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B07F51" w:rsidRDefault="009B715A"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A2A8" id="_x0000_s1104"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m9twIAALY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" filled="f" stroked="f">
                <v:textbox inset="0,0,0,0">
                  <w:txbxContent>
                    <w:p w:rsidR="009B715A" w:rsidRPr="00B07F51" w:rsidRDefault="009B715A"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38464" behindDoc="0" locked="0" layoutInCell="1" allowOverlap="1" wp14:anchorId="7720900D" wp14:editId="37433F2E">
                <wp:simplePos x="0" y="0"/>
                <wp:positionH relativeFrom="page">
                  <wp:posOffset>4046855</wp:posOffset>
                </wp:positionH>
                <wp:positionV relativeFrom="page">
                  <wp:posOffset>8576734</wp:posOffset>
                </wp:positionV>
                <wp:extent cx="1701800" cy="1540933"/>
                <wp:effectExtent l="0" t="0" r="12700" b="254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Default="009B715A"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rsidR="009B715A" w:rsidRPr="00682D66" w:rsidRDefault="009B715A" w:rsidP="00470C06">
                            <w:pPr>
                              <w:ind w:right="115"/>
                              <w:jc w:val="both"/>
                              <w:rPr>
                                <w:sz w:val="6"/>
                                <w:szCs w:val="20"/>
                                <w:lang w:val="fr-FR"/>
                              </w:rPr>
                            </w:pPr>
                          </w:p>
                          <w:p w:rsidR="009B715A" w:rsidRPr="004B77A1" w:rsidRDefault="009B715A" w:rsidP="00470C06">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0900D" id="Text Box 254" o:spid="_x0000_s1105" type="#_x0000_t202" style="position:absolute;margin-left:318.65pt;margin-top:675.35pt;width:134pt;height:121.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jCtQ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" filled="f" stroked="f">
                <v:textbox inset="0,0,0,0">
                  <w:txbxContent>
                    <w:p w:rsidR="009B715A" w:rsidRDefault="009B715A"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rsidR="009B715A" w:rsidRPr="00682D66" w:rsidRDefault="009B715A" w:rsidP="00470C06">
                      <w:pPr>
                        <w:ind w:right="115"/>
                        <w:jc w:val="both"/>
                        <w:rPr>
                          <w:sz w:val="6"/>
                          <w:szCs w:val="20"/>
                          <w:lang w:val="fr-FR"/>
                        </w:rPr>
                      </w:pPr>
                    </w:p>
                    <w:p w:rsidR="009B715A" w:rsidRPr="004B77A1" w:rsidRDefault="009B715A" w:rsidP="00470C06">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17C22890">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56FDAE50" wp14:editId="5D152075">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04C33211" wp14:editId="4F646DFF">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DC9C"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7D9CEF9E" wp14:editId="08A18C7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1C8B"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5C1AF889" wp14:editId="11BD7EEE">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Default="009B715A"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rsidR="009B715A" w:rsidRPr="008B7F9F" w:rsidRDefault="009B715A"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rsidR="009B715A" w:rsidRPr="00EC2E2B" w:rsidRDefault="009B715A"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F889" id="Text Box 266" o:spid="_x0000_s1106"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" filled="f" stroked="f">
                <v:textbox inset="0,0,0,0">
                  <w:txbxContent>
                    <w:p w:rsidR="009B715A" w:rsidRDefault="009B715A"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rsidR="009B715A" w:rsidRPr="008B7F9F" w:rsidRDefault="009B715A"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rsidR="009B715A" w:rsidRPr="00EC2E2B" w:rsidRDefault="009B715A"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762253F6" wp14:editId="1DFBF762">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5650C"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" strokecolor="#335b74" strokeweight="4pt">
                <w10:wrap anchorx="page" anchory="margin"/>
              </v:line>
            </w:pict>
          </mc:Fallback>
        </mc:AlternateContent>
      </w:r>
      <w:r w:rsidR="00895E35">
        <w:br w:type="page"/>
      </w:r>
    </w:p>
    <w:p w:rsidR="0064781F" w:rsidRDefault="007A5278">
      <w:r>
        <w:rPr>
          <w:noProof/>
        </w:rPr>
        <w:lastRenderedPageBreak/>
        <w:drawing>
          <wp:anchor distT="0" distB="0" distL="114300" distR="114300" simplePos="0" relativeHeight="251848704" behindDoc="1" locked="0" layoutInCell="1" allowOverlap="1" wp14:anchorId="0B4E3EE5">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5CA" w:rsidRDefault="007A5278">
      <w:r>
        <w:rPr>
          <w:noProof/>
          <w:lang w:eastAsia="fr-CA" w:bidi="ar-SA"/>
        </w:rPr>
        <mc:AlternateContent>
          <mc:Choice Requires="wps">
            <w:drawing>
              <wp:anchor distT="45720" distB="45720" distL="114300" distR="114300" simplePos="0" relativeHeight="251762688" behindDoc="0" locked="0" layoutInCell="1" allowOverlap="1" wp14:anchorId="2A2369A9" wp14:editId="2B9945CC">
                <wp:simplePos x="0" y="0"/>
                <wp:positionH relativeFrom="margin">
                  <wp:posOffset>302260</wp:posOffset>
                </wp:positionH>
                <wp:positionV relativeFrom="paragraph">
                  <wp:posOffset>6790055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rsidR="009B715A" w:rsidRPr="00B44073" w:rsidRDefault="009B715A">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369A9" id="_x0000_s1107" type="#_x0000_t202" style="position:absolute;margin-left:23.8pt;margin-top:534.65pt;width:515.4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" stroked="f">
                <v:textbox style="mso-fit-shape-to-text:t">
                  <w:txbxContent>
                    <w:p w:rsidR="009B715A" w:rsidRPr="00B44073" w:rsidRDefault="009B715A">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v:textbox>
                <w10:wrap type="square" anchorx="margin"/>
              </v:shape>
            </w:pict>
          </mc:Fallback>
        </mc:AlternateContent>
      </w:r>
      <w:r>
        <w:rPr>
          <w:rFonts w:ascii="Times New Roman" w:hAnsi="Times New Roman"/>
          <w:noProof/>
          <w:lang w:eastAsia="fr-CA" w:bidi="ar-SA"/>
        </w:rPr>
        <w:drawing>
          <wp:anchor distT="0" distB="0" distL="114300" distR="114300" simplePos="0" relativeHeight="251755520" behindDoc="0" locked="0" layoutInCell="1" allowOverlap="1" wp14:anchorId="26E7E450" wp14:editId="292E8F2E">
            <wp:simplePos x="0" y="0"/>
            <wp:positionH relativeFrom="margin">
              <wp:posOffset>367665</wp:posOffset>
            </wp:positionH>
            <wp:positionV relativeFrom="paragraph">
              <wp:posOffset>7166610</wp:posOffset>
            </wp:positionV>
            <wp:extent cx="1276985" cy="362585"/>
            <wp:effectExtent l="0" t="0" r="0" b="0"/>
            <wp:wrapTight wrapText="bothSides">
              <wp:wrapPolygon edited="0">
                <wp:start x="0" y="0"/>
                <wp:lineTo x="0" y="20427"/>
                <wp:lineTo x="21267" y="20427"/>
                <wp:lineTo x="21267" y="0"/>
                <wp:lineTo x="0" y="0"/>
              </wp:wrapPolygon>
            </wp:wrapTight>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cid_image001_gif@01D0460B.gif"/>
                    <pic:cNvPicPr/>
                  </pic:nvPicPr>
                  <pic:blipFill>
                    <a:blip r:embed="rId68">
                      <a:extLst>
                        <a:ext uri="{28A0092B-C50C-407E-A947-70E740481C1C}">
                          <a14:useLocalDpi xmlns:a14="http://schemas.microsoft.com/office/drawing/2010/main" val="0"/>
                        </a:ext>
                      </a:extLst>
                    </a:blip>
                    <a:stretch>
                      <a:fillRect/>
                    </a:stretch>
                  </pic:blipFill>
                  <pic:spPr>
                    <a:xfrm>
                      <a:off x="0" y="0"/>
                      <a:ext cx="1276985" cy="3625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lang w:eastAsia="fr-CA" w:bidi="ar-SA"/>
        </w:rPr>
        <mc:AlternateContent>
          <mc:Choice Requires="wps">
            <w:drawing>
              <wp:anchor distT="0" distB="0" distL="114300" distR="114300" simplePos="0" relativeHeight="251758592" behindDoc="0" locked="0" layoutInCell="1" allowOverlap="1" wp14:anchorId="1C83C5A4" wp14:editId="0641D729">
                <wp:simplePos x="0" y="0"/>
                <wp:positionH relativeFrom="column">
                  <wp:posOffset>274955</wp:posOffset>
                </wp:positionH>
                <wp:positionV relativeFrom="paragraph">
                  <wp:posOffset>7571740</wp:posOffset>
                </wp:positionV>
                <wp:extent cx="2361837" cy="1315992"/>
                <wp:effectExtent l="0" t="0" r="635" b="0"/>
                <wp:wrapNone/>
                <wp:docPr id="687" name="Zone de texte 687"/>
                <wp:cNvGraphicFramePr/>
                <a:graphic xmlns:a="http://schemas.openxmlformats.org/drawingml/2006/main">
                  <a:graphicData uri="http://schemas.microsoft.com/office/word/2010/wordprocessingShape">
                    <wps:wsp>
                      <wps:cNvSpPr txBox="1"/>
                      <wps:spPr>
                        <a:xfrm>
                          <a:off x="0" y="0"/>
                          <a:ext cx="2361837" cy="1315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715A" w:rsidRPr="00F54987" w:rsidRDefault="009B715A" w:rsidP="00F54987">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rsidR="009B715A" w:rsidRPr="00F54987" w:rsidRDefault="009B715A" w:rsidP="00F54987">
                            <w:pPr>
                              <w:spacing w:before="5" w:line="276" w:lineRule="auto"/>
                              <w:textAlignment w:val="baseline"/>
                              <w:rPr>
                                <w:rFonts w:eastAsia="Arial"/>
                                <w:color w:val="000000"/>
                                <w:sz w:val="20"/>
                                <w:lang w:val="fr-FR"/>
                              </w:rPr>
                            </w:pPr>
                            <w:r w:rsidRPr="00F54987">
                              <w:rPr>
                                <w:rFonts w:eastAsia="Arial"/>
                                <w:color w:val="000000"/>
                                <w:sz w:val="20"/>
                                <w:lang w:val="fr-FR"/>
                              </w:rPr>
                              <w:t xml:space="preserve">20, montée </w:t>
                            </w:r>
                            <w:proofErr w:type="spellStart"/>
                            <w:r w:rsidRPr="00F54987">
                              <w:rPr>
                                <w:rFonts w:eastAsia="Arial"/>
                                <w:color w:val="000000"/>
                                <w:sz w:val="20"/>
                                <w:lang w:val="fr-FR"/>
                              </w:rPr>
                              <w:t>Lasaline</w:t>
                            </w:r>
                            <w:proofErr w:type="spellEnd"/>
                            <w:r w:rsidRPr="00F54987">
                              <w:rPr>
                                <w:rFonts w:eastAsia="Arial"/>
                                <w:color w:val="000000"/>
                                <w:sz w:val="20"/>
                                <w:lang w:val="fr-FR"/>
                              </w:rPr>
                              <w:t xml:space="preserve">, </w:t>
                            </w:r>
                          </w:p>
                          <w:p w:rsidR="009B715A" w:rsidRPr="00F54987" w:rsidRDefault="009B715A" w:rsidP="00F54987">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(Québec) J5A 2A8</w:t>
                            </w:r>
                          </w:p>
                          <w:p w:rsidR="009B715A" w:rsidRDefault="009B715A" w:rsidP="00F54987">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rsidR="009B715A" w:rsidRPr="00F54987" w:rsidRDefault="009B715A" w:rsidP="00F54987">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rsidR="009B715A" w:rsidRDefault="009B715A" w:rsidP="00F54987">
                            <w:pPr>
                              <w:spacing w:line="276" w:lineRule="auto"/>
                              <w:rPr>
                                <w:rFonts w:eastAsia="Arial"/>
                                <w:b/>
                                <w:color w:val="000000"/>
                                <w:sz w:val="20"/>
                                <w:lang w:val="fr-FR"/>
                              </w:rPr>
                            </w:pPr>
                          </w:p>
                          <w:p w:rsidR="009B715A" w:rsidRDefault="009B715A" w:rsidP="00F54987">
                            <w:pPr>
                              <w:spacing w:line="276" w:lineRule="auto"/>
                            </w:pPr>
                            <w:r w:rsidRPr="00F54987">
                              <w:rPr>
                                <w:rFonts w:eastAsia="Arial"/>
                                <w:b/>
                                <w:color w:val="000000"/>
                                <w:sz w:val="20"/>
                                <w:lang w:val="fr-FR"/>
                              </w:rPr>
                              <w:t>www.imprimeriecameleon.com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3C5A4" id="Zone de texte 687" o:spid="_x0000_s1108" type="#_x0000_t202" style="position:absolute;margin-left:21.65pt;margin-top:596.2pt;width:185.95pt;height:10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" fillcolor="white [3201]" stroked="f" strokeweight=".5pt">
                <v:textbox>
                  <w:txbxContent>
                    <w:p w:rsidR="009B715A" w:rsidRPr="00F54987" w:rsidRDefault="009B715A" w:rsidP="00F54987">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rsidR="009B715A" w:rsidRPr="00F54987" w:rsidRDefault="009B715A" w:rsidP="00F54987">
                      <w:pPr>
                        <w:spacing w:before="5" w:line="276" w:lineRule="auto"/>
                        <w:textAlignment w:val="baseline"/>
                        <w:rPr>
                          <w:rFonts w:eastAsia="Arial"/>
                          <w:color w:val="000000"/>
                          <w:sz w:val="20"/>
                          <w:lang w:val="fr-FR"/>
                        </w:rPr>
                      </w:pPr>
                      <w:r w:rsidRPr="00F54987">
                        <w:rPr>
                          <w:rFonts w:eastAsia="Arial"/>
                          <w:color w:val="000000"/>
                          <w:sz w:val="20"/>
                          <w:lang w:val="fr-FR"/>
                        </w:rPr>
                        <w:t xml:space="preserve">20, montée </w:t>
                      </w:r>
                      <w:proofErr w:type="spellStart"/>
                      <w:r w:rsidRPr="00F54987">
                        <w:rPr>
                          <w:rFonts w:eastAsia="Arial"/>
                          <w:color w:val="000000"/>
                          <w:sz w:val="20"/>
                          <w:lang w:val="fr-FR"/>
                        </w:rPr>
                        <w:t>Lasaline</w:t>
                      </w:r>
                      <w:proofErr w:type="spellEnd"/>
                      <w:r w:rsidRPr="00F54987">
                        <w:rPr>
                          <w:rFonts w:eastAsia="Arial"/>
                          <w:color w:val="000000"/>
                          <w:sz w:val="20"/>
                          <w:lang w:val="fr-FR"/>
                        </w:rPr>
                        <w:t xml:space="preserve">, </w:t>
                      </w:r>
                    </w:p>
                    <w:p w:rsidR="009B715A" w:rsidRPr="00F54987" w:rsidRDefault="009B715A" w:rsidP="00F54987">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(Québec) J5A 2A8</w:t>
                      </w:r>
                    </w:p>
                    <w:p w:rsidR="009B715A" w:rsidRDefault="009B715A" w:rsidP="00F54987">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rsidR="009B715A" w:rsidRPr="00F54987" w:rsidRDefault="009B715A" w:rsidP="00F54987">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rsidR="009B715A" w:rsidRDefault="009B715A" w:rsidP="00F54987">
                      <w:pPr>
                        <w:spacing w:line="276" w:lineRule="auto"/>
                        <w:rPr>
                          <w:rFonts w:eastAsia="Arial"/>
                          <w:b/>
                          <w:color w:val="000000"/>
                          <w:sz w:val="20"/>
                          <w:lang w:val="fr-FR"/>
                        </w:rPr>
                      </w:pPr>
                    </w:p>
                    <w:p w:rsidR="009B715A" w:rsidRDefault="009B715A" w:rsidP="00F54987">
                      <w:pPr>
                        <w:spacing w:line="276" w:lineRule="auto"/>
                      </w:pPr>
                      <w:r w:rsidRPr="00F54987">
                        <w:rPr>
                          <w:rFonts w:eastAsia="Arial"/>
                          <w:b/>
                          <w:color w:val="000000"/>
                          <w:sz w:val="20"/>
                          <w:lang w:val="fr-FR"/>
                        </w:rPr>
                        <w:t>www.imprimeriecameleon.com</w:t>
                      </w:r>
                    </w:p>
                  </w:txbxContent>
                </v:textbox>
              </v:shape>
            </w:pict>
          </mc:Fallback>
        </mc:AlternateContent>
      </w:r>
      <w:r w:rsidR="00A90668">
        <w:rPr>
          <w:noProof/>
        </w:rPr>
        <w:drawing>
          <wp:anchor distT="0" distB="0" distL="114300" distR="114300" simplePos="0" relativeHeight="251849728" behindDoc="1" locked="0" layoutInCell="1" allowOverlap="1">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6C45B6D6" wp14:editId="4984278D">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C:\Users\PC\Pictures\Mes images\APHRSO\Logo des villes\logostphili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190E91C4" wp14:editId="5EFAC512">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C:\Users\PC\Pictures\Mes images\APHRSO\Logo des villes\logo_delson2012_couleur_300dpi_Haute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DEE3725" wp14:editId="66C667F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7E066EDD" wp14:editId="57D80D85">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64908EA8" wp14:editId="18BDA7E3">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C:\Users\PC\Pictures\Mes images\APHRSO\Logo des villes\VSC_LOGO_HORIZ_COULEUR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3EDE75AC" wp14:editId="775528E3">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C:\Users\PC\Pictures\Mes images\APHRSO\Logo des villes\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55673E92" wp14:editId="74D84A9E">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C:\Users\PC\Pictures\Mes images\APHRSO\Logo des villes\logo haute resolution.306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452B64D1" wp14:editId="2CC76DC9">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9C2472" w:rsidRDefault="009B715A">
                            <w:pPr>
                              <w:rPr>
                                <w:b/>
                                <w:bCs/>
                                <w:lang w:val="fr-FR"/>
                              </w:rPr>
                            </w:pPr>
                            <w:r w:rsidRPr="009C2472">
                              <w:rPr>
                                <w:b/>
                                <w:bCs/>
                                <w:lang w:val="fr-FR"/>
                              </w:rPr>
                              <w:t>Nom de la société</w:t>
                            </w:r>
                          </w:p>
                          <w:p w:rsidR="009B715A" w:rsidRPr="009C2472" w:rsidRDefault="009B715A">
                            <w:pPr>
                              <w:rPr>
                                <w:b/>
                                <w:bCs/>
                                <w:lang w:val="fr-FR"/>
                              </w:rPr>
                            </w:pPr>
                            <w:r w:rsidRPr="009C2472">
                              <w:rPr>
                                <w:b/>
                                <w:bCs/>
                                <w:lang w:val="fr-FR"/>
                              </w:rPr>
                              <w:t>Adresse</w:t>
                            </w:r>
                          </w:p>
                          <w:p w:rsidR="009B715A" w:rsidRPr="009C2472" w:rsidRDefault="009B715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B64D1" id="Text Box 129" o:spid="_x0000_s1109"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" o:allowincell="f" filled="f" stroked="f">
                <v:textbox inset="0,0,0,0">
                  <w:txbxContent>
                    <w:p w:rsidR="009B715A" w:rsidRPr="009C2472" w:rsidRDefault="009B715A">
                      <w:pPr>
                        <w:rPr>
                          <w:b/>
                          <w:bCs/>
                          <w:lang w:val="fr-FR"/>
                        </w:rPr>
                      </w:pPr>
                      <w:r w:rsidRPr="009C2472">
                        <w:rPr>
                          <w:b/>
                          <w:bCs/>
                          <w:lang w:val="fr-FR"/>
                        </w:rPr>
                        <w:t>Nom de la société</w:t>
                      </w:r>
                    </w:p>
                    <w:p w:rsidR="009B715A" w:rsidRPr="009C2472" w:rsidRDefault="009B715A">
                      <w:pPr>
                        <w:rPr>
                          <w:b/>
                          <w:bCs/>
                          <w:lang w:val="fr-FR"/>
                        </w:rPr>
                      </w:pPr>
                      <w:r w:rsidRPr="009C2472">
                        <w:rPr>
                          <w:b/>
                          <w:bCs/>
                          <w:lang w:val="fr-FR"/>
                        </w:rPr>
                        <w:t>Adresse</w:t>
                      </w:r>
                    </w:p>
                    <w:p w:rsidR="009B715A" w:rsidRPr="009C2472" w:rsidRDefault="009B715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7D80DDCD" wp14:editId="53C9ED98">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C984"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3705A7EA" wp14:editId="6F077CBE">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3BF7B"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vqQIAAK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" o:allowincell="f" filled="f" stroked="f">
                <v:textbox inset="0,0,0,0"/>
                <w10:wrap anchorx="page" anchory="page"/>
              </v:shape>
            </w:pict>
          </mc:Fallback>
        </mc:AlternateContent>
      </w:r>
    </w:p>
    <w:sectPr w:rsidR="001E75CA" w:rsidSect="001E75CA">
      <w:headerReference w:type="even" r:id="rId80"/>
      <w:footerReference w:type="even" r:id="rId81"/>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3C5" w:rsidRDefault="00B123C5">
      <w:r>
        <w:separator/>
      </w:r>
    </w:p>
  </w:endnote>
  <w:endnote w:type="continuationSeparator" w:id="0">
    <w:p w:rsidR="00B123C5" w:rsidRDefault="00B12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charset w:val="00"/>
    <w:family w:val="swiss"/>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w Cen MT Condensed">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15A" w:rsidRDefault="009B715A">
    <w:pPr>
      <w:pStyle w:val="Pieddepage"/>
    </w:pPr>
    <w:r>
      <w:rPr>
        <w:noProof/>
        <w:lang w:eastAsia="fr-CA" w:bidi="ar-SA"/>
      </w:rPr>
      <mc:AlternateContent>
        <mc:Choice Requires="wps">
          <w:drawing>
            <wp:anchor distT="0" distB="0" distL="114300" distR="114300" simplePos="0" relativeHeight="251653120" behindDoc="0" locked="0" layoutInCell="1" allowOverlap="1" wp14:anchorId="250EA317" wp14:editId="3D936D77">
              <wp:simplePos x="0" y="0"/>
              <wp:positionH relativeFrom="page">
                <wp:posOffset>758190</wp:posOffset>
              </wp:positionH>
              <wp:positionV relativeFrom="page">
                <wp:posOffset>9363075</wp:posOffset>
              </wp:positionV>
              <wp:extent cx="1847850" cy="222885"/>
              <wp:effectExtent l="0" t="0" r="0" b="0"/>
              <wp:wrapNone/>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40813"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" fillcolor="#74b5e4 [1941]" strokecolor="#74b5e4 [1941]" strokeweight="1pt">
              <v:fill color2="#d0e6f6 [661]" angle="135" focus="50%" type="gradient"/>
              <v:shadow on="t" color="#134162 [1605]" opacity=".5" offset="1pt"/>
              <w10:wrap anchorx="page" anchory="page"/>
            </v:rect>
          </w:pict>
        </mc:Fallback>
      </mc:AlternateContent>
    </w:r>
    <w:r>
      <w:rPr>
        <w:noProof/>
        <w:lang w:eastAsia="fr-CA" w:bidi="ar-SA"/>
      </w:rPr>
      <mc:AlternateContent>
        <mc:Choice Requires="wps">
          <w:drawing>
            <wp:anchor distT="0" distB="0" distL="114300" distR="114300" simplePos="0" relativeHeight="251661312" behindDoc="0" locked="0" layoutInCell="0" allowOverlap="1" wp14:anchorId="5BDB4C57" wp14:editId="070C84D8">
              <wp:simplePos x="0" y="0"/>
              <wp:positionH relativeFrom="page">
                <wp:posOffset>448310</wp:posOffset>
              </wp:positionH>
              <wp:positionV relativeFrom="page">
                <wp:posOffset>9467215</wp:posOffset>
              </wp:positionV>
              <wp:extent cx="6830695" cy="0"/>
              <wp:effectExtent l="0" t="0" r="0" b="0"/>
              <wp:wrapNone/>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188FC"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" o:allowincell="f" strokecolor="#74b5e4 [1941]" strokeweight="1pt">
              <v:shadow color="#134162 [1605]" opacity=".5" offse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15A" w:rsidRPr="00B14F13" w:rsidRDefault="009B715A">
    <w:pPr>
      <w:pStyle w:val="Pieddepage"/>
    </w:pPr>
    <w:r>
      <w:rPr>
        <w:noProof/>
        <w:lang w:eastAsia="fr-CA" w:bidi="ar-SA"/>
      </w:rPr>
      <mc:AlternateContent>
        <mc:Choice Requires="wpg">
          <w:drawing>
            <wp:anchor distT="0" distB="0" distL="114300" distR="114300" simplePos="0" relativeHeight="251662336" behindDoc="0" locked="0" layoutInCell="1" allowOverlap="1" wp14:anchorId="065100C7" wp14:editId="6C978F82">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15A" w:rsidRDefault="009B715A">
    <w:pPr>
      <w:pStyle w:val="Pieddepage"/>
    </w:pPr>
    <w:r>
      <w:rPr>
        <w:noProof/>
        <w:lang w:eastAsia="fr-CA" w:bidi="ar-SA"/>
      </w:rPr>
      <mc:AlternateContent>
        <mc:Choice Requires="wpg">
          <w:drawing>
            <wp:anchor distT="0" distB="0" distL="114300" distR="114300" simplePos="0" relativeHeight="251660288" behindDoc="0" locked="0" layoutInCell="1" allowOverlap="1" wp14:anchorId="7FC47ACE" wp14:editId="2FA82580">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671401"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15A" w:rsidRDefault="009B715A" w:rsidP="00455EBA">
    <w:pPr>
      <w:pStyle w:val="Pieddepage"/>
      <w:jc w:val="right"/>
    </w:pPr>
    <w:r>
      <w:rPr>
        <w:noProof/>
      </w:rPr>
      <w:drawing>
        <wp:inline distT="0" distB="0" distL="0" distR="0" wp14:anchorId="18529DFD">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3C5" w:rsidRDefault="00B123C5">
      <w:r>
        <w:separator/>
      </w:r>
    </w:p>
  </w:footnote>
  <w:footnote w:type="continuationSeparator" w:id="0">
    <w:p w:rsidR="00B123C5" w:rsidRDefault="00B12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15A" w:rsidRDefault="009B715A">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458077BA" wp14:editId="6C7DFDFF">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D828BA" w:rsidRDefault="009B715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077BA" id="_x0000_t202" coordsize="21600,21600" o:spt="202" path="m,l,21600r21600,l21600,xe">
              <v:stroke joinstyle="miter"/>
              <v:path gradientshapeok="t" o:connecttype="rect"/>
            </v:shapetype>
            <v:shape id="Text Box 1" o:spid="_x0000_s1110"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" o:allowincell="f" filled="f" stroked="f">
              <v:textbox inset="0,0,0,0">
                <w:txbxContent>
                  <w:p w:rsidR="009B715A" w:rsidRPr="00D828BA" w:rsidRDefault="009B715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38862143" wp14:editId="0CB6EA79">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D828BA" w:rsidRDefault="009B715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62143" id="_x0000_s1111"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FxrQ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" o:allowincell="f" filled="f" stroked="f">
              <v:textbox style="mso-next-textbox:#Text Box 132" inset="0,0,0,0">
                <w:txbxContent>
                  <w:p w:rsidR="009B715A" w:rsidRPr="00D828BA" w:rsidRDefault="009B715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604DE358" wp14:editId="27179A6F">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15A" w:rsidRDefault="009B715A">
    <w:pPr>
      <w:pStyle w:val="En-tte"/>
    </w:pPr>
    <w:r>
      <w:rPr>
        <w:noProof/>
        <w:lang w:eastAsia="fr-CA" w:bidi="ar-SA"/>
      </w:rPr>
      <mc:AlternateContent>
        <mc:Choice Requires="wps">
          <w:drawing>
            <wp:anchor distT="0" distB="0" distL="114300" distR="114300" simplePos="0" relativeHeight="251658240" behindDoc="0" locked="0" layoutInCell="0" allowOverlap="1" wp14:anchorId="4F8C6AA4" wp14:editId="58E3F902">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D828BA" w:rsidRDefault="009B715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C6AA4" id="_x0000_t202" coordsize="21600,21600" o:spt="202" path="m,l,21600r21600,l21600,xe">
              <v:stroke joinstyle="miter"/>
              <v:path gradientshapeok="t" o:connecttype="rect"/>
            </v:shapetype>
            <v:shape id="_x0000_s1112"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1urg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" o:allowincell="f" filled="f" stroked="f">
              <v:textbox inset="0,0,0,0">
                <w:txbxContent>
                  <w:p w:rsidR="009B715A" w:rsidRPr="00D828BA" w:rsidRDefault="009B715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3CD49CFD" wp14:editId="439778E4">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15A" w:rsidRPr="00D828BA" w:rsidRDefault="009B715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9CFD" id="Text Box 5" o:spid="_x0000_s1113"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nErgIAALE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" o:allowincell="f" filled="f" stroked="f">
              <v:textbox style="mso-next-textbox:#Text Box 136" inset="0,0,0,0">
                <w:txbxContent>
                  <w:p w:rsidR="009B715A" w:rsidRPr="00D828BA" w:rsidRDefault="009B715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25059AA5" wp14:editId="630A8148">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543E4"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15A" w:rsidRPr="009137B0" w:rsidRDefault="009B715A"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rsidR="009B715A" w:rsidRPr="00AD3C08" w:rsidRDefault="00B123C5" w:rsidP="001A51D3">
    <w:pPr>
      <w:pStyle w:val="En-tte"/>
      <w:jc w:val="center"/>
    </w:pPr>
    <w:hyperlink r:id="rId1" w:history="1">
      <w:r w:rsidR="009B715A" w:rsidRPr="00AD3C08">
        <w:rPr>
          <w:rStyle w:val="Lienhypertexte"/>
          <w:color w:val="1C6194" w:themeColor="accent2" w:themeShade="BF"/>
        </w:rPr>
        <w:t>www.aphrso.org</w:t>
      </w:r>
    </w:hyperlink>
    <w:r w:rsidR="009B715A" w:rsidRPr="00AD3C08">
      <w:t xml:space="preserve">    </w:t>
    </w:r>
  </w:p>
  <w:p w:rsidR="009B715A" w:rsidRPr="00EC533C" w:rsidRDefault="009B715A"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15A" w:rsidRDefault="009B715A">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281CB26F" wp14:editId="6FF60B9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rsidR="009B715A" w:rsidRPr="007A5278" w:rsidRDefault="009B715A" w:rsidP="007A5278">
                          <w:pPr>
                            <w:rPr>
                              <w:b/>
                              <w:i/>
                              <w:sz w:val="28"/>
                            </w:rPr>
                          </w:pPr>
                          <w:r w:rsidRPr="007A5278">
                            <w:rPr>
                              <w:b/>
                              <w:i/>
                              <w:sz w:val="28"/>
                            </w:rPr>
                            <w:t>Notre territoire</w:t>
                          </w:r>
                        </w:p>
                        <w:p w:rsidR="009B715A" w:rsidRDefault="009B715A"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CB26F" id="Rectangle 6" o:spid="_x0000_s1114"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kG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MyHy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BzqRkG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w:txbxContent>
                  <w:p w:rsidR="009B715A" w:rsidRPr="007A5278" w:rsidRDefault="009B715A" w:rsidP="007A5278">
                    <w:pPr>
                      <w:rPr>
                        <w:b/>
                        <w:i/>
                        <w:sz w:val="28"/>
                      </w:rPr>
                    </w:pPr>
                    <w:r w:rsidRPr="007A5278">
                      <w:rPr>
                        <w:b/>
                        <w:i/>
                        <w:sz w:val="28"/>
                      </w:rPr>
                      <w:t>Notre territoire</w:t>
                    </w:r>
                  </w:p>
                  <w:p w:rsidR="009B715A" w:rsidRDefault="009B715A"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1"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5ED065F"/>
    <w:multiLevelType w:val="multilevel"/>
    <w:tmpl w:val="4498DD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3F6F396E"/>
    <w:multiLevelType w:val="multilevel"/>
    <w:tmpl w:val="F1EE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5C3810CB"/>
    <w:multiLevelType w:val="multilevel"/>
    <w:tmpl w:val="CEA4F1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2"/>
  </w:num>
  <w:num w:numId="4">
    <w:abstractNumId w:val="8"/>
  </w:num>
  <w:num w:numId="5">
    <w:abstractNumId w:val="5"/>
  </w:num>
  <w:num w:numId="6">
    <w:abstractNumId w:val="1"/>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12B86"/>
    <w:rsid w:val="00031B5D"/>
    <w:rsid w:val="00093AC1"/>
    <w:rsid w:val="000955A8"/>
    <w:rsid w:val="000C226A"/>
    <w:rsid w:val="000D147E"/>
    <w:rsid w:val="000D67B5"/>
    <w:rsid w:val="000E6979"/>
    <w:rsid w:val="000F2D69"/>
    <w:rsid w:val="001137AF"/>
    <w:rsid w:val="001256AA"/>
    <w:rsid w:val="001428D8"/>
    <w:rsid w:val="00144A57"/>
    <w:rsid w:val="00146BD1"/>
    <w:rsid w:val="00153986"/>
    <w:rsid w:val="00157FD0"/>
    <w:rsid w:val="00162EE0"/>
    <w:rsid w:val="00166CF3"/>
    <w:rsid w:val="00171408"/>
    <w:rsid w:val="001716AF"/>
    <w:rsid w:val="001738E1"/>
    <w:rsid w:val="001A43D0"/>
    <w:rsid w:val="001A51D3"/>
    <w:rsid w:val="001A5B81"/>
    <w:rsid w:val="001D5F07"/>
    <w:rsid w:val="001D7629"/>
    <w:rsid w:val="001E5BE6"/>
    <w:rsid w:val="001E6021"/>
    <w:rsid w:val="001E75CA"/>
    <w:rsid w:val="001F0FDB"/>
    <w:rsid w:val="00201332"/>
    <w:rsid w:val="00232499"/>
    <w:rsid w:val="002462BB"/>
    <w:rsid w:val="002511FF"/>
    <w:rsid w:val="00280D2F"/>
    <w:rsid w:val="00290A2D"/>
    <w:rsid w:val="0029627C"/>
    <w:rsid w:val="002A04BA"/>
    <w:rsid w:val="002A6407"/>
    <w:rsid w:val="002E0CB0"/>
    <w:rsid w:val="002E154E"/>
    <w:rsid w:val="00302196"/>
    <w:rsid w:val="0030316D"/>
    <w:rsid w:val="003069F7"/>
    <w:rsid w:val="003302F0"/>
    <w:rsid w:val="00331EDD"/>
    <w:rsid w:val="003401FD"/>
    <w:rsid w:val="00351AFD"/>
    <w:rsid w:val="0035483B"/>
    <w:rsid w:val="0036203F"/>
    <w:rsid w:val="003746C5"/>
    <w:rsid w:val="0037497A"/>
    <w:rsid w:val="00383D69"/>
    <w:rsid w:val="00393015"/>
    <w:rsid w:val="0039679B"/>
    <w:rsid w:val="003B1B1D"/>
    <w:rsid w:val="003D486E"/>
    <w:rsid w:val="003E3343"/>
    <w:rsid w:val="003E3CAE"/>
    <w:rsid w:val="00436443"/>
    <w:rsid w:val="00447322"/>
    <w:rsid w:val="004474F8"/>
    <w:rsid w:val="00455EBA"/>
    <w:rsid w:val="00461AAD"/>
    <w:rsid w:val="00470C06"/>
    <w:rsid w:val="00472197"/>
    <w:rsid w:val="00491AD8"/>
    <w:rsid w:val="004A456C"/>
    <w:rsid w:val="004B4062"/>
    <w:rsid w:val="004E6168"/>
    <w:rsid w:val="0050204D"/>
    <w:rsid w:val="00503246"/>
    <w:rsid w:val="005200AE"/>
    <w:rsid w:val="00554686"/>
    <w:rsid w:val="00574068"/>
    <w:rsid w:val="00582F01"/>
    <w:rsid w:val="005A24E9"/>
    <w:rsid w:val="005A580F"/>
    <w:rsid w:val="005B1210"/>
    <w:rsid w:val="005E070B"/>
    <w:rsid w:val="005E469A"/>
    <w:rsid w:val="006011CE"/>
    <w:rsid w:val="00610F7C"/>
    <w:rsid w:val="00614AB0"/>
    <w:rsid w:val="006345CB"/>
    <w:rsid w:val="00636315"/>
    <w:rsid w:val="0064781F"/>
    <w:rsid w:val="00677349"/>
    <w:rsid w:val="0068034B"/>
    <w:rsid w:val="006871C8"/>
    <w:rsid w:val="006B3BA2"/>
    <w:rsid w:val="006D0C10"/>
    <w:rsid w:val="006D413B"/>
    <w:rsid w:val="006D5A53"/>
    <w:rsid w:val="006F5E17"/>
    <w:rsid w:val="006F6491"/>
    <w:rsid w:val="00700969"/>
    <w:rsid w:val="00701365"/>
    <w:rsid w:val="007057AB"/>
    <w:rsid w:val="00737B4B"/>
    <w:rsid w:val="0074665E"/>
    <w:rsid w:val="00747C67"/>
    <w:rsid w:val="0075341E"/>
    <w:rsid w:val="0079732E"/>
    <w:rsid w:val="007A03F9"/>
    <w:rsid w:val="007A162E"/>
    <w:rsid w:val="007A5278"/>
    <w:rsid w:val="007B08C3"/>
    <w:rsid w:val="007E07F5"/>
    <w:rsid w:val="007E097E"/>
    <w:rsid w:val="007E0D57"/>
    <w:rsid w:val="008048E9"/>
    <w:rsid w:val="00806586"/>
    <w:rsid w:val="008463B7"/>
    <w:rsid w:val="008612F9"/>
    <w:rsid w:val="008700D5"/>
    <w:rsid w:val="00883BCA"/>
    <w:rsid w:val="008934FD"/>
    <w:rsid w:val="00895E35"/>
    <w:rsid w:val="008B3452"/>
    <w:rsid w:val="008B79A3"/>
    <w:rsid w:val="008B7F9F"/>
    <w:rsid w:val="008C7138"/>
    <w:rsid w:val="008E4A67"/>
    <w:rsid w:val="009137B0"/>
    <w:rsid w:val="00924008"/>
    <w:rsid w:val="009403A1"/>
    <w:rsid w:val="009506B0"/>
    <w:rsid w:val="009539AF"/>
    <w:rsid w:val="00960826"/>
    <w:rsid w:val="009718D2"/>
    <w:rsid w:val="00972B32"/>
    <w:rsid w:val="00983D15"/>
    <w:rsid w:val="00992738"/>
    <w:rsid w:val="009A2CBC"/>
    <w:rsid w:val="009B26A3"/>
    <w:rsid w:val="009B715A"/>
    <w:rsid w:val="009C2472"/>
    <w:rsid w:val="009C68A4"/>
    <w:rsid w:val="009C6BC9"/>
    <w:rsid w:val="009F01EF"/>
    <w:rsid w:val="009F085F"/>
    <w:rsid w:val="009F655E"/>
    <w:rsid w:val="00A37F3A"/>
    <w:rsid w:val="00A4001B"/>
    <w:rsid w:val="00A4424A"/>
    <w:rsid w:val="00A503A1"/>
    <w:rsid w:val="00A52818"/>
    <w:rsid w:val="00A57CAE"/>
    <w:rsid w:val="00A64118"/>
    <w:rsid w:val="00A90668"/>
    <w:rsid w:val="00AA5533"/>
    <w:rsid w:val="00AB7CC8"/>
    <w:rsid w:val="00AC530C"/>
    <w:rsid w:val="00AF12F6"/>
    <w:rsid w:val="00B07F51"/>
    <w:rsid w:val="00B11211"/>
    <w:rsid w:val="00B123C5"/>
    <w:rsid w:val="00B14F13"/>
    <w:rsid w:val="00B30D1A"/>
    <w:rsid w:val="00B44073"/>
    <w:rsid w:val="00B53211"/>
    <w:rsid w:val="00B63395"/>
    <w:rsid w:val="00B74A7B"/>
    <w:rsid w:val="00B84628"/>
    <w:rsid w:val="00B91470"/>
    <w:rsid w:val="00BB3E66"/>
    <w:rsid w:val="00BC353B"/>
    <w:rsid w:val="00BC5F10"/>
    <w:rsid w:val="00BD7CB1"/>
    <w:rsid w:val="00BF254D"/>
    <w:rsid w:val="00BF420E"/>
    <w:rsid w:val="00C43E91"/>
    <w:rsid w:val="00C54DD8"/>
    <w:rsid w:val="00C73C7F"/>
    <w:rsid w:val="00C7429A"/>
    <w:rsid w:val="00C74441"/>
    <w:rsid w:val="00C86165"/>
    <w:rsid w:val="00C90594"/>
    <w:rsid w:val="00CA563A"/>
    <w:rsid w:val="00CC7564"/>
    <w:rsid w:val="00CD1EEF"/>
    <w:rsid w:val="00CF3356"/>
    <w:rsid w:val="00CF6FC5"/>
    <w:rsid w:val="00D30CB7"/>
    <w:rsid w:val="00D66863"/>
    <w:rsid w:val="00D70E2F"/>
    <w:rsid w:val="00D828BA"/>
    <w:rsid w:val="00D91F48"/>
    <w:rsid w:val="00D93DAF"/>
    <w:rsid w:val="00D97322"/>
    <w:rsid w:val="00DA6675"/>
    <w:rsid w:val="00DB0A70"/>
    <w:rsid w:val="00DB2DFB"/>
    <w:rsid w:val="00DC3CDF"/>
    <w:rsid w:val="00DE0855"/>
    <w:rsid w:val="00DE30F9"/>
    <w:rsid w:val="00E14BBD"/>
    <w:rsid w:val="00E1528F"/>
    <w:rsid w:val="00E23FCD"/>
    <w:rsid w:val="00E336C6"/>
    <w:rsid w:val="00E561B8"/>
    <w:rsid w:val="00E64A10"/>
    <w:rsid w:val="00E73D63"/>
    <w:rsid w:val="00EA2BAF"/>
    <w:rsid w:val="00EA4484"/>
    <w:rsid w:val="00EC2822"/>
    <w:rsid w:val="00EC2E2B"/>
    <w:rsid w:val="00EC533C"/>
    <w:rsid w:val="00ED1B89"/>
    <w:rsid w:val="00F06230"/>
    <w:rsid w:val="00F07BD6"/>
    <w:rsid w:val="00F54987"/>
    <w:rsid w:val="00F64652"/>
    <w:rsid w:val="00F845DF"/>
    <w:rsid w:val="00F86243"/>
    <w:rsid w:val="00F95A45"/>
    <w:rsid w:val="00FA14F1"/>
    <w:rsid w:val="00FA1608"/>
    <w:rsid w:val="00FB31C0"/>
    <w:rsid w:val="00FD2258"/>
    <w:rsid w:val="00FE5B97"/>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30F19D"/>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6871C8"/>
    <w:rPr>
      <w:color w:val="605E5C"/>
      <w:shd w:val="clear" w:color="auto" w:fill="E1DFDD"/>
    </w:rPr>
  </w:style>
  <w:style w:type="character" w:customStyle="1" w:styleId="Titre2Car">
    <w:name w:val="Titre 2 Car"/>
    <w:basedOn w:val="Policepardfaut"/>
    <w:link w:val="Titre2"/>
    <w:rsid w:val="00E23FCD"/>
    <w:rPr>
      <w:rFonts w:ascii="Impact" w:hAnsi="Impact"/>
      <w:color w:val="333300"/>
      <w:sz w:val="36"/>
      <w:szCs w:val="36"/>
      <w:lang w:val="fr-CA" w:bidi="hi-IN"/>
    </w:rPr>
  </w:style>
  <w:style w:type="character" w:styleId="Lienhypertextesuivivisit">
    <w:name w:val="FollowedHyperlink"/>
    <w:basedOn w:val="Policepardfaut"/>
    <w:semiHidden/>
    <w:unhideWhenUsed/>
    <w:rsid w:val="00D93DAF"/>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341078">
      <w:bodyDiv w:val="1"/>
      <w:marLeft w:val="0"/>
      <w:marRight w:val="0"/>
      <w:marTop w:val="0"/>
      <w:marBottom w:val="0"/>
      <w:divBdr>
        <w:top w:val="none" w:sz="0" w:space="0" w:color="auto"/>
        <w:left w:val="none" w:sz="0" w:space="0" w:color="auto"/>
        <w:bottom w:val="none" w:sz="0" w:space="0" w:color="auto"/>
        <w:right w:val="none" w:sz="0" w:space="0" w:color="auto"/>
      </w:divBdr>
    </w:div>
    <w:div w:id="328682210">
      <w:bodyDiv w:val="1"/>
      <w:marLeft w:val="0"/>
      <w:marRight w:val="0"/>
      <w:marTop w:val="0"/>
      <w:marBottom w:val="0"/>
      <w:divBdr>
        <w:top w:val="none" w:sz="0" w:space="0" w:color="auto"/>
        <w:left w:val="none" w:sz="0" w:space="0" w:color="auto"/>
        <w:bottom w:val="none" w:sz="0" w:space="0" w:color="auto"/>
        <w:right w:val="none" w:sz="0" w:space="0" w:color="auto"/>
      </w:divBdr>
    </w:div>
    <w:div w:id="626011255">
      <w:bodyDiv w:val="1"/>
      <w:marLeft w:val="0"/>
      <w:marRight w:val="0"/>
      <w:marTop w:val="0"/>
      <w:marBottom w:val="0"/>
      <w:divBdr>
        <w:top w:val="none" w:sz="0" w:space="0" w:color="auto"/>
        <w:left w:val="none" w:sz="0" w:space="0" w:color="auto"/>
        <w:bottom w:val="none" w:sz="0" w:space="0" w:color="auto"/>
        <w:right w:val="none" w:sz="0" w:space="0" w:color="auto"/>
      </w:divBdr>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1026173172">
      <w:bodyDiv w:val="1"/>
      <w:marLeft w:val="0"/>
      <w:marRight w:val="0"/>
      <w:marTop w:val="0"/>
      <w:marBottom w:val="0"/>
      <w:divBdr>
        <w:top w:val="none" w:sz="0" w:space="0" w:color="auto"/>
        <w:left w:val="none" w:sz="0" w:space="0" w:color="auto"/>
        <w:bottom w:val="none" w:sz="0" w:space="0" w:color="auto"/>
        <w:right w:val="none" w:sz="0" w:space="0" w:color="auto"/>
      </w:divBdr>
    </w:div>
    <w:div w:id="1247155311">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 w:id="2125077046">
      <w:bodyDiv w:val="1"/>
      <w:marLeft w:val="0"/>
      <w:marRight w:val="0"/>
      <w:marTop w:val="0"/>
      <w:marBottom w:val="0"/>
      <w:divBdr>
        <w:top w:val="none" w:sz="0" w:space="0" w:color="auto"/>
        <w:left w:val="none" w:sz="0" w:space="0" w:color="auto"/>
        <w:bottom w:val="none" w:sz="0" w:space="0" w:color="auto"/>
        <w:right w:val="none" w:sz="0" w:space="0" w:color="auto"/>
      </w:divBdr>
    </w:div>
    <w:div w:id="2133287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uditsa.ca" TargetMode="Externa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image" Target="media/image17.jpg"/><Relationship Id="rId21" Type="http://schemas.openxmlformats.org/officeDocument/2006/relationships/hyperlink" Target="mailto:info@aphrso.org" TargetMode="External"/><Relationship Id="rId34" Type="http://schemas.openxmlformats.org/officeDocument/2006/relationships/image" Target="media/image16.jpeg"/><Relationship Id="rId42" Type="http://schemas.openxmlformats.org/officeDocument/2006/relationships/header" Target="header2.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5.jpeg"/><Relationship Id="rId63" Type="http://schemas.openxmlformats.org/officeDocument/2006/relationships/image" Target="media/image28.jpeg"/><Relationship Id="rId68" Type="http://schemas.openxmlformats.org/officeDocument/2006/relationships/image" Target="media/image33.gif"/><Relationship Id="rId76" Type="http://schemas.openxmlformats.org/officeDocument/2006/relationships/image" Target="media/image41.jpeg"/><Relationship Id="rId7" Type="http://schemas.openxmlformats.org/officeDocument/2006/relationships/footnotes" Target="footnotes.xml"/><Relationship Id="rId71"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hyperlink" Target="http://www.facebook.com/aphrso" TargetMode="External"/><Relationship Id="rId24" Type="http://schemas.openxmlformats.org/officeDocument/2006/relationships/image" Target="media/image10.png"/><Relationship Id="rId32" Type="http://schemas.openxmlformats.org/officeDocument/2006/relationships/hyperlink" Target="mailto:promo@aphrso.org" TargetMode="External"/><Relationship Id="rId37" Type="http://schemas.openxmlformats.org/officeDocument/2006/relationships/hyperlink" Target="http://cuditsa.ca" TargetMode="External"/><Relationship Id="rId40" Type="http://schemas.openxmlformats.org/officeDocument/2006/relationships/image" Target="media/image18.jpeg"/><Relationship Id="rId45" Type="http://schemas.openxmlformats.org/officeDocument/2006/relationships/header" Target="header3.xml"/><Relationship Id="rId53" Type="http://schemas.openxmlformats.org/officeDocument/2006/relationships/image" Target="media/image24.jpeg"/><Relationship Id="rId58" Type="http://schemas.openxmlformats.org/officeDocument/2006/relationships/image" Target="media/image250.jpeg"/><Relationship Id="rId66" Type="http://schemas.openxmlformats.org/officeDocument/2006/relationships/image" Target="media/image31.png"/><Relationship Id="rId74" Type="http://schemas.openxmlformats.org/officeDocument/2006/relationships/image" Target="media/image39.jpeg"/><Relationship Id="rId79" Type="http://schemas.openxmlformats.org/officeDocument/2006/relationships/image" Target="media/image44.jpeg"/><Relationship Id="rId5" Type="http://schemas.openxmlformats.org/officeDocument/2006/relationships/settings" Target="settings.xml"/><Relationship Id="rId61" Type="http://schemas.microsoft.com/office/2007/relationships/hdphoto" Target="media/hdphoto2.wdp"/><Relationship Id="rId82" Type="http://schemas.openxmlformats.org/officeDocument/2006/relationships/fontTable" Target="fontTable.xml"/><Relationship Id="rId10" Type="http://schemas.openxmlformats.org/officeDocument/2006/relationships/hyperlink" Target="http://www.facebook.com/aphrso" TargetMode="Externa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footer" Target="footer2.xml"/><Relationship Id="rId52" Type="http://schemas.openxmlformats.org/officeDocument/2006/relationships/image" Target="media/image23.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cuditsa.ca" TargetMode="External"/><Relationship Id="rId22" Type="http://schemas.openxmlformats.org/officeDocument/2006/relationships/image" Target="media/image8.png"/><Relationship Id="rId27" Type="http://schemas.openxmlformats.org/officeDocument/2006/relationships/hyperlink" Target="http://www.lereflet.qc.ca/lescouade-coup-de-main-offre-ses-services-aux-entreprises" TargetMode="External"/><Relationship Id="rId30" Type="http://schemas.openxmlformats.org/officeDocument/2006/relationships/image" Target="media/image14.jpeg"/><Relationship Id="rId35" Type="http://schemas.openxmlformats.org/officeDocument/2006/relationships/hyperlink" Target="http://cuditsa.ca" TargetMode="External"/><Relationship Id="rId43" Type="http://schemas.openxmlformats.org/officeDocument/2006/relationships/footer" Target="footer1.xml"/><Relationship Id="rId48" Type="http://schemas.openxmlformats.org/officeDocument/2006/relationships/image" Target="media/image20.wmf"/><Relationship Id="rId56" Type="http://schemas.openxmlformats.org/officeDocument/2006/relationships/hyperlink" Target="http://www.aphrso.org" TargetMode="External"/><Relationship Id="rId64" Type="http://schemas.openxmlformats.org/officeDocument/2006/relationships/image" Target="media/image29.png"/><Relationship Id="rId69" Type="http://schemas.openxmlformats.org/officeDocument/2006/relationships/image" Target="media/image34.jpeg"/><Relationship Id="rId77" Type="http://schemas.openxmlformats.org/officeDocument/2006/relationships/image" Target="media/image42.png"/><Relationship Id="rId8" Type="http://schemas.openxmlformats.org/officeDocument/2006/relationships/endnotes" Target="endnotes.xml"/><Relationship Id="rId51" Type="http://schemas.microsoft.com/office/2007/relationships/hdphoto" Target="media/hdphoto1.wdp"/><Relationship Id="rId72" Type="http://schemas.openxmlformats.org/officeDocument/2006/relationships/image" Target="media/image37.png"/><Relationship Id="rId80"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hyperlink" Target="mailto:promo@aphrso.org" TargetMode="External"/><Relationship Id="rId38" Type="http://schemas.openxmlformats.org/officeDocument/2006/relationships/hyperlink" Target="http://cuditsa.ca" TargetMode="External"/><Relationship Id="rId46" Type="http://schemas.openxmlformats.org/officeDocument/2006/relationships/footer" Target="footer3.xml"/><Relationship Id="rId59" Type="http://schemas.openxmlformats.org/officeDocument/2006/relationships/hyperlink" Target="http://www.aphrso.org" TargetMode="External"/><Relationship Id="rId67" Type="http://schemas.openxmlformats.org/officeDocument/2006/relationships/image" Target="media/image32.jpeg"/><Relationship Id="rId20" Type="http://schemas.openxmlformats.org/officeDocument/2006/relationships/hyperlink" Target="mailto:info@aphrso.org" TargetMode="External"/><Relationship Id="rId41" Type="http://schemas.openxmlformats.org/officeDocument/2006/relationships/header" Target="header1.xml"/><Relationship Id="rId54" Type="http://schemas.openxmlformats.org/officeDocument/2006/relationships/hyperlink" Target="mailto:info@aphrso.org" TargetMode="External"/><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wmf"/><Relationship Id="rId28" Type="http://schemas.openxmlformats.org/officeDocument/2006/relationships/hyperlink" Target="http://www.lereflet.qc.ca/lescouade-coup-de-main-offre-ses-services-aux-entreprises" TargetMode="External"/><Relationship Id="rId36" Type="http://schemas.openxmlformats.org/officeDocument/2006/relationships/hyperlink" Target="http://cuditsa.ca" TargetMode="External"/><Relationship Id="rId49" Type="http://schemas.openxmlformats.org/officeDocument/2006/relationships/image" Target="media/image21.png"/><Relationship Id="rId57" Type="http://schemas.openxmlformats.org/officeDocument/2006/relationships/hyperlink" Target="mailto:info@aphrso.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DE5B3F0B-3ED9-4057-993B-5E32FF82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673</TotalTime>
  <Pages>8</Pages>
  <Words>35</Words>
  <Characters>194</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18</cp:revision>
  <cp:lastPrinted>2018-12-13T18:45:00Z</cp:lastPrinted>
  <dcterms:created xsi:type="dcterms:W3CDTF">2018-12-13T18:59:00Z</dcterms:created>
  <dcterms:modified xsi:type="dcterms:W3CDTF">2019-02-19T20:05:00Z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